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3D739" w14:textId="08B21003" w:rsidR="00F935E7" w:rsidRPr="00883FC1" w:rsidRDefault="00F935E7" w:rsidP="00C266A9">
      <w:pPr>
        <w:tabs>
          <w:tab w:val="left" w:pos="1276"/>
        </w:tabs>
        <w:rPr>
          <w:rFonts w:ascii="Calibri" w:hAnsi="Calibri" w:cs="Calibri"/>
          <w:lang w:val="en-GB"/>
        </w:rPr>
      </w:pPr>
    </w:p>
    <w:p w14:paraId="6FEB8591" w14:textId="53CA3944" w:rsidR="00B37291" w:rsidRPr="00883FC1" w:rsidRDefault="00C334BE" w:rsidP="00C266A9">
      <w:pPr>
        <w:tabs>
          <w:tab w:val="left" w:pos="1276"/>
        </w:tabs>
        <w:rPr>
          <w:rFonts w:ascii="Calibri" w:hAnsi="Calibri" w:cs="Calibri"/>
          <w:lang w:val="en-GB"/>
        </w:rPr>
      </w:pPr>
      <w:r w:rsidRPr="00883FC1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9FD940D" wp14:editId="41113309">
                <wp:simplePos x="0" y="0"/>
                <wp:positionH relativeFrom="margin">
                  <wp:align>right</wp:align>
                </wp:positionH>
                <wp:positionV relativeFrom="page">
                  <wp:posOffset>250371</wp:posOffset>
                </wp:positionV>
                <wp:extent cx="911497" cy="987552"/>
                <wp:effectExtent l="0" t="0" r="3175" b="0"/>
                <wp:wrapNone/>
                <wp:docPr id="132" name="Rectangle 1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11497" cy="987552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F7600C" w14:textId="5AEDC7AA" w:rsidR="00D94D88" w:rsidRPr="002D07F3" w:rsidRDefault="00D94D88" w:rsidP="00935DF4">
                            <w:pPr>
                              <w:jc w:val="right"/>
                              <w:rPr>
                                <w:b/>
                                <w:color w:val="4E3B30" w:themeColor="text2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9800</wp14:pctHeight>
                </wp14:sizeRelV>
              </wp:anchor>
            </w:drawing>
          </mc:Choice>
          <mc:Fallback>
            <w:pict>
              <v:rect w14:anchorId="19FD940D" id="Rectangle 132" o:spid="_x0000_s1026" alt="&quot;&quot;" style="position:absolute;margin-left:20.55pt;margin-top:19.7pt;width:71.75pt;height:77.75pt;z-index:251658241;visibility:visible;mso-wrap-style:square;mso-width-percent:0;mso-height-percent:98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9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" fillcolor="#f0a22e [3204]" stroked="f" strokeweight="1pt">
                <o:lock v:ext="edit" aspectratio="t"/>
                <v:textbox inset="3.6pt,,3.6pt">
                  <w:txbxContent>
                    <w:p w14:paraId="0EF7600C" w14:textId="5AEDC7AA" w:rsidR="00D94D88" w:rsidRPr="002D07F3" w:rsidRDefault="00D94D88" w:rsidP="00935DF4">
                      <w:pPr>
                        <w:jc w:val="right"/>
                        <w:rPr>
                          <w:b/>
                          <w:color w:val="4E3B30" w:themeColor="text2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39700775" w14:textId="7D6F09FF" w:rsidR="00B37291" w:rsidRPr="00883FC1" w:rsidRDefault="00B37291" w:rsidP="00D02DCC">
      <w:pPr>
        <w:rPr>
          <w:rFonts w:ascii="Calibri" w:hAnsi="Calibri" w:cs="Calibri"/>
          <w:lang w:val="en-GB"/>
        </w:rPr>
      </w:pPr>
    </w:p>
    <w:p w14:paraId="19DAF00B" w14:textId="3F96DB55" w:rsidR="00D02DCC" w:rsidRPr="00883FC1" w:rsidRDefault="00D02DCC" w:rsidP="00D02DCC">
      <w:pPr>
        <w:rPr>
          <w:rFonts w:ascii="Calibri" w:hAnsi="Calibri" w:cs="Calibri"/>
          <w:lang w:val="en-GB"/>
        </w:rPr>
      </w:pPr>
    </w:p>
    <w:p w14:paraId="7F3795FB" w14:textId="2F92675B" w:rsidR="00234B18" w:rsidRPr="00883FC1" w:rsidRDefault="00234B18" w:rsidP="00D02DCC">
      <w:pPr>
        <w:rPr>
          <w:rFonts w:ascii="Calibri" w:hAnsi="Calibri" w:cs="Calibri"/>
          <w:lang w:val="en-GB"/>
        </w:rPr>
      </w:pPr>
    </w:p>
    <w:p w14:paraId="1281C309" w14:textId="005CA92E" w:rsidR="00234B18" w:rsidRPr="00883FC1" w:rsidRDefault="00234B18" w:rsidP="00D02DCC">
      <w:pPr>
        <w:rPr>
          <w:rFonts w:ascii="Calibri" w:hAnsi="Calibri" w:cs="Calibri"/>
          <w:lang w:val="en-GB"/>
        </w:rPr>
      </w:pPr>
    </w:p>
    <w:p w14:paraId="02C6B2B5" w14:textId="173AC31C" w:rsidR="00680165" w:rsidRPr="00883FC1" w:rsidRDefault="00680165">
      <w:pPr>
        <w:rPr>
          <w:rFonts w:ascii="Calibri" w:hAnsi="Calibri" w:cs="Calibri"/>
          <w:b/>
          <w:lang w:val="en-GB"/>
        </w:rPr>
      </w:pPr>
    </w:p>
    <w:p w14:paraId="3F68CB19" w14:textId="4FFFCEEF" w:rsidR="00C334BE" w:rsidRPr="00883FC1" w:rsidRDefault="00C334BE">
      <w:pPr>
        <w:rPr>
          <w:rFonts w:ascii="Calibri" w:hAnsi="Calibri" w:cs="Calibri"/>
          <w:b/>
          <w:lang w:val="en-GB"/>
        </w:rPr>
      </w:pPr>
    </w:p>
    <w:p w14:paraId="6CEF5ECB" w14:textId="29F3867E" w:rsidR="003D6D88" w:rsidRPr="00883FC1" w:rsidRDefault="003D6D88">
      <w:pPr>
        <w:rPr>
          <w:rFonts w:ascii="Calibri" w:hAnsi="Calibri" w:cs="Calibri"/>
          <w:b/>
          <w:lang w:val="en-GB"/>
        </w:rPr>
      </w:pPr>
    </w:p>
    <w:p w14:paraId="1645216D" w14:textId="27DF7C4A" w:rsidR="003D6D88" w:rsidRPr="00883FC1" w:rsidRDefault="003D6D88">
      <w:pPr>
        <w:rPr>
          <w:rFonts w:ascii="Calibri" w:hAnsi="Calibri" w:cs="Calibri"/>
          <w:b/>
          <w:lang w:val="en-GB"/>
        </w:rPr>
      </w:pPr>
      <w:r w:rsidRPr="00883FC1">
        <w:rPr>
          <w:noProof/>
          <w:lang w:val="en-GB"/>
        </w:rPr>
        <w:drawing>
          <wp:anchor distT="0" distB="0" distL="114300" distR="114300" simplePos="0" relativeHeight="251658242" behindDoc="0" locked="0" layoutInCell="1" allowOverlap="1" wp14:anchorId="651A83E6" wp14:editId="43AFF814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4723645" cy="1143000"/>
            <wp:effectExtent l="0" t="0" r="1270" b="0"/>
            <wp:wrapNone/>
            <wp:docPr id="6" name="Imatg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6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84677" w14:textId="262441A3" w:rsidR="003D6D88" w:rsidRPr="00883FC1" w:rsidRDefault="003D6D88">
      <w:pPr>
        <w:rPr>
          <w:rFonts w:ascii="Calibri" w:hAnsi="Calibri" w:cs="Calibri"/>
          <w:b/>
          <w:lang w:val="en-GB"/>
        </w:rPr>
      </w:pPr>
    </w:p>
    <w:p w14:paraId="57F6CE19" w14:textId="324D84A7" w:rsidR="003D6D88" w:rsidRPr="00883FC1" w:rsidRDefault="003D6D88">
      <w:pPr>
        <w:rPr>
          <w:rFonts w:ascii="Calibri" w:hAnsi="Calibri" w:cs="Calibri"/>
          <w:b/>
          <w:lang w:val="en-GB"/>
        </w:rPr>
      </w:pPr>
    </w:p>
    <w:p w14:paraId="62E6BFE6" w14:textId="495CD476" w:rsidR="003D6D88" w:rsidRPr="00883FC1" w:rsidRDefault="003D6D88">
      <w:pPr>
        <w:rPr>
          <w:rFonts w:ascii="Calibri" w:hAnsi="Calibri" w:cs="Calibri"/>
          <w:b/>
          <w:lang w:val="en-GB"/>
        </w:rPr>
      </w:pPr>
    </w:p>
    <w:p w14:paraId="094FA104" w14:textId="77777777" w:rsidR="003D6D88" w:rsidRPr="00883FC1" w:rsidRDefault="003D6D88">
      <w:pPr>
        <w:rPr>
          <w:rFonts w:ascii="Calibri" w:hAnsi="Calibri" w:cs="Calibri"/>
          <w:b/>
          <w:lang w:val="en-GB"/>
        </w:rPr>
      </w:pPr>
    </w:p>
    <w:p w14:paraId="17165270" w14:textId="0CA71279" w:rsidR="002D07F3" w:rsidRPr="00883FC1" w:rsidRDefault="002D07F3">
      <w:pPr>
        <w:rPr>
          <w:rFonts w:ascii="Calibri" w:hAnsi="Calibri" w:cs="Calibri"/>
          <w:b/>
          <w:lang w:val="en-GB"/>
        </w:rPr>
      </w:pPr>
    </w:p>
    <w:p w14:paraId="1DA931C9" w14:textId="7EE7B9A4" w:rsidR="002D07F3" w:rsidRPr="00883FC1" w:rsidRDefault="002D07F3">
      <w:pPr>
        <w:rPr>
          <w:rFonts w:ascii="Calibri" w:hAnsi="Calibri" w:cs="Calibri"/>
          <w:b/>
          <w:lang w:val="en-GB"/>
        </w:rPr>
      </w:pPr>
    </w:p>
    <w:p w14:paraId="1AC9CFAD" w14:textId="4B30E681" w:rsidR="002D07F3" w:rsidRPr="00883FC1" w:rsidRDefault="002D07F3">
      <w:pPr>
        <w:rPr>
          <w:rFonts w:ascii="Calibri" w:hAnsi="Calibri" w:cs="Calibri"/>
          <w:b/>
          <w:lang w:val="en-GB"/>
        </w:rPr>
      </w:pPr>
    </w:p>
    <w:p w14:paraId="2E07C7B8" w14:textId="1EF40B67" w:rsidR="002D07F3" w:rsidRPr="00883FC1" w:rsidRDefault="002D07F3">
      <w:pPr>
        <w:rPr>
          <w:rFonts w:ascii="Calibri" w:hAnsi="Calibri" w:cs="Calibri"/>
          <w:b/>
          <w:lang w:val="en-GB"/>
        </w:rPr>
      </w:pPr>
    </w:p>
    <w:p w14:paraId="50F36821" w14:textId="24EE98ED" w:rsidR="002D07F3" w:rsidRPr="00883FC1" w:rsidRDefault="002D07F3">
      <w:pPr>
        <w:rPr>
          <w:rFonts w:ascii="Calibri" w:hAnsi="Calibri" w:cs="Calibri"/>
          <w:b/>
          <w:lang w:val="en-GB"/>
        </w:rPr>
      </w:pPr>
    </w:p>
    <w:p w14:paraId="706D74E4" w14:textId="77777777" w:rsidR="002D07F3" w:rsidRPr="00883FC1" w:rsidRDefault="002D07F3">
      <w:pPr>
        <w:rPr>
          <w:rFonts w:ascii="Calibri" w:hAnsi="Calibri" w:cs="Calibri"/>
          <w:b/>
          <w:lang w:val="en-GB"/>
        </w:rPr>
      </w:pPr>
    </w:p>
    <w:p w14:paraId="26DED88B" w14:textId="249CBFE8" w:rsidR="00680165" w:rsidRPr="00883FC1" w:rsidRDefault="008D4C4F" w:rsidP="002D07F3">
      <w:pPr>
        <w:pStyle w:val="NoSpacing"/>
        <w:spacing w:before="40" w:after="480" w:line="216" w:lineRule="auto"/>
        <w:jc w:val="right"/>
        <w:rPr>
          <w:b/>
          <w:bCs/>
          <w:sz w:val="72"/>
          <w:szCs w:val="72"/>
          <w:lang w:val="en-GB"/>
        </w:rPr>
      </w:pPr>
      <w:r w:rsidRPr="00883FC1">
        <w:rPr>
          <w:b/>
          <w:bCs/>
          <w:sz w:val="72"/>
          <w:szCs w:val="72"/>
          <w:lang w:val="en-GB"/>
        </w:rPr>
        <w:t xml:space="preserve">FINAL </w:t>
      </w:r>
      <w:r w:rsidR="00A80C53" w:rsidRPr="00883FC1">
        <w:rPr>
          <w:b/>
          <w:bCs/>
          <w:sz w:val="72"/>
          <w:szCs w:val="72"/>
          <w:lang w:val="en-GB"/>
        </w:rPr>
        <w:t>REPORT</w:t>
      </w:r>
    </w:p>
    <w:p w14:paraId="57BE5BA9" w14:textId="36FC6308" w:rsidR="001440E3" w:rsidRPr="001C07D6" w:rsidRDefault="00CB1DDA" w:rsidP="002D07F3">
      <w:pPr>
        <w:pStyle w:val="NoSpacing"/>
        <w:spacing w:before="40" w:after="480" w:line="216" w:lineRule="auto"/>
        <w:jc w:val="right"/>
        <w:rPr>
          <w:b/>
          <w:bCs/>
          <w:sz w:val="48"/>
          <w:szCs w:val="48"/>
          <w:lang w:val="en-GB"/>
        </w:rPr>
      </w:pPr>
      <w:r w:rsidRPr="001C07D6">
        <w:rPr>
          <w:b/>
          <w:bCs/>
          <w:sz w:val="48"/>
          <w:szCs w:val="48"/>
          <w:lang w:val="en-GB"/>
        </w:rPr>
        <w:t xml:space="preserve">From </w:t>
      </w:r>
      <w:sdt>
        <w:sdtPr>
          <w:rPr>
            <w:b/>
            <w:bCs/>
            <w:sz w:val="48"/>
            <w:szCs w:val="48"/>
            <w:lang w:val="en-GB"/>
          </w:rPr>
          <w:id w:val="2137290767"/>
          <w:placeholder>
            <w:docPart w:val="8B3932D0F5D447E2A60B76E049590309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permStart w:id="831356874" w:edGrp="everyone"/>
          <w:r w:rsidR="00B90898" w:rsidRPr="001C07D6">
            <w:rPr>
              <w:b/>
              <w:bCs/>
              <w:i/>
              <w:iCs/>
              <w:sz w:val="48"/>
              <w:szCs w:val="48"/>
              <w:highlight w:val="lightGray"/>
              <w:lang w:val="en-GB"/>
            </w:rPr>
            <w:t>starting date</w:t>
          </w:r>
          <w:permEnd w:id="831356874"/>
        </w:sdtContent>
      </w:sdt>
      <w:r w:rsidRPr="001C07D6">
        <w:rPr>
          <w:b/>
          <w:bCs/>
          <w:sz w:val="48"/>
          <w:szCs w:val="48"/>
          <w:lang w:val="en-GB"/>
        </w:rPr>
        <w:t xml:space="preserve"> to </w:t>
      </w:r>
      <w:sdt>
        <w:sdtPr>
          <w:rPr>
            <w:b/>
            <w:bCs/>
            <w:sz w:val="48"/>
            <w:szCs w:val="48"/>
            <w:lang w:val="en-GB"/>
          </w:rPr>
          <w:id w:val="501088096"/>
          <w:placeholder>
            <w:docPart w:val="C3EC3D1B09824A25A47F587CFE6402BC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permStart w:id="124145425" w:edGrp="everyone"/>
          <w:r w:rsidR="000B18C8" w:rsidRPr="001C07D6">
            <w:rPr>
              <w:b/>
              <w:bCs/>
              <w:i/>
              <w:iCs/>
              <w:sz w:val="48"/>
              <w:szCs w:val="48"/>
              <w:highlight w:val="lightGray"/>
              <w:lang w:val="en-GB"/>
            </w:rPr>
            <w:t>ending date</w:t>
          </w:r>
          <w:permEnd w:id="124145425"/>
        </w:sdtContent>
      </w:sdt>
    </w:p>
    <w:permStart w:id="1256286783" w:edGrp="everyone"/>
    <w:p w14:paraId="56653D7F" w14:textId="283070B4" w:rsidR="00F658A9" w:rsidRPr="001C07D6" w:rsidRDefault="001E7B20" w:rsidP="001C07D6">
      <w:pPr>
        <w:pStyle w:val="NoSpacing"/>
        <w:spacing w:before="40" w:after="480" w:line="216" w:lineRule="auto"/>
        <w:ind w:left="3600" w:firstLine="720"/>
        <w:jc w:val="right"/>
        <w:rPr>
          <w:b/>
          <w:bCs/>
          <w:sz w:val="48"/>
          <w:szCs w:val="48"/>
          <w:lang w:val="en-GB"/>
        </w:rPr>
      </w:pPr>
      <w:sdt>
        <w:sdtPr>
          <w:rPr>
            <w:b/>
            <w:bCs/>
            <w:sz w:val="48"/>
            <w:szCs w:val="48"/>
            <w:lang w:val="en-GB"/>
          </w:rPr>
          <w:id w:val="-2066251790"/>
          <w:placeholder>
            <w:docPart w:val="F68AE3CFB52B47CA862C50E29895D1C7"/>
          </w:placeholder>
          <w:showingPlcHdr/>
        </w:sdtPr>
        <w:sdtEndPr/>
        <w:sdtContent>
          <w:r w:rsidR="001C07D6" w:rsidRPr="001C07D6">
            <w:rPr>
              <w:rStyle w:val="PlaceholderText"/>
              <w:b/>
              <w:bCs/>
              <w:color w:val="auto"/>
              <w:sz w:val="48"/>
              <w:szCs w:val="48"/>
              <w:highlight w:val="lightGray"/>
            </w:rPr>
            <w:t>Name of the project</w:t>
          </w:r>
        </w:sdtContent>
      </w:sdt>
    </w:p>
    <w:p w14:paraId="04F50210" w14:textId="77777777" w:rsidR="00F658A9" w:rsidRPr="001C07D6" w:rsidRDefault="001E7B20" w:rsidP="00F658A9">
      <w:pPr>
        <w:pStyle w:val="NoSpacing"/>
        <w:spacing w:before="40" w:after="480" w:line="216" w:lineRule="auto"/>
        <w:jc w:val="right"/>
        <w:rPr>
          <w:b/>
          <w:bCs/>
          <w:sz w:val="48"/>
          <w:szCs w:val="48"/>
          <w:lang w:val="en-GB"/>
        </w:rPr>
      </w:pPr>
      <w:sdt>
        <w:sdtPr>
          <w:rPr>
            <w:b/>
            <w:bCs/>
            <w:sz w:val="48"/>
            <w:szCs w:val="48"/>
            <w:lang w:val="en-GB"/>
          </w:rPr>
          <w:id w:val="-237641281"/>
          <w:placeholder>
            <w:docPart w:val="8078B9FF12594C6981C590A1FE98785E"/>
          </w:placeholder>
          <w:showingPlcHdr/>
        </w:sdtPr>
        <w:sdtEndPr>
          <w:rPr>
            <w:highlight w:val="lightGray"/>
          </w:rPr>
        </w:sdtEndPr>
        <w:sdtContent>
          <w:r w:rsidR="00F658A9" w:rsidRPr="001C07D6">
            <w:rPr>
              <w:rStyle w:val="PlaceholderText"/>
              <w:b/>
              <w:bCs/>
              <w:color w:val="auto"/>
              <w:sz w:val="48"/>
              <w:szCs w:val="48"/>
              <w:highlight w:val="lightGray"/>
              <w:lang w:val="en-GB"/>
            </w:rPr>
            <w:t>Project ID code starting with TECSPR or ACE</w:t>
          </w:r>
        </w:sdtContent>
      </w:sdt>
      <w:r w:rsidR="00F658A9" w:rsidRPr="001C07D6">
        <w:rPr>
          <w:b/>
          <w:bCs/>
          <w:sz w:val="48"/>
          <w:szCs w:val="48"/>
          <w:lang w:val="en-GB"/>
        </w:rPr>
        <w:t xml:space="preserve"> </w:t>
      </w:r>
    </w:p>
    <w:p w14:paraId="6AA216BC" w14:textId="46750E7A" w:rsidR="00490BA1" w:rsidRPr="00883FC1" w:rsidRDefault="001E7B20" w:rsidP="00F658A9">
      <w:pPr>
        <w:pStyle w:val="NoSpacing"/>
        <w:spacing w:before="40" w:after="480" w:line="216" w:lineRule="auto"/>
        <w:jc w:val="right"/>
        <w:rPr>
          <w:b/>
          <w:bCs/>
          <w:color w:val="F0A22E" w:themeColor="accent1"/>
          <w:sz w:val="72"/>
          <w:szCs w:val="72"/>
          <w:lang w:val="en-GB"/>
        </w:rPr>
      </w:pPr>
      <w:sdt>
        <w:sdtPr>
          <w:rPr>
            <w:b/>
            <w:bCs/>
            <w:sz w:val="48"/>
            <w:szCs w:val="48"/>
            <w:lang w:val="en-GB"/>
          </w:rPr>
          <w:id w:val="931014432"/>
          <w:placeholder>
            <w:docPart w:val="A75634334AC745899C03D56DC29FFF93"/>
          </w:placeholder>
          <w:showingPlcHdr/>
        </w:sdtPr>
        <w:sdtEndPr/>
        <w:sdtContent>
          <w:r w:rsidR="001C07D6" w:rsidRPr="001C07D6">
            <w:rPr>
              <w:rStyle w:val="PlaceholderText"/>
              <w:b/>
              <w:bCs/>
              <w:color w:val="auto"/>
              <w:sz w:val="48"/>
              <w:szCs w:val="48"/>
              <w:highlight w:val="lightGray"/>
            </w:rPr>
            <w:t>Name of the researcher</w:t>
          </w:r>
        </w:sdtContent>
      </w:sdt>
      <w:r w:rsidR="00F658A9" w:rsidRPr="00883FC1">
        <w:rPr>
          <w:noProof/>
          <w:lang w:val="en-GB"/>
        </w:rPr>
        <w:t xml:space="preserve"> </w:t>
      </w:r>
      <w:permEnd w:id="1256286783"/>
      <w:r w:rsidR="00005EE6" w:rsidRPr="00883FC1">
        <w:rPr>
          <w:noProof/>
          <w:lang w:val="en-GB"/>
        </w:rPr>
        <mc:AlternateContent>
          <mc:Choice Requires="wps">
            <w:drawing>
              <wp:anchor distT="0" distB="0" distL="182880" distR="182880" simplePos="0" relativeHeight="251658243" behindDoc="0" locked="0" layoutInCell="1" allowOverlap="1" wp14:anchorId="6F3DE7B7" wp14:editId="515F2F36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5970905" cy="6720840"/>
                <wp:effectExtent l="0" t="0" r="10795" b="3175"/>
                <wp:wrapSquare wrapText="bothSides"/>
                <wp:docPr id="131" name="Quadre de text 1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0905" cy="672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aps/>
                                <w:color w:val="524B38" w:themeColor="accent5" w:themeShade="80"/>
                                <w:sz w:val="28"/>
                                <w:szCs w:val="28"/>
                              </w:rPr>
                              <w:alias w:val="Subtítol"/>
                              <w:tag w:val=""/>
                              <w:id w:val="-2090151685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516AC2DA" w14:textId="68CC89E2" w:rsidR="00D94D88" w:rsidRDefault="00932E60" w:rsidP="003D6D88">
                                <w:pPr>
                                  <w:pStyle w:val="NoSpacing"/>
                                  <w:spacing w:before="40" w:after="40"/>
                                  <w:rPr>
                                    <w:caps/>
                                    <w:color w:val="524B38" w:themeColor="accent5" w:themeShade="8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aps/>
                                    <w:color w:val="524B38" w:themeColor="accent5" w:themeShade="80"/>
                                    <w:sz w:val="28"/>
                                    <w:szCs w:val="28"/>
                                  </w:rPr>
                                  <w:t>Memòria justificació final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aps/>
                                <w:color w:val="A19574" w:themeColor="accent5"/>
                                <w:sz w:val="24"/>
                                <w:szCs w:val="24"/>
                              </w:rPr>
                              <w:alias w:val="Autor"/>
                              <w:tag w:val=""/>
                              <w:id w:val="-1536112409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07C2167E" w14:textId="1E063BF2" w:rsidR="00D94D88" w:rsidRDefault="00D94D88" w:rsidP="003D6D88">
                                <w:pPr>
                                  <w:pStyle w:val="NoSpacing"/>
                                  <w:spacing w:before="80" w:after="40"/>
                                  <w:rPr>
                                    <w:caps/>
                                    <w:color w:val="A19574" w:themeColor="accent5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aps/>
                                    <w:color w:val="A19574" w:themeColor="accent5"/>
                                    <w:sz w:val="24"/>
                                    <w:szCs w:val="24"/>
                                  </w:rPr>
                                  <w:t>generalitat de catalunya, acció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35000</wp14:pctHeight>
                </wp14:sizeRelV>
              </wp:anchor>
            </w:drawing>
          </mc:Choice>
          <mc:Fallback>
            <w:pict>
              <v:shapetype w14:anchorId="6F3DE7B7" id="_x0000_t202" coordsize="21600,21600" o:spt="202" path="m,l,21600r21600,l21600,xe">
                <v:stroke joinstyle="miter"/>
                <v:path gradientshapeok="t" o:connecttype="rect"/>
              </v:shapetype>
              <v:shape id="Quadre de text 131" o:spid="_x0000_s1027" type="#_x0000_t202" alt="&quot;&quot;" style="position:absolute;left:0;text-align:left;margin-left:0;margin-top:0;width:470.15pt;height:529.2pt;z-index:251658243;visibility:visible;mso-wrap-style:square;mso-width-percent:0;mso-height-percent:350;mso-wrap-distance-left:14.4pt;mso-wrap-distance-top:0;mso-wrap-distance-right:14.4pt;mso-wrap-distance-bottom:0;mso-position-horizontal:left;mso-position-horizontal-relative:margin;mso-position-vertical:bottom;mso-position-vertical-relative:margin;mso-width-percent: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caps/>
                          <w:color w:val="524B38" w:themeColor="accent5" w:themeShade="80"/>
                          <w:sz w:val="28"/>
                          <w:szCs w:val="28"/>
                        </w:rPr>
                        <w:alias w:val="Subtítol"/>
                        <w:tag w:val=""/>
                        <w:id w:val="-2090151685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14:paraId="516AC2DA" w14:textId="68CC89E2" w:rsidR="00D94D88" w:rsidRDefault="00932E60" w:rsidP="003D6D88">
                          <w:pPr>
                            <w:pStyle w:val="NoSpacing"/>
                            <w:spacing w:before="40" w:after="40"/>
                            <w:rPr>
                              <w:caps/>
                              <w:color w:val="524B38" w:themeColor="accent5" w:themeShade="80"/>
                              <w:sz w:val="28"/>
                              <w:szCs w:val="28"/>
                            </w:rPr>
                          </w:pPr>
                          <w:r>
                            <w:rPr>
                              <w:caps/>
                              <w:color w:val="524B38" w:themeColor="accent5" w:themeShade="80"/>
                              <w:sz w:val="28"/>
                              <w:szCs w:val="28"/>
                            </w:rPr>
                            <w:t>Memòria justificació final</w:t>
                          </w:r>
                        </w:p>
                      </w:sdtContent>
                    </w:sdt>
                    <w:sdt>
                      <w:sdtPr>
                        <w:rPr>
                          <w:caps/>
                          <w:color w:val="A19574" w:themeColor="accent5"/>
                          <w:sz w:val="24"/>
                          <w:szCs w:val="24"/>
                        </w:rPr>
                        <w:alias w:val="Autor"/>
                        <w:tag w:val=""/>
                        <w:id w:val="-1536112409"/>
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<w:text/>
                      </w:sdtPr>
                      <w:sdtEndPr/>
                      <w:sdtContent>
                        <w:p w14:paraId="07C2167E" w14:textId="1E063BF2" w:rsidR="00D94D88" w:rsidRDefault="00D94D88" w:rsidP="003D6D88">
                          <w:pPr>
                            <w:pStyle w:val="NoSpacing"/>
                            <w:spacing w:before="80" w:after="40"/>
                            <w:rPr>
                              <w:caps/>
                              <w:color w:val="A19574" w:themeColor="accent5"/>
                              <w:sz w:val="24"/>
                              <w:szCs w:val="24"/>
                            </w:rPr>
                          </w:pPr>
                          <w:r>
                            <w:rPr>
                              <w:caps/>
                              <w:color w:val="A19574" w:themeColor="accent5"/>
                              <w:sz w:val="24"/>
                              <w:szCs w:val="24"/>
                            </w:rPr>
                            <w:t>generalitat de catalunya, acció</w:t>
                          </w:r>
                        </w:p>
                      </w:sdtContent>
                    </w:sdt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90BA1" w:rsidRPr="00883FC1">
        <w:rPr>
          <w:b/>
          <w:bCs/>
          <w:color w:val="4E3B30" w:themeColor="text2"/>
          <w:sz w:val="48"/>
          <w:szCs w:val="48"/>
          <w:lang w:val="en-GB"/>
        </w:rPr>
        <w:br w:type="page"/>
      </w:r>
    </w:p>
    <w:p w14:paraId="0DA5B54D" w14:textId="18ADC37A" w:rsidR="008A6C14" w:rsidRPr="00883FC1" w:rsidRDefault="008A6C14" w:rsidP="00604471">
      <w:pPr>
        <w:pStyle w:val="Title"/>
        <w:tabs>
          <w:tab w:val="right" w:pos="9064"/>
        </w:tabs>
        <w:spacing w:before="960"/>
        <w:rPr>
          <w:b/>
          <w:bCs/>
          <w:color w:val="4E3B30" w:themeColor="text2"/>
          <w:sz w:val="36"/>
          <w:szCs w:val="36"/>
          <w:lang w:val="en-GB"/>
        </w:rPr>
      </w:pPr>
      <w:r w:rsidRPr="00883FC1">
        <w:rPr>
          <w:b/>
          <w:bCs/>
          <w:color w:val="4E3B30" w:themeColor="text2"/>
          <w:sz w:val="36"/>
          <w:szCs w:val="36"/>
          <w:lang w:val="en-GB"/>
        </w:rPr>
        <w:lastRenderedPageBreak/>
        <w:t>INSTRUCTIONS</w:t>
      </w:r>
      <w:r w:rsidR="00604471" w:rsidRPr="00883FC1">
        <w:rPr>
          <w:b/>
          <w:bCs/>
          <w:color w:val="4E3B30" w:themeColor="text2"/>
          <w:sz w:val="36"/>
          <w:szCs w:val="36"/>
          <w:lang w:val="en-GB"/>
        </w:rPr>
        <w:tab/>
      </w:r>
    </w:p>
    <w:p w14:paraId="5FFD76A8" w14:textId="0468F98F" w:rsidR="00E42973" w:rsidRPr="00883FC1" w:rsidRDefault="008A6C14" w:rsidP="00C13223">
      <w:pPr>
        <w:rPr>
          <w:rFonts w:ascii="Calibri" w:hAnsi="Calibri" w:cs="Calibri"/>
          <w:lang w:val="en-GB"/>
        </w:rPr>
      </w:pPr>
      <w:r w:rsidRPr="00883FC1">
        <w:rPr>
          <w:lang w:val="en-GB"/>
        </w:rPr>
        <w:t>Please, carefully read the following instructions before starting to fill in the form.</w:t>
      </w:r>
    </w:p>
    <w:p w14:paraId="309E2CFF" w14:textId="0CDCA372" w:rsidR="00AF378A" w:rsidRPr="00883FC1" w:rsidRDefault="00AF378A" w:rsidP="00AF378A">
      <w:pPr>
        <w:ind w:left="-76"/>
        <w:rPr>
          <w:rFonts w:ascii="Calibri" w:hAnsi="Calibri" w:cs="Calibri"/>
          <w:lang w:val="en-GB"/>
        </w:rPr>
      </w:pPr>
    </w:p>
    <w:p w14:paraId="3004330D" w14:textId="268D65BE" w:rsidR="00563DDE" w:rsidRPr="00883FC1" w:rsidRDefault="00563DDE" w:rsidP="007F2A72">
      <w:pPr>
        <w:spacing w:after="120"/>
        <w:rPr>
          <w:rFonts w:ascii="Calibri" w:hAnsi="Calibri" w:cs="Calibri"/>
          <w:b/>
          <w:bCs/>
          <w:color w:val="4E3B30" w:themeColor="text2"/>
          <w:lang w:val="en-GB"/>
        </w:rPr>
      </w:pPr>
      <w:r w:rsidRPr="00883FC1">
        <w:rPr>
          <w:rFonts w:ascii="Calibri" w:hAnsi="Calibri" w:cs="Calibri"/>
          <w:b/>
          <w:bCs/>
          <w:color w:val="4E3B30" w:themeColor="text2"/>
          <w:lang w:val="en-GB"/>
        </w:rPr>
        <w:t>WH</w:t>
      </w:r>
      <w:r w:rsidR="00E87889" w:rsidRPr="00883FC1">
        <w:rPr>
          <w:rFonts w:ascii="Calibri" w:hAnsi="Calibri" w:cs="Calibri"/>
          <w:b/>
          <w:bCs/>
          <w:color w:val="4E3B30" w:themeColor="text2"/>
          <w:lang w:val="en-GB"/>
        </w:rPr>
        <w:t>Y</w:t>
      </w:r>
      <w:r w:rsidRPr="00883FC1">
        <w:rPr>
          <w:rFonts w:ascii="Calibri" w:hAnsi="Calibri" w:cs="Calibri"/>
          <w:b/>
          <w:bCs/>
          <w:color w:val="4E3B30" w:themeColor="text2"/>
          <w:lang w:val="en-GB"/>
        </w:rPr>
        <w:t>?</w:t>
      </w:r>
    </w:p>
    <w:p w14:paraId="4F618671" w14:textId="575277A6" w:rsidR="00297E00" w:rsidRPr="00883FC1" w:rsidRDefault="00E77262" w:rsidP="00297E00">
      <w:pPr>
        <w:spacing w:after="120"/>
        <w:jc w:val="both"/>
        <w:rPr>
          <w:lang w:val="en-GB"/>
        </w:rPr>
      </w:pPr>
      <w:r w:rsidRPr="00D94D88">
        <w:rPr>
          <w:lang w:val="en-GB"/>
        </w:rPr>
        <w:t xml:space="preserve">Both the Marie Slodowska-Curie Actions </w:t>
      </w:r>
      <w:r w:rsidRPr="00883FC1">
        <w:rPr>
          <w:lang w:val="en-GB"/>
        </w:rPr>
        <w:t>(Horizon 2020) of the European Union</w:t>
      </w:r>
      <w:r w:rsidRPr="00D94D88">
        <w:rPr>
          <w:lang w:val="en-GB"/>
        </w:rPr>
        <w:t xml:space="preserve"> and the Government of Catalonia are committed to support your project through the co-funded initiative T</w:t>
      </w:r>
      <w:r>
        <w:rPr>
          <w:lang w:val="en-GB"/>
        </w:rPr>
        <w:t xml:space="preserve">ecniospring INDUSTRY. </w:t>
      </w:r>
      <w:r w:rsidRPr="00D94D88">
        <w:rPr>
          <w:lang w:val="en-GB"/>
        </w:rPr>
        <w:t>In order to be most careful with the EU Public Funds</w:t>
      </w:r>
      <w:r w:rsidR="000840A7" w:rsidRPr="00883FC1">
        <w:rPr>
          <w:lang w:val="en-GB"/>
        </w:rPr>
        <w:t>,</w:t>
      </w:r>
      <w:r w:rsidR="006775DE" w:rsidRPr="00883FC1">
        <w:rPr>
          <w:lang w:val="en-GB"/>
        </w:rPr>
        <w:t xml:space="preserve"> we </w:t>
      </w:r>
      <w:r w:rsidR="004A163C" w:rsidRPr="00883FC1">
        <w:rPr>
          <w:lang w:val="en-GB"/>
        </w:rPr>
        <w:t xml:space="preserve">kindly ask you to </w:t>
      </w:r>
      <w:r w:rsidR="00297E00" w:rsidRPr="00883FC1">
        <w:rPr>
          <w:b/>
          <w:bCs/>
          <w:u w:val="single"/>
          <w:lang w:val="en-GB"/>
        </w:rPr>
        <w:t>dedicate time to answer to all the questions in the most diligent way</w:t>
      </w:r>
      <w:r w:rsidR="00297E00" w:rsidRPr="00883FC1">
        <w:rPr>
          <w:lang w:val="en-GB"/>
        </w:rPr>
        <w:t xml:space="preserve"> </w:t>
      </w:r>
      <w:r w:rsidR="000840A7" w:rsidRPr="00883FC1">
        <w:rPr>
          <w:lang w:val="en-GB"/>
        </w:rPr>
        <w:t xml:space="preserve">as all the information contained in this final report will </w:t>
      </w:r>
      <w:r w:rsidR="00676F8D" w:rsidRPr="00883FC1">
        <w:rPr>
          <w:lang w:val="en-GB"/>
        </w:rPr>
        <w:t xml:space="preserve">have to </w:t>
      </w:r>
      <w:r w:rsidR="000840A7" w:rsidRPr="00883FC1">
        <w:rPr>
          <w:b/>
          <w:bCs/>
          <w:u w:val="single"/>
          <w:lang w:val="en-GB"/>
        </w:rPr>
        <w:t>be reported to</w:t>
      </w:r>
      <w:r w:rsidR="00676F8D" w:rsidRPr="00883FC1">
        <w:rPr>
          <w:b/>
          <w:bCs/>
          <w:u w:val="single"/>
          <w:lang w:val="en-GB"/>
        </w:rPr>
        <w:t xml:space="preserve"> </w:t>
      </w:r>
      <w:r w:rsidR="000840A7" w:rsidRPr="00883FC1">
        <w:rPr>
          <w:b/>
          <w:bCs/>
          <w:u w:val="single"/>
          <w:lang w:val="en-GB"/>
        </w:rPr>
        <w:t>the European Union</w:t>
      </w:r>
      <w:r w:rsidR="00297E00" w:rsidRPr="00883FC1">
        <w:rPr>
          <w:lang w:val="en-GB"/>
        </w:rPr>
        <w:t>.</w:t>
      </w:r>
    </w:p>
    <w:p w14:paraId="2EB925DF" w14:textId="5C657205" w:rsidR="00297E00" w:rsidRPr="00883FC1" w:rsidRDefault="00E87889" w:rsidP="00E87889">
      <w:pPr>
        <w:spacing w:after="120"/>
        <w:rPr>
          <w:rFonts w:ascii="Calibri" w:hAnsi="Calibri" w:cs="Calibri"/>
          <w:b/>
          <w:bCs/>
          <w:color w:val="4E3B30" w:themeColor="text2"/>
          <w:lang w:val="en-GB"/>
        </w:rPr>
      </w:pPr>
      <w:r w:rsidRPr="00883FC1">
        <w:rPr>
          <w:rFonts w:ascii="Calibri" w:hAnsi="Calibri" w:cs="Calibri"/>
          <w:b/>
          <w:bCs/>
          <w:color w:val="4E3B30" w:themeColor="text2"/>
          <w:lang w:val="en-GB"/>
        </w:rPr>
        <w:t>WHAT?</w:t>
      </w:r>
    </w:p>
    <w:p w14:paraId="0D384307" w14:textId="159AE90F" w:rsidR="007F2A72" w:rsidRPr="00883FC1" w:rsidRDefault="003B6FEB" w:rsidP="007F2A72">
      <w:pPr>
        <w:jc w:val="both"/>
        <w:rPr>
          <w:lang w:val="en-GB"/>
        </w:rPr>
      </w:pPr>
      <w:r w:rsidRPr="00883FC1">
        <w:rPr>
          <w:lang w:val="en-GB"/>
        </w:rPr>
        <w:t xml:space="preserve">The </w:t>
      </w:r>
      <w:r w:rsidR="008D4C4F" w:rsidRPr="00883FC1">
        <w:rPr>
          <w:b/>
          <w:bCs/>
          <w:lang w:val="en-GB"/>
        </w:rPr>
        <w:t>Final</w:t>
      </w:r>
      <w:r w:rsidRPr="00883FC1">
        <w:rPr>
          <w:b/>
          <w:bCs/>
          <w:lang w:val="en-GB"/>
        </w:rPr>
        <w:t xml:space="preserve"> Report</w:t>
      </w:r>
      <w:r w:rsidRPr="00883FC1">
        <w:rPr>
          <w:lang w:val="en-GB"/>
        </w:rPr>
        <w:t xml:space="preserve"> </w:t>
      </w:r>
      <w:r w:rsidR="00576293" w:rsidRPr="00883FC1">
        <w:rPr>
          <w:lang w:val="en-GB"/>
        </w:rPr>
        <w:t xml:space="preserve">is a technical report that </w:t>
      </w:r>
      <w:r w:rsidRPr="00883FC1">
        <w:rPr>
          <w:lang w:val="en-GB"/>
        </w:rPr>
        <w:t xml:space="preserve">presents all the activities carried out and achievements </w:t>
      </w:r>
      <w:r w:rsidRPr="00883FC1">
        <w:rPr>
          <w:b/>
          <w:bCs/>
          <w:lang w:val="en-GB"/>
        </w:rPr>
        <w:t xml:space="preserve">during </w:t>
      </w:r>
      <w:r w:rsidR="008E343C" w:rsidRPr="00883FC1">
        <w:rPr>
          <w:b/>
          <w:bCs/>
          <w:lang w:val="en-GB"/>
        </w:rPr>
        <w:t xml:space="preserve">the </w:t>
      </w:r>
      <w:r w:rsidR="008D4C4F" w:rsidRPr="00883FC1">
        <w:rPr>
          <w:b/>
          <w:bCs/>
          <w:lang w:val="en-GB"/>
        </w:rPr>
        <w:t xml:space="preserve">entire duration </w:t>
      </w:r>
      <w:r w:rsidRPr="00883FC1">
        <w:rPr>
          <w:b/>
          <w:bCs/>
          <w:lang w:val="en-GB"/>
        </w:rPr>
        <w:t xml:space="preserve">of </w:t>
      </w:r>
      <w:r w:rsidR="00086B16" w:rsidRPr="00883FC1">
        <w:rPr>
          <w:b/>
          <w:bCs/>
          <w:lang w:val="en-GB"/>
        </w:rPr>
        <w:t xml:space="preserve">the project’s </w:t>
      </w:r>
      <w:r w:rsidRPr="00883FC1">
        <w:rPr>
          <w:b/>
          <w:bCs/>
          <w:lang w:val="en-GB"/>
        </w:rPr>
        <w:t>implementation</w:t>
      </w:r>
      <w:r w:rsidR="008D4C4F" w:rsidRPr="00883FC1">
        <w:rPr>
          <w:b/>
          <w:bCs/>
          <w:lang w:val="en-GB"/>
        </w:rPr>
        <w:t xml:space="preserve"> (24 months)</w:t>
      </w:r>
      <w:r w:rsidRPr="00883FC1">
        <w:rPr>
          <w:lang w:val="en-GB"/>
        </w:rPr>
        <w:t xml:space="preserve">. </w:t>
      </w:r>
      <w:r w:rsidR="00BD7474" w:rsidRPr="00883FC1">
        <w:rPr>
          <w:lang w:val="en-GB"/>
        </w:rPr>
        <w:t>It</w:t>
      </w:r>
      <w:r w:rsidR="007F2A72" w:rsidRPr="00883FC1">
        <w:rPr>
          <w:lang w:val="en-GB"/>
        </w:rPr>
        <w:t xml:space="preserve"> consists </w:t>
      </w:r>
      <w:r w:rsidR="00753E68" w:rsidRPr="00883FC1">
        <w:rPr>
          <w:lang w:val="en-GB"/>
        </w:rPr>
        <w:t xml:space="preserve">of </w:t>
      </w:r>
      <w:r w:rsidR="00473794" w:rsidRPr="00883FC1">
        <w:rPr>
          <w:lang w:val="en-GB"/>
        </w:rPr>
        <w:t>8</w:t>
      </w:r>
      <w:r w:rsidR="007F2A72" w:rsidRPr="00883FC1">
        <w:rPr>
          <w:lang w:val="en-GB"/>
        </w:rPr>
        <w:t xml:space="preserve"> parts:</w:t>
      </w:r>
    </w:p>
    <w:p w14:paraId="6E1C8783" w14:textId="67962806" w:rsidR="00132BE3" w:rsidRPr="00883FC1" w:rsidRDefault="00132BE3" w:rsidP="00132BE3">
      <w:pPr>
        <w:pStyle w:val="ListParagraph"/>
        <w:numPr>
          <w:ilvl w:val="0"/>
          <w:numId w:val="20"/>
        </w:numPr>
        <w:spacing w:after="120"/>
        <w:ind w:left="2552"/>
        <w:jc w:val="both"/>
        <w:rPr>
          <w:lang w:val="en-GB"/>
        </w:rPr>
      </w:pPr>
      <w:r w:rsidRPr="00883FC1">
        <w:rPr>
          <w:lang w:val="en-GB"/>
        </w:rPr>
        <w:t xml:space="preserve">Part </w:t>
      </w:r>
      <w:r w:rsidR="00DE165F" w:rsidRPr="00883FC1">
        <w:rPr>
          <w:lang w:val="en-GB"/>
        </w:rPr>
        <w:t>1</w:t>
      </w:r>
      <w:r w:rsidRPr="00883FC1">
        <w:rPr>
          <w:lang w:val="en-GB"/>
        </w:rPr>
        <w:t>. Project general implementation</w:t>
      </w:r>
    </w:p>
    <w:p w14:paraId="578791AB" w14:textId="05C54DC8" w:rsidR="00132BE3" w:rsidRPr="00883FC1" w:rsidRDefault="00132BE3" w:rsidP="00132BE3">
      <w:pPr>
        <w:pStyle w:val="ListParagraph"/>
        <w:numPr>
          <w:ilvl w:val="0"/>
          <w:numId w:val="20"/>
        </w:numPr>
        <w:spacing w:after="120"/>
        <w:ind w:left="2552"/>
        <w:jc w:val="both"/>
        <w:rPr>
          <w:lang w:val="en-GB"/>
        </w:rPr>
      </w:pPr>
      <w:r w:rsidRPr="00883FC1">
        <w:rPr>
          <w:lang w:val="en-GB"/>
        </w:rPr>
        <w:t xml:space="preserve">Part </w:t>
      </w:r>
      <w:r w:rsidR="00DE165F" w:rsidRPr="00883FC1">
        <w:rPr>
          <w:lang w:val="en-GB"/>
        </w:rPr>
        <w:t>2</w:t>
      </w:r>
      <w:r w:rsidRPr="00883FC1">
        <w:rPr>
          <w:lang w:val="en-GB"/>
        </w:rPr>
        <w:t>. Research budget modifications and spending deviations</w:t>
      </w:r>
    </w:p>
    <w:p w14:paraId="06EC3F3E" w14:textId="4DC25CF0" w:rsidR="00132BE3" w:rsidRPr="00883FC1" w:rsidRDefault="00132BE3" w:rsidP="00132BE3">
      <w:pPr>
        <w:pStyle w:val="ListParagraph"/>
        <w:numPr>
          <w:ilvl w:val="0"/>
          <w:numId w:val="20"/>
        </w:numPr>
        <w:spacing w:after="120"/>
        <w:ind w:left="2552"/>
        <w:jc w:val="both"/>
        <w:rPr>
          <w:lang w:val="en-GB"/>
        </w:rPr>
      </w:pPr>
      <w:r w:rsidRPr="00883FC1">
        <w:rPr>
          <w:lang w:val="en-GB"/>
        </w:rPr>
        <w:t xml:space="preserve">Part </w:t>
      </w:r>
      <w:r w:rsidR="00102A62" w:rsidRPr="00883FC1">
        <w:rPr>
          <w:lang w:val="en-GB"/>
        </w:rPr>
        <w:t>3</w:t>
      </w:r>
      <w:r w:rsidRPr="00883FC1">
        <w:rPr>
          <w:lang w:val="en-GB"/>
        </w:rPr>
        <w:t>. Career development</w:t>
      </w:r>
    </w:p>
    <w:p w14:paraId="4891B01A" w14:textId="0F83B77C" w:rsidR="00132BE3" w:rsidRPr="00883FC1" w:rsidRDefault="00132BE3" w:rsidP="00132BE3">
      <w:pPr>
        <w:pStyle w:val="ListParagraph"/>
        <w:numPr>
          <w:ilvl w:val="0"/>
          <w:numId w:val="20"/>
        </w:numPr>
        <w:spacing w:after="120"/>
        <w:ind w:left="2552"/>
        <w:jc w:val="both"/>
        <w:rPr>
          <w:lang w:val="en-GB"/>
        </w:rPr>
      </w:pPr>
      <w:r w:rsidRPr="00883FC1">
        <w:rPr>
          <w:lang w:val="en-GB"/>
        </w:rPr>
        <w:t>Part</w:t>
      </w:r>
      <w:r w:rsidR="00C12874" w:rsidRPr="00883FC1">
        <w:rPr>
          <w:lang w:val="en-GB"/>
        </w:rPr>
        <w:t xml:space="preserve"> </w:t>
      </w:r>
      <w:r w:rsidR="00102A62" w:rsidRPr="00883FC1">
        <w:rPr>
          <w:lang w:val="en-GB"/>
        </w:rPr>
        <w:t>4</w:t>
      </w:r>
      <w:r w:rsidRPr="00883FC1">
        <w:rPr>
          <w:lang w:val="en-GB"/>
        </w:rPr>
        <w:t>. Technology transfer</w:t>
      </w:r>
    </w:p>
    <w:p w14:paraId="181DAB17" w14:textId="052FA2C3" w:rsidR="00132BE3" w:rsidRPr="00883FC1" w:rsidRDefault="00132BE3" w:rsidP="00132BE3">
      <w:pPr>
        <w:pStyle w:val="ListParagraph"/>
        <w:numPr>
          <w:ilvl w:val="0"/>
          <w:numId w:val="20"/>
        </w:numPr>
        <w:spacing w:after="120"/>
        <w:ind w:left="2552"/>
        <w:jc w:val="both"/>
        <w:rPr>
          <w:lang w:val="en-GB"/>
        </w:rPr>
      </w:pPr>
      <w:r w:rsidRPr="00883FC1">
        <w:rPr>
          <w:lang w:val="en-GB"/>
        </w:rPr>
        <w:t xml:space="preserve">Part </w:t>
      </w:r>
      <w:r w:rsidR="00C12874" w:rsidRPr="00883FC1">
        <w:rPr>
          <w:lang w:val="en-GB"/>
        </w:rPr>
        <w:t>5</w:t>
      </w:r>
      <w:r w:rsidRPr="00883FC1">
        <w:rPr>
          <w:lang w:val="en-GB"/>
        </w:rPr>
        <w:t>. Dissemination and communication</w:t>
      </w:r>
    </w:p>
    <w:p w14:paraId="45395C6F" w14:textId="0EAE2920" w:rsidR="00132BE3" w:rsidRPr="00883FC1" w:rsidRDefault="00132BE3" w:rsidP="00132BE3">
      <w:pPr>
        <w:pStyle w:val="ListParagraph"/>
        <w:numPr>
          <w:ilvl w:val="0"/>
          <w:numId w:val="20"/>
        </w:numPr>
        <w:spacing w:after="120"/>
        <w:ind w:left="2552"/>
        <w:jc w:val="both"/>
        <w:rPr>
          <w:lang w:val="en-GB"/>
        </w:rPr>
      </w:pPr>
      <w:r w:rsidRPr="00883FC1">
        <w:rPr>
          <w:lang w:val="en-GB"/>
        </w:rPr>
        <w:t xml:space="preserve">Part </w:t>
      </w:r>
      <w:r w:rsidR="00C12874" w:rsidRPr="00883FC1">
        <w:rPr>
          <w:lang w:val="en-GB"/>
        </w:rPr>
        <w:t>6</w:t>
      </w:r>
      <w:r w:rsidRPr="00883FC1">
        <w:rPr>
          <w:lang w:val="en-GB"/>
        </w:rPr>
        <w:t>. Ethical aspects</w:t>
      </w:r>
    </w:p>
    <w:p w14:paraId="449BE850" w14:textId="50FDF668" w:rsidR="00132BE3" w:rsidRPr="00883FC1" w:rsidRDefault="00132BE3" w:rsidP="00132BE3">
      <w:pPr>
        <w:pStyle w:val="ListParagraph"/>
        <w:numPr>
          <w:ilvl w:val="0"/>
          <w:numId w:val="20"/>
        </w:numPr>
        <w:spacing w:after="120"/>
        <w:ind w:left="2552"/>
        <w:jc w:val="both"/>
        <w:rPr>
          <w:lang w:val="en-GB"/>
        </w:rPr>
      </w:pPr>
      <w:r w:rsidRPr="00883FC1">
        <w:rPr>
          <w:lang w:val="en-GB"/>
        </w:rPr>
        <w:t xml:space="preserve">Part </w:t>
      </w:r>
      <w:r w:rsidR="00C12874" w:rsidRPr="00883FC1">
        <w:rPr>
          <w:lang w:val="en-GB"/>
        </w:rPr>
        <w:t>7</w:t>
      </w:r>
      <w:r w:rsidRPr="00883FC1">
        <w:rPr>
          <w:lang w:val="en-GB"/>
        </w:rPr>
        <w:t xml:space="preserve">. Impact and </w:t>
      </w:r>
      <w:r w:rsidR="00C12874" w:rsidRPr="00883FC1">
        <w:rPr>
          <w:lang w:val="en-GB"/>
        </w:rPr>
        <w:t>exploitation plan</w:t>
      </w:r>
      <w:r w:rsidRPr="00883FC1">
        <w:rPr>
          <w:lang w:val="en-GB"/>
        </w:rPr>
        <w:t xml:space="preserve"> </w:t>
      </w:r>
    </w:p>
    <w:p w14:paraId="2C2C24AC" w14:textId="737B0B00" w:rsidR="00132BE3" w:rsidRPr="00883FC1" w:rsidRDefault="00132BE3" w:rsidP="00132BE3">
      <w:pPr>
        <w:pStyle w:val="ListParagraph"/>
        <w:numPr>
          <w:ilvl w:val="0"/>
          <w:numId w:val="20"/>
        </w:numPr>
        <w:spacing w:after="120"/>
        <w:ind w:left="2552"/>
        <w:jc w:val="both"/>
        <w:rPr>
          <w:lang w:val="en-GB"/>
        </w:rPr>
      </w:pPr>
      <w:r w:rsidRPr="00883FC1">
        <w:rPr>
          <w:lang w:val="en-GB"/>
        </w:rPr>
        <w:t xml:space="preserve">Part </w:t>
      </w:r>
      <w:r w:rsidR="00473794" w:rsidRPr="00883FC1">
        <w:rPr>
          <w:lang w:val="en-GB"/>
        </w:rPr>
        <w:t>8</w:t>
      </w:r>
      <w:r w:rsidRPr="00883FC1">
        <w:rPr>
          <w:lang w:val="en-GB"/>
        </w:rPr>
        <w:t>. Comments and suggestions</w:t>
      </w:r>
    </w:p>
    <w:p w14:paraId="00116F86" w14:textId="02B38922" w:rsidR="00524695" w:rsidRPr="00883FC1" w:rsidRDefault="00524695" w:rsidP="00132BE3">
      <w:pPr>
        <w:spacing w:after="120"/>
        <w:jc w:val="both"/>
        <w:rPr>
          <w:b/>
          <w:bCs/>
          <w:color w:val="4E3B30" w:themeColor="text2"/>
          <w:lang w:val="en-GB"/>
        </w:rPr>
      </w:pPr>
      <w:r w:rsidRPr="00883FC1">
        <w:rPr>
          <w:b/>
          <w:bCs/>
          <w:color w:val="4E3B30" w:themeColor="text2"/>
          <w:lang w:val="en-GB"/>
        </w:rPr>
        <w:t>WHEN?</w:t>
      </w:r>
    </w:p>
    <w:p w14:paraId="413C8322" w14:textId="7D501ADD" w:rsidR="00C042E8" w:rsidRPr="00883FC1" w:rsidRDefault="00B8520B" w:rsidP="00C042E8">
      <w:pPr>
        <w:spacing w:after="120"/>
        <w:jc w:val="both"/>
        <w:rPr>
          <w:lang w:val="en-GB"/>
        </w:rPr>
      </w:pPr>
      <w:r w:rsidRPr="00883FC1">
        <w:rPr>
          <w:lang w:val="en-GB"/>
        </w:rPr>
        <w:t xml:space="preserve">It </w:t>
      </w:r>
      <w:r w:rsidR="00297E00" w:rsidRPr="00883FC1">
        <w:rPr>
          <w:lang w:val="en-GB"/>
        </w:rPr>
        <w:t xml:space="preserve">must be </w:t>
      </w:r>
      <w:r w:rsidRPr="00883FC1">
        <w:rPr>
          <w:lang w:val="en-GB"/>
        </w:rPr>
        <w:t>submitted</w:t>
      </w:r>
      <w:r w:rsidR="00B37677" w:rsidRPr="00883FC1">
        <w:rPr>
          <w:lang w:val="en-GB"/>
        </w:rPr>
        <w:t xml:space="preserve"> </w:t>
      </w:r>
      <w:r w:rsidR="00EA2DB0" w:rsidRPr="00883FC1">
        <w:rPr>
          <w:b/>
          <w:bCs/>
          <w:lang w:val="en-GB"/>
        </w:rPr>
        <w:t xml:space="preserve">within </w:t>
      </w:r>
      <w:r w:rsidR="008D4C4F" w:rsidRPr="00883FC1">
        <w:rPr>
          <w:b/>
          <w:bCs/>
          <w:lang w:val="en-GB"/>
        </w:rPr>
        <w:t>2</w:t>
      </w:r>
      <w:r w:rsidR="00EA2DB0" w:rsidRPr="00883FC1">
        <w:rPr>
          <w:b/>
          <w:bCs/>
          <w:lang w:val="en-GB"/>
        </w:rPr>
        <w:t xml:space="preserve"> month</w:t>
      </w:r>
      <w:r w:rsidR="008D4C4F" w:rsidRPr="00883FC1">
        <w:rPr>
          <w:b/>
          <w:bCs/>
          <w:lang w:val="en-GB"/>
        </w:rPr>
        <w:t xml:space="preserve">s of the end of the project (M26), </w:t>
      </w:r>
      <w:r w:rsidR="008D4C4F" w:rsidRPr="00883FC1">
        <w:rPr>
          <w:lang w:val="en-GB"/>
        </w:rPr>
        <w:t xml:space="preserve">as an annex to be uploaded directly on the </w:t>
      </w:r>
      <w:hyperlink r:id="rId12" w:history="1">
        <w:r w:rsidR="009D33F7" w:rsidRPr="00883FC1">
          <w:rPr>
            <w:rStyle w:val="Hyperlink"/>
            <w:lang w:val="en-GB"/>
          </w:rPr>
          <w:t>grant j</w:t>
        </w:r>
        <w:r w:rsidR="007F1A26" w:rsidRPr="00883FC1">
          <w:rPr>
            <w:rStyle w:val="Hyperlink"/>
            <w:lang w:val="en-GB"/>
          </w:rPr>
          <w:t>ustification platform</w:t>
        </w:r>
      </w:hyperlink>
      <w:r w:rsidR="008D4C4F" w:rsidRPr="00883FC1">
        <w:rPr>
          <w:lang w:val="en-GB"/>
        </w:rPr>
        <w:t>.</w:t>
      </w:r>
    </w:p>
    <w:p w14:paraId="00E2153C" w14:textId="7D4DF1D5" w:rsidR="00B045A9" w:rsidRPr="00883FC1" w:rsidRDefault="00B045A9" w:rsidP="00B045A9">
      <w:pPr>
        <w:spacing w:after="120"/>
        <w:jc w:val="both"/>
        <w:rPr>
          <w:b/>
          <w:bCs/>
          <w:color w:val="4E3B30" w:themeColor="text2"/>
          <w:lang w:val="en-GB"/>
        </w:rPr>
      </w:pPr>
      <w:r w:rsidRPr="00883FC1">
        <w:rPr>
          <w:b/>
          <w:bCs/>
          <w:color w:val="4E3B30" w:themeColor="text2"/>
          <w:lang w:val="en-GB"/>
        </w:rPr>
        <w:t>HOW?</w:t>
      </w:r>
    </w:p>
    <w:p w14:paraId="03C229B6" w14:textId="33B33A91" w:rsidR="00DE7371" w:rsidRPr="00883FC1" w:rsidRDefault="00371488" w:rsidP="00DE7371">
      <w:pPr>
        <w:spacing w:after="120"/>
        <w:jc w:val="both"/>
        <w:rPr>
          <w:lang w:val="en-GB"/>
        </w:rPr>
      </w:pPr>
      <w:r w:rsidRPr="00883FC1">
        <w:rPr>
          <w:noProof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DEC5D6E" wp14:editId="5B1FDE7D">
                <wp:simplePos x="0" y="0"/>
                <wp:positionH relativeFrom="margin">
                  <wp:posOffset>1864360</wp:posOffset>
                </wp:positionH>
                <wp:positionV relativeFrom="paragraph">
                  <wp:posOffset>541243</wp:posOffset>
                </wp:positionV>
                <wp:extent cx="2167247" cy="546265"/>
                <wp:effectExtent l="0" t="0" r="24130" b="25400"/>
                <wp:wrapNone/>
                <wp:docPr id="19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247" cy="5462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919943" w14:textId="41CE2BEE" w:rsidR="00D94D88" w:rsidRPr="001A552C" w:rsidRDefault="00D94D88" w:rsidP="00DE7371">
                            <w:pPr>
                              <w:jc w:val="center"/>
                              <w:rPr>
                                <w:color w:val="4E3B30" w:themeColor="text2"/>
                                <w:sz w:val="20"/>
                                <w:szCs w:val="22"/>
                                <w:lang w:val="es-ES"/>
                              </w:rPr>
                            </w:pPr>
                            <w:r w:rsidRPr="001A552C">
                              <w:rPr>
                                <w:color w:val="4E3B30" w:themeColor="text2"/>
                                <w:sz w:val="20"/>
                                <w:szCs w:val="22"/>
                                <w:lang w:val="es-ES"/>
                              </w:rPr>
                              <w:t>ACE003</w:t>
                            </w:r>
                            <w:r>
                              <w:rPr>
                                <w:color w:val="4E3B30" w:themeColor="text2"/>
                                <w:sz w:val="20"/>
                                <w:szCs w:val="22"/>
                                <w:lang w:val="es-ES"/>
                              </w:rPr>
                              <w:t>-</w:t>
                            </w:r>
                            <w:r w:rsidRPr="001A552C">
                              <w:rPr>
                                <w:color w:val="4E3B30" w:themeColor="text2"/>
                                <w:sz w:val="20"/>
                                <w:szCs w:val="22"/>
                                <w:lang w:val="es-ES"/>
                              </w:rPr>
                              <w:t>20-000XXX_Final_report</w:t>
                            </w:r>
                          </w:p>
                          <w:p w14:paraId="76B16804" w14:textId="1D783150" w:rsidR="00D94D88" w:rsidRPr="001A552C" w:rsidRDefault="00D94D88" w:rsidP="00DE7371">
                            <w:pPr>
                              <w:jc w:val="center"/>
                              <w:rPr>
                                <w:color w:val="4E3B30" w:themeColor="text2"/>
                                <w:sz w:val="20"/>
                                <w:szCs w:val="22"/>
                                <w:lang w:val="es-ES"/>
                              </w:rPr>
                            </w:pPr>
                            <w:r w:rsidRPr="001A552C">
                              <w:rPr>
                                <w:color w:val="4E3B30" w:themeColor="text2"/>
                                <w:sz w:val="20"/>
                                <w:szCs w:val="22"/>
                                <w:lang w:val="es-ES"/>
                              </w:rPr>
                              <w:t>ACE026</w:t>
                            </w:r>
                            <w:r>
                              <w:rPr>
                                <w:color w:val="4E3B30" w:themeColor="text2"/>
                                <w:sz w:val="20"/>
                                <w:szCs w:val="22"/>
                                <w:lang w:val="es-ES"/>
                              </w:rPr>
                              <w:t>-</w:t>
                            </w:r>
                            <w:r w:rsidRPr="001A552C">
                              <w:rPr>
                                <w:color w:val="4E3B30" w:themeColor="text2"/>
                                <w:sz w:val="20"/>
                                <w:szCs w:val="22"/>
                                <w:lang w:val="es-ES"/>
                              </w:rPr>
                              <w:t>21-000XXX_Final_report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C5D6E" id="Rectangle 19" o:spid="_x0000_s1028" alt="&quot;&quot;" style="position:absolute;left:0;text-align:left;margin-left:146.8pt;margin-top:42.6pt;width:170.65pt;height:43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" filled="f" strokecolor="#a5644e [3205]" strokeweight="1pt">
                <v:textbox>
                  <w:txbxContent>
                    <w:p w14:paraId="12919943" w14:textId="41CE2BEE" w:rsidR="00D94D88" w:rsidRPr="001A552C" w:rsidRDefault="00D94D88" w:rsidP="00DE7371">
                      <w:pPr>
                        <w:jc w:val="center"/>
                        <w:rPr>
                          <w:color w:val="4E3B30" w:themeColor="text2"/>
                          <w:sz w:val="20"/>
                          <w:szCs w:val="22"/>
                          <w:lang w:val="es-ES"/>
                        </w:rPr>
                      </w:pPr>
                      <w:r w:rsidRPr="001A552C">
                        <w:rPr>
                          <w:color w:val="4E3B30" w:themeColor="text2"/>
                          <w:sz w:val="20"/>
                          <w:szCs w:val="22"/>
                          <w:lang w:val="es-ES"/>
                        </w:rPr>
                        <w:t>ACE003</w:t>
                      </w:r>
                      <w:r>
                        <w:rPr>
                          <w:color w:val="4E3B30" w:themeColor="text2"/>
                          <w:sz w:val="20"/>
                          <w:szCs w:val="22"/>
                          <w:lang w:val="es-ES"/>
                        </w:rPr>
                        <w:t>-</w:t>
                      </w:r>
                      <w:r w:rsidRPr="001A552C">
                        <w:rPr>
                          <w:color w:val="4E3B30" w:themeColor="text2"/>
                          <w:sz w:val="20"/>
                          <w:szCs w:val="22"/>
                          <w:lang w:val="es-ES"/>
                        </w:rPr>
                        <w:t>20-000XXX_Final_report</w:t>
                      </w:r>
                    </w:p>
                    <w:p w14:paraId="76B16804" w14:textId="1D783150" w:rsidR="00D94D88" w:rsidRPr="001A552C" w:rsidRDefault="00D94D88" w:rsidP="00DE7371">
                      <w:pPr>
                        <w:jc w:val="center"/>
                        <w:rPr>
                          <w:color w:val="4E3B30" w:themeColor="text2"/>
                          <w:sz w:val="20"/>
                          <w:szCs w:val="22"/>
                          <w:lang w:val="es-ES"/>
                        </w:rPr>
                      </w:pPr>
                      <w:r w:rsidRPr="001A552C">
                        <w:rPr>
                          <w:color w:val="4E3B30" w:themeColor="text2"/>
                          <w:sz w:val="20"/>
                          <w:szCs w:val="22"/>
                          <w:lang w:val="es-ES"/>
                        </w:rPr>
                        <w:t>ACE026</w:t>
                      </w:r>
                      <w:r>
                        <w:rPr>
                          <w:color w:val="4E3B30" w:themeColor="text2"/>
                          <w:sz w:val="20"/>
                          <w:szCs w:val="22"/>
                          <w:lang w:val="es-ES"/>
                        </w:rPr>
                        <w:t>-</w:t>
                      </w:r>
                      <w:r w:rsidRPr="001A552C">
                        <w:rPr>
                          <w:color w:val="4E3B30" w:themeColor="text2"/>
                          <w:sz w:val="20"/>
                          <w:szCs w:val="22"/>
                          <w:lang w:val="es-ES"/>
                        </w:rPr>
                        <w:t>21-000XXX_Final_report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02F1" w:rsidRPr="00883FC1">
        <w:rPr>
          <w:b/>
          <w:bCs/>
          <w:lang w:val="en-GB"/>
        </w:rPr>
        <w:t>A</w:t>
      </w:r>
      <w:r w:rsidR="005228E9" w:rsidRPr="00883FC1">
        <w:rPr>
          <w:b/>
          <w:bCs/>
          <w:lang w:val="en-GB"/>
        </w:rPr>
        <w:t>ll the fields</w:t>
      </w:r>
      <w:r w:rsidR="005228E9" w:rsidRPr="00883FC1">
        <w:rPr>
          <w:lang w:val="en-GB"/>
        </w:rPr>
        <w:t xml:space="preserve"> that must be </w:t>
      </w:r>
      <w:r w:rsidR="006E57E6" w:rsidRPr="00883FC1">
        <w:rPr>
          <w:lang w:val="en-GB"/>
        </w:rPr>
        <w:t>completed</w:t>
      </w:r>
      <w:r w:rsidR="005228E9" w:rsidRPr="00883FC1">
        <w:rPr>
          <w:lang w:val="en-GB"/>
        </w:rPr>
        <w:t xml:space="preserve"> are</w:t>
      </w:r>
      <w:r w:rsidR="005228E9" w:rsidRPr="00883FC1">
        <w:rPr>
          <w:b/>
          <w:bCs/>
          <w:lang w:val="en-GB"/>
        </w:rPr>
        <w:t xml:space="preserve"> in grey</w:t>
      </w:r>
      <w:r w:rsidR="00845174" w:rsidRPr="00883FC1">
        <w:rPr>
          <w:lang w:val="en-GB"/>
        </w:rPr>
        <w:t xml:space="preserve"> and detailed explanations</w:t>
      </w:r>
      <w:r w:rsidR="00B130EB" w:rsidRPr="00883FC1">
        <w:rPr>
          <w:lang w:val="en-GB"/>
        </w:rPr>
        <w:t xml:space="preserve"> are provided</w:t>
      </w:r>
      <w:r w:rsidR="00845174" w:rsidRPr="00883FC1">
        <w:rPr>
          <w:lang w:val="en-GB"/>
        </w:rPr>
        <w:t xml:space="preserve"> to help you understand what information is required</w:t>
      </w:r>
      <w:r w:rsidR="006E57E6" w:rsidRPr="00883FC1">
        <w:rPr>
          <w:lang w:val="en-GB"/>
        </w:rPr>
        <w:t xml:space="preserve"> at</w:t>
      </w:r>
      <w:r w:rsidR="00845174" w:rsidRPr="00883FC1">
        <w:rPr>
          <w:lang w:val="en-GB"/>
        </w:rPr>
        <w:t xml:space="preserve"> each </w:t>
      </w:r>
      <w:r w:rsidR="006E57E6" w:rsidRPr="00883FC1">
        <w:rPr>
          <w:lang w:val="en-GB"/>
        </w:rPr>
        <w:t>step</w:t>
      </w:r>
      <w:r w:rsidR="00845174" w:rsidRPr="00883FC1">
        <w:rPr>
          <w:lang w:val="en-GB"/>
        </w:rPr>
        <w:t>.</w:t>
      </w:r>
      <w:r w:rsidR="00317FCF" w:rsidRPr="00883FC1">
        <w:rPr>
          <w:lang w:val="en-GB"/>
        </w:rPr>
        <w:t xml:space="preserve"> </w:t>
      </w:r>
      <w:r w:rsidR="00DE7371" w:rsidRPr="00883FC1">
        <w:rPr>
          <w:lang w:val="en-GB"/>
        </w:rPr>
        <w:t>Do not forget to fill in the</w:t>
      </w:r>
      <w:r w:rsidR="00DE7371" w:rsidRPr="00883FC1">
        <w:rPr>
          <w:b/>
          <w:bCs/>
          <w:lang w:val="en-GB"/>
        </w:rPr>
        <w:t xml:space="preserve"> information on the 1</w:t>
      </w:r>
      <w:r w:rsidR="00DE7371" w:rsidRPr="00883FC1">
        <w:rPr>
          <w:b/>
          <w:bCs/>
          <w:vertAlign w:val="superscript"/>
          <w:lang w:val="en-GB"/>
        </w:rPr>
        <w:t>st</w:t>
      </w:r>
      <w:r w:rsidR="00DE7371" w:rsidRPr="00883FC1">
        <w:rPr>
          <w:b/>
          <w:bCs/>
          <w:lang w:val="en-GB"/>
        </w:rPr>
        <w:t xml:space="preserve"> page</w:t>
      </w:r>
      <w:r w:rsidR="00DE7371" w:rsidRPr="00883FC1">
        <w:rPr>
          <w:lang w:val="en-GB"/>
        </w:rPr>
        <w:t xml:space="preserve"> and to rename the document as follows:</w:t>
      </w:r>
    </w:p>
    <w:p w14:paraId="4AC6E470" w14:textId="6AD25811" w:rsidR="00DE7371" w:rsidRPr="00883FC1" w:rsidRDefault="00412F3C" w:rsidP="00DE7371">
      <w:pPr>
        <w:spacing w:after="120"/>
        <w:jc w:val="center"/>
        <w:rPr>
          <w:sz w:val="20"/>
          <w:szCs w:val="20"/>
          <w:lang w:val="en-GB"/>
        </w:rPr>
      </w:pPr>
      <w:r w:rsidRPr="00883FC1">
        <w:rPr>
          <w:b/>
          <w:bCs/>
          <w:noProof/>
          <w:color w:val="4E3B30" w:themeColor="text2"/>
          <w:highlight w:val="yellow"/>
          <w:lang w:val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1138A45" wp14:editId="469D2D68">
                <wp:simplePos x="0" y="0"/>
                <wp:positionH relativeFrom="column">
                  <wp:posOffset>1474635</wp:posOffset>
                </wp:positionH>
                <wp:positionV relativeFrom="paragraph">
                  <wp:posOffset>233052</wp:posOffset>
                </wp:positionV>
                <wp:extent cx="391886" cy="992505"/>
                <wp:effectExtent l="0" t="0" r="27305" b="17145"/>
                <wp:wrapNone/>
                <wp:docPr id="21" name="Straight Connector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1886" cy="99250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4F46A9" id="Straight Connector 21" o:spid="_x0000_s1026" alt="&quot;&quot;" style="position:absolute;flip:y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1pt,18.35pt" to="146.95pt,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" strokecolor="#a5644e [3205]" strokeweight="1pt">
                <v:stroke joinstyle="miter"/>
              </v:line>
            </w:pict>
          </mc:Fallback>
        </mc:AlternateContent>
      </w:r>
      <w:r w:rsidR="00DE7371" w:rsidRPr="00883FC1">
        <w:rPr>
          <w:color w:val="4E3B30" w:themeColor="text2"/>
          <w:sz w:val="20"/>
          <w:szCs w:val="20"/>
          <w:lang w:val="en-GB"/>
        </w:rPr>
        <w:t>TECSPR19-1-00</w:t>
      </w:r>
      <w:r w:rsidR="00371488" w:rsidRPr="00883FC1">
        <w:rPr>
          <w:color w:val="4E3B30" w:themeColor="text2"/>
          <w:sz w:val="20"/>
          <w:szCs w:val="20"/>
          <w:lang w:val="en-GB"/>
        </w:rPr>
        <w:t>XX</w:t>
      </w:r>
      <w:r w:rsidR="00DE7371" w:rsidRPr="00883FC1">
        <w:rPr>
          <w:sz w:val="20"/>
          <w:szCs w:val="20"/>
          <w:lang w:val="en-GB"/>
        </w:rPr>
        <w:t>_</w:t>
      </w:r>
      <w:r w:rsidR="00FB1FFB" w:rsidRPr="00883FC1">
        <w:rPr>
          <w:sz w:val="20"/>
          <w:szCs w:val="20"/>
          <w:lang w:val="en-GB"/>
        </w:rPr>
        <w:t>Final_report</w:t>
      </w:r>
    </w:p>
    <w:p w14:paraId="4B3674CE" w14:textId="4861CBC0" w:rsidR="00DE7371" w:rsidRPr="00883FC1" w:rsidRDefault="00DE7371" w:rsidP="00DE7371">
      <w:pPr>
        <w:spacing w:after="120"/>
        <w:jc w:val="both"/>
        <w:rPr>
          <w:highlight w:val="yellow"/>
          <w:lang w:val="en-GB"/>
        </w:rPr>
      </w:pPr>
    </w:p>
    <w:p w14:paraId="032BCDB1" w14:textId="077FEC86" w:rsidR="00DE7371" w:rsidRPr="00883FC1" w:rsidRDefault="00B130EB" w:rsidP="00DE7371">
      <w:pPr>
        <w:spacing w:after="120"/>
        <w:jc w:val="center"/>
        <w:rPr>
          <w:highlight w:val="yellow"/>
          <w:lang w:val="en-GB"/>
        </w:rPr>
      </w:pPr>
      <w:r w:rsidRPr="00883FC1">
        <w:rPr>
          <w:noProof/>
          <w:highlight w:val="yellow"/>
          <w:lang w:val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EE2330A" wp14:editId="754E003D">
                <wp:simplePos x="0" y="0"/>
                <wp:positionH relativeFrom="margin">
                  <wp:posOffset>13970</wp:posOffset>
                </wp:positionH>
                <wp:positionV relativeFrom="paragraph">
                  <wp:posOffset>11670</wp:posOffset>
                </wp:positionV>
                <wp:extent cx="1461135" cy="1212215"/>
                <wp:effectExtent l="0" t="0" r="24765" b="26035"/>
                <wp:wrapNone/>
                <wp:docPr id="17" name="Rectangle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135" cy="12122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F9AAEF" w14:textId="77777777" w:rsidR="00D94D88" w:rsidRPr="0022092E" w:rsidRDefault="00D94D88" w:rsidP="00DE7371">
                            <w:pPr>
                              <w:jc w:val="center"/>
                              <w:rPr>
                                <w:b/>
                                <w:bCs/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22092E">
                              <w:rPr>
                                <w:b/>
                                <w:bCs/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  <w:t>Project Tecniospring Identification Code</w:t>
                            </w:r>
                          </w:p>
                          <w:p w14:paraId="7C1F81A4" w14:textId="77777777" w:rsidR="00D94D88" w:rsidRDefault="00D94D88" w:rsidP="00DE7371">
                            <w:pPr>
                              <w:jc w:val="center"/>
                              <w:rPr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</w:pPr>
                          </w:p>
                          <w:p w14:paraId="5FBD6338" w14:textId="4200E2E8" w:rsidR="00D94D88" w:rsidRPr="00EB6284" w:rsidRDefault="00D94D88" w:rsidP="00DE7371">
                            <w:pPr>
                              <w:jc w:val="center"/>
                              <w:rPr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  <w:t>It is the code attributed to your project starting with TECSPR or ACE. You can find it in the Grant Resolution.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2330A" id="Rectangle 17" o:spid="_x0000_s1029" alt="&quot;&quot;" style="position:absolute;left:0;text-align:left;margin-left:1.1pt;margin-top:.9pt;width:115.05pt;height:95.4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" fillcolor="white [3212]" strokecolor="#a5644e [3205]" strokeweight="1pt">
                <v:textbox>
                  <w:txbxContent>
                    <w:p w14:paraId="63F9AAEF" w14:textId="77777777" w:rsidR="00D94D88" w:rsidRPr="0022092E" w:rsidRDefault="00D94D88" w:rsidP="00DE7371">
                      <w:pPr>
                        <w:jc w:val="center"/>
                        <w:rPr>
                          <w:b/>
                          <w:bCs/>
                          <w:color w:val="4E3B30" w:themeColor="text2"/>
                          <w:sz w:val="18"/>
                          <w:szCs w:val="20"/>
                          <w:lang w:val="en-GB"/>
                        </w:rPr>
                      </w:pPr>
                      <w:r w:rsidRPr="0022092E">
                        <w:rPr>
                          <w:b/>
                          <w:bCs/>
                          <w:color w:val="4E3B30" w:themeColor="text2"/>
                          <w:sz w:val="18"/>
                          <w:szCs w:val="20"/>
                          <w:lang w:val="en-GB"/>
                        </w:rPr>
                        <w:t>Project Tecniospring Identification Code</w:t>
                      </w:r>
                    </w:p>
                    <w:p w14:paraId="7C1F81A4" w14:textId="77777777" w:rsidR="00D94D88" w:rsidRDefault="00D94D88" w:rsidP="00DE7371">
                      <w:pPr>
                        <w:jc w:val="center"/>
                        <w:rPr>
                          <w:color w:val="4E3B30" w:themeColor="text2"/>
                          <w:sz w:val="18"/>
                          <w:szCs w:val="20"/>
                          <w:lang w:val="en-GB"/>
                        </w:rPr>
                      </w:pPr>
                    </w:p>
                    <w:p w14:paraId="5FBD6338" w14:textId="4200E2E8" w:rsidR="00D94D88" w:rsidRPr="00EB6284" w:rsidRDefault="00D94D88" w:rsidP="00DE7371">
                      <w:pPr>
                        <w:jc w:val="center"/>
                        <w:rPr>
                          <w:color w:val="4E3B30" w:themeColor="text2"/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color w:val="4E3B30" w:themeColor="text2"/>
                          <w:sz w:val="18"/>
                          <w:szCs w:val="20"/>
                          <w:lang w:val="en-GB"/>
                        </w:rPr>
                        <w:t>It is the code attributed to your project starting with TECSPR or ACE. You can find it in the Grant Resolution.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E7371" w:rsidRPr="00883FC1">
        <w:rPr>
          <w:noProof/>
          <w:highlight w:val="yellow"/>
          <w:lang w:val="en-GB"/>
        </w:rPr>
        <w:drawing>
          <wp:anchor distT="0" distB="0" distL="114300" distR="114300" simplePos="0" relativeHeight="251658253" behindDoc="1" locked="0" layoutInCell="1" allowOverlap="1" wp14:anchorId="7865733C" wp14:editId="3CD51539">
            <wp:simplePos x="0" y="0"/>
            <wp:positionH relativeFrom="column">
              <wp:posOffset>1982030</wp:posOffset>
            </wp:positionH>
            <wp:positionV relativeFrom="paragraph">
              <wp:posOffset>233680</wp:posOffset>
            </wp:positionV>
            <wp:extent cx="1814000" cy="1327150"/>
            <wp:effectExtent l="0" t="0" r="0" b="635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332" cy="1331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EC463" w14:textId="760BDB80" w:rsidR="00DE7371" w:rsidRPr="00883FC1" w:rsidRDefault="00DD0D78" w:rsidP="00DE7371">
      <w:pPr>
        <w:jc w:val="center"/>
        <w:rPr>
          <w:highlight w:val="yellow"/>
          <w:lang w:val="en-GB"/>
        </w:rPr>
      </w:pPr>
      <w:r w:rsidRPr="00883FC1">
        <w:rPr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502CE94B" wp14:editId="121D6EF8">
            <wp:simplePos x="0" y="0"/>
            <wp:positionH relativeFrom="column">
              <wp:posOffset>2027967</wp:posOffset>
            </wp:positionH>
            <wp:positionV relativeFrom="paragraph">
              <wp:posOffset>85725</wp:posOffset>
            </wp:positionV>
            <wp:extent cx="1793520" cy="1205345"/>
            <wp:effectExtent l="0" t="0" r="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520" cy="120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0CF94" w14:textId="449A0E52" w:rsidR="00DE7371" w:rsidRPr="00883FC1" w:rsidRDefault="002C71CE" w:rsidP="00DE7371">
      <w:pPr>
        <w:jc w:val="both"/>
        <w:rPr>
          <w:highlight w:val="yellow"/>
          <w:lang w:val="en-GB"/>
        </w:rPr>
      </w:pPr>
      <w:r w:rsidRPr="00883FC1">
        <w:rPr>
          <w:noProof/>
          <w:highlight w:val="yellow"/>
          <w:lang w:val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839D325" wp14:editId="7A9E6CD2">
                <wp:simplePos x="0" y="0"/>
                <wp:positionH relativeFrom="margin">
                  <wp:posOffset>4318933</wp:posOffset>
                </wp:positionH>
                <wp:positionV relativeFrom="paragraph">
                  <wp:posOffset>41017</wp:posOffset>
                </wp:positionV>
                <wp:extent cx="1424940" cy="809203"/>
                <wp:effectExtent l="0" t="0" r="22860" b="10160"/>
                <wp:wrapNone/>
                <wp:docPr id="16" name="Rectangle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8092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04527C" w14:textId="77777777" w:rsidR="00D94D88" w:rsidRPr="00B64B96" w:rsidRDefault="00D94D88" w:rsidP="00DE7371">
                            <w:pPr>
                              <w:jc w:val="center"/>
                              <w:rPr>
                                <w:b/>
                                <w:bCs/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B64B96">
                              <w:rPr>
                                <w:b/>
                                <w:bCs/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  <w:t>Starting date</w:t>
                            </w:r>
                          </w:p>
                          <w:p w14:paraId="68DD3FED" w14:textId="1A802604" w:rsidR="00D94D88" w:rsidRDefault="00D94D88" w:rsidP="00DE7371">
                            <w:pPr>
                              <w:jc w:val="center"/>
                              <w:rPr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  <w:t>First day of the project</w:t>
                            </w:r>
                          </w:p>
                          <w:p w14:paraId="0AEA61FC" w14:textId="77777777" w:rsidR="00D94D88" w:rsidRDefault="00D94D88" w:rsidP="00DE7371">
                            <w:pPr>
                              <w:jc w:val="center"/>
                              <w:rPr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</w:pPr>
                          </w:p>
                          <w:p w14:paraId="5CBDAFD3" w14:textId="77777777" w:rsidR="00D94D88" w:rsidRPr="00B64B96" w:rsidRDefault="00D94D88" w:rsidP="00DE7371">
                            <w:pPr>
                              <w:jc w:val="center"/>
                              <w:rPr>
                                <w:b/>
                                <w:bCs/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B64B96">
                              <w:rPr>
                                <w:b/>
                                <w:bCs/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  <w:t>Ending date</w:t>
                            </w:r>
                          </w:p>
                          <w:p w14:paraId="740F2317" w14:textId="413F1981" w:rsidR="00D94D88" w:rsidRPr="00EB6284" w:rsidRDefault="00D94D88" w:rsidP="00DE7371">
                            <w:pPr>
                              <w:jc w:val="center"/>
                              <w:rPr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  <w:t>Last day of the 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9D325" id="Rectangle 16" o:spid="_x0000_s1030" alt="&quot;&quot;" style="position:absolute;left:0;text-align:left;margin-left:340.05pt;margin-top:3.25pt;width:112.2pt;height:63.7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" fillcolor="white [3212]" strokecolor="#a5644e [3205]" strokeweight="1pt">
                <v:textbox>
                  <w:txbxContent>
                    <w:p w14:paraId="4804527C" w14:textId="77777777" w:rsidR="00D94D88" w:rsidRPr="00B64B96" w:rsidRDefault="00D94D88" w:rsidP="00DE7371">
                      <w:pPr>
                        <w:jc w:val="center"/>
                        <w:rPr>
                          <w:b/>
                          <w:bCs/>
                          <w:color w:val="4E3B30" w:themeColor="text2"/>
                          <w:sz w:val="18"/>
                          <w:szCs w:val="20"/>
                          <w:lang w:val="en-GB"/>
                        </w:rPr>
                      </w:pPr>
                      <w:r w:rsidRPr="00B64B96">
                        <w:rPr>
                          <w:b/>
                          <w:bCs/>
                          <w:color w:val="4E3B30" w:themeColor="text2"/>
                          <w:sz w:val="18"/>
                          <w:szCs w:val="20"/>
                          <w:lang w:val="en-GB"/>
                        </w:rPr>
                        <w:t>Starting date</w:t>
                      </w:r>
                    </w:p>
                    <w:p w14:paraId="68DD3FED" w14:textId="1A802604" w:rsidR="00D94D88" w:rsidRDefault="00D94D88" w:rsidP="00DE7371">
                      <w:pPr>
                        <w:jc w:val="center"/>
                        <w:rPr>
                          <w:color w:val="4E3B30" w:themeColor="text2"/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color w:val="4E3B30" w:themeColor="text2"/>
                          <w:sz w:val="18"/>
                          <w:szCs w:val="20"/>
                          <w:lang w:val="en-GB"/>
                        </w:rPr>
                        <w:t>First day of the project</w:t>
                      </w:r>
                    </w:p>
                    <w:p w14:paraId="0AEA61FC" w14:textId="77777777" w:rsidR="00D94D88" w:rsidRDefault="00D94D88" w:rsidP="00DE7371">
                      <w:pPr>
                        <w:jc w:val="center"/>
                        <w:rPr>
                          <w:color w:val="4E3B30" w:themeColor="text2"/>
                          <w:sz w:val="18"/>
                          <w:szCs w:val="20"/>
                          <w:lang w:val="en-GB"/>
                        </w:rPr>
                      </w:pPr>
                    </w:p>
                    <w:p w14:paraId="5CBDAFD3" w14:textId="77777777" w:rsidR="00D94D88" w:rsidRPr="00B64B96" w:rsidRDefault="00D94D88" w:rsidP="00DE7371">
                      <w:pPr>
                        <w:jc w:val="center"/>
                        <w:rPr>
                          <w:b/>
                          <w:bCs/>
                          <w:color w:val="4E3B30" w:themeColor="text2"/>
                          <w:sz w:val="18"/>
                          <w:szCs w:val="20"/>
                          <w:lang w:val="en-GB"/>
                        </w:rPr>
                      </w:pPr>
                      <w:r w:rsidRPr="00B64B96">
                        <w:rPr>
                          <w:b/>
                          <w:bCs/>
                          <w:color w:val="4E3B30" w:themeColor="text2"/>
                          <w:sz w:val="18"/>
                          <w:szCs w:val="20"/>
                          <w:lang w:val="en-GB"/>
                        </w:rPr>
                        <w:t>Ending date</w:t>
                      </w:r>
                    </w:p>
                    <w:p w14:paraId="740F2317" w14:textId="413F1981" w:rsidR="00D94D88" w:rsidRPr="00EB6284" w:rsidRDefault="00D94D88" w:rsidP="00DE7371">
                      <w:pPr>
                        <w:jc w:val="center"/>
                        <w:rPr>
                          <w:color w:val="4E3B30" w:themeColor="text2"/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color w:val="4E3B30" w:themeColor="text2"/>
                          <w:sz w:val="18"/>
                          <w:szCs w:val="20"/>
                          <w:lang w:val="en-GB"/>
                        </w:rPr>
                        <w:t>Last day of the project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68216F" w14:textId="575F7758" w:rsidR="00DE7371" w:rsidRPr="00883FC1" w:rsidRDefault="00C70108" w:rsidP="00DE7371">
      <w:pPr>
        <w:jc w:val="both"/>
        <w:rPr>
          <w:highlight w:val="yellow"/>
          <w:lang w:val="en-GB"/>
        </w:rPr>
      </w:pPr>
      <w:r w:rsidRPr="00883FC1">
        <w:rPr>
          <w:b/>
          <w:bCs/>
          <w:noProof/>
          <w:color w:val="4E3B30" w:themeColor="text2"/>
          <w:highlight w:val="yellow"/>
          <w:lang w:val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42867D8" wp14:editId="1ED18E49">
                <wp:simplePos x="0" y="0"/>
                <wp:positionH relativeFrom="column">
                  <wp:posOffset>3761180</wp:posOffset>
                </wp:positionH>
                <wp:positionV relativeFrom="paragraph">
                  <wp:posOffset>49083</wp:posOffset>
                </wp:positionV>
                <wp:extent cx="583116" cy="21104"/>
                <wp:effectExtent l="0" t="0" r="26670" b="36195"/>
                <wp:wrapNone/>
                <wp:docPr id="24" name="Straight Connector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116" cy="2110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4A3F83" id="Straight Connector 24" o:spid="_x0000_s1026" alt="&quot;&quot;" style="position:absolute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15pt,3.85pt" to="342.0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" strokecolor="#a5644e [3205]" strokeweight="1pt">
                <v:stroke joinstyle="miter"/>
              </v:line>
            </w:pict>
          </mc:Fallback>
        </mc:AlternateContent>
      </w:r>
      <w:r w:rsidRPr="00883FC1">
        <w:rPr>
          <w:noProof/>
          <w:highlight w:val="yellow"/>
          <w:lang w:val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49F4A74" wp14:editId="26224CB3">
                <wp:simplePos x="0" y="0"/>
                <wp:positionH relativeFrom="margin">
                  <wp:posOffset>3277123</wp:posOffset>
                </wp:positionH>
                <wp:positionV relativeFrom="paragraph">
                  <wp:posOffset>4258</wp:posOffset>
                </wp:positionV>
                <wp:extent cx="479612" cy="107315"/>
                <wp:effectExtent l="0" t="0" r="15875" b="26035"/>
                <wp:wrapNone/>
                <wp:docPr id="22" name="Rectangl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612" cy="1073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AA36F" w14:textId="77777777" w:rsidR="00D94D88" w:rsidRPr="00EB6284" w:rsidRDefault="00D94D88" w:rsidP="00DE7371">
                            <w:pPr>
                              <w:jc w:val="center"/>
                              <w:rPr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F4A74" id="Rectangle 22" o:spid="_x0000_s1031" alt="&quot;&quot;" style="position:absolute;left:0;text-align:left;margin-left:258.05pt;margin-top:.35pt;width:37.75pt;height:8.4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" filled="f" strokecolor="#a5644e [3205]" strokeweight="1pt">
                <v:textbox>
                  <w:txbxContent>
                    <w:p w14:paraId="734AA36F" w14:textId="77777777" w:rsidR="00D94D88" w:rsidRPr="00EB6284" w:rsidRDefault="00D94D88" w:rsidP="00DE7371">
                      <w:pPr>
                        <w:jc w:val="center"/>
                        <w:rPr>
                          <w:color w:val="4E3B30" w:themeColor="text2"/>
                          <w:sz w:val="18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883FC1">
        <w:rPr>
          <w:noProof/>
          <w:highlight w:val="yellow"/>
          <w:lang w:val="en-GB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1050A7B" wp14:editId="684C4289">
                <wp:simplePos x="0" y="0"/>
                <wp:positionH relativeFrom="margin">
                  <wp:posOffset>2609252</wp:posOffset>
                </wp:positionH>
                <wp:positionV relativeFrom="paragraph">
                  <wp:posOffset>4258</wp:posOffset>
                </wp:positionV>
                <wp:extent cx="537210" cy="107427"/>
                <wp:effectExtent l="0" t="0" r="15240" b="26035"/>
                <wp:wrapNone/>
                <wp:docPr id="23" name="Rectangle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" cy="1074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CCEBD" w14:textId="77777777" w:rsidR="00D94D88" w:rsidRPr="00EB6284" w:rsidRDefault="00D94D88" w:rsidP="00DE7371">
                            <w:pPr>
                              <w:jc w:val="center"/>
                              <w:rPr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50A7B" id="Rectangle 23" o:spid="_x0000_s1032" alt="&quot;&quot;" style="position:absolute;left:0;text-align:left;margin-left:205.45pt;margin-top:.35pt;width:42.3pt;height:8.4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" filled="f" strokecolor="#a5644e [3205]" strokeweight="1pt">
                <v:textbox>
                  <w:txbxContent>
                    <w:p w14:paraId="116CCEBD" w14:textId="77777777" w:rsidR="00D94D88" w:rsidRPr="00EB6284" w:rsidRDefault="00D94D88" w:rsidP="00DE7371">
                      <w:pPr>
                        <w:jc w:val="center"/>
                        <w:rPr>
                          <w:color w:val="4E3B30" w:themeColor="text2"/>
                          <w:sz w:val="18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6D7496F" w14:textId="05DB7F8F" w:rsidR="00DE7371" w:rsidRPr="00883FC1" w:rsidRDefault="00C70108" w:rsidP="00DE7371">
      <w:pPr>
        <w:spacing w:after="120"/>
        <w:jc w:val="both"/>
        <w:rPr>
          <w:b/>
          <w:bCs/>
          <w:color w:val="4E3B30" w:themeColor="text2"/>
          <w:highlight w:val="yellow"/>
          <w:lang w:val="en-GB"/>
        </w:rPr>
      </w:pPr>
      <w:r w:rsidRPr="00883FC1">
        <w:rPr>
          <w:b/>
          <w:bCs/>
          <w:noProof/>
          <w:color w:val="4E3B30" w:themeColor="text2"/>
          <w:highlight w:val="yellow"/>
          <w:lang w:val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0DA04F2" wp14:editId="50A16E91">
                <wp:simplePos x="0" y="0"/>
                <wp:positionH relativeFrom="column">
                  <wp:posOffset>1475217</wp:posOffset>
                </wp:positionH>
                <wp:positionV relativeFrom="paragraph">
                  <wp:posOffset>4408</wp:posOffset>
                </wp:positionV>
                <wp:extent cx="663388" cy="372035"/>
                <wp:effectExtent l="0" t="0" r="22860" b="28575"/>
                <wp:wrapNone/>
                <wp:docPr id="18" name="Straight Connector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3388" cy="37203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9ECBEF" id="Straight Connector 18" o:spid="_x0000_s1026" alt="&quot;&quot;" style="position:absolute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15pt,.35pt" to="168.4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" strokecolor="#a5644e [3205]" strokeweight="1pt">
                <v:stroke joinstyle="miter"/>
              </v:line>
            </w:pict>
          </mc:Fallback>
        </mc:AlternateContent>
      </w:r>
    </w:p>
    <w:p w14:paraId="69248707" w14:textId="15B7829A" w:rsidR="00DE7371" w:rsidRPr="00883FC1" w:rsidRDefault="00C70108" w:rsidP="00DE7371">
      <w:pPr>
        <w:spacing w:after="120"/>
        <w:jc w:val="both"/>
        <w:rPr>
          <w:b/>
          <w:bCs/>
          <w:color w:val="4E3B30" w:themeColor="text2"/>
          <w:lang w:val="en-GB"/>
        </w:rPr>
      </w:pPr>
      <w:r w:rsidRPr="00883FC1">
        <w:rPr>
          <w:noProof/>
          <w:highlight w:val="yellow"/>
          <w:lang w:val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DE71F09" wp14:editId="5C1B809F">
                <wp:simplePos x="0" y="0"/>
                <wp:positionH relativeFrom="margin">
                  <wp:posOffset>2138605</wp:posOffset>
                </wp:positionH>
                <wp:positionV relativeFrom="paragraph">
                  <wp:posOffset>44264</wp:posOffset>
                </wp:positionV>
                <wp:extent cx="1613647" cy="156472"/>
                <wp:effectExtent l="0" t="0" r="24765" b="15240"/>
                <wp:wrapNone/>
                <wp:docPr id="20" name="Rectangle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647" cy="1564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9431E2" w14:textId="77777777" w:rsidR="00D94D88" w:rsidRPr="00EB6284" w:rsidRDefault="00D94D88" w:rsidP="00DE7371">
                            <w:pPr>
                              <w:jc w:val="center"/>
                              <w:rPr>
                                <w:color w:val="4E3B30" w:themeColor="text2"/>
                                <w:sz w:val="18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71F09" id="Rectangle 20" o:spid="_x0000_s1033" alt="&quot;&quot;" style="position:absolute;left:0;text-align:left;margin-left:168.4pt;margin-top:3.5pt;width:127.05pt;height:12.3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" filled="f" strokecolor="#a5644e [3205]" strokeweight="1pt">
                <v:textbox>
                  <w:txbxContent>
                    <w:p w14:paraId="7F9431E2" w14:textId="77777777" w:rsidR="00D94D88" w:rsidRPr="00EB6284" w:rsidRDefault="00D94D88" w:rsidP="00DE7371">
                      <w:pPr>
                        <w:jc w:val="center"/>
                        <w:rPr>
                          <w:color w:val="4E3B30" w:themeColor="text2"/>
                          <w:sz w:val="18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E518684" w14:textId="58A23E42" w:rsidR="00DE7371" w:rsidRPr="00883FC1" w:rsidRDefault="00DE7371" w:rsidP="00DE7371">
      <w:pPr>
        <w:spacing w:after="120"/>
        <w:jc w:val="both"/>
        <w:rPr>
          <w:b/>
          <w:bCs/>
          <w:color w:val="4E3B30" w:themeColor="text2"/>
          <w:lang w:val="en-GB"/>
        </w:rPr>
      </w:pPr>
    </w:p>
    <w:p w14:paraId="45ECDBAA" w14:textId="5E30CFF1" w:rsidR="001A61D5" w:rsidRPr="00883FC1" w:rsidRDefault="001A61D5" w:rsidP="001A61D5">
      <w:pPr>
        <w:spacing w:after="120"/>
        <w:jc w:val="both"/>
        <w:rPr>
          <w:b/>
          <w:bCs/>
          <w:color w:val="4E3B30" w:themeColor="text2"/>
          <w:lang w:val="en-GB"/>
        </w:rPr>
      </w:pPr>
      <w:r w:rsidRPr="00883FC1">
        <w:rPr>
          <w:b/>
          <w:bCs/>
          <w:color w:val="4E3B30" w:themeColor="text2"/>
          <w:lang w:val="en-GB"/>
        </w:rPr>
        <w:t>WHO?</w:t>
      </w:r>
    </w:p>
    <w:p w14:paraId="6328EE6F" w14:textId="4F3DED3C" w:rsidR="00AE0EFA" w:rsidRPr="00883FC1" w:rsidRDefault="001A61D5" w:rsidP="00AE0EFA">
      <w:pPr>
        <w:jc w:val="both"/>
        <w:rPr>
          <w:b/>
          <w:bCs/>
          <w:sz w:val="24"/>
          <w:szCs w:val="28"/>
          <w:lang w:val="en-GB"/>
        </w:rPr>
      </w:pPr>
      <w:r w:rsidRPr="00883FC1">
        <w:rPr>
          <w:lang w:val="en-GB"/>
        </w:rPr>
        <w:t>We remind</w:t>
      </w:r>
      <w:r w:rsidR="00274A07" w:rsidRPr="00883FC1">
        <w:rPr>
          <w:lang w:val="en-GB"/>
        </w:rPr>
        <w:t xml:space="preserve"> you</w:t>
      </w:r>
      <w:r w:rsidRPr="00883FC1">
        <w:rPr>
          <w:lang w:val="en-GB"/>
        </w:rPr>
        <w:t xml:space="preserve"> that the report </w:t>
      </w:r>
      <w:r w:rsidR="007B4E30" w:rsidRPr="00883FC1">
        <w:rPr>
          <w:lang w:val="en-GB"/>
        </w:rPr>
        <w:t xml:space="preserve">must be </w:t>
      </w:r>
      <w:r w:rsidR="007B4E30" w:rsidRPr="00883FC1">
        <w:rPr>
          <w:b/>
          <w:bCs/>
          <w:lang w:val="en-GB"/>
        </w:rPr>
        <w:t>written jointly by the Researcher and the Supervisor</w:t>
      </w:r>
      <w:r w:rsidR="00DC765C" w:rsidRPr="00883FC1">
        <w:rPr>
          <w:b/>
          <w:bCs/>
          <w:lang w:val="en-GB"/>
        </w:rPr>
        <w:t>(s)</w:t>
      </w:r>
      <w:r w:rsidR="007F1A26" w:rsidRPr="00883FC1">
        <w:rPr>
          <w:lang w:val="en-GB"/>
        </w:rPr>
        <w:t xml:space="preserve"> before being </w:t>
      </w:r>
      <w:r w:rsidR="00056289" w:rsidRPr="00883FC1">
        <w:rPr>
          <w:b/>
          <w:bCs/>
          <w:lang w:val="en-GB"/>
        </w:rPr>
        <w:t>validated and</w:t>
      </w:r>
      <w:r w:rsidR="00056289" w:rsidRPr="00883FC1">
        <w:rPr>
          <w:lang w:val="en-GB"/>
        </w:rPr>
        <w:t xml:space="preserve"> </w:t>
      </w:r>
      <w:r w:rsidR="00586630" w:rsidRPr="00883FC1">
        <w:rPr>
          <w:b/>
          <w:bCs/>
          <w:lang w:val="en-GB"/>
        </w:rPr>
        <w:t>delivered by the Catalan host organisation</w:t>
      </w:r>
      <w:r w:rsidR="00586630" w:rsidRPr="00883FC1">
        <w:rPr>
          <w:lang w:val="en-GB"/>
        </w:rPr>
        <w:t xml:space="preserve"> as part of the declaration to justify the expenditures and receive the last payment.</w:t>
      </w:r>
    </w:p>
    <w:p w14:paraId="33D35CE2" w14:textId="7759B052" w:rsidR="005B69D7" w:rsidRPr="00883FC1" w:rsidRDefault="005B69D7" w:rsidP="00447786">
      <w:pPr>
        <w:jc w:val="center"/>
        <w:rPr>
          <w:b/>
          <w:bCs/>
          <w:sz w:val="24"/>
          <w:szCs w:val="28"/>
          <w:lang w:val="en-GB"/>
        </w:rPr>
      </w:pPr>
    </w:p>
    <w:p w14:paraId="5C2B40C9" w14:textId="5261EC78" w:rsidR="00473794" w:rsidRPr="00883FC1" w:rsidRDefault="00473794">
      <w:pPr>
        <w:rPr>
          <w:rFonts w:ascii="Calibri" w:hAnsi="Calibri" w:cs="Calibri"/>
          <w:color w:val="F3CC5F" w:themeColor="background2" w:themeShade="BF"/>
          <w:lang w:val="en-GB"/>
        </w:rPr>
      </w:pPr>
      <w:r w:rsidRPr="00883FC1">
        <w:rPr>
          <w:rFonts w:ascii="Calibri" w:hAnsi="Calibri" w:cs="Calibri"/>
          <w:color w:val="F3CC5F" w:themeColor="background2" w:themeShade="BF"/>
          <w:lang w:val="en-GB"/>
        </w:rPr>
        <w:br w:type="page"/>
      </w:r>
    </w:p>
    <w:p w14:paraId="4A9741B2" w14:textId="77777777" w:rsidR="00D66C50" w:rsidRPr="00883FC1" w:rsidRDefault="00D66C50" w:rsidP="00933318">
      <w:pPr>
        <w:shd w:val="clear" w:color="auto" w:fill="595959" w:themeFill="text1" w:themeFillTint="A6"/>
        <w:rPr>
          <w:b/>
          <w:bCs/>
          <w:i/>
          <w:iCs/>
          <w:color w:val="FFFFFF" w:themeColor="background1"/>
          <w:lang w:val="en-GB"/>
        </w:rPr>
      </w:pPr>
      <w:r w:rsidRPr="00883FC1">
        <w:rPr>
          <w:b/>
          <w:bCs/>
          <w:i/>
          <w:iCs/>
          <w:color w:val="FFFFFF" w:themeColor="background1"/>
          <w:lang w:val="en-GB"/>
        </w:rPr>
        <w:lastRenderedPageBreak/>
        <w:t>TABLE OF CONTENTS</w:t>
      </w:r>
    </w:p>
    <w:p w14:paraId="0756E7E9" w14:textId="77777777" w:rsidR="00933318" w:rsidRPr="00883FC1" w:rsidRDefault="00933318" w:rsidP="00933318">
      <w:pPr>
        <w:rPr>
          <w:lang w:val="en-GB"/>
        </w:rPr>
      </w:pPr>
    </w:p>
    <w:p w14:paraId="6B2C6B4B" w14:textId="3FC01F20" w:rsidR="001B6D18" w:rsidRPr="00883FC1" w:rsidRDefault="000B7382">
      <w:pPr>
        <w:pStyle w:val="TOC1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ca-ES"/>
        </w:rPr>
      </w:pPr>
      <w:r w:rsidRPr="00883FC1">
        <w:rPr>
          <w:rFonts w:ascii="Calibri" w:hAnsi="Calibri" w:cs="Calibri"/>
          <w:lang w:val="en-GB"/>
        </w:rPr>
        <w:fldChar w:fldCharType="begin"/>
      </w:r>
      <w:r w:rsidRPr="00883FC1">
        <w:rPr>
          <w:rFonts w:ascii="Calibri" w:hAnsi="Calibri" w:cs="Calibri"/>
          <w:lang w:val="en-GB"/>
        </w:rPr>
        <w:instrText xml:space="preserve"> TOC \o "1-6" \h \z \u </w:instrText>
      </w:r>
      <w:r w:rsidRPr="00883FC1">
        <w:rPr>
          <w:rFonts w:ascii="Calibri" w:hAnsi="Calibri" w:cs="Calibri"/>
          <w:lang w:val="en-GB"/>
        </w:rPr>
        <w:fldChar w:fldCharType="separate"/>
      </w:r>
      <w:hyperlink w:anchor="_Toc108005594" w:history="1">
        <w:r w:rsidR="001B6D18" w:rsidRPr="00883FC1">
          <w:rPr>
            <w:rStyle w:val="Hyperlink"/>
            <w:noProof/>
            <w:lang w:val="en-GB"/>
          </w:rPr>
          <w:t>SECTION A: ADMINISTRATIVE INFORMATION</w:t>
        </w:r>
        <w:r w:rsidR="001B6D18" w:rsidRPr="00883FC1">
          <w:rPr>
            <w:noProof/>
            <w:webHidden/>
            <w:lang w:val="en-GB"/>
          </w:rPr>
          <w:tab/>
        </w:r>
        <w:r w:rsidR="001B6D18" w:rsidRPr="00883FC1">
          <w:rPr>
            <w:noProof/>
            <w:webHidden/>
            <w:lang w:val="en-GB"/>
          </w:rPr>
          <w:fldChar w:fldCharType="begin"/>
        </w:r>
        <w:r w:rsidR="001B6D18" w:rsidRPr="00883FC1">
          <w:rPr>
            <w:noProof/>
            <w:webHidden/>
            <w:lang w:val="en-GB"/>
          </w:rPr>
          <w:instrText xml:space="preserve"> PAGEREF _Toc108005594 \h </w:instrText>
        </w:r>
        <w:r w:rsidR="001B6D18" w:rsidRPr="00883FC1">
          <w:rPr>
            <w:noProof/>
            <w:webHidden/>
            <w:lang w:val="en-GB"/>
          </w:rPr>
        </w:r>
        <w:r w:rsidR="001B6D18" w:rsidRPr="00883FC1">
          <w:rPr>
            <w:noProof/>
            <w:webHidden/>
            <w:lang w:val="en-GB"/>
          </w:rPr>
          <w:fldChar w:fldCharType="separate"/>
        </w:r>
        <w:r w:rsidR="00072AF1" w:rsidRPr="00883FC1">
          <w:rPr>
            <w:noProof/>
            <w:webHidden/>
            <w:lang w:val="en-GB"/>
          </w:rPr>
          <w:t>4</w:t>
        </w:r>
        <w:r w:rsidR="001B6D18" w:rsidRPr="00883FC1">
          <w:rPr>
            <w:noProof/>
            <w:webHidden/>
            <w:lang w:val="en-GB"/>
          </w:rPr>
          <w:fldChar w:fldCharType="end"/>
        </w:r>
      </w:hyperlink>
    </w:p>
    <w:p w14:paraId="221D0320" w14:textId="12EF43DB" w:rsidR="001B6D18" w:rsidRPr="00883FC1" w:rsidRDefault="001E7B20">
      <w:pPr>
        <w:pStyle w:val="TOC1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ca-ES"/>
        </w:rPr>
      </w:pPr>
      <w:hyperlink w:anchor="_Toc108005595" w:history="1">
        <w:r w:rsidR="001B6D18" w:rsidRPr="00883FC1">
          <w:rPr>
            <w:rStyle w:val="Hyperlink"/>
            <w:noProof/>
            <w:lang w:val="en-GB"/>
          </w:rPr>
          <w:t>SECTION B: TECHNICAL REPORT</w:t>
        </w:r>
        <w:r w:rsidR="001B6D18" w:rsidRPr="00883FC1">
          <w:rPr>
            <w:noProof/>
            <w:webHidden/>
            <w:lang w:val="en-GB"/>
          </w:rPr>
          <w:tab/>
        </w:r>
        <w:r w:rsidR="001B6D18" w:rsidRPr="00883FC1">
          <w:rPr>
            <w:noProof/>
            <w:webHidden/>
            <w:lang w:val="en-GB"/>
          </w:rPr>
          <w:fldChar w:fldCharType="begin"/>
        </w:r>
        <w:r w:rsidR="001B6D18" w:rsidRPr="00883FC1">
          <w:rPr>
            <w:noProof/>
            <w:webHidden/>
            <w:lang w:val="en-GB"/>
          </w:rPr>
          <w:instrText xml:space="preserve"> PAGEREF _Toc108005595 \h </w:instrText>
        </w:r>
        <w:r w:rsidR="001B6D18" w:rsidRPr="00883FC1">
          <w:rPr>
            <w:noProof/>
            <w:webHidden/>
            <w:lang w:val="en-GB"/>
          </w:rPr>
        </w:r>
        <w:r w:rsidR="001B6D18" w:rsidRPr="00883FC1">
          <w:rPr>
            <w:noProof/>
            <w:webHidden/>
            <w:lang w:val="en-GB"/>
          </w:rPr>
          <w:fldChar w:fldCharType="separate"/>
        </w:r>
        <w:r w:rsidR="00072AF1" w:rsidRPr="00883FC1">
          <w:rPr>
            <w:noProof/>
            <w:webHidden/>
            <w:lang w:val="en-GB"/>
          </w:rPr>
          <w:t>5</w:t>
        </w:r>
        <w:r w:rsidR="001B6D18" w:rsidRPr="00883FC1">
          <w:rPr>
            <w:noProof/>
            <w:webHidden/>
            <w:lang w:val="en-GB"/>
          </w:rPr>
          <w:fldChar w:fldCharType="end"/>
        </w:r>
      </w:hyperlink>
    </w:p>
    <w:p w14:paraId="4E0DA53C" w14:textId="3DE6FD14" w:rsidR="001B6D18" w:rsidRPr="00883FC1" w:rsidRDefault="001E7B20">
      <w:pPr>
        <w:pStyle w:val="TOC2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ca-ES"/>
        </w:rPr>
      </w:pPr>
      <w:hyperlink w:anchor="_Toc108005596" w:history="1">
        <w:r w:rsidR="001B6D18" w:rsidRPr="00883FC1">
          <w:rPr>
            <w:rStyle w:val="Hyperlink"/>
            <w:noProof/>
            <w:lang w:val="en-GB"/>
          </w:rPr>
          <w:t>PART 1. PROJECT GENERAL IMPLEMENTATION</w:t>
        </w:r>
        <w:r w:rsidR="001B6D18" w:rsidRPr="00883FC1">
          <w:rPr>
            <w:noProof/>
            <w:webHidden/>
            <w:lang w:val="en-GB"/>
          </w:rPr>
          <w:tab/>
        </w:r>
        <w:r w:rsidR="001B6D18" w:rsidRPr="00883FC1">
          <w:rPr>
            <w:noProof/>
            <w:webHidden/>
            <w:lang w:val="en-GB"/>
          </w:rPr>
          <w:fldChar w:fldCharType="begin"/>
        </w:r>
        <w:r w:rsidR="001B6D18" w:rsidRPr="00883FC1">
          <w:rPr>
            <w:noProof/>
            <w:webHidden/>
            <w:lang w:val="en-GB"/>
          </w:rPr>
          <w:instrText xml:space="preserve"> PAGEREF _Toc108005596 \h </w:instrText>
        </w:r>
        <w:r w:rsidR="001B6D18" w:rsidRPr="00883FC1">
          <w:rPr>
            <w:noProof/>
            <w:webHidden/>
            <w:lang w:val="en-GB"/>
          </w:rPr>
        </w:r>
        <w:r w:rsidR="001B6D18" w:rsidRPr="00883FC1">
          <w:rPr>
            <w:noProof/>
            <w:webHidden/>
            <w:lang w:val="en-GB"/>
          </w:rPr>
          <w:fldChar w:fldCharType="separate"/>
        </w:r>
        <w:r w:rsidR="00072AF1" w:rsidRPr="00883FC1">
          <w:rPr>
            <w:noProof/>
            <w:webHidden/>
            <w:lang w:val="en-GB"/>
          </w:rPr>
          <w:t>5</w:t>
        </w:r>
        <w:r w:rsidR="001B6D18" w:rsidRPr="00883FC1">
          <w:rPr>
            <w:noProof/>
            <w:webHidden/>
            <w:lang w:val="en-GB"/>
          </w:rPr>
          <w:fldChar w:fldCharType="end"/>
        </w:r>
      </w:hyperlink>
    </w:p>
    <w:p w14:paraId="7C88DAFD" w14:textId="2D5445F8" w:rsidR="001B6D18" w:rsidRPr="00883FC1" w:rsidRDefault="001E7B20">
      <w:pPr>
        <w:pStyle w:val="TOC5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ca-ES"/>
        </w:rPr>
      </w:pPr>
      <w:hyperlink w:anchor="_Toc108005597" w:history="1">
        <w:r w:rsidR="001B6D18" w:rsidRPr="00883FC1">
          <w:rPr>
            <w:rStyle w:val="Hyperlink"/>
            <w:noProof/>
            <w:lang w:val="en-GB"/>
          </w:rPr>
          <w:t>1.1. PROJECT SUMMARY</w:t>
        </w:r>
        <w:r w:rsidR="001B6D18" w:rsidRPr="00883FC1">
          <w:rPr>
            <w:noProof/>
            <w:webHidden/>
            <w:lang w:val="en-GB"/>
          </w:rPr>
          <w:tab/>
        </w:r>
        <w:r w:rsidR="001B6D18" w:rsidRPr="00883FC1">
          <w:rPr>
            <w:noProof/>
            <w:webHidden/>
            <w:lang w:val="en-GB"/>
          </w:rPr>
          <w:fldChar w:fldCharType="begin"/>
        </w:r>
        <w:r w:rsidR="001B6D18" w:rsidRPr="00883FC1">
          <w:rPr>
            <w:noProof/>
            <w:webHidden/>
            <w:lang w:val="en-GB"/>
          </w:rPr>
          <w:instrText xml:space="preserve"> PAGEREF _Toc108005597 \h </w:instrText>
        </w:r>
        <w:r w:rsidR="001B6D18" w:rsidRPr="00883FC1">
          <w:rPr>
            <w:noProof/>
            <w:webHidden/>
            <w:lang w:val="en-GB"/>
          </w:rPr>
        </w:r>
        <w:r w:rsidR="001B6D18" w:rsidRPr="00883FC1">
          <w:rPr>
            <w:noProof/>
            <w:webHidden/>
            <w:lang w:val="en-GB"/>
          </w:rPr>
          <w:fldChar w:fldCharType="separate"/>
        </w:r>
        <w:r w:rsidR="00072AF1" w:rsidRPr="00883FC1">
          <w:rPr>
            <w:noProof/>
            <w:webHidden/>
            <w:lang w:val="en-GB"/>
          </w:rPr>
          <w:t>5</w:t>
        </w:r>
        <w:r w:rsidR="001B6D18" w:rsidRPr="00883FC1">
          <w:rPr>
            <w:noProof/>
            <w:webHidden/>
            <w:lang w:val="en-GB"/>
          </w:rPr>
          <w:fldChar w:fldCharType="end"/>
        </w:r>
      </w:hyperlink>
    </w:p>
    <w:p w14:paraId="29462734" w14:textId="2E11D2BA" w:rsidR="001B6D18" w:rsidRPr="00883FC1" w:rsidRDefault="001E7B20">
      <w:pPr>
        <w:pStyle w:val="TOC5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ca-ES"/>
        </w:rPr>
      </w:pPr>
      <w:hyperlink w:anchor="_Toc108005598" w:history="1">
        <w:r w:rsidR="001B6D18" w:rsidRPr="00883FC1">
          <w:rPr>
            <w:rStyle w:val="Hyperlink"/>
            <w:noProof/>
            <w:lang w:val="en-GB"/>
          </w:rPr>
          <w:t>1.2. OVERALL PROJECT IMPLEMENTATION</w:t>
        </w:r>
        <w:r w:rsidR="001B6D18" w:rsidRPr="00883FC1">
          <w:rPr>
            <w:noProof/>
            <w:webHidden/>
            <w:lang w:val="en-GB"/>
          </w:rPr>
          <w:tab/>
        </w:r>
        <w:r w:rsidR="001B6D18" w:rsidRPr="00883FC1">
          <w:rPr>
            <w:noProof/>
            <w:webHidden/>
            <w:lang w:val="en-GB"/>
          </w:rPr>
          <w:fldChar w:fldCharType="begin"/>
        </w:r>
        <w:r w:rsidR="001B6D18" w:rsidRPr="00883FC1">
          <w:rPr>
            <w:noProof/>
            <w:webHidden/>
            <w:lang w:val="en-GB"/>
          </w:rPr>
          <w:instrText xml:space="preserve"> PAGEREF _Toc108005598 \h </w:instrText>
        </w:r>
        <w:r w:rsidR="001B6D18" w:rsidRPr="00883FC1">
          <w:rPr>
            <w:noProof/>
            <w:webHidden/>
            <w:lang w:val="en-GB"/>
          </w:rPr>
        </w:r>
        <w:r w:rsidR="001B6D18" w:rsidRPr="00883FC1">
          <w:rPr>
            <w:noProof/>
            <w:webHidden/>
            <w:lang w:val="en-GB"/>
          </w:rPr>
          <w:fldChar w:fldCharType="separate"/>
        </w:r>
        <w:r w:rsidR="00072AF1" w:rsidRPr="00883FC1">
          <w:rPr>
            <w:noProof/>
            <w:webHidden/>
            <w:lang w:val="en-GB"/>
          </w:rPr>
          <w:t>5</w:t>
        </w:r>
        <w:r w:rsidR="001B6D18" w:rsidRPr="00883FC1">
          <w:rPr>
            <w:noProof/>
            <w:webHidden/>
            <w:lang w:val="en-GB"/>
          </w:rPr>
          <w:fldChar w:fldCharType="end"/>
        </w:r>
      </w:hyperlink>
    </w:p>
    <w:p w14:paraId="035AC325" w14:textId="04D336ED" w:rsidR="001B6D18" w:rsidRPr="00883FC1" w:rsidRDefault="001E7B20">
      <w:pPr>
        <w:pStyle w:val="TOC5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ca-ES"/>
        </w:rPr>
      </w:pPr>
      <w:hyperlink w:anchor="_Toc108005599" w:history="1">
        <w:r w:rsidR="001B6D18" w:rsidRPr="00883FC1">
          <w:rPr>
            <w:rStyle w:val="Hyperlink"/>
            <w:noProof/>
            <w:lang w:val="en-GB"/>
          </w:rPr>
          <w:t>1.3. DEVIATIONS AND CORRECTIVE ACTIONS</w:t>
        </w:r>
        <w:r w:rsidR="001B6D18" w:rsidRPr="00883FC1">
          <w:rPr>
            <w:noProof/>
            <w:webHidden/>
            <w:lang w:val="en-GB"/>
          </w:rPr>
          <w:tab/>
        </w:r>
        <w:r w:rsidR="001B6D18" w:rsidRPr="00883FC1">
          <w:rPr>
            <w:noProof/>
            <w:webHidden/>
            <w:lang w:val="en-GB"/>
          </w:rPr>
          <w:fldChar w:fldCharType="begin"/>
        </w:r>
        <w:r w:rsidR="001B6D18" w:rsidRPr="00883FC1">
          <w:rPr>
            <w:noProof/>
            <w:webHidden/>
            <w:lang w:val="en-GB"/>
          </w:rPr>
          <w:instrText xml:space="preserve"> PAGEREF _Toc108005599 \h </w:instrText>
        </w:r>
        <w:r w:rsidR="001B6D18" w:rsidRPr="00883FC1">
          <w:rPr>
            <w:noProof/>
            <w:webHidden/>
            <w:lang w:val="en-GB"/>
          </w:rPr>
        </w:r>
        <w:r w:rsidR="001B6D18" w:rsidRPr="00883FC1">
          <w:rPr>
            <w:noProof/>
            <w:webHidden/>
            <w:lang w:val="en-GB"/>
          </w:rPr>
          <w:fldChar w:fldCharType="separate"/>
        </w:r>
        <w:r w:rsidR="00072AF1" w:rsidRPr="00883FC1">
          <w:rPr>
            <w:noProof/>
            <w:webHidden/>
            <w:lang w:val="en-GB"/>
          </w:rPr>
          <w:t>5</w:t>
        </w:r>
        <w:r w:rsidR="001B6D18" w:rsidRPr="00883FC1">
          <w:rPr>
            <w:noProof/>
            <w:webHidden/>
            <w:lang w:val="en-GB"/>
          </w:rPr>
          <w:fldChar w:fldCharType="end"/>
        </w:r>
      </w:hyperlink>
    </w:p>
    <w:p w14:paraId="4BFD2055" w14:textId="26B23802" w:rsidR="001B6D18" w:rsidRPr="00883FC1" w:rsidRDefault="001E7B20">
      <w:pPr>
        <w:pStyle w:val="TOC2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ca-ES"/>
        </w:rPr>
      </w:pPr>
      <w:hyperlink w:anchor="_Toc108005600" w:history="1">
        <w:r w:rsidR="001B6D18" w:rsidRPr="00883FC1">
          <w:rPr>
            <w:rStyle w:val="Hyperlink"/>
            <w:noProof/>
            <w:lang w:val="en-GB"/>
          </w:rPr>
          <w:t>PART 2. RESEARCH BUDGET MODIFICATIONS AND SPENDING DEVIATIONS</w:t>
        </w:r>
        <w:r w:rsidR="001B6D18" w:rsidRPr="00883FC1">
          <w:rPr>
            <w:noProof/>
            <w:webHidden/>
            <w:lang w:val="en-GB"/>
          </w:rPr>
          <w:tab/>
        </w:r>
        <w:r w:rsidR="001B6D18" w:rsidRPr="00883FC1">
          <w:rPr>
            <w:noProof/>
            <w:webHidden/>
            <w:lang w:val="en-GB"/>
          </w:rPr>
          <w:fldChar w:fldCharType="begin"/>
        </w:r>
        <w:r w:rsidR="001B6D18" w:rsidRPr="00883FC1">
          <w:rPr>
            <w:noProof/>
            <w:webHidden/>
            <w:lang w:val="en-GB"/>
          </w:rPr>
          <w:instrText xml:space="preserve"> PAGEREF _Toc108005600 \h </w:instrText>
        </w:r>
        <w:r w:rsidR="001B6D18" w:rsidRPr="00883FC1">
          <w:rPr>
            <w:noProof/>
            <w:webHidden/>
            <w:lang w:val="en-GB"/>
          </w:rPr>
        </w:r>
        <w:r w:rsidR="001B6D18" w:rsidRPr="00883FC1">
          <w:rPr>
            <w:noProof/>
            <w:webHidden/>
            <w:lang w:val="en-GB"/>
          </w:rPr>
          <w:fldChar w:fldCharType="separate"/>
        </w:r>
        <w:r w:rsidR="00072AF1" w:rsidRPr="00883FC1">
          <w:rPr>
            <w:noProof/>
            <w:webHidden/>
            <w:lang w:val="en-GB"/>
          </w:rPr>
          <w:t>7</w:t>
        </w:r>
        <w:r w:rsidR="001B6D18" w:rsidRPr="00883FC1">
          <w:rPr>
            <w:noProof/>
            <w:webHidden/>
            <w:lang w:val="en-GB"/>
          </w:rPr>
          <w:fldChar w:fldCharType="end"/>
        </w:r>
      </w:hyperlink>
    </w:p>
    <w:p w14:paraId="48CE3811" w14:textId="1BA042B8" w:rsidR="001B6D18" w:rsidRPr="00883FC1" w:rsidRDefault="001E7B20">
      <w:pPr>
        <w:pStyle w:val="TOC2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ca-ES"/>
        </w:rPr>
      </w:pPr>
      <w:hyperlink w:anchor="_Toc108005601" w:history="1">
        <w:r w:rsidR="001B6D18" w:rsidRPr="00883FC1">
          <w:rPr>
            <w:rStyle w:val="Hyperlink"/>
            <w:noProof/>
            <w:lang w:val="en-GB"/>
          </w:rPr>
          <w:t>PART 3. CAREER DEVELOPMENT</w:t>
        </w:r>
        <w:r w:rsidR="001B6D18" w:rsidRPr="00883FC1">
          <w:rPr>
            <w:noProof/>
            <w:webHidden/>
            <w:lang w:val="en-GB"/>
          </w:rPr>
          <w:tab/>
        </w:r>
        <w:r w:rsidR="001B6D18" w:rsidRPr="00883FC1">
          <w:rPr>
            <w:noProof/>
            <w:webHidden/>
            <w:lang w:val="en-GB"/>
          </w:rPr>
          <w:fldChar w:fldCharType="begin"/>
        </w:r>
        <w:r w:rsidR="001B6D18" w:rsidRPr="00883FC1">
          <w:rPr>
            <w:noProof/>
            <w:webHidden/>
            <w:lang w:val="en-GB"/>
          </w:rPr>
          <w:instrText xml:space="preserve"> PAGEREF _Toc108005601 \h </w:instrText>
        </w:r>
        <w:r w:rsidR="001B6D18" w:rsidRPr="00883FC1">
          <w:rPr>
            <w:noProof/>
            <w:webHidden/>
            <w:lang w:val="en-GB"/>
          </w:rPr>
        </w:r>
        <w:r w:rsidR="001B6D18" w:rsidRPr="00883FC1">
          <w:rPr>
            <w:noProof/>
            <w:webHidden/>
            <w:lang w:val="en-GB"/>
          </w:rPr>
          <w:fldChar w:fldCharType="separate"/>
        </w:r>
        <w:r w:rsidR="00072AF1" w:rsidRPr="00883FC1">
          <w:rPr>
            <w:noProof/>
            <w:webHidden/>
            <w:lang w:val="en-GB"/>
          </w:rPr>
          <w:t>9</w:t>
        </w:r>
        <w:r w:rsidR="001B6D18" w:rsidRPr="00883FC1">
          <w:rPr>
            <w:noProof/>
            <w:webHidden/>
            <w:lang w:val="en-GB"/>
          </w:rPr>
          <w:fldChar w:fldCharType="end"/>
        </w:r>
      </w:hyperlink>
    </w:p>
    <w:p w14:paraId="2A49C030" w14:textId="339DD099" w:rsidR="001B6D18" w:rsidRPr="00883FC1" w:rsidRDefault="001E7B20">
      <w:pPr>
        <w:pStyle w:val="TOC5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ca-ES"/>
        </w:rPr>
      </w:pPr>
      <w:hyperlink w:anchor="_Toc108005602" w:history="1">
        <w:r w:rsidR="001B6D18" w:rsidRPr="00883FC1">
          <w:rPr>
            <w:rStyle w:val="Hyperlink"/>
            <w:noProof/>
            <w:lang w:val="en-GB"/>
          </w:rPr>
          <w:t>3.1. LIST OF TRAINING ACTIVITIES OF THE RESEARCHER</w:t>
        </w:r>
        <w:r w:rsidR="001B6D18" w:rsidRPr="00883FC1">
          <w:rPr>
            <w:noProof/>
            <w:webHidden/>
            <w:lang w:val="en-GB"/>
          </w:rPr>
          <w:tab/>
        </w:r>
        <w:r w:rsidR="001B6D18" w:rsidRPr="00883FC1">
          <w:rPr>
            <w:noProof/>
            <w:webHidden/>
            <w:lang w:val="en-GB"/>
          </w:rPr>
          <w:fldChar w:fldCharType="begin"/>
        </w:r>
        <w:r w:rsidR="001B6D18" w:rsidRPr="00883FC1">
          <w:rPr>
            <w:noProof/>
            <w:webHidden/>
            <w:lang w:val="en-GB"/>
          </w:rPr>
          <w:instrText xml:space="preserve"> PAGEREF _Toc108005602 \h </w:instrText>
        </w:r>
        <w:r w:rsidR="001B6D18" w:rsidRPr="00883FC1">
          <w:rPr>
            <w:noProof/>
            <w:webHidden/>
            <w:lang w:val="en-GB"/>
          </w:rPr>
        </w:r>
        <w:r w:rsidR="001B6D18" w:rsidRPr="00883FC1">
          <w:rPr>
            <w:noProof/>
            <w:webHidden/>
            <w:lang w:val="en-GB"/>
          </w:rPr>
          <w:fldChar w:fldCharType="separate"/>
        </w:r>
        <w:r w:rsidR="00072AF1" w:rsidRPr="00883FC1">
          <w:rPr>
            <w:noProof/>
            <w:webHidden/>
            <w:lang w:val="en-GB"/>
          </w:rPr>
          <w:t>9</w:t>
        </w:r>
        <w:r w:rsidR="001B6D18" w:rsidRPr="00883FC1">
          <w:rPr>
            <w:noProof/>
            <w:webHidden/>
            <w:lang w:val="en-GB"/>
          </w:rPr>
          <w:fldChar w:fldCharType="end"/>
        </w:r>
      </w:hyperlink>
    </w:p>
    <w:p w14:paraId="6A5ECD5F" w14:textId="7FF09DF9" w:rsidR="001B6D18" w:rsidRPr="00883FC1" w:rsidRDefault="001E7B20">
      <w:pPr>
        <w:pStyle w:val="TOC5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ca-ES"/>
        </w:rPr>
      </w:pPr>
      <w:hyperlink w:anchor="_Toc108005603" w:history="1">
        <w:r w:rsidR="001B6D18" w:rsidRPr="00883FC1">
          <w:rPr>
            <w:rStyle w:val="Hyperlink"/>
            <w:noProof/>
            <w:lang w:val="en-GB"/>
          </w:rPr>
          <w:t>3.2. OTHER CONTRIBUTIONS TO THE CAREER DEVELOPMENT OF THE RESEARCHER</w:t>
        </w:r>
        <w:r w:rsidR="001B6D18" w:rsidRPr="00883FC1">
          <w:rPr>
            <w:noProof/>
            <w:webHidden/>
            <w:lang w:val="en-GB"/>
          </w:rPr>
          <w:tab/>
        </w:r>
        <w:r w:rsidR="001B6D18" w:rsidRPr="00883FC1">
          <w:rPr>
            <w:noProof/>
            <w:webHidden/>
            <w:lang w:val="en-GB"/>
          </w:rPr>
          <w:fldChar w:fldCharType="begin"/>
        </w:r>
        <w:r w:rsidR="001B6D18" w:rsidRPr="00883FC1">
          <w:rPr>
            <w:noProof/>
            <w:webHidden/>
            <w:lang w:val="en-GB"/>
          </w:rPr>
          <w:instrText xml:space="preserve"> PAGEREF _Toc108005603 \h </w:instrText>
        </w:r>
        <w:r w:rsidR="001B6D18" w:rsidRPr="00883FC1">
          <w:rPr>
            <w:noProof/>
            <w:webHidden/>
            <w:lang w:val="en-GB"/>
          </w:rPr>
        </w:r>
        <w:r w:rsidR="001B6D18" w:rsidRPr="00883FC1">
          <w:rPr>
            <w:noProof/>
            <w:webHidden/>
            <w:lang w:val="en-GB"/>
          </w:rPr>
          <w:fldChar w:fldCharType="separate"/>
        </w:r>
        <w:r w:rsidR="00072AF1" w:rsidRPr="00883FC1">
          <w:rPr>
            <w:noProof/>
            <w:webHidden/>
            <w:lang w:val="en-GB"/>
          </w:rPr>
          <w:t>10</w:t>
        </w:r>
        <w:r w:rsidR="001B6D18" w:rsidRPr="00883FC1">
          <w:rPr>
            <w:noProof/>
            <w:webHidden/>
            <w:lang w:val="en-GB"/>
          </w:rPr>
          <w:fldChar w:fldCharType="end"/>
        </w:r>
      </w:hyperlink>
    </w:p>
    <w:p w14:paraId="51F9B0D8" w14:textId="2D724D8B" w:rsidR="001B6D18" w:rsidRPr="00883FC1" w:rsidRDefault="001E7B20">
      <w:pPr>
        <w:pStyle w:val="TOC5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ca-ES"/>
        </w:rPr>
      </w:pPr>
      <w:hyperlink w:anchor="_Toc108005604" w:history="1">
        <w:r w:rsidR="001B6D18" w:rsidRPr="00883FC1">
          <w:rPr>
            <w:rStyle w:val="Hyperlink"/>
            <w:noProof/>
            <w:lang w:val="en-GB"/>
          </w:rPr>
          <w:t>3.3. DESCRIPTION OF THE SUPPORT RECEIVED FOR THE CAREER DEVELOPMENT</w:t>
        </w:r>
        <w:r w:rsidR="001B6D18" w:rsidRPr="00883FC1">
          <w:rPr>
            <w:noProof/>
            <w:webHidden/>
            <w:lang w:val="en-GB"/>
          </w:rPr>
          <w:tab/>
        </w:r>
        <w:r w:rsidR="001B6D18" w:rsidRPr="00883FC1">
          <w:rPr>
            <w:noProof/>
            <w:webHidden/>
            <w:lang w:val="en-GB"/>
          </w:rPr>
          <w:fldChar w:fldCharType="begin"/>
        </w:r>
        <w:r w:rsidR="001B6D18" w:rsidRPr="00883FC1">
          <w:rPr>
            <w:noProof/>
            <w:webHidden/>
            <w:lang w:val="en-GB"/>
          </w:rPr>
          <w:instrText xml:space="preserve"> PAGEREF _Toc108005604 \h </w:instrText>
        </w:r>
        <w:r w:rsidR="001B6D18" w:rsidRPr="00883FC1">
          <w:rPr>
            <w:noProof/>
            <w:webHidden/>
            <w:lang w:val="en-GB"/>
          </w:rPr>
        </w:r>
        <w:r w:rsidR="001B6D18" w:rsidRPr="00883FC1">
          <w:rPr>
            <w:noProof/>
            <w:webHidden/>
            <w:lang w:val="en-GB"/>
          </w:rPr>
          <w:fldChar w:fldCharType="separate"/>
        </w:r>
        <w:r w:rsidR="00072AF1" w:rsidRPr="00883FC1">
          <w:rPr>
            <w:noProof/>
            <w:webHidden/>
            <w:lang w:val="en-GB"/>
          </w:rPr>
          <w:t>11</w:t>
        </w:r>
        <w:r w:rsidR="001B6D18" w:rsidRPr="00883FC1">
          <w:rPr>
            <w:noProof/>
            <w:webHidden/>
            <w:lang w:val="en-GB"/>
          </w:rPr>
          <w:fldChar w:fldCharType="end"/>
        </w:r>
      </w:hyperlink>
    </w:p>
    <w:p w14:paraId="7302278E" w14:textId="76A26F60" w:rsidR="001B6D18" w:rsidRPr="00883FC1" w:rsidRDefault="001E7B20">
      <w:pPr>
        <w:pStyle w:val="TOC2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ca-ES"/>
        </w:rPr>
      </w:pPr>
      <w:hyperlink w:anchor="_Toc108005605" w:history="1">
        <w:r w:rsidR="001B6D18" w:rsidRPr="00883FC1">
          <w:rPr>
            <w:rStyle w:val="Hyperlink"/>
            <w:noProof/>
            <w:lang w:val="en-GB"/>
          </w:rPr>
          <w:t>PART 4. TECHNOLOGY TRANSFER</w:t>
        </w:r>
        <w:r w:rsidR="001B6D18" w:rsidRPr="00883FC1">
          <w:rPr>
            <w:noProof/>
            <w:webHidden/>
            <w:lang w:val="en-GB"/>
          </w:rPr>
          <w:tab/>
        </w:r>
        <w:r w:rsidR="001B6D18" w:rsidRPr="00883FC1">
          <w:rPr>
            <w:noProof/>
            <w:webHidden/>
            <w:lang w:val="en-GB"/>
          </w:rPr>
          <w:fldChar w:fldCharType="begin"/>
        </w:r>
        <w:r w:rsidR="001B6D18" w:rsidRPr="00883FC1">
          <w:rPr>
            <w:noProof/>
            <w:webHidden/>
            <w:lang w:val="en-GB"/>
          </w:rPr>
          <w:instrText xml:space="preserve"> PAGEREF _Toc108005605 \h </w:instrText>
        </w:r>
        <w:r w:rsidR="001B6D18" w:rsidRPr="00883FC1">
          <w:rPr>
            <w:noProof/>
            <w:webHidden/>
            <w:lang w:val="en-GB"/>
          </w:rPr>
        </w:r>
        <w:r w:rsidR="001B6D18" w:rsidRPr="00883FC1">
          <w:rPr>
            <w:noProof/>
            <w:webHidden/>
            <w:lang w:val="en-GB"/>
          </w:rPr>
          <w:fldChar w:fldCharType="separate"/>
        </w:r>
        <w:r w:rsidR="00072AF1" w:rsidRPr="00883FC1">
          <w:rPr>
            <w:noProof/>
            <w:webHidden/>
            <w:lang w:val="en-GB"/>
          </w:rPr>
          <w:t>12</w:t>
        </w:r>
        <w:r w:rsidR="001B6D18" w:rsidRPr="00883FC1">
          <w:rPr>
            <w:noProof/>
            <w:webHidden/>
            <w:lang w:val="en-GB"/>
          </w:rPr>
          <w:fldChar w:fldCharType="end"/>
        </w:r>
      </w:hyperlink>
    </w:p>
    <w:p w14:paraId="34B471AA" w14:textId="63CFB603" w:rsidR="001B6D18" w:rsidRPr="00883FC1" w:rsidRDefault="001E7B20">
      <w:pPr>
        <w:pStyle w:val="TOC5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ca-ES"/>
        </w:rPr>
      </w:pPr>
      <w:hyperlink w:anchor="_Toc108005606" w:history="1">
        <w:r w:rsidR="001B6D18" w:rsidRPr="00883FC1">
          <w:rPr>
            <w:rStyle w:val="Hyperlink"/>
            <w:rFonts w:eastAsia="Calibri"/>
            <w:noProof/>
            <w:lang w:val="en-GB"/>
          </w:rPr>
          <w:t>4.1. COLLABORATIONS</w:t>
        </w:r>
        <w:r w:rsidR="001B6D18" w:rsidRPr="00883FC1">
          <w:rPr>
            <w:noProof/>
            <w:webHidden/>
            <w:lang w:val="en-GB"/>
          </w:rPr>
          <w:tab/>
        </w:r>
        <w:r w:rsidR="001B6D18" w:rsidRPr="00883FC1">
          <w:rPr>
            <w:noProof/>
            <w:webHidden/>
            <w:lang w:val="en-GB"/>
          </w:rPr>
          <w:fldChar w:fldCharType="begin"/>
        </w:r>
        <w:r w:rsidR="001B6D18" w:rsidRPr="00883FC1">
          <w:rPr>
            <w:noProof/>
            <w:webHidden/>
            <w:lang w:val="en-GB"/>
          </w:rPr>
          <w:instrText xml:space="preserve"> PAGEREF _Toc108005606 \h </w:instrText>
        </w:r>
        <w:r w:rsidR="001B6D18" w:rsidRPr="00883FC1">
          <w:rPr>
            <w:noProof/>
            <w:webHidden/>
            <w:lang w:val="en-GB"/>
          </w:rPr>
        </w:r>
        <w:r w:rsidR="001B6D18" w:rsidRPr="00883FC1">
          <w:rPr>
            <w:noProof/>
            <w:webHidden/>
            <w:lang w:val="en-GB"/>
          </w:rPr>
          <w:fldChar w:fldCharType="separate"/>
        </w:r>
        <w:r w:rsidR="00072AF1" w:rsidRPr="00883FC1">
          <w:rPr>
            <w:noProof/>
            <w:webHidden/>
            <w:lang w:val="en-GB"/>
          </w:rPr>
          <w:t>12</w:t>
        </w:r>
        <w:r w:rsidR="001B6D18" w:rsidRPr="00883FC1">
          <w:rPr>
            <w:noProof/>
            <w:webHidden/>
            <w:lang w:val="en-GB"/>
          </w:rPr>
          <w:fldChar w:fldCharType="end"/>
        </w:r>
      </w:hyperlink>
    </w:p>
    <w:p w14:paraId="09796300" w14:textId="6DB1F0BD" w:rsidR="001B6D18" w:rsidRPr="00883FC1" w:rsidRDefault="001E7B20">
      <w:pPr>
        <w:pStyle w:val="TOC6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ca-ES"/>
        </w:rPr>
      </w:pPr>
      <w:hyperlink w:anchor="_Toc108005607" w:history="1">
        <w:r w:rsidR="001B6D18" w:rsidRPr="00883FC1">
          <w:rPr>
            <w:rStyle w:val="Hyperlink"/>
            <w:rFonts w:eastAsia="Calibri"/>
            <w:noProof/>
            <w:lang w:val="en-GB"/>
          </w:rPr>
          <w:t>4.1.1. SECONDMENT(S)</w:t>
        </w:r>
        <w:r w:rsidR="001B6D18" w:rsidRPr="00883FC1">
          <w:rPr>
            <w:noProof/>
            <w:webHidden/>
            <w:lang w:val="en-GB"/>
          </w:rPr>
          <w:tab/>
        </w:r>
        <w:r w:rsidR="001B6D18" w:rsidRPr="00883FC1">
          <w:rPr>
            <w:noProof/>
            <w:webHidden/>
            <w:lang w:val="en-GB"/>
          </w:rPr>
          <w:fldChar w:fldCharType="begin"/>
        </w:r>
        <w:r w:rsidR="001B6D18" w:rsidRPr="00883FC1">
          <w:rPr>
            <w:noProof/>
            <w:webHidden/>
            <w:lang w:val="en-GB"/>
          </w:rPr>
          <w:instrText xml:space="preserve"> PAGEREF _Toc108005607 \h </w:instrText>
        </w:r>
        <w:r w:rsidR="001B6D18" w:rsidRPr="00883FC1">
          <w:rPr>
            <w:noProof/>
            <w:webHidden/>
            <w:lang w:val="en-GB"/>
          </w:rPr>
        </w:r>
        <w:r w:rsidR="001B6D18" w:rsidRPr="00883FC1">
          <w:rPr>
            <w:noProof/>
            <w:webHidden/>
            <w:lang w:val="en-GB"/>
          </w:rPr>
          <w:fldChar w:fldCharType="separate"/>
        </w:r>
        <w:r w:rsidR="00072AF1" w:rsidRPr="00883FC1">
          <w:rPr>
            <w:noProof/>
            <w:webHidden/>
            <w:lang w:val="en-GB"/>
          </w:rPr>
          <w:t>12</w:t>
        </w:r>
        <w:r w:rsidR="001B6D18" w:rsidRPr="00883FC1">
          <w:rPr>
            <w:noProof/>
            <w:webHidden/>
            <w:lang w:val="en-GB"/>
          </w:rPr>
          <w:fldChar w:fldCharType="end"/>
        </w:r>
      </w:hyperlink>
    </w:p>
    <w:p w14:paraId="10D79B1E" w14:textId="2623396C" w:rsidR="001B6D18" w:rsidRPr="00883FC1" w:rsidRDefault="001E7B20">
      <w:pPr>
        <w:pStyle w:val="TOC6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ca-ES"/>
        </w:rPr>
      </w:pPr>
      <w:hyperlink w:anchor="_Toc108005608" w:history="1">
        <w:r w:rsidR="001B6D18" w:rsidRPr="00883FC1">
          <w:rPr>
            <w:rStyle w:val="Hyperlink"/>
            <w:rFonts w:eastAsia="Calibri"/>
            <w:noProof/>
            <w:lang w:val="en-GB"/>
          </w:rPr>
          <w:t>4.1.2. OTHER COLLABORATIONS AND SHORT VISITS</w:t>
        </w:r>
        <w:r w:rsidR="001B6D18" w:rsidRPr="00883FC1">
          <w:rPr>
            <w:noProof/>
            <w:webHidden/>
            <w:lang w:val="en-GB"/>
          </w:rPr>
          <w:tab/>
        </w:r>
        <w:r w:rsidR="001B6D18" w:rsidRPr="00883FC1">
          <w:rPr>
            <w:noProof/>
            <w:webHidden/>
            <w:lang w:val="en-GB"/>
          </w:rPr>
          <w:fldChar w:fldCharType="begin"/>
        </w:r>
        <w:r w:rsidR="001B6D18" w:rsidRPr="00883FC1">
          <w:rPr>
            <w:noProof/>
            <w:webHidden/>
            <w:lang w:val="en-GB"/>
          </w:rPr>
          <w:instrText xml:space="preserve"> PAGEREF _Toc108005608 \h </w:instrText>
        </w:r>
        <w:r w:rsidR="001B6D18" w:rsidRPr="00883FC1">
          <w:rPr>
            <w:noProof/>
            <w:webHidden/>
            <w:lang w:val="en-GB"/>
          </w:rPr>
        </w:r>
        <w:r w:rsidR="001B6D18" w:rsidRPr="00883FC1">
          <w:rPr>
            <w:noProof/>
            <w:webHidden/>
            <w:lang w:val="en-GB"/>
          </w:rPr>
          <w:fldChar w:fldCharType="separate"/>
        </w:r>
        <w:r w:rsidR="00072AF1" w:rsidRPr="00883FC1">
          <w:rPr>
            <w:noProof/>
            <w:webHidden/>
            <w:lang w:val="en-GB"/>
          </w:rPr>
          <w:t>12</w:t>
        </w:r>
        <w:r w:rsidR="001B6D18" w:rsidRPr="00883FC1">
          <w:rPr>
            <w:noProof/>
            <w:webHidden/>
            <w:lang w:val="en-GB"/>
          </w:rPr>
          <w:fldChar w:fldCharType="end"/>
        </w:r>
      </w:hyperlink>
    </w:p>
    <w:p w14:paraId="3A669681" w14:textId="3A4D7780" w:rsidR="001B6D18" w:rsidRPr="00883FC1" w:rsidRDefault="001E7B20">
      <w:pPr>
        <w:pStyle w:val="TOC5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ca-ES"/>
        </w:rPr>
      </w:pPr>
      <w:hyperlink w:anchor="_Toc108005609" w:history="1">
        <w:r w:rsidR="001B6D18" w:rsidRPr="00883FC1">
          <w:rPr>
            <w:rStyle w:val="Hyperlink"/>
            <w:noProof/>
            <w:lang w:val="en-GB"/>
          </w:rPr>
          <w:t>4.2. RESULTS</w:t>
        </w:r>
        <w:r w:rsidR="001B6D18" w:rsidRPr="00883FC1">
          <w:rPr>
            <w:noProof/>
            <w:webHidden/>
            <w:lang w:val="en-GB"/>
          </w:rPr>
          <w:tab/>
        </w:r>
        <w:r w:rsidR="001B6D18" w:rsidRPr="00883FC1">
          <w:rPr>
            <w:noProof/>
            <w:webHidden/>
            <w:lang w:val="en-GB"/>
          </w:rPr>
          <w:fldChar w:fldCharType="begin"/>
        </w:r>
        <w:r w:rsidR="001B6D18" w:rsidRPr="00883FC1">
          <w:rPr>
            <w:noProof/>
            <w:webHidden/>
            <w:lang w:val="en-GB"/>
          </w:rPr>
          <w:instrText xml:space="preserve"> PAGEREF _Toc108005609 \h </w:instrText>
        </w:r>
        <w:r w:rsidR="001B6D18" w:rsidRPr="00883FC1">
          <w:rPr>
            <w:noProof/>
            <w:webHidden/>
            <w:lang w:val="en-GB"/>
          </w:rPr>
        </w:r>
        <w:r w:rsidR="001B6D18" w:rsidRPr="00883FC1">
          <w:rPr>
            <w:noProof/>
            <w:webHidden/>
            <w:lang w:val="en-GB"/>
          </w:rPr>
          <w:fldChar w:fldCharType="separate"/>
        </w:r>
        <w:r w:rsidR="00072AF1" w:rsidRPr="00883FC1">
          <w:rPr>
            <w:noProof/>
            <w:webHidden/>
            <w:lang w:val="en-GB"/>
          </w:rPr>
          <w:t>13</w:t>
        </w:r>
        <w:r w:rsidR="001B6D18" w:rsidRPr="00883FC1">
          <w:rPr>
            <w:noProof/>
            <w:webHidden/>
            <w:lang w:val="en-GB"/>
          </w:rPr>
          <w:fldChar w:fldCharType="end"/>
        </w:r>
      </w:hyperlink>
    </w:p>
    <w:p w14:paraId="0CA8AD15" w14:textId="79747CEF" w:rsidR="001B6D18" w:rsidRPr="00883FC1" w:rsidRDefault="001E7B20">
      <w:pPr>
        <w:pStyle w:val="TOC5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ca-ES"/>
        </w:rPr>
      </w:pPr>
      <w:hyperlink w:anchor="_Toc108005610" w:history="1">
        <w:r w:rsidR="001B6D18" w:rsidRPr="00883FC1">
          <w:rPr>
            <w:rStyle w:val="Hyperlink"/>
            <w:rFonts w:eastAsia="Calibri"/>
            <w:noProof/>
            <w:lang w:val="en-GB"/>
          </w:rPr>
          <w:t>4.3. INTELLECTUAL PROPERTY RIGHTS</w:t>
        </w:r>
        <w:r w:rsidR="001B6D18" w:rsidRPr="00883FC1">
          <w:rPr>
            <w:noProof/>
            <w:webHidden/>
            <w:lang w:val="en-GB"/>
          </w:rPr>
          <w:tab/>
        </w:r>
        <w:r w:rsidR="001B6D18" w:rsidRPr="00883FC1">
          <w:rPr>
            <w:noProof/>
            <w:webHidden/>
            <w:lang w:val="en-GB"/>
          </w:rPr>
          <w:fldChar w:fldCharType="begin"/>
        </w:r>
        <w:r w:rsidR="001B6D18" w:rsidRPr="00883FC1">
          <w:rPr>
            <w:noProof/>
            <w:webHidden/>
            <w:lang w:val="en-GB"/>
          </w:rPr>
          <w:instrText xml:space="preserve"> PAGEREF _Toc108005610 \h </w:instrText>
        </w:r>
        <w:r w:rsidR="001B6D18" w:rsidRPr="00883FC1">
          <w:rPr>
            <w:noProof/>
            <w:webHidden/>
            <w:lang w:val="en-GB"/>
          </w:rPr>
        </w:r>
        <w:r w:rsidR="001B6D18" w:rsidRPr="00883FC1">
          <w:rPr>
            <w:noProof/>
            <w:webHidden/>
            <w:lang w:val="en-GB"/>
          </w:rPr>
          <w:fldChar w:fldCharType="separate"/>
        </w:r>
        <w:r w:rsidR="00072AF1" w:rsidRPr="00883FC1">
          <w:rPr>
            <w:noProof/>
            <w:webHidden/>
            <w:lang w:val="en-GB"/>
          </w:rPr>
          <w:t>14</w:t>
        </w:r>
        <w:r w:rsidR="001B6D18" w:rsidRPr="00883FC1">
          <w:rPr>
            <w:noProof/>
            <w:webHidden/>
            <w:lang w:val="en-GB"/>
          </w:rPr>
          <w:fldChar w:fldCharType="end"/>
        </w:r>
      </w:hyperlink>
    </w:p>
    <w:p w14:paraId="3E04A66B" w14:textId="1C5535E8" w:rsidR="001B6D18" w:rsidRPr="00883FC1" w:rsidRDefault="001E7B20">
      <w:pPr>
        <w:pStyle w:val="TOC5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ca-ES"/>
        </w:rPr>
      </w:pPr>
      <w:hyperlink w:anchor="_Toc108005611" w:history="1">
        <w:r w:rsidR="001B6D18" w:rsidRPr="00883FC1">
          <w:rPr>
            <w:rStyle w:val="Hyperlink"/>
            <w:noProof/>
            <w:lang w:val="en-GB"/>
          </w:rPr>
          <w:t>4.4. OTHER TECHNOLOGY TRANSFER ACTIVITIES</w:t>
        </w:r>
        <w:r w:rsidR="001B6D18" w:rsidRPr="00883FC1">
          <w:rPr>
            <w:noProof/>
            <w:webHidden/>
            <w:lang w:val="en-GB"/>
          </w:rPr>
          <w:tab/>
        </w:r>
        <w:r w:rsidR="001B6D18" w:rsidRPr="00883FC1">
          <w:rPr>
            <w:noProof/>
            <w:webHidden/>
            <w:lang w:val="en-GB"/>
          </w:rPr>
          <w:fldChar w:fldCharType="begin"/>
        </w:r>
        <w:r w:rsidR="001B6D18" w:rsidRPr="00883FC1">
          <w:rPr>
            <w:noProof/>
            <w:webHidden/>
            <w:lang w:val="en-GB"/>
          </w:rPr>
          <w:instrText xml:space="preserve"> PAGEREF _Toc108005611 \h </w:instrText>
        </w:r>
        <w:r w:rsidR="001B6D18" w:rsidRPr="00883FC1">
          <w:rPr>
            <w:noProof/>
            <w:webHidden/>
            <w:lang w:val="en-GB"/>
          </w:rPr>
        </w:r>
        <w:r w:rsidR="001B6D18" w:rsidRPr="00883FC1">
          <w:rPr>
            <w:noProof/>
            <w:webHidden/>
            <w:lang w:val="en-GB"/>
          </w:rPr>
          <w:fldChar w:fldCharType="separate"/>
        </w:r>
        <w:r w:rsidR="00072AF1" w:rsidRPr="00883FC1">
          <w:rPr>
            <w:noProof/>
            <w:webHidden/>
            <w:lang w:val="en-GB"/>
          </w:rPr>
          <w:t>14</w:t>
        </w:r>
        <w:r w:rsidR="001B6D18" w:rsidRPr="00883FC1">
          <w:rPr>
            <w:noProof/>
            <w:webHidden/>
            <w:lang w:val="en-GB"/>
          </w:rPr>
          <w:fldChar w:fldCharType="end"/>
        </w:r>
      </w:hyperlink>
    </w:p>
    <w:p w14:paraId="53711BA8" w14:textId="3DFC23E4" w:rsidR="001B6D18" w:rsidRPr="00883FC1" w:rsidRDefault="001E7B20">
      <w:pPr>
        <w:pStyle w:val="TOC2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ca-ES"/>
        </w:rPr>
      </w:pPr>
      <w:hyperlink w:anchor="_Toc108005612" w:history="1">
        <w:r w:rsidR="001B6D18" w:rsidRPr="00883FC1">
          <w:rPr>
            <w:rStyle w:val="Hyperlink"/>
            <w:noProof/>
            <w:lang w:val="en-GB"/>
          </w:rPr>
          <w:t>PART 5. DISSEMINATION AND COMMUNICATION</w:t>
        </w:r>
        <w:r w:rsidR="001B6D18" w:rsidRPr="00883FC1">
          <w:rPr>
            <w:noProof/>
            <w:webHidden/>
            <w:lang w:val="en-GB"/>
          </w:rPr>
          <w:tab/>
        </w:r>
        <w:r w:rsidR="001B6D18" w:rsidRPr="00883FC1">
          <w:rPr>
            <w:noProof/>
            <w:webHidden/>
            <w:lang w:val="en-GB"/>
          </w:rPr>
          <w:fldChar w:fldCharType="begin"/>
        </w:r>
        <w:r w:rsidR="001B6D18" w:rsidRPr="00883FC1">
          <w:rPr>
            <w:noProof/>
            <w:webHidden/>
            <w:lang w:val="en-GB"/>
          </w:rPr>
          <w:instrText xml:space="preserve"> PAGEREF _Toc108005612 \h </w:instrText>
        </w:r>
        <w:r w:rsidR="001B6D18" w:rsidRPr="00883FC1">
          <w:rPr>
            <w:noProof/>
            <w:webHidden/>
            <w:lang w:val="en-GB"/>
          </w:rPr>
        </w:r>
        <w:r w:rsidR="001B6D18" w:rsidRPr="00883FC1">
          <w:rPr>
            <w:noProof/>
            <w:webHidden/>
            <w:lang w:val="en-GB"/>
          </w:rPr>
          <w:fldChar w:fldCharType="separate"/>
        </w:r>
        <w:r w:rsidR="00072AF1" w:rsidRPr="00883FC1">
          <w:rPr>
            <w:noProof/>
            <w:webHidden/>
            <w:lang w:val="en-GB"/>
          </w:rPr>
          <w:t>15</w:t>
        </w:r>
        <w:r w:rsidR="001B6D18" w:rsidRPr="00883FC1">
          <w:rPr>
            <w:noProof/>
            <w:webHidden/>
            <w:lang w:val="en-GB"/>
          </w:rPr>
          <w:fldChar w:fldCharType="end"/>
        </w:r>
      </w:hyperlink>
    </w:p>
    <w:p w14:paraId="353ECC21" w14:textId="651FAF97" w:rsidR="001B6D18" w:rsidRPr="00883FC1" w:rsidRDefault="001E7B20">
      <w:pPr>
        <w:pStyle w:val="TOC5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ca-ES"/>
        </w:rPr>
      </w:pPr>
      <w:hyperlink w:anchor="_Toc108005613" w:history="1">
        <w:r w:rsidR="001B6D18" w:rsidRPr="00883FC1">
          <w:rPr>
            <w:rStyle w:val="Hyperlink"/>
            <w:noProof/>
            <w:lang w:val="en-GB"/>
          </w:rPr>
          <w:t>5.1. SCIENTIFIC PUBLICATIONS</w:t>
        </w:r>
        <w:r w:rsidR="001B6D18" w:rsidRPr="00883FC1">
          <w:rPr>
            <w:noProof/>
            <w:webHidden/>
            <w:lang w:val="en-GB"/>
          </w:rPr>
          <w:tab/>
        </w:r>
        <w:r w:rsidR="001B6D18" w:rsidRPr="00883FC1">
          <w:rPr>
            <w:noProof/>
            <w:webHidden/>
            <w:lang w:val="en-GB"/>
          </w:rPr>
          <w:fldChar w:fldCharType="begin"/>
        </w:r>
        <w:r w:rsidR="001B6D18" w:rsidRPr="00883FC1">
          <w:rPr>
            <w:noProof/>
            <w:webHidden/>
            <w:lang w:val="en-GB"/>
          </w:rPr>
          <w:instrText xml:space="preserve"> PAGEREF _Toc108005613 \h </w:instrText>
        </w:r>
        <w:r w:rsidR="001B6D18" w:rsidRPr="00883FC1">
          <w:rPr>
            <w:noProof/>
            <w:webHidden/>
            <w:lang w:val="en-GB"/>
          </w:rPr>
        </w:r>
        <w:r w:rsidR="001B6D18" w:rsidRPr="00883FC1">
          <w:rPr>
            <w:noProof/>
            <w:webHidden/>
            <w:lang w:val="en-GB"/>
          </w:rPr>
          <w:fldChar w:fldCharType="separate"/>
        </w:r>
        <w:r w:rsidR="00072AF1" w:rsidRPr="00883FC1">
          <w:rPr>
            <w:noProof/>
            <w:webHidden/>
            <w:lang w:val="en-GB"/>
          </w:rPr>
          <w:t>15</w:t>
        </w:r>
        <w:r w:rsidR="001B6D18" w:rsidRPr="00883FC1">
          <w:rPr>
            <w:noProof/>
            <w:webHidden/>
            <w:lang w:val="en-GB"/>
          </w:rPr>
          <w:fldChar w:fldCharType="end"/>
        </w:r>
      </w:hyperlink>
    </w:p>
    <w:p w14:paraId="4529EE7F" w14:textId="1A4228E9" w:rsidR="001B6D18" w:rsidRPr="00883FC1" w:rsidRDefault="001E7B20">
      <w:pPr>
        <w:pStyle w:val="TOC5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ca-ES"/>
        </w:rPr>
      </w:pPr>
      <w:hyperlink w:anchor="_Toc108005614" w:history="1">
        <w:r w:rsidR="001B6D18" w:rsidRPr="00883FC1">
          <w:rPr>
            <w:rStyle w:val="Hyperlink"/>
            <w:noProof/>
            <w:lang w:val="en-GB"/>
          </w:rPr>
          <w:t>5.2. OTHER DISSEMINATION ACTIVITIES</w:t>
        </w:r>
        <w:r w:rsidR="001B6D18" w:rsidRPr="00883FC1">
          <w:rPr>
            <w:noProof/>
            <w:webHidden/>
            <w:lang w:val="en-GB"/>
          </w:rPr>
          <w:tab/>
        </w:r>
        <w:r w:rsidR="001B6D18" w:rsidRPr="00883FC1">
          <w:rPr>
            <w:noProof/>
            <w:webHidden/>
            <w:lang w:val="en-GB"/>
          </w:rPr>
          <w:fldChar w:fldCharType="begin"/>
        </w:r>
        <w:r w:rsidR="001B6D18" w:rsidRPr="00883FC1">
          <w:rPr>
            <w:noProof/>
            <w:webHidden/>
            <w:lang w:val="en-GB"/>
          </w:rPr>
          <w:instrText xml:space="preserve"> PAGEREF _Toc108005614 \h </w:instrText>
        </w:r>
        <w:r w:rsidR="001B6D18" w:rsidRPr="00883FC1">
          <w:rPr>
            <w:noProof/>
            <w:webHidden/>
            <w:lang w:val="en-GB"/>
          </w:rPr>
        </w:r>
        <w:r w:rsidR="001B6D18" w:rsidRPr="00883FC1">
          <w:rPr>
            <w:noProof/>
            <w:webHidden/>
            <w:lang w:val="en-GB"/>
          </w:rPr>
          <w:fldChar w:fldCharType="separate"/>
        </w:r>
        <w:r w:rsidR="00072AF1" w:rsidRPr="00883FC1">
          <w:rPr>
            <w:noProof/>
            <w:webHidden/>
            <w:lang w:val="en-GB"/>
          </w:rPr>
          <w:t>15</w:t>
        </w:r>
        <w:r w:rsidR="001B6D18" w:rsidRPr="00883FC1">
          <w:rPr>
            <w:noProof/>
            <w:webHidden/>
            <w:lang w:val="en-GB"/>
          </w:rPr>
          <w:fldChar w:fldCharType="end"/>
        </w:r>
      </w:hyperlink>
    </w:p>
    <w:p w14:paraId="74AF562D" w14:textId="5CBB08DE" w:rsidR="001B6D18" w:rsidRPr="00883FC1" w:rsidRDefault="001E7B20">
      <w:pPr>
        <w:pStyle w:val="TOC5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ca-ES"/>
        </w:rPr>
      </w:pPr>
      <w:hyperlink w:anchor="_Toc108005615" w:history="1">
        <w:r w:rsidR="001B6D18" w:rsidRPr="00883FC1">
          <w:rPr>
            <w:rStyle w:val="Hyperlink"/>
            <w:noProof/>
            <w:lang w:val="en-GB"/>
          </w:rPr>
          <w:t>5.3. COMMUNICATION AND OUTREACH ACTIVITIES</w:t>
        </w:r>
        <w:r w:rsidR="001B6D18" w:rsidRPr="00883FC1">
          <w:rPr>
            <w:noProof/>
            <w:webHidden/>
            <w:lang w:val="en-GB"/>
          </w:rPr>
          <w:tab/>
        </w:r>
        <w:r w:rsidR="001B6D18" w:rsidRPr="00883FC1">
          <w:rPr>
            <w:noProof/>
            <w:webHidden/>
            <w:lang w:val="en-GB"/>
          </w:rPr>
          <w:fldChar w:fldCharType="begin"/>
        </w:r>
        <w:r w:rsidR="001B6D18" w:rsidRPr="00883FC1">
          <w:rPr>
            <w:noProof/>
            <w:webHidden/>
            <w:lang w:val="en-GB"/>
          </w:rPr>
          <w:instrText xml:space="preserve"> PAGEREF _Toc108005615 \h </w:instrText>
        </w:r>
        <w:r w:rsidR="001B6D18" w:rsidRPr="00883FC1">
          <w:rPr>
            <w:noProof/>
            <w:webHidden/>
            <w:lang w:val="en-GB"/>
          </w:rPr>
        </w:r>
        <w:r w:rsidR="001B6D18" w:rsidRPr="00883FC1">
          <w:rPr>
            <w:noProof/>
            <w:webHidden/>
            <w:lang w:val="en-GB"/>
          </w:rPr>
          <w:fldChar w:fldCharType="separate"/>
        </w:r>
        <w:r w:rsidR="00072AF1" w:rsidRPr="00883FC1">
          <w:rPr>
            <w:noProof/>
            <w:webHidden/>
            <w:lang w:val="en-GB"/>
          </w:rPr>
          <w:t>16</w:t>
        </w:r>
        <w:r w:rsidR="001B6D18" w:rsidRPr="00883FC1">
          <w:rPr>
            <w:noProof/>
            <w:webHidden/>
            <w:lang w:val="en-GB"/>
          </w:rPr>
          <w:fldChar w:fldCharType="end"/>
        </w:r>
      </w:hyperlink>
    </w:p>
    <w:p w14:paraId="0589E69A" w14:textId="32FE0E14" w:rsidR="001B6D18" w:rsidRPr="00883FC1" w:rsidRDefault="001E7B20">
      <w:pPr>
        <w:pStyle w:val="TOC2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ca-ES"/>
        </w:rPr>
      </w:pPr>
      <w:hyperlink w:anchor="_Toc108005616" w:history="1">
        <w:r w:rsidR="001B6D18" w:rsidRPr="00883FC1">
          <w:rPr>
            <w:rStyle w:val="Hyperlink"/>
            <w:noProof/>
            <w:lang w:val="en-GB"/>
          </w:rPr>
          <w:t>PART 6. ETHICAL ASPECTS</w:t>
        </w:r>
        <w:r w:rsidR="001B6D18" w:rsidRPr="00883FC1">
          <w:rPr>
            <w:noProof/>
            <w:webHidden/>
            <w:lang w:val="en-GB"/>
          </w:rPr>
          <w:tab/>
        </w:r>
        <w:r w:rsidR="001B6D18" w:rsidRPr="00883FC1">
          <w:rPr>
            <w:noProof/>
            <w:webHidden/>
            <w:lang w:val="en-GB"/>
          </w:rPr>
          <w:fldChar w:fldCharType="begin"/>
        </w:r>
        <w:r w:rsidR="001B6D18" w:rsidRPr="00883FC1">
          <w:rPr>
            <w:noProof/>
            <w:webHidden/>
            <w:lang w:val="en-GB"/>
          </w:rPr>
          <w:instrText xml:space="preserve"> PAGEREF _Toc108005616 \h </w:instrText>
        </w:r>
        <w:r w:rsidR="001B6D18" w:rsidRPr="00883FC1">
          <w:rPr>
            <w:noProof/>
            <w:webHidden/>
            <w:lang w:val="en-GB"/>
          </w:rPr>
        </w:r>
        <w:r w:rsidR="001B6D18" w:rsidRPr="00883FC1">
          <w:rPr>
            <w:noProof/>
            <w:webHidden/>
            <w:lang w:val="en-GB"/>
          </w:rPr>
          <w:fldChar w:fldCharType="separate"/>
        </w:r>
        <w:r w:rsidR="00072AF1" w:rsidRPr="00883FC1">
          <w:rPr>
            <w:noProof/>
            <w:webHidden/>
            <w:lang w:val="en-GB"/>
          </w:rPr>
          <w:t>18</w:t>
        </w:r>
        <w:r w:rsidR="001B6D18" w:rsidRPr="00883FC1">
          <w:rPr>
            <w:noProof/>
            <w:webHidden/>
            <w:lang w:val="en-GB"/>
          </w:rPr>
          <w:fldChar w:fldCharType="end"/>
        </w:r>
      </w:hyperlink>
    </w:p>
    <w:p w14:paraId="166044F1" w14:textId="53930A9A" w:rsidR="001B6D18" w:rsidRPr="00883FC1" w:rsidRDefault="001E7B20">
      <w:pPr>
        <w:pStyle w:val="TOC2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ca-ES"/>
        </w:rPr>
      </w:pPr>
      <w:hyperlink w:anchor="_Toc108005617" w:history="1">
        <w:r w:rsidR="001B6D18" w:rsidRPr="00883FC1">
          <w:rPr>
            <w:rStyle w:val="Hyperlink"/>
            <w:noProof/>
            <w:lang w:val="en-GB"/>
          </w:rPr>
          <w:t>PART 7. IMPACT AND EXPLOITATION PLAN</w:t>
        </w:r>
        <w:r w:rsidR="001B6D18" w:rsidRPr="00883FC1">
          <w:rPr>
            <w:noProof/>
            <w:webHidden/>
            <w:lang w:val="en-GB"/>
          </w:rPr>
          <w:tab/>
        </w:r>
        <w:r w:rsidR="001B6D18" w:rsidRPr="00883FC1">
          <w:rPr>
            <w:noProof/>
            <w:webHidden/>
            <w:lang w:val="en-GB"/>
          </w:rPr>
          <w:fldChar w:fldCharType="begin"/>
        </w:r>
        <w:r w:rsidR="001B6D18" w:rsidRPr="00883FC1">
          <w:rPr>
            <w:noProof/>
            <w:webHidden/>
            <w:lang w:val="en-GB"/>
          </w:rPr>
          <w:instrText xml:space="preserve"> PAGEREF _Toc108005617 \h </w:instrText>
        </w:r>
        <w:r w:rsidR="001B6D18" w:rsidRPr="00883FC1">
          <w:rPr>
            <w:noProof/>
            <w:webHidden/>
            <w:lang w:val="en-GB"/>
          </w:rPr>
        </w:r>
        <w:r w:rsidR="001B6D18" w:rsidRPr="00883FC1">
          <w:rPr>
            <w:noProof/>
            <w:webHidden/>
            <w:lang w:val="en-GB"/>
          </w:rPr>
          <w:fldChar w:fldCharType="separate"/>
        </w:r>
        <w:r w:rsidR="00072AF1" w:rsidRPr="00883FC1">
          <w:rPr>
            <w:noProof/>
            <w:webHidden/>
            <w:lang w:val="en-GB"/>
          </w:rPr>
          <w:t>18</w:t>
        </w:r>
        <w:r w:rsidR="001B6D18" w:rsidRPr="00883FC1">
          <w:rPr>
            <w:noProof/>
            <w:webHidden/>
            <w:lang w:val="en-GB"/>
          </w:rPr>
          <w:fldChar w:fldCharType="end"/>
        </w:r>
      </w:hyperlink>
    </w:p>
    <w:p w14:paraId="06417E5D" w14:textId="732EB62A" w:rsidR="001B6D18" w:rsidRPr="00883FC1" w:rsidRDefault="001E7B20">
      <w:pPr>
        <w:pStyle w:val="TOC5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ca-ES"/>
        </w:rPr>
      </w:pPr>
      <w:hyperlink w:anchor="_Toc108005618" w:history="1">
        <w:r w:rsidR="001B6D18" w:rsidRPr="00883FC1">
          <w:rPr>
            <w:rStyle w:val="Hyperlink"/>
            <w:noProof/>
            <w:lang w:val="en-GB"/>
          </w:rPr>
          <w:t>7.1 MEDIUM- AND LONG-TERM IMPACT OF THE PROJECT</w:t>
        </w:r>
        <w:r w:rsidR="001B6D18" w:rsidRPr="00883FC1">
          <w:rPr>
            <w:noProof/>
            <w:webHidden/>
            <w:lang w:val="en-GB"/>
          </w:rPr>
          <w:tab/>
        </w:r>
        <w:r w:rsidR="001B6D18" w:rsidRPr="00883FC1">
          <w:rPr>
            <w:noProof/>
            <w:webHidden/>
            <w:lang w:val="en-GB"/>
          </w:rPr>
          <w:fldChar w:fldCharType="begin"/>
        </w:r>
        <w:r w:rsidR="001B6D18" w:rsidRPr="00883FC1">
          <w:rPr>
            <w:noProof/>
            <w:webHidden/>
            <w:lang w:val="en-GB"/>
          </w:rPr>
          <w:instrText xml:space="preserve"> PAGEREF _Toc108005618 \h </w:instrText>
        </w:r>
        <w:r w:rsidR="001B6D18" w:rsidRPr="00883FC1">
          <w:rPr>
            <w:noProof/>
            <w:webHidden/>
            <w:lang w:val="en-GB"/>
          </w:rPr>
        </w:r>
        <w:r w:rsidR="001B6D18" w:rsidRPr="00883FC1">
          <w:rPr>
            <w:noProof/>
            <w:webHidden/>
            <w:lang w:val="en-GB"/>
          </w:rPr>
          <w:fldChar w:fldCharType="separate"/>
        </w:r>
        <w:r w:rsidR="00072AF1" w:rsidRPr="00883FC1">
          <w:rPr>
            <w:noProof/>
            <w:webHidden/>
            <w:lang w:val="en-GB"/>
          </w:rPr>
          <w:t>18</w:t>
        </w:r>
        <w:r w:rsidR="001B6D18" w:rsidRPr="00883FC1">
          <w:rPr>
            <w:noProof/>
            <w:webHidden/>
            <w:lang w:val="en-GB"/>
          </w:rPr>
          <w:fldChar w:fldCharType="end"/>
        </w:r>
      </w:hyperlink>
    </w:p>
    <w:p w14:paraId="19995ABA" w14:textId="055059FB" w:rsidR="001B6D18" w:rsidRPr="00883FC1" w:rsidRDefault="001E7B20">
      <w:pPr>
        <w:pStyle w:val="TOC6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ca-ES"/>
        </w:rPr>
      </w:pPr>
      <w:hyperlink w:anchor="_Toc108005619" w:history="1">
        <w:r w:rsidR="001B6D18" w:rsidRPr="00883FC1">
          <w:rPr>
            <w:rStyle w:val="Hyperlink"/>
            <w:noProof/>
            <w:lang w:val="en-GB"/>
          </w:rPr>
          <w:t>7.1.1. IMPACT ON THE RESEARCHER’S CAREER</w:t>
        </w:r>
        <w:r w:rsidR="001B6D18" w:rsidRPr="00883FC1">
          <w:rPr>
            <w:noProof/>
            <w:webHidden/>
            <w:lang w:val="en-GB"/>
          </w:rPr>
          <w:tab/>
        </w:r>
        <w:r w:rsidR="001B6D18" w:rsidRPr="00883FC1">
          <w:rPr>
            <w:noProof/>
            <w:webHidden/>
            <w:lang w:val="en-GB"/>
          </w:rPr>
          <w:fldChar w:fldCharType="begin"/>
        </w:r>
        <w:r w:rsidR="001B6D18" w:rsidRPr="00883FC1">
          <w:rPr>
            <w:noProof/>
            <w:webHidden/>
            <w:lang w:val="en-GB"/>
          </w:rPr>
          <w:instrText xml:space="preserve"> PAGEREF _Toc108005619 \h </w:instrText>
        </w:r>
        <w:r w:rsidR="001B6D18" w:rsidRPr="00883FC1">
          <w:rPr>
            <w:noProof/>
            <w:webHidden/>
            <w:lang w:val="en-GB"/>
          </w:rPr>
        </w:r>
        <w:r w:rsidR="001B6D18" w:rsidRPr="00883FC1">
          <w:rPr>
            <w:noProof/>
            <w:webHidden/>
            <w:lang w:val="en-GB"/>
          </w:rPr>
          <w:fldChar w:fldCharType="separate"/>
        </w:r>
        <w:r w:rsidR="00072AF1" w:rsidRPr="00883FC1">
          <w:rPr>
            <w:noProof/>
            <w:webHidden/>
            <w:lang w:val="en-GB"/>
          </w:rPr>
          <w:t>18</w:t>
        </w:r>
        <w:r w:rsidR="001B6D18" w:rsidRPr="00883FC1">
          <w:rPr>
            <w:noProof/>
            <w:webHidden/>
            <w:lang w:val="en-GB"/>
          </w:rPr>
          <w:fldChar w:fldCharType="end"/>
        </w:r>
      </w:hyperlink>
    </w:p>
    <w:p w14:paraId="2B3A5A1A" w14:textId="563B170B" w:rsidR="001B6D18" w:rsidRPr="00883FC1" w:rsidRDefault="001E7B20">
      <w:pPr>
        <w:pStyle w:val="TOC6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ca-ES"/>
        </w:rPr>
      </w:pPr>
      <w:hyperlink w:anchor="_Toc108005620" w:history="1">
        <w:r w:rsidR="001B6D18" w:rsidRPr="00883FC1">
          <w:rPr>
            <w:rStyle w:val="Hyperlink"/>
            <w:noProof/>
            <w:lang w:val="en-GB"/>
          </w:rPr>
          <w:t>7.1.2. IMPACT ON THE HOST ORGANISATION</w:t>
        </w:r>
        <w:r w:rsidR="001B6D18" w:rsidRPr="00883FC1">
          <w:rPr>
            <w:noProof/>
            <w:webHidden/>
            <w:lang w:val="en-GB"/>
          </w:rPr>
          <w:tab/>
        </w:r>
        <w:r w:rsidR="001B6D18" w:rsidRPr="00883FC1">
          <w:rPr>
            <w:noProof/>
            <w:webHidden/>
            <w:lang w:val="en-GB"/>
          </w:rPr>
          <w:fldChar w:fldCharType="begin"/>
        </w:r>
        <w:r w:rsidR="001B6D18" w:rsidRPr="00883FC1">
          <w:rPr>
            <w:noProof/>
            <w:webHidden/>
            <w:lang w:val="en-GB"/>
          </w:rPr>
          <w:instrText xml:space="preserve"> PAGEREF _Toc108005620 \h </w:instrText>
        </w:r>
        <w:r w:rsidR="001B6D18" w:rsidRPr="00883FC1">
          <w:rPr>
            <w:noProof/>
            <w:webHidden/>
            <w:lang w:val="en-GB"/>
          </w:rPr>
        </w:r>
        <w:r w:rsidR="001B6D18" w:rsidRPr="00883FC1">
          <w:rPr>
            <w:noProof/>
            <w:webHidden/>
            <w:lang w:val="en-GB"/>
          </w:rPr>
          <w:fldChar w:fldCharType="separate"/>
        </w:r>
        <w:r w:rsidR="00072AF1" w:rsidRPr="00883FC1">
          <w:rPr>
            <w:noProof/>
            <w:webHidden/>
            <w:lang w:val="en-GB"/>
          </w:rPr>
          <w:t>19</w:t>
        </w:r>
        <w:r w:rsidR="001B6D18" w:rsidRPr="00883FC1">
          <w:rPr>
            <w:noProof/>
            <w:webHidden/>
            <w:lang w:val="en-GB"/>
          </w:rPr>
          <w:fldChar w:fldCharType="end"/>
        </w:r>
      </w:hyperlink>
    </w:p>
    <w:p w14:paraId="789F6AB0" w14:textId="15DE7C12" w:rsidR="001B6D18" w:rsidRPr="00883FC1" w:rsidRDefault="001E7B20">
      <w:pPr>
        <w:pStyle w:val="TOC6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ca-ES"/>
        </w:rPr>
      </w:pPr>
      <w:hyperlink w:anchor="_Toc108005621" w:history="1">
        <w:r w:rsidR="001B6D18" w:rsidRPr="00883FC1">
          <w:rPr>
            <w:rStyle w:val="Hyperlink"/>
            <w:noProof/>
            <w:lang w:val="en-GB"/>
          </w:rPr>
          <w:t>7.1.3. IMPACT ON THE EUROPEAN RESEARCH AREA AND SOCIETY</w:t>
        </w:r>
        <w:r w:rsidR="001B6D18" w:rsidRPr="00883FC1">
          <w:rPr>
            <w:noProof/>
            <w:webHidden/>
            <w:lang w:val="en-GB"/>
          </w:rPr>
          <w:tab/>
        </w:r>
        <w:r w:rsidR="001B6D18" w:rsidRPr="00883FC1">
          <w:rPr>
            <w:noProof/>
            <w:webHidden/>
            <w:lang w:val="en-GB"/>
          </w:rPr>
          <w:fldChar w:fldCharType="begin"/>
        </w:r>
        <w:r w:rsidR="001B6D18" w:rsidRPr="00883FC1">
          <w:rPr>
            <w:noProof/>
            <w:webHidden/>
            <w:lang w:val="en-GB"/>
          </w:rPr>
          <w:instrText xml:space="preserve"> PAGEREF _Toc108005621 \h </w:instrText>
        </w:r>
        <w:r w:rsidR="001B6D18" w:rsidRPr="00883FC1">
          <w:rPr>
            <w:noProof/>
            <w:webHidden/>
            <w:lang w:val="en-GB"/>
          </w:rPr>
        </w:r>
        <w:r w:rsidR="001B6D18" w:rsidRPr="00883FC1">
          <w:rPr>
            <w:noProof/>
            <w:webHidden/>
            <w:lang w:val="en-GB"/>
          </w:rPr>
          <w:fldChar w:fldCharType="separate"/>
        </w:r>
        <w:r w:rsidR="00072AF1" w:rsidRPr="00883FC1">
          <w:rPr>
            <w:noProof/>
            <w:webHidden/>
            <w:lang w:val="en-GB"/>
          </w:rPr>
          <w:t>19</w:t>
        </w:r>
        <w:r w:rsidR="001B6D18" w:rsidRPr="00883FC1">
          <w:rPr>
            <w:noProof/>
            <w:webHidden/>
            <w:lang w:val="en-GB"/>
          </w:rPr>
          <w:fldChar w:fldCharType="end"/>
        </w:r>
      </w:hyperlink>
    </w:p>
    <w:p w14:paraId="16CCDA93" w14:textId="29A31986" w:rsidR="001B6D18" w:rsidRPr="00883FC1" w:rsidRDefault="001E7B20">
      <w:pPr>
        <w:pStyle w:val="TOC5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ca-ES"/>
        </w:rPr>
      </w:pPr>
      <w:hyperlink w:anchor="_Toc108005622" w:history="1">
        <w:r w:rsidR="001B6D18" w:rsidRPr="00883FC1">
          <w:rPr>
            <w:rStyle w:val="Hyperlink"/>
            <w:noProof/>
            <w:lang w:val="en-GB"/>
          </w:rPr>
          <w:t>7.2. FUTURE DEVELOPMENT OF THE PROJECT</w:t>
        </w:r>
        <w:r w:rsidR="001B6D18" w:rsidRPr="00883FC1">
          <w:rPr>
            <w:noProof/>
            <w:webHidden/>
            <w:lang w:val="en-GB"/>
          </w:rPr>
          <w:tab/>
        </w:r>
        <w:r w:rsidR="001B6D18" w:rsidRPr="00883FC1">
          <w:rPr>
            <w:noProof/>
            <w:webHidden/>
            <w:lang w:val="en-GB"/>
          </w:rPr>
          <w:fldChar w:fldCharType="begin"/>
        </w:r>
        <w:r w:rsidR="001B6D18" w:rsidRPr="00883FC1">
          <w:rPr>
            <w:noProof/>
            <w:webHidden/>
            <w:lang w:val="en-GB"/>
          </w:rPr>
          <w:instrText xml:space="preserve"> PAGEREF _Toc108005622 \h </w:instrText>
        </w:r>
        <w:r w:rsidR="001B6D18" w:rsidRPr="00883FC1">
          <w:rPr>
            <w:noProof/>
            <w:webHidden/>
            <w:lang w:val="en-GB"/>
          </w:rPr>
        </w:r>
        <w:r w:rsidR="001B6D18" w:rsidRPr="00883FC1">
          <w:rPr>
            <w:noProof/>
            <w:webHidden/>
            <w:lang w:val="en-GB"/>
          </w:rPr>
          <w:fldChar w:fldCharType="separate"/>
        </w:r>
        <w:r w:rsidR="00072AF1" w:rsidRPr="00883FC1">
          <w:rPr>
            <w:noProof/>
            <w:webHidden/>
            <w:lang w:val="en-GB"/>
          </w:rPr>
          <w:t>20</w:t>
        </w:r>
        <w:r w:rsidR="001B6D18" w:rsidRPr="00883FC1">
          <w:rPr>
            <w:noProof/>
            <w:webHidden/>
            <w:lang w:val="en-GB"/>
          </w:rPr>
          <w:fldChar w:fldCharType="end"/>
        </w:r>
      </w:hyperlink>
    </w:p>
    <w:p w14:paraId="4BE9FDF6" w14:textId="18DDEEC9" w:rsidR="001B6D18" w:rsidRPr="00883FC1" w:rsidRDefault="001E7B20">
      <w:pPr>
        <w:pStyle w:val="TOC2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ca-ES"/>
        </w:rPr>
      </w:pPr>
      <w:hyperlink w:anchor="_Toc108005623" w:history="1">
        <w:r w:rsidR="001B6D18" w:rsidRPr="00883FC1">
          <w:rPr>
            <w:rStyle w:val="Hyperlink"/>
            <w:noProof/>
            <w:lang w:val="en-GB"/>
          </w:rPr>
          <w:t>PART 8. COMMENTS AND SUGGESTIONS</w:t>
        </w:r>
        <w:r w:rsidR="001B6D18" w:rsidRPr="00883FC1">
          <w:rPr>
            <w:noProof/>
            <w:webHidden/>
            <w:lang w:val="en-GB"/>
          </w:rPr>
          <w:tab/>
        </w:r>
        <w:r w:rsidR="001B6D18" w:rsidRPr="00883FC1">
          <w:rPr>
            <w:noProof/>
            <w:webHidden/>
            <w:lang w:val="en-GB"/>
          </w:rPr>
          <w:fldChar w:fldCharType="begin"/>
        </w:r>
        <w:r w:rsidR="001B6D18" w:rsidRPr="00883FC1">
          <w:rPr>
            <w:noProof/>
            <w:webHidden/>
            <w:lang w:val="en-GB"/>
          </w:rPr>
          <w:instrText xml:space="preserve"> PAGEREF _Toc108005623 \h </w:instrText>
        </w:r>
        <w:r w:rsidR="001B6D18" w:rsidRPr="00883FC1">
          <w:rPr>
            <w:noProof/>
            <w:webHidden/>
            <w:lang w:val="en-GB"/>
          </w:rPr>
        </w:r>
        <w:r w:rsidR="001B6D18" w:rsidRPr="00883FC1">
          <w:rPr>
            <w:noProof/>
            <w:webHidden/>
            <w:lang w:val="en-GB"/>
          </w:rPr>
          <w:fldChar w:fldCharType="separate"/>
        </w:r>
        <w:r w:rsidR="00072AF1" w:rsidRPr="00883FC1">
          <w:rPr>
            <w:noProof/>
            <w:webHidden/>
            <w:lang w:val="en-GB"/>
          </w:rPr>
          <w:t>20</w:t>
        </w:r>
        <w:r w:rsidR="001B6D18" w:rsidRPr="00883FC1">
          <w:rPr>
            <w:noProof/>
            <w:webHidden/>
            <w:lang w:val="en-GB"/>
          </w:rPr>
          <w:fldChar w:fldCharType="end"/>
        </w:r>
      </w:hyperlink>
    </w:p>
    <w:p w14:paraId="6AC0A7EC" w14:textId="4A2B4FA1" w:rsidR="001B6D18" w:rsidRPr="00883FC1" w:rsidRDefault="001E7B20">
      <w:pPr>
        <w:pStyle w:val="TOC2"/>
        <w:tabs>
          <w:tab w:val="right" w:leader="dot" w:pos="9054"/>
        </w:tabs>
        <w:rPr>
          <w:rFonts w:eastAsiaTheme="minorEastAsia" w:cstheme="minorBidi"/>
          <w:noProof/>
          <w:szCs w:val="22"/>
          <w:lang w:val="en-GB" w:eastAsia="ca-ES"/>
        </w:rPr>
      </w:pPr>
      <w:hyperlink w:anchor="_Toc108005624" w:history="1">
        <w:r w:rsidR="001B6D18" w:rsidRPr="00883FC1">
          <w:rPr>
            <w:rStyle w:val="Hyperlink"/>
            <w:noProof/>
            <w:lang w:val="en-GB"/>
          </w:rPr>
          <w:t>SIGNATURES</w:t>
        </w:r>
        <w:r w:rsidR="001B6D18" w:rsidRPr="00883FC1">
          <w:rPr>
            <w:noProof/>
            <w:webHidden/>
            <w:lang w:val="en-GB"/>
          </w:rPr>
          <w:tab/>
        </w:r>
        <w:r w:rsidR="001B6D18" w:rsidRPr="00883FC1">
          <w:rPr>
            <w:noProof/>
            <w:webHidden/>
            <w:lang w:val="en-GB"/>
          </w:rPr>
          <w:fldChar w:fldCharType="begin"/>
        </w:r>
        <w:r w:rsidR="001B6D18" w:rsidRPr="00883FC1">
          <w:rPr>
            <w:noProof/>
            <w:webHidden/>
            <w:lang w:val="en-GB"/>
          </w:rPr>
          <w:instrText xml:space="preserve"> PAGEREF _Toc108005624 \h </w:instrText>
        </w:r>
        <w:r w:rsidR="001B6D18" w:rsidRPr="00883FC1">
          <w:rPr>
            <w:noProof/>
            <w:webHidden/>
            <w:lang w:val="en-GB"/>
          </w:rPr>
        </w:r>
        <w:r w:rsidR="001B6D18" w:rsidRPr="00883FC1">
          <w:rPr>
            <w:noProof/>
            <w:webHidden/>
            <w:lang w:val="en-GB"/>
          </w:rPr>
          <w:fldChar w:fldCharType="separate"/>
        </w:r>
        <w:r w:rsidR="00072AF1" w:rsidRPr="00883FC1">
          <w:rPr>
            <w:noProof/>
            <w:webHidden/>
            <w:lang w:val="en-GB"/>
          </w:rPr>
          <w:t>21</w:t>
        </w:r>
        <w:r w:rsidR="001B6D18" w:rsidRPr="00883FC1">
          <w:rPr>
            <w:noProof/>
            <w:webHidden/>
            <w:lang w:val="en-GB"/>
          </w:rPr>
          <w:fldChar w:fldCharType="end"/>
        </w:r>
      </w:hyperlink>
    </w:p>
    <w:p w14:paraId="71522D4E" w14:textId="7BF6F59A" w:rsidR="00D02DCC" w:rsidRPr="00883FC1" w:rsidRDefault="000B7382" w:rsidP="003B5D7A">
      <w:pPr>
        <w:rPr>
          <w:rFonts w:ascii="Calibri" w:hAnsi="Calibri" w:cs="Calibri"/>
          <w:lang w:val="en-GB"/>
        </w:rPr>
      </w:pPr>
      <w:r w:rsidRPr="00883FC1">
        <w:rPr>
          <w:rFonts w:ascii="Calibri" w:hAnsi="Calibri" w:cs="Calibri"/>
          <w:lang w:val="en-GB"/>
        </w:rPr>
        <w:fldChar w:fldCharType="end"/>
      </w:r>
    </w:p>
    <w:p w14:paraId="78A0F60E" w14:textId="77777777" w:rsidR="00D02DCC" w:rsidRPr="00883FC1" w:rsidRDefault="00D02DCC" w:rsidP="00D02DCC">
      <w:pPr>
        <w:rPr>
          <w:rFonts w:ascii="Calibri" w:hAnsi="Calibri" w:cs="Calibri"/>
          <w:lang w:val="en-GB"/>
        </w:rPr>
      </w:pPr>
    </w:p>
    <w:p w14:paraId="520C6681" w14:textId="77777777" w:rsidR="00D02DCC" w:rsidRPr="00883FC1" w:rsidRDefault="00D02DCC" w:rsidP="00D02DCC">
      <w:pPr>
        <w:rPr>
          <w:rFonts w:ascii="Calibri" w:hAnsi="Calibri" w:cs="Calibri"/>
          <w:lang w:val="en-GB"/>
        </w:rPr>
      </w:pPr>
    </w:p>
    <w:p w14:paraId="40C54099" w14:textId="0B4AA12D" w:rsidR="00D02DCC" w:rsidRPr="00883FC1" w:rsidRDefault="00D02DCC" w:rsidP="00D02DCC">
      <w:pPr>
        <w:rPr>
          <w:rFonts w:ascii="Calibri" w:hAnsi="Calibri" w:cs="Calibri"/>
          <w:lang w:val="en-GB"/>
        </w:rPr>
      </w:pPr>
    </w:p>
    <w:p w14:paraId="4915F1AC" w14:textId="69E52168" w:rsidR="00997898" w:rsidRPr="00883FC1" w:rsidRDefault="00997898" w:rsidP="00D02DCC">
      <w:pPr>
        <w:rPr>
          <w:rFonts w:ascii="Calibri" w:hAnsi="Calibri" w:cs="Calibri"/>
          <w:lang w:val="en-GB"/>
        </w:rPr>
      </w:pPr>
    </w:p>
    <w:p w14:paraId="163F8F64" w14:textId="77777777" w:rsidR="00997898" w:rsidRPr="00883FC1" w:rsidRDefault="00997898" w:rsidP="00D02DCC">
      <w:pPr>
        <w:rPr>
          <w:rFonts w:ascii="Calibri" w:hAnsi="Calibri" w:cs="Calibri"/>
          <w:lang w:val="en-GB"/>
        </w:rPr>
      </w:pPr>
    </w:p>
    <w:p w14:paraId="05F308D8" w14:textId="77777777" w:rsidR="00D02DCC" w:rsidRPr="00883FC1" w:rsidRDefault="00D02DCC" w:rsidP="00D02DCC">
      <w:pPr>
        <w:rPr>
          <w:rFonts w:ascii="Calibri" w:hAnsi="Calibri" w:cs="Calibri"/>
          <w:lang w:val="en-GB"/>
        </w:rPr>
      </w:pPr>
    </w:p>
    <w:p w14:paraId="3D95B627" w14:textId="1DB650B9" w:rsidR="00683ECC" w:rsidRPr="00883FC1" w:rsidRDefault="00D66C50" w:rsidP="00997898">
      <w:pPr>
        <w:pStyle w:val="Heading1"/>
        <w:rPr>
          <w:lang w:val="en-GB"/>
        </w:rPr>
      </w:pPr>
      <w:bookmarkStart w:id="0" w:name="_Toc43138040"/>
      <w:bookmarkStart w:id="1" w:name="_Toc108005594"/>
      <w:r w:rsidRPr="00883FC1">
        <w:rPr>
          <w:lang w:val="en-GB"/>
        </w:rPr>
        <w:t>SECTION</w:t>
      </w:r>
      <w:r w:rsidR="00683ECC" w:rsidRPr="00883FC1">
        <w:rPr>
          <w:lang w:val="en-GB"/>
        </w:rPr>
        <w:t xml:space="preserve"> A</w:t>
      </w:r>
      <w:r w:rsidR="00A7780D" w:rsidRPr="00883FC1">
        <w:rPr>
          <w:lang w:val="en-GB"/>
        </w:rPr>
        <w:t>: ADMINISTRATIVE INFORMATION</w:t>
      </w:r>
      <w:bookmarkEnd w:id="0"/>
      <w:bookmarkEnd w:id="1"/>
    </w:p>
    <w:p w14:paraId="3379D09C" w14:textId="77777777" w:rsidR="008E507B" w:rsidRPr="00883FC1" w:rsidRDefault="008E507B" w:rsidP="00EA5868">
      <w:pPr>
        <w:rPr>
          <w:rFonts w:eastAsia="Calibri"/>
          <w:lang w:val="en-GB"/>
        </w:rPr>
      </w:pPr>
    </w:p>
    <w:tbl>
      <w:tblPr>
        <w:tblStyle w:val="TableGrid"/>
        <w:tblW w:w="0" w:type="auto"/>
        <w:tblBorders>
          <w:top w:val="single" w:sz="4" w:space="0" w:color="855309" w:themeColor="accent1" w:themeShade="80"/>
          <w:left w:val="single" w:sz="4" w:space="0" w:color="855309" w:themeColor="accent1" w:themeShade="80"/>
          <w:bottom w:val="single" w:sz="4" w:space="0" w:color="855309" w:themeColor="accent1" w:themeShade="80"/>
          <w:right w:val="single" w:sz="4" w:space="0" w:color="855309" w:themeColor="accent1" w:themeShade="80"/>
          <w:insideH w:val="single" w:sz="4" w:space="0" w:color="855309" w:themeColor="accent1" w:themeShade="80"/>
          <w:insideV w:val="single" w:sz="4" w:space="0" w:color="855309" w:themeColor="accent1" w:themeShade="80"/>
        </w:tblBorders>
        <w:tblLook w:val="04A0" w:firstRow="1" w:lastRow="0" w:firstColumn="1" w:lastColumn="0" w:noHBand="0" w:noVBand="1"/>
      </w:tblPr>
      <w:tblGrid>
        <w:gridCol w:w="4815"/>
        <w:gridCol w:w="4239"/>
      </w:tblGrid>
      <w:tr w:rsidR="002622CB" w:rsidRPr="00883FC1" w14:paraId="48A3507E" w14:textId="77777777" w:rsidTr="00106AEE">
        <w:tc>
          <w:tcPr>
            <w:tcW w:w="4815" w:type="dxa"/>
            <w:shd w:val="clear" w:color="auto" w:fill="855309" w:themeFill="accent1" w:themeFillShade="80"/>
          </w:tcPr>
          <w:p w14:paraId="0B62B696" w14:textId="2A941056" w:rsidR="002622CB" w:rsidRPr="00883FC1" w:rsidRDefault="00FF2BC7" w:rsidP="00707701">
            <w:pPr>
              <w:rPr>
                <w:b/>
                <w:bCs/>
                <w:color w:val="FFFFFF" w:themeColor="background1"/>
                <w:lang w:val="en-GB"/>
              </w:rPr>
            </w:pPr>
            <w:bookmarkStart w:id="2" w:name="_Toc43138045"/>
            <w:r w:rsidRPr="00883FC1">
              <w:rPr>
                <w:b/>
                <w:bCs/>
                <w:color w:val="FFFFFF" w:themeColor="background1"/>
                <w:lang w:val="en-GB"/>
              </w:rPr>
              <w:t xml:space="preserve">THE </w:t>
            </w:r>
            <w:r w:rsidR="002622CB" w:rsidRPr="00883FC1">
              <w:rPr>
                <w:b/>
                <w:bCs/>
                <w:color w:val="FFFFFF" w:themeColor="background1"/>
                <w:lang w:val="en-GB"/>
              </w:rPr>
              <w:t xml:space="preserve">CATALAN </w:t>
            </w:r>
            <w:r w:rsidR="00E77262">
              <w:rPr>
                <w:b/>
                <w:bCs/>
                <w:color w:val="FFFFFF" w:themeColor="background1"/>
                <w:lang w:val="en-GB"/>
              </w:rPr>
              <w:t>COMPANY/</w:t>
            </w:r>
            <w:r w:rsidR="002622CB" w:rsidRPr="00883FC1">
              <w:rPr>
                <w:b/>
                <w:bCs/>
                <w:color w:val="FFFFFF" w:themeColor="background1"/>
                <w:lang w:val="en-GB"/>
              </w:rPr>
              <w:t>ORGANISATION</w:t>
            </w:r>
          </w:p>
        </w:tc>
        <w:tc>
          <w:tcPr>
            <w:tcW w:w="4239" w:type="dxa"/>
            <w:shd w:val="clear" w:color="auto" w:fill="855309" w:themeFill="accent1" w:themeFillShade="80"/>
          </w:tcPr>
          <w:p w14:paraId="65033F61" w14:textId="77777777" w:rsidR="002622CB" w:rsidRPr="00883FC1" w:rsidRDefault="002622CB" w:rsidP="00707701">
            <w:pPr>
              <w:rPr>
                <w:b/>
                <w:bCs/>
                <w:color w:val="FFFFFF" w:themeColor="background1"/>
                <w:lang w:val="en-GB"/>
              </w:rPr>
            </w:pPr>
          </w:p>
        </w:tc>
      </w:tr>
      <w:tr w:rsidR="002622CB" w:rsidRPr="00883FC1" w14:paraId="4D08C62D" w14:textId="77777777" w:rsidTr="00106AEE">
        <w:trPr>
          <w:trHeight w:val="454"/>
        </w:trPr>
        <w:tc>
          <w:tcPr>
            <w:tcW w:w="4815" w:type="dxa"/>
            <w:vAlign w:val="center"/>
          </w:tcPr>
          <w:p w14:paraId="3C53CCF6" w14:textId="308AB41F" w:rsidR="002622CB" w:rsidRPr="00883FC1" w:rsidRDefault="002622CB" w:rsidP="00707701">
            <w:pPr>
              <w:rPr>
                <w:lang w:val="en-GB"/>
              </w:rPr>
            </w:pPr>
            <w:permStart w:id="611392817" w:edGrp="everyone" w:colFirst="1" w:colLast="1"/>
            <w:r w:rsidRPr="00883FC1">
              <w:rPr>
                <w:lang w:val="en-GB"/>
              </w:rPr>
              <w:t xml:space="preserve">Name of the </w:t>
            </w:r>
            <w:r w:rsidR="00E77262">
              <w:rPr>
                <w:lang w:val="en-GB"/>
              </w:rPr>
              <w:t>company/</w:t>
            </w:r>
            <w:r w:rsidRPr="00883FC1">
              <w:rPr>
                <w:lang w:val="en-GB"/>
              </w:rPr>
              <w:t>organisation:</w:t>
            </w:r>
          </w:p>
        </w:tc>
        <w:sdt>
          <w:sdtPr>
            <w:rPr>
              <w:rFonts w:cstheme="minorBidi"/>
              <w:iCs/>
              <w:lang w:val="en-GB"/>
            </w:rPr>
            <w:id w:val="1559978505"/>
            <w:placeholder>
              <w:docPart w:val="C92E238D92BD4647B6808520BFA492E5"/>
            </w:placeholder>
            <w:showingPlcHdr/>
            <w15:color w:val="333399"/>
            <w15:appearance w15:val="hidden"/>
          </w:sdtPr>
          <w:sdtEndPr/>
          <w:sdtContent>
            <w:tc>
              <w:tcPr>
                <w:tcW w:w="4239" w:type="dxa"/>
                <w:vAlign w:val="center"/>
              </w:tcPr>
              <w:p w14:paraId="75EAD560" w14:textId="77777777" w:rsidR="002622CB" w:rsidRPr="00883FC1" w:rsidRDefault="002622CB" w:rsidP="00707701">
                <w:pPr>
                  <w:rPr>
                    <w:lang w:val="en-GB"/>
                  </w:rPr>
                </w:pPr>
                <w:r w:rsidRPr="00883FC1">
                  <w:rPr>
                    <w:rFonts w:cstheme="minorHAnsi"/>
                    <w:szCs w:val="22"/>
                    <w:highlight w:val="lightGray"/>
                    <w:lang w:val="en-GB"/>
                  </w:rPr>
                  <w:t>[</w:t>
                </w:r>
                <w:r w:rsidRPr="00883FC1">
                  <w:rPr>
                    <w:rStyle w:val="PlaceholderText"/>
                    <w:rFonts w:eastAsiaTheme="minorHAnsi" w:cstheme="minorHAnsi"/>
                    <w:color w:val="auto"/>
                    <w:szCs w:val="22"/>
                    <w:highlight w:val="lightGray"/>
                    <w:lang w:val="en-GB"/>
                  </w:rPr>
                  <w:t>Enter name]</w:t>
                </w:r>
              </w:p>
            </w:tc>
          </w:sdtContent>
        </w:sdt>
      </w:tr>
      <w:tr w:rsidR="002622CB" w:rsidRPr="00883FC1" w14:paraId="07A3DF90" w14:textId="77777777" w:rsidTr="00106AEE">
        <w:trPr>
          <w:trHeight w:val="454"/>
        </w:trPr>
        <w:tc>
          <w:tcPr>
            <w:tcW w:w="4815" w:type="dxa"/>
            <w:vAlign w:val="center"/>
          </w:tcPr>
          <w:p w14:paraId="64A78164" w14:textId="77777777" w:rsidR="002622CB" w:rsidRPr="00883FC1" w:rsidRDefault="002622CB" w:rsidP="00707701">
            <w:pPr>
              <w:rPr>
                <w:lang w:val="en-GB"/>
              </w:rPr>
            </w:pPr>
            <w:permStart w:id="1350774428" w:edGrp="everyone" w:colFirst="1" w:colLast="1"/>
            <w:permEnd w:id="611392817"/>
            <w:r w:rsidRPr="00883FC1">
              <w:rPr>
                <w:lang w:val="en-GB"/>
              </w:rPr>
              <w:t>Name of the supervisor:</w:t>
            </w:r>
          </w:p>
        </w:tc>
        <w:sdt>
          <w:sdtPr>
            <w:rPr>
              <w:rFonts w:cstheme="minorBidi"/>
              <w:iCs/>
              <w:lang w:val="en-GB"/>
            </w:rPr>
            <w:id w:val="198215006"/>
            <w:placeholder>
              <w:docPart w:val="4E7F8C23AE4B44D48F544DC80A4A96A5"/>
            </w:placeholder>
            <w:showingPlcHdr/>
            <w15:color w:val="333399"/>
            <w15:appearance w15:val="hidden"/>
          </w:sdtPr>
          <w:sdtEndPr/>
          <w:sdtContent>
            <w:tc>
              <w:tcPr>
                <w:tcW w:w="4239" w:type="dxa"/>
                <w:vAlign w:val="center"/>
              </w:tcPr>
              <w:p w14:paraId="091BB964" w14:textId="77777777" w:rsidR="002622CB" w:rsidRPr="00883FC1" w:rsidRDefault="002622CB" w:rsidP="00707701">
                <w:pPr>
                  <w:rPr>
                    <w:lang w:val="en-GB"/>
                  </w:rPr>
                </w:pPr>
                <w:r w:rsidRPr="00883FC1">
                  <w:rPr>
                    <w:rFonts w:cstheme="minorHAnsi"/>
                    <w:szCs w:val="22"/>
                    <w:highlight w:val="lightGray"/>
                    <w:lang w:val="en-GB"/>
                  </w:rPr>
                  <w:t>[</w:t>
                </w:r>
                <w:r w:rsidRPr="00883FC1">
                  <w:rPr>
                    <w:rStyle w:val="PlaceholderText"/>
                    <w:rFonts w:eastAsiaTheme="minorHAnsi" w:cstheme="minorHAnsi"/>
                    <w:color w:val="auto"/>
                    <w:szCs w:val="22"/>
                    <w:highlight w:val="lightGray"/>
                    <w:lang w:val="en-GB"/>
                  </w:rPr>
                  <w:t>Enter name]</w:t>
                </w:r>
              </w:p>
            </w:tc>
          </w:sdtContent>
        </w:sdt>
      </w:tr>
      <w:tr w:rsidR="002622CB" w:rsidRPr="00883FC1" w14:paraId="5E0DB56E" w14:textId="77777777" w:rsidTr="00106AEE">
        <w:trPr>
          <w:trHeight w:val="454"/>
        </w:trPr>
        <w:tc>
          <w:tcPr>
            <w:tcW w:w="4815" w:type="dxa"/>
            <w:vAlign w:val="center"/>
          </w:tcPr>
          <w:p w14:paraId="34C44D90" w14:textId="77777777" w:rsidR="002622CB" w:rsidRPr="00883FC1" w:rsidRDefault="002622CB" w:rsidP="00707701">
            <w:pPr>
              <w:rPr>
                <w:lang w:val="en-GB"/>
              </w:rPr>
            </w:pPr>
            <w:permStart w:id="1657079797" w:edGrp="everyone" w:colFirst="1" w:colLast="1"/>
            <w:permEnd w:id="1350774428"/>
            <w:r w:rsidRPr="00883FC1">
              <w:rPr>
                <w:lang w:val="en-GB"/>
              </w:rPr>
              <w:t>Position of the supervisor in the organisation:</w:t>
            </w:r>
          </w:p>
        </w:tc>
        <w:sdt>
          <w:sdtPr>
            <w:rPr>
              <w:rFonts w:cstheme="minorBidi"/>
              <w:iCs/>
              <w:lang w:val="en-GB"/>
            </w:rPr>
            <w:id w:val="336349667"/>
            <w:placeholder>
              <w:docPart w:val="8BBB5D806A174B57B8B007A47C621557"/>
            </w:placeholder>
            <w:showingPlcHdr/>
            <w15:color w:val="333399"/>
            <w15:appearance w15:val="hidden"/>
          </w:sdtPr>
          <w:sdtEndPr/>
          <w:sdtContent>
            <w:tc>
              <w:tcPr>
                <w:tcW w:w="4239" w:type="dxa"/>
                <w:vAlign w:val="center"/>
              </w:tcPr>
              <w:p w14:paraId="69E05444" w14:textId="77777777" w:rsidR="002622CB" w:rsidRPr="00883FC1" w:rsidRDefault="002622CB" w:rsidP="00707701">
                <w:pPr>
                  <w:rPr>
                    <w:lang w:val="en-GB"/>
                  </w:rPr>
                </w:pPr>
                <w:r w:rsidRPr="00883FC1">
                  <w:rPr>
                    <w:rFonts w:cstheme="minorHAnsi"/>
                    <w:szCs w:val="22"/>
                    <w:highlight w:val="lightGray"/>
                    <w:lang w:val="en-GB"/>
                  </w:rPr>
                  <w:t>[</w:t>
                </w:r>
                <w:r w:rsidRPr="00883FC1">
                  <w:rPr>
                    <w:rStyle w:val="PlaceholderText"/>
                    <w:rFonts w:eastAsiaTheme="minorHAnsi" w:cstheme="minorHAnsi"/>
                    <w:color w:val="auto"/>
                    <w:szCs w:val="22"/>
                    <w:highlight w:val="lightGray"/>
                    <w:lang w:val="en-GB"/>
                  </w:rPr>
                  <w:t>Enter position]</w:t>
                </w:r>
              </w:p>
            </w:tc>
          </w:sdtContent>
        </w:sdt>
      </w:tr>
      <w:permEnd w:id="1657079797"/>
    </w:tbl>
    <w:p w14:paraId="522BC444" w14:textId="77777777" w:rsidR="002622CB" w:rsidRPr="00883FC1" w:rsidRDefault="002622CB" w:rsidP="002622CB">
      <w:pPr>
        <w:rPr>
          <w:lang w:val="en-GB"/>
        </w:rPr>
      </w:pPr>
    </w:p>
    <w:tbl>
      <w:tblPr>
        <w:tblStyle w:val="TableGrid"/>
        <w:tblW w:w="0" w:type="auto"/>
        <w:tblBorders>
          <w:top w:val="single" w:sz="4" w:space="0" w:color="855309" w:themeColor="accent1" w:themeShade="80"/>
          <w:left w:val="single" w:sz="4" w:space="0" w:color="855309" w:themeColor="accent1" w:themeShade="80"/>
          <w:bottom w:val="single" w:sz="4" w:space="0" w:color="855309" w:themeColor="accent1" w:themeShade="80"/>
          <w:right w:val="single" w:sz="4" w:space="0" w:color="855309" w:themeColor="accent1" w:themeShade="80"/>
          <w:insideH w:val="single" w:sz="4" w:space="0" w:color="855309" w:themeColor="accent1" w:themeShade="80"/>
          <w:insideV w:val="single" w:sz="4" w:space="0" w:color="855309" w:themeColor="accent1" w:themeShade="80"/>
        </w:tblBorders>
        <w:tblLook w:val="04A0" w:firstRow="1" w:lastRow="0" w:firstColumn="1" w:lastColumn="0" w:noHBand="0" w:noVBand="1"/>
      </w:tblPr>
      <w:tblGrid>
        <w:gridCol w:w="4815"/>
        <w:gridCol w:w="4239"/>
      </w:tblGrid>
      <w:tr w:rsidR="002622CB" w:rsidRPr="00883FC1" w14:paraId="5962A448" w14:textId="77777777" w:rsidTr="00106AEE">
        <w:tc>
          <w:tcPr>
            <w:tcW w:w="4815" w:type="dxa"/>
            <w:shd w:val="clear" w:color="auto" w:fill="855309" w:themeFill="accent1" w:themeFillShade="80"/>
          </w:tcPr>
          <w:p w14:paraId="7415358C" w14:textId="6F4EAFCF" w:rsidR="002622CB" w:rsidRPr="00883FC1" w:rsidRDefault="002622CB" w:rsidP="00707701">
            <w:pPr>
              <w:rPr>
                <w:b/>
                <w:bCs/>
                <w:color w:val="FFFFFF" w:themeColor="background1"/>
                <w:lang w:val="en-GB"/>
              </w:rPr>
            </w:pPr>
            <w:r w:rsidRPr="00883FC1">
              <w:rPr>
                <w:b/>
                <w:bCs/>
                <w:color w:val="FFFFFF" w:themeColor="background1"/>
                <w:lang w:val="en-GB"/>
              </w:rPr>
              <w:t>THE PROJECT</w:t>
            </w:r>
          </w:p>
        </w:tc>
        <w:tc>
          <w:tcPr>
            <w:tcW w:w="4239" w:type="dxa"/>
            <w:shd w:val="clear" w:color="auto" w:fill="855309" w:themeFill="accent1" w:themeFillShade="80"/>
          </w:tcPr>
          <w:p w14:paraId="6CB43BAF" w14:textId="77777777" w:rsidR="002622CB" w:rsidRPr="00883FC1" w:rsidRDefault="002622CB" w:rsidP="00707701">
            <w:pPr>
              <w:rPr>
                <w:b/>
                <w:bCs/>
                <w:color w:val="FFFFFF" w:themeColor="background1"/>
                <w:lang w:val="en-GB"/>
              </w:rPr>
            </w:pPr>
          </w:p>
        </w:tc>
      </w:tr>
      <w:tr w:rsidR="002622CB" w:rsidRPr="00883FC1" w14:paraId="415E9D36" w14:textId="77777777" w:rsidTr="00106AEE">
        <w:trPr>
          <w:trHeight w:val="454"/>
        </w:trPr>
        <w:tc>
          <w:tcPr>
            <w:tcW w:w="4815" w:type="dxa"/>
            <w:vAlign w:val="center"/>
          </w:tcPr>
          <w:p w14:paraId="384533CD" w14:textId="77777777" w:rsidR="002622CB" w:rsidRPr="00883FC1" w:rsidRDefault="002622CB" w:rsidP="00707701">
            <w:pPr>
              <w:rPr>
                <w:lang w:val="en-GB"/>
              </w:rPr>
            </w:pPr>
            <w:permStart w:id="1711215575" w:edGrp="everyone" w:colFirst="1" w:colLast="1"/>
            <w:r w:rsidRPr="00883FC1">
              <w:rPr>
                <w:lang w:val="en-GB"/>
              </w:rPr>
              <w:t>Full title of project:</w:t>
            </w:r>
          </w:p>
        </w:tc>
        <w:sdt>
          <w:sdtPr>
            <w:rPr>
              <w:rFonts w:cstheme="minorBidi"/>
              <w:iCs/>
              <w:lang w:val="en-GB"/>
            </w:rPr>
            <w:id w:val="-547289037"/>
            <w:placeholder>
              <w:docPart w:val="C5EA4A5AC261495C9ACF79EC45ACDCBC"/>
            </w:placeholder>
            <w:showingPlcHdr/>
            <w15:color w:val="333399"/>
            <w15:appearance w15:val="hidden"/>
          </w:sdtPr>
          <w:sdtEndPr/>
          <w:sdtContent>
            <w:tc>
              <w:tcPr>
                <w:tcW w:w="4239" w:type="dxa"/>
                <w:vAlign w:val="center"/>
              </w:tcPr>
              <w:p w14:paraId="51E10A8D" w14:textId="77777777" w:rsidR="002622CB" w:rsidRPr="00883FC1" w:rsidRDefault="002622CB" w:rsidP="00707701">
                <w:pPr>
                  <w:rPr>
                    <w:lang w:val="en-GB"/>
                  </w:rPr>
                </w:pPr>
                <w:r w:rsidRPr="00883FC1">
                  <w:rPr>
                    <w:rFonts w:cstheme="minorHAnsi"/>
                    <w:szCs w:val="22"/>
                    <w:highlight w:val="lightGray"/>
                    <w:lang w:val="en-GB"/>
                  </w:rPr>
                  <w:t>[</w:t>
                </w:r>
                <w:r w:rsidRPr="00883FC1">
                  <w:rPr>
                    <w:rStyle w:val="PlaceholderText"/>
                    <w:rFonts w:eastAsiaTheme="minorHAnsi" w:cstheme="minorHAnsi"/>
                    <w:color w:val="auto"/>
                    <w:szCs w:val="22"/>
                    <w:highlight w:val="lightGray"/>
                    <w:lang w:val="en-GB"/>
                  </w:rPr>
                  <w:t>Enter name]</w:t>
                </w:r>
              </w:p>
            </w:tc>
          </w:sdtContent>
        </w:sdt>
      </w:tr>
      <w:tr w:rsidR="002622CB" w:rsidRPr="00883FC1" w14:paraId="42836D51" w14:textId="77777777" w:rsidTr="00106AEE">
        <w:trPr>
          <w:trHeight w:val="454"/>
        </w:trPr>
        <w:tc>
          <w:tcPr>
            <w:tcW w:w="4815" w:type="dxa"/>
            <w:vAlign w:val="center"/>
          </w:tcPr>
          <w:p w14:paraId="65C20039" w14:textId="77777777" w:rsidR="002622CB" w:rsidRPr="00883FC1" w:rsidRDefault="002622CB" w:rsidP="00707701">
            <w:pPr>
              <w:rPr>
                <w:lang w:val="en-GB"/>
              </w:rPr>
            </w:pPr>
            <w:permStart w:id="1233859722" w:edGrp="everyone" w:colFirst="1" w:colLast="1"/>
            <w:permEnd w:id="1711215575"/>
            <w:r w:rsidRPr="00883FC1">
              <w:rPr>
                <w:lang w:val="en-GB"/>
              </w:rPr>
              <w:t>Type of mobility:</w:t>
            </w:r>
          </w:p>
        </w:tc>
        <w:tc>
          <w:tcPr>
            <w:tcW w:w="4239" w:type="dxa"/>
            <w:vAlign w:val="center"/>
          </w:tcPr>
          <w:sdt>
            <w:sdtPr>
              <w:rPr>
                <w:rFonts w:eastAsia="Calibri"/>
                <w:lang w:val="en-GB"/>
              </w:rPr>
              <w:id w:val="-2141026868"/>
              <w:placeholder>
                <w:docPart w:val="9B92DB43DDB543649CA096DE9F8B43EF"/>
              </w:placeholder>
              <w:showingPlcHdr/>
              <w:dropDownList>
                <w:listItem w:displayText="Mobility A: Outgoing and return - Mobilitat A: Sortida a l'estranger i retorn" w:value="Mobility A: Outgoing and return - Mobilitat A: Sortida a l'estranger i retorn"/>
                <w:listItem w:displayText="Mobility B: Incoming - Mobilitat B: Entrada" w:value="Mobility B: Incoming - Mobilitat B: Entrada"/>
              </w:dropDownList>
            </w:sdtPr>
            <w:sdtEndPr/>
            <w:sdtContent>
              <w:p w14:paraId="5E8F8237" w14:textId="77777777" w:rsidR="002622CB" w:rsidRPr="00883FC1" w:rsidRDefault="002622CB" w:rsidP="00707701">
                <w:pPr>
                  <w:rPr>
                    <w:rFonts w:eastAsia="Calibri"/>
                    <w:lang w:val="en-GB"/>
                  </w:rPr>
                </w:pPr>
                <w:r w:rsidRPr="00883FC1">
                  <w:rPr>
                    <w:rStyle w:val="PlaceholderText"/>
                    <w:rFonts w:eastAsiaTheme="minorHAnsi" w:cstheme="minorHAnsi"/>
                    <w:color w:val="auto"/>
                    <w:szCs w:val="22"/>
                    <w:highlight w:val="lightGray"/>
                    <w:lang w:val="en-GB"/>
                  </w:rPr>
                  <w:t>Choose the modality</w:t>
                </w:r>
              </w:p>
            </w:sdtContent>
          </w:sdt>
        </w:tc>
      </w:tr>
      <w:permEnd w:id="1233859722"/>
    </w:tbl>
    <w:p w14:paraId="3EF7A2A1" w14:textId="77777777" w:rsidR="002622CB" w:rsidRPr="00883FC1" w:rsidRDefault="002622CB" w:rsidP="002622CB">
      <w:pPr>
        <w:rPr>
          <w:lang w:val="en-GB"/>
        </w:rPr>
      </w:pPr>
    </w:p>
    <w:p w14:paraId="3D26DF1E" w14:textId="77777777" w:rsidR="002622CB" w:rsidRPr="00883FC1" w:rsidRDefault="002622CB" w:rsidP="002622CB">
      <w:pPr>
        <w:rPr>
          <w:lang w:val="en-GB"/>
        </w:rPr>
      </w:pPr>
      <w:r w:rsidRPr="00883FC1">
        <w:rPr>
          <w:lang w:val="en-GB"/>
        </w:rPr>
        <w:t xml:space="preserve">If you have selected </w:t>
      </w:r>
      <w:r w:rsidRPr="00883FC1">
        <w:rPr>
          <w:b/>
          <w:bCs/>
          <w:lang w:val="en-GB"/>
        </w:rPr>
        <w:t>Mobility A (outgoing and return)</w:t>
      </w:r>
      <w:r w:rsidRPr="00883FC1">
        <w:rPr>
          <w:lang w:val="en-GB"/>
        </w:rPr>
        <w:t>, please also fill in the following table.</w:t>
      </w:r>
    </w:p>
    <w:p w14:paraId="174A5991" w14:textId="77777777" w:rsidR="002622CB" w:rsidRPr="00883FC1" w:rsidRDefault="002622CB" w:rsidP="002622CB">
      <w:pPr>
        <w:rPr>
          <w:lang w:val="en-GB"/>
        </w:rPr>
      </w:pPr>
    </w:p>
    <w:tbl>
      <w:tblPr>
        <w:tblStyle w:val="TableGrid"/>
        <w:tblW w:w="0" w:type="auto"/>
        <w:tblBorders>
          <w:top w:val="single" w:sz="4" w:space="0" w:color="855309" w:themeColor="accent1" w:themeShade="80"/>
          <w:left w:val="single" w:sz="4" w:space="0" w:color="855309" w:themeColor="accent1" w:themeShade="80"/>
          <w:bottom w:val="single" w:sz="4" w:space="0" w:color="855309" w:themeColor="accent1" w:themeShade="80"/>
          <w:right w:val="single" w:sz="4" w:space="0" w:color="855309" w:themeColor="accent1" w:themeShade="80"/>
          <w:insideH w:val="single" w:sz="4" w:space="0" w:color="855309" w:themeColor="accent1" w:themeShade="80"/>
          <w:insideV w:val="single" w:sz="4" w:space="0" w:color="855309" w:themeColor="accent1" w:themeShade="80"/>
        </w:tblBorders>
        <w:tblLook w:val="04A0" w:firstRow="1" w:lastRow="0" w:firstColumn="1" w:lastColumn="0" w:noHBand="0" w:noVBand="1"/>
      </w:tblPr>
      <w:tblGrid>
        <w:gridCol w:w="4815"/>
        <w:gridCol w:w="4239"/>
      </w:tblGrid>
      <w:tr w:rsidR="002622CB" w:rsidRPr="00883FC1" w14:paraId="7B6E9868" w14:textId="77777777" w:rsidTr="00106AEE">
        <w:tc>
          <w:tcPr>
            <w:tcW w:w="4815" w:type="dxa"/>
            <w:shd w:val="clear" w:color="auto" w:fill="855309" w:themeFill="accent1" w:themeFillShade="80"/>
          </w:tcPr>
          <w:p w14:paraId="1A5AD716" w14:textId="11226378" w:rsidR="002622CB" w:rsidRPr="00883FC1" w:rsidRDefault="00FF2BC7" w:rsidP="00707701">
            <w:pPr>
              <w:rPr>
                <w:b/>
                <w:bCs/>
                <w:color w:val="FFFFFF" w:themeColor="background1"/>
                <w:lang w:val="en-GB"/>
              </w:rPr>
            </w:pPr>
            <w:r w:rsidRPr="00883FC1">
              <w:rPr>
                <w:b/>
                <w:bCs/>
                <w:color w:val="FFFFFF" w:themeColor="background1"/>
                <w:lang w:val="en-GB"/>
              </w:rPr>
              <w:t xml:space="preserve">THE </w:t>
            </w:r>
            <w:r w:rsidR="002622CB" w:rsidRPr="00883FC1">
              <w:rPr>
                <w:b/>
                <w:bCs/>
                <w:color w:val="FFFFFF" w:themeColor="background1"/>
                <w:lang w:val="en-GB"/>
              </w:rPr>
              <w:t>ABROAD HOST ORGANISATION</w:t>
            </w:r>
          </w:p>
        </w:tc>
        <w:tc>
          <w:tcPr>
            <w:tcW w:w="4239" w:type="dxa"/>
            <w:shd w:val="clear" w:color="auto" w:fill="855309" w:themeFill="accent1" w:themeFillShade="80"/>
          </w:tcPr>
          <w:p w14:paraId="29FA1E71" w14:textId="77777777" w:rsidR="002622CB" w:rsidRPr="00883FC1" w:rsidRDefault="002622CB" w:rsidP="00707701">
            <w:pPr>
              <w:rPr>
                <w:b/>
                <w:bCs/>
                <w:color w:val="FFFFFF" w:themeColor="background1"/>
                <w:lang w:val="en-GB"/>
              </w:rPr>
            </w:pPr>
          </w:p>
        </w:tc>
      </w:tr>
      <w:tr w:rsidR="005F4F3E" w:rsidRPr="00883FC1" w14:paraId="26911FF8" w14:textId="77777777" w:rsidTr="00106AEE">
        <w:trPr>
          <w:trHeight w:val="454"/>
        </w:trPr>
        <w:tc>
          <w:tcPr>
            <w:tcW w:w="4815" w:type="dxa"/>
            <w:vAlign w:val="center"/>
          </w:tcPr>
          <w:p w14:paraId="4848B647" w14:textId="37C20F72" w:rsidR="005F4F3E" w:rsidRPr="00883FC1" w:rsidRDefault="005F4F3E" w:rsidP="00707701">
            <w:pPr>
              <w:rPr>
                <w:lang w:val="en-GB"/>
              </w:rPr>
            </w:pPr>
            <w:permStart w:id="607268247" w:edGrp="everyone" w:colFirst="1" w:colLast="1"/>
            <w:r w:rsidRPr="00883FC1">
              <w:rPr>
                <w:lang w:val="en-GB"/>
              </w:rPr>
              <w:t>Country:</w:t>
            </w:r>
          </w:p>
        </w:tc>
        <w:sdt>
          <w:sdtPr>
            <w:rPr>
              <w:rFonts w:cstheme="minorBidi"/>
              <w:iCs/>
              <w:lang w:val="en-GB"/>
            </w:rPr>
            <w:id w:val="-1232079136"/>
            <w:placeholder>
              <w:docPart w:val="826D9A66BA184611BB7A3B24837D93B2"/>
            </w:placeholder>
            <w:showingPlcHdr/>
            <w15:color w:val="333399"/>
            <w15:appearance w15:val="hidden"/>
          </w:sdtPr>
          <w:sdtEndPr/>
          <w:sdtContent>
            <w:tc>
              <w:tcPr>
                <w:tcW w:w="4239" w:type="dxa"/>
                <w:vAlign w:val="center"/>
              </w:tcPr>
              <w:p w14:paraId="28858D79" w14:textId="2F6BA152" w:rsidR="005F4F3E" w:rsidRPr="00883FC1" w:rsidRDefault="005F4F3E" w:rsidP="00707701">
                <w:pPr>
                  <w:rPr>
                    <w:rFonts w:cstheme="minorBidi"/>
                    <w:iCs/>
                    <w:lang w:val="en-GB"/>
                  </w:rPr>
                </w:pPr>
                <w:r w:rsidRPr="00883FC1">
                  <w:rPr>
                    <w:rFonts w:cstheme="minorHAnsi"/>
                    <w:szCs w:val="22"/>
                    <w:highlight w:val="lightGray"/>
                    <w:lang w:val="en-GB"/>
                  </w:rPr>
                  <w:t>[</w:t>
                </w:r>
                <w:r w:rsidRPr="00883FC1">
                  <w:rPr>
                    <w:rStyle w:val="PlaceholderText"/>
                    <w:rFonts w:eastAsiaTheme="minorHAnsi" w:cstheme="minorHAnsi"/>
                    <w:color w:val="auto"/>
                    <w:szCs w:val="22"/>
                    <w:highlight w:val="lightGray"/>
                    <w:lang w:val="en-GB"/>
                  </w:rPr>
                  <w:t>Enter name]</w:t>
                </w:r>
              </w:p>
            </w:tc>
          </w:sdtContent>
        </w:sdt>
      </w:tr>
      <w:tr w:rsidR="002622CB" w:rsidRPr="00883FC1" w14:paraId="307C88F7" w14:textId="77777777" w:rsidTr="00106AEE">
        <w:trPr>
          <w:trHeight w:val="454"/>
        </w:trPr>
        <w:tc>
          <w:tcPr>
            <w:tcW w:w="4815" w:type="dxa"/>
            <w:vAlign w:val="center"/>
          </w:tcPr>
          <w:p w14:paraId="5CD9D94C" w14:textId="77777777" w:rsidR="002622CB" w:rsidRPr="00883FC1" w:rsidRDefault="002622CB" w:rsidP="00707701">
            <w:pPr>
              <w:rPr>
                <w:lang w:val="en-GB"/>
              </w:rPr>
            </w:pPr>
            <w:permStart w:id="1359500231" w:edGrp="everyone" w:colFirst="1" w:colLast="1"/>
            <w:permEnd w:id="607268247"/>
            <w:r w:rsidRPr="00883FC1">
              <w:rPr>
                <w:lang w:val="en-GB"/>
              </w:rPr>
              <w:t>Name of the organisation:</w:t>
            </w:r>
          </w:p>
        </w:tc>
        <w:sdt>
          <w:sdtPr>
            <w:rPr>
              <w:rFonts w:cstheme="minorBidi"/>
              <w:iCs/>
              <w:lang w:val="en-GB"/>
            </w:rPr>
            <w:id w:val="833428837"/>
            <w:placeholder>
              <w:docPart w:val="9C38B28D64414354A0ACCC3E9B2A19B1"/>
            </w:placeholder>
            <w:showingPlcHdr/>
            <w15:color w:val="333399"/>
            <w15:appearance w15:val="hidden"/>
          </w:sdtPr>
          <w:sdtEndPr/>
          <w:sdtContent>
            <w:tc>
              <w:tcPr>
                <w:tcW w:w="4239" w:type="dxa"/>
                <w:vAlign w:val="center"/>
              </w:tcPr>
              <w:p w14:paraId="2C721AD8" w14:textId="77777777" w:rsidR="002622CB" w:rsidRPr="00883FC1" w:rsidRDefault="002622CB" w:rsidP="00707701">
                <w:pPr>
                  <w:rPr>
                    <w:lang w:val="en-GB"/>
                  </w:rPr>
                </w:pPr>
                <w:r w:rsidRPr="00883FC1">
                  <w:rPr>
                    <w:rFonts w:cstheme="minorHAnsi"/>
                    <w:szCs w:val="22"/>
                    <w:highlight w:val="lightGray"/>
                    <w:lang w:val="en-GB"/>
                  </w:rPr>
                  <w:t>[</w:t>
                </w:r>
                <w:r w:rsidRPr="00883FC1">
                  <w:rPr>
                    <w:rStyle w:val="PlaceholderText"/>
                    <w:rFonts w:eastAsiaTheme="minorHAnsi" w:cstheme="minorHAnsi"/>
                    <w:color w:val="auto"/>
                    <w:szCs w:val="22"/>
                    <w:highlight w:val="lightGray"/>
                    <w:lang w:val="en-GB"/>
                  </w:rPr>
                  <w:t>Enter name]</w:t>
                </w:r>
              </w:p>
            </w:tc>
          </w:sdtContent>
        </w:sdt>
      </w:tr>
      <w:tr w:rsidR="002622CB" w:rsidRPr="00883FC1" w14:paraId="051FDCEA" w14:textId="77777777" w:rsidTr="00106AEE">
        <w:trPr>
          <w:trHeight w:val="454"/>
        </w:trPr>
        <w:tc>
          <w:tcPr>
            <w:tcW w:w="4815" w:type="dxa"/>
            <w:vAlign w:val="center"/>
          </w:tcPr>
          <w:p w14:paraId="349F43EC" w14:textId="77777777" w:rsidR="002622CB" w:rsidRPr="00883FC1" w:rsidRDefault="002622CB" w:rsidP="00707701">
            <w:pPr>
              <w:rPr>
                <w:lang w:val="en-GB"/>
              </w:rPr>
            </w:pPr>
            <w:permStart w:id="658265861" w:edGrp="everyone" w:colFirst="1" w:colLast="1"/>
            <w:permEnd w:id="1359500231"/>
            <w:r w:rsidRPr="00883FC1">
              <w:rPr>
                <w:lang w:val="en-GB"/>
              </w:rPr>
              <w:t>Name of the supervisor:</w:t>
            </w:r>
          </w:p>
        </w:tc>
        <w:sdt>
          <w:sdtPr>
            <w:rPr>
              <w:rFonts w:cstheme="minorBidi"/>
              <w:iCs/>
              <w:lang w:val="en-GB"/>
            </w:rPr>
            <w:id w:val="-393277395"/>
            <w:placeholder>
              <w:docPart w:val="DCC3F476C7EA47BE841A8409FC8C6412"/>
            </w:placeholder>
            <w:showingPlcHdr/>
            <w15:color w:val="333399"/>
            <w15:appearance w15:val="hidden"/>
          </w:sdtPr>
          <w:sdtEndPr/>
          <w:sdtContent>
            <w:tc>
              <w:tcPr>
                <w:tcW w:w="4239" w:type="dxa"/>
                <w:vAlign w:val="center"/>
              </w:tcPr>
              <w:p w14:paraId="5CFD868E" w14:textId="77777777" w:rsidR="002622CB" w:rsidRPr="00883FC1" w:rsidRDefault="002622CB" w:rsidP="00707701">
                <w:pPr>
                  <w:rPr>
                    <w:lang w:val="en-GB"/>
                  </w:rPr>
                </w:pPr>
                <w:r w:rsidRPr="00883FC1">
                  <w:rPr>
                    <w:rFonts w:cstheme="minorHAnsi"/>
                    <w:szCs w:val="22"/>
                    <w:highlight w:val="lightGray"/>
                    <w:lang w:val="en-GB"/>
                  </w:rPr>
                  <w:t>[</w:t>
                </w:r>
                <w:r w:rsidRPr="00883FC1">
                  <w:rPr>
                    <w:rStyle w:val="PlaceholderText"/>
                    <w:rFonts w:eastAsiaTheme="minorHAnsi" w:cstheme="minorHAnsi"/>
                    <w:color w:val="auto"/>
                    <w:szCs w:val="22"/>
                    <w:highlight w:val="lightGray"/>
                    <w:lang w:val="en-GB"/>
                  </w:rPr>
                  <w:t>Enter name]</w:t>
                </w:r>
              </w:p>
            </w:tc>
          </w:sdtContent>
        </w:sdt>
      </w:tr>
      <w:tr w:rsidR="002622CB" w:rsidRPr="00883FC1" w14:paraId="2E58D53A" w14:textId="77777777" w:rsidTr="00106AEE">
        <w:trPr>
          <w:trHeight w:val="454"/>
        </w:trPr>
        <w:tc>
          <w:tcPr>
            <w:tcW w:w="4815" w:type="dxa"/>
            <w:vAlign w:val="center"/>
          </w:tcPr>
          <w:p w14:paraId="326AC2FE" w14:textId="77777777" w:rsidR="002622CB" w:rsidRPr="00883FC1" w:rsidRDefault="002622CB" w:rsidP="00707701">
            <w:pPr>
              <w:rPr>
                <w:lang w:val="en-GB"/>
              </w:rPr>
            </w:pPr>
            <w:permStart w:id="1596675516" w:edGrp="everyone" w:colFirst="1" w:colLast="1"/>
            <w:permEnd w:id="658265861"/>
            <w:r w:rsidRPr="00883FC1">
              <w:rPr>
                <w:lang w:val="en-GB"/>
              </w:rPr>
              <w:t>Position of the supervisor in the organisation:</w:t>
            </w:r>
          </w:p>
        </w:tc>
        <w:sdt>
          <w:sdtPr>
            <w:rPr>
              <w:rFonts w:cstheme="minorBidi"/>
              <w:iCs/>
              <w:lang w:val="en-GB"/>
            </w:rPr>
            <w:id w:val="-563788806"/>
            <w:placeholder>
              <w:docPart w:val="4DC8CEEFC17F46FDAA5DA70186573435"/>
            </w:placeholder>
            <w:showingPlcHdr/>
            <w15:color w:val="333399"/>
            <w15:appearance w15:val="hidden"/>
          </w:sdtPr>
          <w:sdtEndPr/>
          <w:sdtContent>
            <w:tc>
              <w:tcPr>
                <w:tcW w:w="4239" w:type="dxa"/>
                <w:vAlign w:val="center"/>
              </w:tcPr>
              <w:p w14:paraId="44C756C6" w14:textId="77777777" w:rsidR="002622CB" w:rsidRPr="00883FC1" w:rsidRDefault="002622CB" w:rsidP="00707701">
                <w:pPr>
                  <w:rPr>
                    <w:lang w:val="en-GB"/>
                  </w:rPr>
                </w:pPr>
                <w:r w:rsidRPr="00883FC1">
                  <w:rPr>
                    <w:rFonts w:cstheme="minorHAnsi"/>
                    <w:szCs w:val="22"/>
                    <w:highlight w:val="lightGray"/>
                    <w:lang w:val="en-GB"/>
                  </w:rPr>
                  <w:t>[</w:t>
                </w:r>
                <w:r w:rsidRPr="00883FC1">
                  <w:rPr>
                    <w:rStyle w:val="PlaceholderText"/>
                    <w:rFonts w:eastAsiaTheme="minorHAnsi" w:cstheme="minorHAnsi"/>
                    <w:color w:val="auto"/>
                    <w:szCs w:val="22"/>
                    <w:highlight w:val="lightGray"/>
                    <w:lang w:val="en-GB"/>
                  </w:rPr>
                  <w:t>Enter position]</w:t>
                </w:r>
              </w:p>
            </w:tc>
          </w:sdtContent>
        </w:sdt>
      </w:tr>
      <w:tr w:rsidR="002622CB" w:rsidRPr="00883FC1" w14:paraId="2EAEF5B2" w14:textId="77777777" w:rsidTr="00106AEE">
        <w:trPr>
          <w:trHeight w:val="454"/>
        </w:trPr>
        <w:tc>
          <w:tcPr>
            <w:tcW w:w="4815" w:type="dxa"/>
            <w:vAlign w:val="center"/>
          </w:tcPr>
          <w:p w14:paraId="20F8F01C" w14:textId="6411E912" w:rsidR="002622CB" w:rsidRPr="00883FC1" w:rsidRDefault="00662496" w:rsidP="00707701">
            <w:pPr>
              <w:rPr>
                <w:lang w:val="en-GB"/>
              </w:rPr>
            </w:pPr>
            <w:permStart w:id="1383611717" w:edGrp="everyone" w:colFirst="1" w:colLast="1"/>
            <w:permEnd w:id="1596675516"/>
            <w:r w:rsidRPr="00883FC1">
              <w:rPr>
                <w:lang w:val="en-GB"/>
              </w:rPr>
              <w:t>Actual s</w:t>
            </w:r>
            <w:r w:rsidR="002622CB" w:rsidRPr="00883FC1">
              <w:rPr>
                <w:lang w:val="en-GB"/>
              </w:rPr>
              <w:t>tarting date of the stay abroad:</w:t>
            </w:r>
          </w:p>
        </w:tc>
        <w:sdt>
          <w:sdtPr>
            <w:rPr>
              <w:lang w:val="en-GB"/>
            </w:rPr>
            <w:id w:val="-1978591578"/>
            <w:placeholder>
              <w:docPart w:val="B2E75C977C89499CB47953BD0CCB8AC8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4239" w:type="dxa"/>
                <w:vAlign w:val="center"/>
              </w:tcPr>
              <w:p w14:paraId="09201414" w14:textId="77777777" w:rsidR="002622CB" w:rsidRPr="00883FC1" w:rsidRDefault="002622CB" w:rsidP="00707701">
                <w:pPr>
                  <w:rPr>
                    <w:lang w:val="en-GB"/>
                  </w:rPr>
                </w:pPr>
                <w:r w:rsidRPr="00883FC1">
                  <w:rPr>
                    <w:rStyle w:val="PlaceholderText"/>
                    <w:rFonts w:eastAsiaTheme="minorHAnsi"/>
                    <w:color w:val="auto"/>
                    <w:highlight w:val="lightGray"/>
                    <w:lang w:val="en-GB"/>
                  </w:rPr>
                  <w:t>Click or tap to enter a date</w:t>
                </w:r>
              </w:p>
            </w:tc>
          </w:sdtContent>
        </w:sdt>
      </w:tr>
      <w:tr w:rsidR="002622CB" w:rsidRPr="00883FC1" w14:paraId="08CA1A7A" w14:textId="77777777" w:rsidTr="00106AEE">
        <w:trPr>
          <w:trHeight w:val="454"/>
        </w:trPr>
        <w:tc>
          <w:tcPr>
            <w:tcW w:w="4815" w:type="dxa"/>
            <w:vAlign w:val="center"/>
          </w:tcPr>
          <w:p w14:paraId="09146A82" w14:textId="02614D18" w:rsidR="002622CB" w:rsidRPr="00883FC1" w:rsidRDefault="00662496" w:rsidP="00707701">
            <w:pPr>
              <w:rPr>
                <w:lang w:val="en-GB"/>
              </w:rPr>
            </w:pPr>
            <w:permStart w:id="39549863" w:edGrp="everyone" w:colFirst="1" w:colLast="1"/>
            <w:permEnd w:id="1383611717"/>
            <w:r w:rsidRPr="00883FC1">
              <w:rPr>
                <w:lang w:val="en-GB"/>
              </w:rPr>
              <w:t>Actual e</w:t>
            </w:r>
            <w:r w:rsidR="002622CB" w:rsidRPr="00883FC1">
              <w:rPr>
                <w:lang w:val="en-GB"/>
              </w:rPr>
              <w:t>nding date of the stay abroad:</w:t>
            </w:r>
          </w:p>
        </w:tc>
        <w:sdt>
          <w:sdtPr>
            <w:rPr>
              <w:lang w:val="en-GB"/>
            </w:rPr>
            <w:id w:val="1299337981"/>
            <w:placeholder>
              <w:docPart w:val="705F8AFC6843416EBB7231E738276401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4239" w:type="dxa"/>
                <w:vAlign w:val="center"/>
              </w:tcPr>
              <w:p w14:paraId="6F46C395" w14:textId="77777777" w:rsidR="002622CB" w:rsidRPr="00883FC1" w:rsidRDefault="002622CB" w:rsidP="00707701">
                <w:pPr>
                  <w:rPr>
                    <w:lang w:val="en-GB"/>
                  </w:rPr>
                </w:pPr>
                <w:r w:rsidRPr="00883FC1">
                  <w:rPr>
                    <w:rStyle w:val="PlaceholderText"/>
                    <w:rFonts w:eastAsiaTheme="minorHAnsi"/>
                    <w:color w:val="auto"/>
                    <w:highlight w:val="lightGray"/>
                    <w:lang w:val="en-GB"/>
                  </w:rPr>
                  <w:t>Click or tap to enter a date</w:t>
                </w:r>
              </w:p>
            </w:tc>
          </w:sdtContent>
        </w:sdt>
      </w:tr>
      <w:permEnd w:id="39549863"/>
    </w:tbl>
    <w:p w14:paraId="79D8AC36" w14:textId="288C0511" w:rsidR="00142E42" w:rsidRPr="00883FC1" w:rsidRDefault="00142E42">
      <w:pPr>
        <w:rPr>
          <w:rFonts w:ascii="Calibri" w:hAnsi="Calibri" w:cs="Calibri"/>
          <w:b/>
          <w:bCs/>
          <w:color w:val="FFFFFF" w:themeColor="background1"/>
          <w:sz w:val="40"/>
          <w:szCs w:val="40"/>
          <w:lang w:val="en-GB"/>
        </w:rPr>
      </w:pPr>
      <w:r w:rsidRPr="00883FC1">
        <w:rPr>
          <w:lang w:val="en-GB"/>
        </w:rPr>
        <w:br w:type="page"/>
      </w:r>
    </w:p>
    <w:p w14:paraId="4FE3FC9B" w14:textId="17F05424" w:rsidR="00683ECC" w:rsidRPr="00883FC1" w:rsidRDefault="00D66C50" w:rsidP="001B64D2">
      <w:pPr>
        <w:pStyle w:val="Heading1"/>
        <w:rPr>
          <w:lang w:val="en-GB"/>
        </w:rPr>
      </w:pPr>
      <w:bookmarkStart w:id="3" w:name="_Toc108005595"/>
      <w:r w:rsidRPr="00883FC1">
        <w:rPr>
          <w:lang w:val="en-GB"/>
        </w:rPr>
        <w:lastRenderedPageBreak/>
        <w:t>SECTION</w:t>
      </w:r>
      <w:r w:rsidR="00683ECC" w:rsidRPr="00883FC1">
        <w:rPr>
          <w:lang w:val="en-GB"/>
        </w:rPr>
        <w:t xml:space="preserve"> B</w:t>
      </w:r>
      <w:r w:rsidRPr="00883FC1">
        <w:rPr>
          <w:lang w:val="en-GB"/>
        </w:rPr>
        <w:t xml:space="preserve">: </w:t>
      </w:r>
      <w:bookmarkEnd w:id="2"/>
      <w:r w:rsidR="00D421FE" w:rsidRPr="00883FC1">
        <w:rPr>
          <w:lang w:val="en-GB"/>
        </w:rPr>
        <w:t>TECHNICAL REPORT</w:t>
      </w:r>
      <w:bookmarkEnd w:id="3"/>
    </w:p>
    <w:p w14:paraId="132D8089" w14:textId="77777777" w:rsidR="00E509BA" w:rsidRPr="00883FC1" w:rsidRDefault="00E509BA" w:rsidP="00E509BA">
      <w:pPr>
        <w:rPr>
          <w:lang w:val="en-GB"/>
        </w:rPr>
      </w:pPr>
    </w:p>
    <w:p w14:paraId="349B63B0" w14:textId="728D4458" w:rsidR="001538E7" w:rsidRPr="00883FC1" w:rsidRDefault="00D02DCC" w:rsidP="002C0301">
      <w:pPr>
        <w:pStyle w:val="Heading2"/>
        <w:rPr>
          <w:lang w:val="en-GB"/>
        </w:rPr>
      </w:pPr>
      <w:bookmarkStart w:id="4" w:name="_Toc43138046"/>
      <w:bookmarkStart w:id="5" w:name="_Toc108005596"/>
      <w:r w:rsidRPr="00883FC1">
        <w:rPr>
          <w:lang w:val="en-GB"/>
        </w:rPr>
        <w:t xml:space="preserve">PART </w:t>
      </w:r>
      <w:r w:rsidR="00144A61" w:rsidRPr="00883FC1">
        <w:rPr>
          <w:lang w:val="en-GB"/>
        </w:rPr>
        <w:t>1</w:t>
      </w:r>
      <w:r w:rsidRPr="00883FC1">
        <w:rPr>
          <w:lang w:val="en-GB"/>
        </w:rPr>
        <w:t xml:space="preserve">. </w:t>
      </w:r>
      <w:bookmarkEnd w:id="4"/>
      <w:r w:rsidR="00896AC2" w:rsidRPr="00883FC1">
        <w:rPr>
          <w:lang w:val="en-GB"/>
        </w:rPr>
        <w:t>PROJECT GENERAL IMPLEMENTATION</w:t>
      </w:r>
      <w:bookmarkEnd w:id="5"/>
    </w:p>
    <w:p w14:paraId="0917E1E9" w14:textId="3939BAC1" w:rsidR="00F770FE" w:rsidRPr="00883FC1" w:rsidRDefault="00F770FE" w:rsidP="00F770FE">
      <w:pPr>
        <w:rPr>
          <w:lang w:val="en-GB" w:eastAsia="es-ES"/>
        </w:rPr>
      </w:pPr>
    </w:p>
    <w:p w14:paraId="47B6707E" w14:textId="32FA5239" w:rsidR="00545A26" w:rsidRPr="00883FC1" w:rsidRDefault="00545A26" w:rsidP="00545A26">
      <w:pPr>
        <w:pStyle w:val="Heading5"/>
        <w:rPr>
          <w:lang w:val="en-GB"/>
        </w:rPr>
      </w:pPr>
      <w:bookmarkStart w:id="6" w:name="_Toc108005597"/>
      <w:r w:rsidRPr="00883FC1">
        <w:rPr>
          <w:lang w:val="en-GB"/>
        </w:rPr>
        <w:t>1.</w:t>
      </w:r>
      <w:r w:rsidR="00A518BE" w:rsidRPr="00883FC1">
        <w:rPr>
          <w:lang w:val="en-GB"/>
        </w:rPr>
        <w:t>1</w:t>
      </w:r>
      <w:r w:rsidR="00983EC1" w:rsidRPr="00883FC1">
        <w:rPr>
          <w:lang w:val="en-GB"/>
        </w:rPr>
        <w:t>.</w:t>
      </w:r>
      <w:r w:rsidRPr="00883FC1">
        <w:rPr>
          <w:lang w:val="en-GB"/>
        </w:rPr>
        <w:t xml:space="preserve"> PROJECT SUMMARY</w:t>
      </w:r>
      <w:bookmarkEnd w:id="6"/>
    </w:p>
    <w:p w14:paraId="3AFF1EB9" w14:textId="77777777" w:rsidR="00545A26" w:rsidRPr="00883FC1" w:rsidRDefault="00545A26" w:rsidP="00545A26">
      <w:pPr>
        <w:jc w:val="both"/>
        <w:rPr>
          <w:lang w:val="en-GB"/>
        </w:rPr>
      </w:pPr>
      <w:r w:rsidRPr="00883FC1">
        <w:rPr>
          <w:lang w:val="en-GB"/>
        </w:rPr>
        <w:t xml:space="preserve">Give a brief and </w:t>
      </w:r>
      <w:r w:rsidRPr="00883FC1">
        <w:rPr>
          <w:i/>
          <w:iCs/>
          <w:u w:val="single"/>
          <w:lang w:val="en-GB"/>
        </w:rPr>
        <w:t>publishable</w:t>
      </w:r>
      <w:r w:rsidRPr="00883FC1">
        <w:rPr>
          <w:lang w:val="en-GB"/>
        </w:rPr>
        <w:t xml:space="preserve"> </w:t>
      </w:r>
      <w:r w:rsidRPr="00883FC1">
        <w:rPr>
          <w:lang w:val="en-GB" w:eastAsia="es-ES"/>
        </w:rPr>
        <w:t xml:space="preserve">presentation of </w:t>
      </w:r>
      <w:r w:rsidRPr="00883FC1">
        <w:rPr>
          <w:b/>
          <w:bCs/>
          <w:lang w:val="en-GB" w:eastAsia="es-ES"/>
        </w:rPr>
        <w:t xml:space="preserve">your project in its </w:t>
      </w:r>
      <w:r w:rsidRPr="00883FC1">
        <w:rPr>
          <w:b/>
          <w:bCs/>
          <w:u w:val="single"/>
          <w:lang w:val="en-GB" w:eastAsia="es-ES"/>
        </w:rPr>
        <w:t>final state</w:t>
      </w:r>
      <w:r w:rsidRPr="00883FC1">
        <w:rPr>
          <w:lang w:val="en-GB"/>
        </w:rPr>
        <w:t>. You are more than welcome to use illustrations, graphics and figures.</w:t>
      </w:r>
    </w:p>
    <w:p w14:paraId="684A6F14" w14:textId="77777777" w:rsidR="00545A26" w:rsidRPr="00883FC1" w:rsidRDefault="00545A26" w:rsidP="00545A26">
      <w:pPr>
        <w:jc w:val="both"/>
        <w:rPr>
          <w:lang w:val="en-GB"/>
        </w:rPr>
      </w:pPr>
    </w:p>
    <w:p w14:paraId="0A94443C" w14:textId="28A62C8D" w:rsidR="00545A26" w:rsidRPr="00883FC1" w:rsidRDefault="00545A26" w:rsidP="00545A26">
      <w:pPr>
        <w:jc w:val="both"/>
        <w:rPr>
          <w:lang w:val="en-GB" w:eastAsia="es-ES"/>
        </w:rPr>
      </w:pPr>
      <w:r w:rsidRPr="00883FC1">
        <w:rPr>
          <w:lang w:val="en-GB"/>
        </w:rPr>
        <w:t xml:space="preserve">Please, note that the content of this section may be used to disseminate the project achievements in official newsletters and/or websites to the general public, not experts, so please use a </w:t>
      </w:r>
      <w:r w:rsidRPr="00883FC1">
        <w:rPr>
          <w:b/>
          <w:bCs/>
          <w:lang w:val="en-GB"/>
        </w:rPr>
        <w:t>friendly non-specialist language</w:t>
      </w:r>
      <w:r w:rsidRPr="00883FC1">
        <w:rPr>
          <w:lang w:val="en-GB"/>
        </w:rPr>
        <w:t xml:space="preserve">. The idea is to </w:t>
      </w:r>
      <w:r w:rsidRPr="00883FC1">
        <w:rPr>
          <w:b/>
          <w:bCs/>
          <w:lang w:val="en-GB"/>
        </w:rPr>
        <w:t>give visibility</w:t>
      </w:r>
      <w:r w:rsidRPr="00883FC1">
        <w:rPr>
          <w:lang w:val="en-GB"/>
        </w:rPr>
        <w:t xml:space="preserve"> to the </w:t>
      </w:r>
      <w:r w:rsidR="003345B6" w:rsidRPr="00883FC1">
        <w:rPr>
          <w:lang w:val="en-GB"/>
        </w:rPr>
        <w:t>p</w:t>
      </w:r>
      <w:r w:rsidRPr="00883FC1">
        <w:rPr>
          <w:lang w:val="en-GB"/>
        </w:rPr>
        <w:t xml:space="preserve">roject, the </w:t>
      </w:r>
      <w:r w:rsidR="003345B6" w:rsidRPr="00883FC1">
        <w:rPr>
          <w:lang w:val="en-GB"/>
        </w:rPr>
        <w:t>r</w:t>
      </w:r>
      <w:r w:rsidRPr="00883FC1">
        <w:rPr>
          <w:lang w:val="en-GB"/>
        </w:rPr>
        <w:t xml:space="preserve">esearcher and the </w:t>
      </w:r>
      <w:r w:rsidR="003345B6" w:rsidRPr="00883FC1">
        <w:rPr>
          <w:lang w:val="en-GB"/>
        </w:rPr>
        <w:t>h</w:t>
      </w:r>
      <w:r w:rsidRPr="00883FC1">
        <w:rPr>
          <w:lang w:val="en-GB"/>
        </w:rPr>
        <w:t xml:space="preserve">ost organisations. </w:t>
      </w:r>
      <w:r w:rsidRPr="00883FC1">
        <w:rPr>
          <w:lang w:val="en-GB" w:eastAsia="es-ES"/>
        </w:rPr>
        <w:t>Do not forget to include:</w:t>
      </w:r>
    </w:p>
    <w:p w14:paraId="750A6FD6" w14:textId="3FEEB62B" w:rsidR="00545A26" w:rsidRPr="00883FC1" w:rsidRDefault="00545A26" w:rsidP="00545A26">
      <w:pPr>
        <w:pStyle w:val="ListParagraph"/>
        <w:numPr>
          <w:ilvl w:val="0"/>
          <w:numId w:val="16"/>
        </w:numPr>
        <w:spacing w:after="120"/>
        <w:jc w:val="both"/>
        <w:rPr>
          <w:lang w:val="en-GB" w:eastAsia="es-ES"/>
        </w:rPr>
      </w:pPr>
      <w:r w:rsidRPr="00883FC1">
        <w:rPr>
          <w:lang w:val="en-GB" w:eastAsia="es-ES"/>
        </w:rPr>
        <w:t xml:space="preserve">the </w:t>
      </w:r>
      <w:r w:rsidRPr="00883FC1">
        <w:rPr>
          <w:b/>
          <w:bCs/>
          <w:lang w:val="en-GB" w:eastAsia="es-ES"/>
        </w:rPr>
        <w:t>origin/objectives</w:t>
      </w:r>
    </w:p>
    <w:p w14:paraId="2C714DDE" w14:textId="77777777" w:rsidR="00545A26" w:rsidRPr="00883FC1" w:rsidRDefault="00545A26" w:rsidP="00545A26">
      <w:pPr>
        <w:pStyle w:val="ListParagraph"/>
        <w:numPr>
          <w:ilvl w:val="0"/>
          <w:numId w:val="16"/>
        </w:numPr>
        <w:spacing w:after="120"/>
        <w:jc w:val="both"/>
        <w:rPr>
          <w:b/>
          <w:bCs/>
          <w:lang w:val="en-GB" w:eastAsia="es-ES"/>
        </w:rPr>
      </w:pPr>
      <w:r w:rsidRPr="00883FC1">
        <w:rPr>
          <w:lang w:val="en-GB" w:eastAsia="es-ES"/>
        </w:rPr>
        <w:t>the</w:t>
      </w:r>
      <w:r w:rsidRPr="00883FC1">
        <w:rPr>
          <w:b/>
          <w:bCs/>
          <w:lang w:val="en-GB" w:eastAsia="es-ES"/>
        </w:rPr>
        <w:t xml:space="preserve"> contents</w:t>
      </w:r>
      <w:r w:rsidRPr="00883FC1">
        <w:rPr>
          <w:lang w:val="en-GB" w:eastAsia="es-ES"/>
        </w:rPr>
        <w:t xml:space="preserve"> (activities implemented)</w:t>
      </w:r>
    </w:p>
    <w:p w14:paraId="11C5117F" w14:textId="085DF669" w:rsidR="00545A26" w:rsidRPr="00883FC1" w:rsidRDefault="00545A26" w:rsidP="00545A26">
      <w:pPr>
        <w:pStyle w:val="ListParagraph"/>
        <w:numPr>
          <w:ilvl w:val="0"/>
          <w:numId w:val="16"/>
        </w:numPr>
        <w:spacing w:after="120"/>
        <w:jc w:val="both"/>
        <w:rPr>
          <w:b/>
          <w:bCs/>
          <w:lang w:val="en-GB" w:eastAsia="es-ES"/>
        </w:rPr>
      </w:pPr>
      <w:r w:rsidRPr="00883FC1">
        <w:rPr>
          <w:lang w:val="en-GB" w:eastAsia="es-ES"/>
        </w:rPr>
        <w:t>the</w:t>
      </w:r>
      <w:r w:rsidRPr="00883FC1">
        <w:rPr>
          <w:b/>
          <w:bCs/>
          <w:lang w:val="en-GB" w:eastAsia="es-ES"/>
        </w:rPr>
        <w:t xml:space="preserve"> achieved results/impact</w:t>
      </w:r>
    </w:p>
    <w:p w14:paraId="503CF26D" w14:textId="77777777" w:rsidR="00545A26" w:rsidRPr="00883FC1" w:rsidRDefault="00545A26" w:rsidP="00545A26">
      <w:pPr>
        <w:spacing w:after="120"/>
        <w:ind w:left="567"/>
        <w:rPr>
          <w:b/>
          <w:bCs/>
          <w:lang w:val="en-GB" w:eastAsia="es-ES"/>
        </w:rPr>
      </w:pPr>
      <w:r w:rsidRPr="00883FC1">
        <w:rPr>
          <w:rFonts w:cstheme="minorHAnsi"/>
          <w:b/>
          <w:bCs/>
          <w:noProof/>
          <w:sz w:val="16"/>
          <w:szCs w:val="16"/>
          <w:u w:val="single"/>
          <w:lang w:val="en-GB"/>
        </w:rPr>
        <w:drawing>
          <wp:anchor distT="0" distB="0" distL="114300" distR="114300" simplePos="0" relativeHeight="251658263" behindDoc="0" locked="1" layoutInCell="1" allowOverlap="1" wp14:anchorId="428C793B" wp14:editId="22139737">
            <wp:simplePos x="0" y="0"/>
            <wp:positionH relativeFrom="margin">
              <wp:align>left</wp:align>
            </wp:positionH>
            <wp:positionV relativeFrom="paragraph">
              <wp:posOffset>-53340</wp:posOffset>
            </wp:positionV>
            <wp:extent cx="251460" cy="251460"/>
            <wp:effectExtent l="0" t="0" r="0" b="0"/>
            <wp:wrapNone/>
            <wp:docPr id="38" name="Graphic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rning.sv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FC1">
        <w:rPr>
          <w:b/>
          <w:bCs/>
          <w:lang w:val="en-GB" w:eastAsia="es-ES"/>
        </w:rPr>
        <w:t xml:space="preserve">3 000 characters maximum </w:t>
      </w:r>
      <w:r w:rsidRPr="00883FC1">
        <w:rPr>
          <w:lang w:val="en-GB" w:eastAsia="es-ES"/>
        </w:rPr>
        <w:t>(about a page)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545A26" w:rsidRPr="00883FC1" w14:paraId="598E48D2" w14:textId="77777777" w:rsidTr="00D26E25">
        <w:trPr>
          <w:trHeight w:val="1072"/>
        </w:trPr>
        <w:tc>
          <w:tcPr>
            <w:tcW w:w="9054" w:type="dxa"/>
            <w:tcBorders>
              <w:top w:val="single" w:sz="4" w:space="0" w:color="4E3B30" w:themeColor="text2"/>
              <w:left w:val="single" w:sz="4" w:space="0" w:color="4E3B30" w:themeColor="text2"/>
              <w:bottom w:val="single" w:sz="4" w:space="0" w:color="4E3B30" w:themeColor="text2"/>
              <w:right w:val="single" w:sz="4" w:space="0" w:color="4E3B30" w:themeColor="text2"/>
            </w:tcBorders>
          </w:tcPr>
          <w:permStart w:id="919683734" w:edGrp="everyone"/>
          <w:p w14:paraId="4CE3CB5D" w14:textId="7A706F12" w:rsidR="00545A26" w:rsidRDefault="001E7B20" w:rsidP="00D26E25">
            <w:pPr>
              <w:spacing w:after="120"/>
              <w:jc w:val="both"/>
              <w:rPr>
                <w:rFonts w:ascii="Calibri" w:hAnsi="Calibri" w:cs="Calibri"/>
                <w:szCs w:val="22"/>
                <w:lang w:val="en-GB"/>
              </w:rPr>
            </w:pPr>
            <w:sdt>
              <w:sdtPr>
                <w:rPr>
                  <w:rFonts w:ascii="Calibri" w:hAnsi="Calibri" w:cs="Calibri"/>
                  <w:szCs w:val="22"/>
                  <w:lang w:val="en-GB"/>
                </w:rPr>
                <w:id w:val="661590934"/>
                <w:placeholder>
                  <w:docPart w:val="E436C58DBEF44A2D9671F115D40B4B5A"/>
                </w:placeholder>
                <w:showingPlcHdr/>
              </w:sdtPr>
              <w:sdtEndPr/>
              <w:sdtContent>
                <w:r w:rsidR="00545A26" w:rsidRPr="00883FC1">
                  <w:rPr>
                    <w:rStyle w:val="PlaceholderText"/>
                    <w:color w:val="auto"/>
                    <w:highlight w:val="lightGray"/>
                    <w:lang w:val="en-GB"/>
                  </w:rPr>
                  <w:t>Click to enter text</w:t>
                </w:r>
              </w:sdtContent>
            </w:sdt>
          </w:p>
          <w:permEnd w:id="919683734"/>
          <w:p w14:paraId="4D2D2FC4" w14:textId="03AE1CDD" w:rsidR="00AD7F27" w:rsidRPr="00883FC1" w:rsidRDefault="00AD7F27" w:rsidP="00D26E25">
            <w:pPr>
              <w:spacing w:after="120"/>
              <w:jc w:val="both"/>
              <w:rPr>
                <w:lang w:val="en-GB" w:eastAsia="es-ES"/>
              </w:rPr>
            </w:pPr>
          </w:p>
        </w:tc>
      </w:tr>
    </w:tbl>
    <w:p w14:paraId="06928838" w14:textId="77777777" w:rsidR="00317E05" w:rsidRPr="00883FC1" w:rsidRDefault="00317E05" w:rsidP="00F770FE">
      <w:pPr>
        <w:rPr>
          <w:lang w:val="en-GB" w:eastAsia="es-ES"/>
        </w:rPr>
      </w:pPr>
    </w:p>
    <w:p w14:paraId="6652450F" w14:textId="0FBD92BB" w:rsidR="008953D8" w:rsidRPr="00883FC1" w:rsidRDefault="00200692" w:rsidP="00D96392">
      <w:pPr>
        <w:pStyle w:val="Heading5"/>
        <w:rPr>
          <w:lang w:val="en-GB"/>
        </w:rPr>
      </w:pPr>
      <w:bookmarkStart w:id="7" w:name="_Toc108005598"/>
      <w:r w:rsidRPr="00883FC1">
        <w:rPr>
          <w:lang w:val="en-GB"/>
        </w:rPr>
        <w:t>1</w:t>
      </w:r>
      <w:r w:rsidR="00B47519" w:rsidRPr="00883FC1">
        <w:rPr>
          <w:lang w:val="en-GB"/>
        </w:rPr>
        <w:t>.</w:t>
      </w:r>
      <w:r w:rsidR="0079225D" w:rsidRPr="00883FC1">
        <w:rPr>
          <w:lang w:val="en-GB"/>
        </w:rPr>
        <w:t>2</w:t>
      </w:r>
      <w:r w:rsidR="00B47519" w:rsidRPr="00883FC1">
        <w:rPr>
          <w:lang w:val="en-GB"/>
        </w:rPr>
        <w:t xml:space="preserve">. </w:t>
      </w:r>
      <w:r w:rsidR="005A6B02" w:rsidRPr="00883FC1">
        <w:rPr>
          <w:lang w:val="en-GB"/>
        </w:rPr>
        <w:t xml:space="preserve">OVERALL </w:t>
      </w:r>
      <w:r w:rsidR="00C40E3B" w:rsidRPr="00883FC1">
        <w:rPr>
          <w:lang w:val="en-GB"/>
        </w:rPr>
        <w:t>PROJECT</w:t>
      </w:r>
      <w:r w:rsidR="00B47519" w:rsidRPr="00883FC1">
        <w:rPr>
          <w:lang w:val="en-GB"/>
        </w:rPr>
        <w:t xml:space="preserve"> </w:t>
      </w:r>
      <w:r w:rsidR="00CE2595" w:rsidRPr="00883FC1">
        <w:rPr>
          <w:lang w:val="en-GB"/>
        </w:rPr>
        <w:t>IMPLEMENTATION</w:t>
      </w:r>
      <w:bookmarkEnd w:id="7"/>
    </w:p>
    <w:p w14:paraId="008C3FEB" w14:textId="6BCD2174" w:rsidR="00845649" w:rsidRPr="00883FC1" w:rsidRDefault="00845649" w:rsidP="00845649">
      <w:pPr>
        <w:jc w:val="both"/>
        <w:rPr>
          <w:lang w:val="en-GB" w:eastAsia="es-ES"/>
        </w:rPr>
      </w:pPr>
      <w:r w:rsidRPr="00883FC1">
        <w:rPr>
          <w:lang w:val="en-GB" w:eastAsia="es-ES"/>
        </w:rPr>
        <w:t xml:space="preserve">Give an overview of the project’s implementation and the activities carried out in line with the </w:t>
      </w:r>
      <w:r w:rsidR="003345B6" w:rsidRPr="00883FC1">
        <w:rPr>
          <w:lang w:val="en-GB" w:eastAsia="es-ES"/>
        </w:rPr>
        <w:t>p</w:t>
      </w:r>
      <w:r w:rsidRPr="00883FC1">
        <w:rPr>
          <w:lang w:val="en-GB" w:eastAsia="es-ES"/>
        </w:rPr>
        <w:t>roject Technical Report submitted during the call for proposals. Please, be as clear and concise as possible.</w:t>
      </w:r>
    </w:p>
    <w:p w14:paraId="48690907" w14:textId="77777777" w:rsidR="00845649" w:rsidRPr="00883FC1" w:rsidRDefault="00845649" w:rsidP="006E57E6">
      <w:pPr>
        <w:jc w:val="both"/>
        <w:rPr>
          <w:b/>
          <w:bCs/>
          <w:lang w:val="en-GB" w:eastAsia="es-ES"/>
        </w:rPr>
      </w:pPr>
    </w:p>
    <w:p w14:paraId="5F28D01E" w14:textId="2A499A57" w:rsidR="001E3E71" w:rsidRPr="00883FC1" w:rsidRDefault="006000C5" w:rsidP="006E57E6">
      <w:pPr>
        <w:jc w:val="both"/>
        <w:rPr>
          <w:lang w:val="en-GB" w:eastAsia="es-ES"/>
        </w:rPr>
      </w:pPr>
      <w:r w:rsidRPr="00883FC1">
        <w:rPr>
          <w:b/>
          <w:bCs/>
          <w:lang w:val="en-GB" w:eastAsia="es-ES"/>
        </w:rPr>
        <w:t>For each work</w:t>
      </w:r>
      <w:r w:rsidR="00FC0F1A" w:rsidRPr="00883FC1">
        <w:rPr>
          <w:b/>
          <w:bCs/>
          <w:lang w:val="en-GB" w:eastAsia="es-ES"/>
        </w:rPr>
        <w:t xml:space="preserve"> </w:t>
      </w:r>
      <w:r w:rsidRPr="00883FC1">
        <w:rPr>
          <w:b/>
          <w:bCs/>
          <w:lang w:val="en-GB" w:eastAsia="es-ES"/>
        </w:rPr>
        <w:t>package</w:t>
      </w:r>
      <w:r w:rsidR="00907FD1" w:rsidRPr="00883FC1">
        <w:rPr>
          <w:lang w:val="en-GB" w:eastAsia="es-ES"/>
        </w:rPr>
        <w:t xml:space="preserve"> (or action</w:t>
      </w:r>
      <w:r w:rsidR="00C10CB0" w:rsidRPr="00883FC1">
        <w:rPr>
          <w:lang w:val="en-GB" w:eastAsia="es-ES"/>
        </w:rPr>
        <w:t xml:space="preserve"> or group of activity</w:t>
      </w:r>
      <w:r w:rsidR="00907FD1" w:rsidRPr="00883FC1">
        <w:rPr>
          <w:lang w:val="en-GB" w:eastAsia="es-ES"/>
        </w:rPr>
        <w:t>)</w:t>
      </w:r>
      <w:r w:rsidRPr="00883FC1">
        <w:rPr>
          <w:lang w:val="en-GB" w:eastAsia="es-ES"/>
        </w:rPr>
        <w:t xml:space="preserve"> of the project, </w:t>
      </w:r>
      <w:r w:rsidR="00907FD1" w:rsidRPr="00883FC1">
        <w:rPr>
          <w:lang w:val="en-GB" w:eastAsia="es-ES"/>
        </w:rPr>
        <w:t>list</w:t>
      </w:r>
      <w:r w:rsidRPr="00883FC1">
        <w:rPr>
          <w:lang w:val="en-GB" w:eastAsia="es-ES"/>
        </w:rPr>
        <w:t xml:space="preserve"> </w:t>
      </w:r>
      <w:r w:rsidR="00907FD1" w:rsidRPr="00883FC1">
        <w:rPr>
          <w:lang w:val="en-GB" w:eastAsia="es-ES"/>
        </w:rPr>
        <w:t xml:space="preserve">all the </w:t>
      </w:r>
      <w:r w:rsidR="00907FD1" w:rsidRPr="00883FC1">
        <w:rPr>
          <w:b/>
          <w:bCs/>
          <w:lang w:val="en-GB" w:eastAsia="es-ES"/>
        </w:rPr>
        <w:t>corresponding activities</w:t>
      </w:r>
      <w:r w:rsidR="00907FD1" w:rsidRPr="00883FC1">
        <w:rPr>
          <w:lang w:val="en-GB" w:eastAsia="es-ES"/>
        </w:rPr>
        <w:t xml:space="preserve"> (or sub-actions</w:t>
      </w:r>
      <w:r w:rsidR="00C10CB0" w:rsidRPr="00883FC1">
        <w:rPr>
          <w:lang w:val="en-GB" w:eastAsia="es-ES"/>
        </w:rPr>
        <w:t xml:space="preserve"> </w:t>
      </w:r>
      <w:r w:rsidR="0003242C" w:rsidRPr="00883FC1">
        <w:rPr>
          <w:lang w:val="en-GB" w:eastAsia="es-ES"/>
        </w:rPr>
        <w:t>or tasks</w:t>
      </w:r>
      <w:r w:rsidR="00907FD1" w:rsidRPr="00883FC1">
        <w:rPr>
          <w:lang w:val="en-GB" w:eastAsia="es-ES"/>
        </w:rPr>
        <w:t>)</w:t>
      </w:r>
      <w:r w:rsidR="007C2ECE" w:rsidRPr="00883FC1">
        <w:rPr>
          <w:lang w:val="en-GB" w:eastAsia="es-ES"/>
        </w:rPr>
        <w:t>.</w:t>
      </w:r>
      <w:r w:rsidR="001E3E71" w:rsidRPr="00883FC1">
        <w:rPr>
          <w:lang w:val="en-GB" w:eastAsia="es-ES"/>
        </w:rPr>
        <w:t xml:space="preserve"> To add a work</w:t>
      </w:r>
      <w:r w:rsidR="00FD27A1" w:rsidRPr="00883FC1">
        <w:rPr>
          <w:lang w:val="en-GB" w:eastAsia="es-ES"/>
        </w:rPr>
        <w:t xml:space="preserve"> </w:t>
      </w:r>
      <w:r w:rsidR="001E3E71" w:rsidRPr="00883FC1">
        <w:rPr>
          <w:lang w:val="en-GB" w:eastAsia="es-ES"/>
        </w:rPr>
        <w:t>package</w:t>
      </w:r>
      <w:r w:rsidR="006E57E6" w:rsidRPr="00883FC1">
        <w:rPr>
          <w:lang w:val="en-GB" w:eastAsia="es-ES"/>
        </w:rPr>
        <w:t>/action/group of activity</w:t>
      </w:r>
      <w:r w:rsidR="001E3E71" w:rsidRPr="00883FC1">
        <w:rPr>
          <w:lang w:val="en-GB" w:eastAsia="es-ES"/>
        </w:rPr>
        <w:t xml:space="preserve">, click on the </w:t>
      </w:r>
      <w:r w:rsidR="001E3E71" w:rsidRPr="00883FC1">
        <w:rPr>
          <w:highlight w:val="lightGray"/>
          <w:lang w:val="en-GB" w:eastAsia="es-ES"/>
        </w:rPr>
        <w:t>+</w:t>
      </w:r>
      <w:r w:rsidR="001E3E71" w:rsidRPr="00883FC1">
        <w:rPr>
          <w:lang w:val="en-GB" w:eastAsia="es-ES"/>
        </w:rPr>
        <w:t xml:space="preserve"> symbol that appears at the bottom-right side of the section.</w:t>
      </w:r>
    </w:p>
    <w:p w14:paraId="4AA38AAC" w14:textId="77777777" w:rsidR="00DA6B24" w:rsidRPr="00883FC1" w:rsidRDefault="00DA6B24" w:rsidP="00AB0091">
      <w:pPr>
        <w:spacing w:after="120"/>
        <w:rPr>
          <w:lang w:val="en-GB" w:eastAsia="es-ES"/>
        </w:rPr>
      </w:pPr>
      <w:permStart w:id="1470121029" w:edGrp="everyone"/>
    </w:p>
    <w:sdt>
      <w:sdtPr>
        <w:rPr>
          <w:b/>
          <w:bCs/>
          <w:lang w:val="en-GB" w:eastAsia="es-ES"/>
        </w:rPr>
        <w:id w:val="2052958689"/>
        <w15:repeatingSection/>
      </w:sdtPr>
      <w:sdtEndPr/>
      <w:sdtContent>
        <w:sdt>
          <w:sdtPr>
            <w:rPr>
              <w:b/>
              <w:bCs/>
              <w:lang w:val="en-GB" w:eastAsia="es-ES"/>
            </w:rPr>
            <w:id w:val="1801272054"/>
            <w:placeholder>
              <w:docPart w:val="DefaultPlaceholder_-1854013435"/>
            </w:placeholder>
            <w15:repeatingSectionItem/>
          </w:sdtPr>
          <w:sdtEndPr/>
          <w:sdtContent>
            <w:p w14:paraId="1087FA01" w14:textId="7FE5C1D8" w:rsidR="00F615FD" w:rsidRPr="00883FC1" w:rsidRDefault="00F615FD" w:rsidP="00AB0091">
              <w:pPr>
                <w:spacing w:after="120"/>
                <w:rPr>
                  <w:b/>
                  <w:bCs/>
                  <w:lang w:val="en-GB" w:eastAsia="es-ES"/>
                </w:rPr>
              </w:pPr>
              <w:r w:rsidRPr="00883FC1">
                <w:rPr>
                  <w:b/>
                  <w:bCs/>
                  <w:lang w:val="en-GB" w:eastAsia="es-ES"/>
                </w:rPr>
                <w:t>WP</w:t>
              </w:r>
              <w:r w:rsidR="00A910EA" w:rsidRPr="00883FC1">
                <w:rPr>
                  <w:b/>
                  <w:bCs/>
                  <w:lang w:val="en-GB" w:eastAsia="es-ES"/>
                </w:rPr>
                <w:t>/ACTION</w:t>
              </w:r>
              <w:r w:rsidR="00A910EA" w:rsidRPr="00BD2FA7">
                <w:rPr>
                  <w:b/>
                  <w:bCs/>
                  <w:lang w:val="en-GB" w:eastAsia="es-ES"/>
                </w:rPr>
                <w:t>/</w:t>
              </w:r>
              <w:r w:rsidR="008D5C99" w:rsidRPr="00BD2FA7">
                <w:rPr>
                  <w:b/>
                  <w:bCs/>
                  <w:lang w:val="en-GB" w:eastAsia="es-ES"/>
                </w:rPr>
                <w:t xml:space="preserve"> Nº</w:t>
              </w:r>
              <w:r w:rsidR="008D5C99" w:rsidRPr="00BD2FA7">
                <w:rPr>
                  <w:rFonts w:ascii="Calibri" w:hAnsi="Calibri" w:cs="Calibri"/>
                  <w:b/>
                  <w:bCs/>
                  <w:szCs w:val="22"/>
                  <w:lang w:val="en-GB"/>
                </w:rPr>
                <w:t xml:space="preserve"> </w:t>
              </w:r>
              <w:sdt>
                <w:sdtPr>
                  <w:rPr>
                    <w:rFonts w:ascii="Calibri" w:hAnsi="Calibri" w:cs="Calibri"/>
                    <w:b/>
                    <w:bCs/>
                    <w:szCs w:val="22"/>
                    <w:lang w:val="en-GB"/>
                  </w:rPr>
                  <w:id w:val="-573204913"/>
                  <w:placeholder>
                    <w:docPart w:val="B8538EC627B64ADDB8ED747B3B6FCCD8"/>
                  </w:placeholder>
                  <w:showingPlcHdr/>
                </w:sdtPr>
                <w:sdtEndPr/>
                <w:sdtContent>
                  <w:r w:rsidR="008D5C99" w:rsidRPr="00BD2FA7">
                    <w:rPr>
                      <w:rStyle w:val="PlaceholderText"/>
                      <w:b/>
                      <w:bCs/>
                      <w:color w:val="auto"/>
                      <w:highlight w:val="lightGray"/>
                      <w:lang w:val="en-GB"/>
                    </w:rPr>
                    <w:t>X</w:t>
                  </w:r>
                </w:sdtContent>
              </w:sdt>
              <w:r w:rsidR="008D5C99" w:rsidRPr="00BD2FA7">
                <w:rPr>
                  <w:b/>
                  <w:bCs/>
                  <w:lang w:val="en-GB" w:eastAsia="es-ES"/>
                </w:rPr>
                <w:t xml:space="preserve"> –</w:t>
              </w:r>
              <w:r w:rsidR="008D5C99" w:rsidRPr="00883FC1">
                <w:rPr>
                  <w:b/>
                  <w:bCs/>
                  <w:lang w:val="en-GB" w:eastAsia="es-ES"/>
                </w:rPr>
                <w:t xml:space="preserve"> </w:t>
              </w:r>
              <w:sdt>
                <w:sdtPr>
                  <w:rPr>
                    <w:rFonts w:ascii="Calibri" w:hAnsi="Calibri" w:cs="Calibri"/>
                    <w:b/>
                    <w:bCs/>
                    <w:szCs w:val="22"/>
                    <w:lang w:val="en-GB"/>
                  </w:rPr>
                  <w:id w:val="-1180420307"/>
                  <w:placeholder>
                    <w:docPart w:val="F04403F549984C52B36B711B81E5E17B"/>
                  </w:placeholder>
                  <w:showingPlcHdr/>
                </w:sdtPr>
                <w:sdtEndPr>
                  <w:rPr>
                    <w:b w:val="0"/>
                    <w:bCs w:val="0"/>
                  </w:rPr>
                </w:sdtEndPr>
                <w:sdtContent>
                  <w:r w:rsidR="008D5C99" w:rsidRPr="00883FC1">
                    <w:rPr>
                      <w:rStyle w:val="PlaceholderText"/>
                      <w:b/>
                      <w:bCs/>
                      <w:color w:val="auto"/>
                      <w:highlight w:val="lightGray"/>
                      <w:lang w:val="en-GB"/>
                    </w:rPr>
                    <w:t xml:space="preserve">Title of the </w:t>
                  </w:r>
                  <w:r w:rsidR="008033A3" w:rsidRPr="00883FC1">
                    <w:rPr>
                      <w:rStyle w:val="PlaceholderText"/>
                      <w:b/>
                      <w:bCs/>
                      <w:color w:val="auto"/>
                      <w:highlight w:val="lightGray"/>
                      <w:lang w:val="en-GB"/>
                    </w:rPr>
                    <w:t>action/group of activities/</w:t>
                  </w:r>
                  <w:r w:rsidR="008D5C99" w:rsidRPr="00883FC1">
                    <w:rPr>
                      <w:rStyle w:val="PlaceholderText"/>
                      <w:b/>
                      <w:bCs/>
                      <w:color w:val="auto"/>
                      <w:highlight w:val="lightGray"/>
                      <w:lang w:val="en-GB"/>
                    </w:rPr>
                    <w:t>workpackage</w:t>
                  </w:r>
                </w:sdtContent>
              </w:sdt>
            </w:p>
            <w:tbl>
              <w:tblPr>
                <w:tblStyle w:val="TableGrid"/>
                <w:tblW w:w="9095" w:type="dxa"/>
                <w:tblBorders>
                  <w:top w:val="single" w:sz="4" w:space="0" w:color="A5644E" w:themeColor="accent2"/>
                  <w:left w:val="single" w:sz="4" w:space="0" w:color="A5644E" w:themeColor="accent2"/>
                  <w:bottom w:val="single" w:sz="4" w:space="0" w:color="A5644E" w:themeColor="accent2"/>
                  <w:right w:val="single" w:sz="4" w:space="0" w:color="A5644E" w:themeColor="accent2"/>
                  <w:insideH w:val="single" w:sz="4" w:space="0" w:color="A5644E" w:themeColor="accent2"/>
                  <w:insideV w:val="single" w:sz="4" w:space="0" w:color="A5644E" w:themeColor="accent2"/>
                </w:tblBorders>
                <w:tblLook w:val="04A0" w:firstRow="1" w:lastRow="0" w:firstColumn="1" w:lastColumn="0" w:noHBand="0" w:noVBand="1"/>
              </w:tblPr>
              <w:tblGrid>
                <w:gridCol w:w="2291"/>
                <w:gridCol w:w="1890"/>
                <w:gridCol w:w="4914"/>
              </w:tblGrid>
              <w:tr w:rsidR="00965532" w:rsidRPr="00883FC1" w14:paraId="06FE2AC6" w14:textId="6F7CA962" w:rsidTr="00965532">
                <w:trPr>
                  <w:trHeight w:val="920"/>
                </w:trPr>
                <w:tc>
                  <w:tcPr>
                    <w:tcW w:w="2291" w:type="dxa"/>
                    <w:shd w:val="clear" w:color="auto" w:fill="A5644E" w:themeFill="accent2"/>
                    <w:vAlign w:val="center"/>
                  </w:tcPr>
                  <w:p w14:paraId="45B4DFFA" w14:textId="0DA2F2C4" w:rsidR="00965532" w:rsidRPr="005169D1" w:rsidRDefault="00965532" w:rsidP="00707701">
                    <w:pPr>
                      <w:jc w:val="center"/>
                      <w:rPr>
                        <w:rFonts w:cstheme="minorHAnsi"/>
                        <w:sz w:val="18"/>
                        <w:szCs w:val="18"/>
                        <w:u w:val="single"/>
                        <w:lang w:val="en-GB"/>
                      </w:rPr>
                    </w:pPr>
                    <w:r w:rsidRPr="005169D1">
                      <w:rPr>
                        <w:rFonts w:cstheme="minorHAnsi"/>
                        <w:sz w:val="18"/>
                        <w:szCs w:val="18"/>
                        <w:u w:val="single"/>
                        <w:lang w:val="en-GB"/>
                      </w:rPr>
                      <w:t>Activity/sub-action/ task</w:t>
                    </w:r>
                  </w:p>
                </w:tc>
                <w:tc>
                  <w:tcPr>
                    <w:tcW w:w="1890" w:type="dxa"/>
                    <w:shd w:val="clear" w:color="auto" w:fill="A5644E" w:themeFill="accent2"/>
                    <w:vAlign w:val="center"/>
                  </w:tcPr>
                  <w:p w14:paraId="3974224B" w14:textId="6D4ADE32" w:rsidR="00965532" w:rsidRPr="005169D1" w:rsidRDefault="00965532" w:rsidP="00DC6649">
                    <w:pPr>
                      <w:jc w:val="center"/>
                      <w:rPr>
                        <w:rFonts w:cstheme="minorHAnsi"/>
                        <w:sz w:val="18"/>
                        <w:szCs w:val="18"/>
                        <w:u w:val="single"/>
                        <w:lang w:val="en-GB"/>
                      </w:rPr>
                    </w:pPr>
                    <w:r w:rsidRPr="005169D1">
                      <w:rPr>
                        <w:rFonts w:cstheme="minorHAnsi"/>
                        <w:sz w:val="18"/>
                        <w:szCs w:val="18"/>
                        <w:u w:val="single"/>
                        <w:lang w:val="en-GB"/>
                      </w:rPr>
                      <w:t>Status regarding original workplan</w:t>
                    </w:r>
                  </w:p>
                </w:tc>
                <w:tc>
                  <w:tcPr>
                    <w:tcW w:w="4914" w:type="dxa"/>
                    <w:shd w:val="clear" w:color="auto" w:fill="A5644E" w:themeFill="accent2"/>
                    <w:vAlign w:val="center"/>
                  </w:tcPr>
                  <w:p w14:paraId="79EB242C" w14:textId="77777777" w:rsidR="00965532" w:rsidRPr="005169D1" w:rsidRDefault="00965532" w:rsidP="00707701">
                    <w:pPr>
                      <w:jc w:val="center"/>
                      <w:rPr>
                        <w:rFonts w:cstheme="minorHAnsi"/>
                        <w:sz w:val="18"/>
                        <w:szCs w:val="18"/>
                        <w:u w:val="single"/>
                        <w:lang w:val="en-GB"/>
                      </w:rPr>
                    </w:pPr>
                    <w:r w:rsidRPr="005169D1">
                      <w:rPr>
                        <w:rFonts w:cstheme="minorHAnsi"/>
                        <w:sz w:val="18"/>
                        <w:szCs w:val="18"/>
                        <w:u w:val="single"/>
                        <w:lang w:val="en-GB"/>
                      </w:rPr>
                      <w:t>Description of the implementation</w:t>
                    </w:r>
                  </w:p>
                  <w:p w14:paraId="470145CC" w14:textId="48C8F1D1" w:rsidR="00965532" w:rsidRPr="005169D1" w:rsidRDefault="00965532" w:rsidP="00707701">
                    <w:pPr>
                      <w:jc w:val="center"/>
                      <w:rPr>
                        <w:rFonts w:cstheme="minorHAnsi"/>
                        <w:sz w:val="18"/>
                        <w:szCs w:val="18"/>
                        <w:lang w:val="en-GB"/>
                      </w:rPr>
                    </w:pPr>
                    <w:r w:rsidRPr="005169D1">
                      <w:rPr>
                        <w:rFonts w:cstheme="minorHAnsi"/>
                        <w:sz w:val="18"/>
                        <w:szCs w:val="18"/>
                        <w:lang w:val="en-GB"/>
                      </w:rPr>
                      <w:t>(including original objectives, final results, deliverables, etc.)</w:t>
                    </w:r>
                  </w:p>
                </w:tc>
              </w:tr>
              <w:permStart w:id="1108964898" w:edGrp="everyone" w:colFirst="0" w:colLast="0" w:displacedByCustomXml="next"/>
              <w:permStart w:id="1131702927" w:edGrp="everyone" w:colFirst="1" w:colLast="1" w:displacedByCustomXml="next"/>
              <w:permStart w:id="2133557166" w:edGrp="everyone" w:colFirst="2" w:colLast="2" w:displacedByCustomXml="next"/>
              <w:permStart w:id="1639150692" w:edGrp="everyone" w:colFirst="3" w:colLast="3" w:displacedByCustomXml="next"/>
              <w:sdt>
                <w:sdtPr>
                  <w:rPr>
                    <w:rFonts w:ascii="Calibri" w:hAnsi="Calibri" w:cs="Calibri"/>
                    <w:szCs w:val="22"/>
                    <w:lang w:val="en-GB"/>
                  </w:rPr>
                  <w:id w:val="-430741639"/>
                  <w15:repeatingSection/>
                </w:sdtPr>
                <w:sdtEndPr/>
                <w:sdtContent>
                  <w:sdt>
                    <w:sdtPr>
                      <w:rPr>
                        <w:rFonts w:ascii="Calibri" w:hAnsi="Calibri" w:cs="Calibri"/>
                        <w:szCs w:val="22"/>
                        <w:lang w:val="en-GB"/>
                      </w:rPr>
                      <w:id w:val="1611009043"/>
                      <w:placeholder>
                        <w:docPart w:val="CD4860467F964DA5834C13DE5CE10363"/>
                      </w:placeholder>
                      <w15:repeatingSectionItem/>
                    </w:sdtPr>
                    <w:sdtEndPr/>
                    <w:sdtContent>
                      <w:tr w:rsidR="00965532" w:rsidRPr="00883FC1" w14:paraId="747124FC" w14:textId="22BDE390" w:rsidTr="00965532">
                        <w:trPr>
                          <w:trHeight w:val="755"/>
                        </w:trPr>
                        <w:tc>
                          <w:tcPr>
                            <w:tcW w:w="2291" w:type="dxa"/>
                            <w:vAlign w:val="center"/>
                          </w:tcPr>
                          <w:p w14:paraId="5FBBA740" w14:textId="10D57F0B" w:rsidR="00965532" w:rsidRPr="00883FC1" w:rsidRDefault="001E7B20" w:rsidP="00707701">
                            <w:pPr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  <w:lang w:val="en-GB"/>
                              </w:rPr>
                            </w:pPr>
                            <w:sdt>
                              <w:sdtPr>
                                <w:rPr>
                                  <w:rFonts w:ascii="Calibri" w:hAnsi="Calibri" w:cs="Calibri"/>
                                  <w:szCs w:val="22"/>
                                  <w:lang w:val="en-GB"/>
                                </w:rPr>
                                <w:id w:val="-1797748431"/>
                                <w:placeholder>
                                  <w:docPart w:val="72DAA22090F343EE9F24BE53543CBA55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965532" w:rsidRPr="00883FC1">
                                  <w:rPr>
                                    <w:rStyle w:val="PlaceholderText"/>
                                    <w:color w:val="auto"/>
                                    <w:highlight w:val="lightGray"/>
                                    <w:lang w:val="en-GB"/>
                                  </w:rPr>
                                  <w:t>Click to enter text</w:t>
                                </w:r>
                              </w:sdtContent>
                            </w:sdt>
                          </w:p>
                        </w:tc>
                        <w:sdt>
                          <w:sdtPr>
                            <w:rPr>
                              <w:rFonts w:cstheme="minorHAnsi"/>
                              <w:sz w:val="18"/>
                              <w:szCs w:val="18"/>
                              <w:lang w:val="en-GB"/>
                            </w:rPr>
                            <w:id w:val="-1964965998"/>
                            <w:placeholder>
                              <w:docPart w:val="5C193B9C0125493394E3889273207434"/>
                            </w:placeholder>
                            <w:showingPlcHdr/>
                            <w:comboBox>
                              <w:listItem w:displayText="Implemented as planned" w:value="Implemented as planned"/>
                              <w:listItem w:displayText="Modified" w:value="Modified"/>
                              <w:listItem w:displayText="Not implemented" w:value="Not implemented"/>
                            </w:comboBox>
                          </w:sdtPr>
                          <w:sdtEndPr/>
                          <w:sdtContent>
                            <w:tc>
                              <w:tcPr>
                                <w:tcW w:w="1890" w:type="dxa"/>
                                <w:vAlign w:val="center"/>
                              </w:tcPr>
                              <w:p w14:paraId="706CCF21" w14:textId="0C34DBA9" w:rsidR="00965532" w:rsidRPr="00883FC1" w:rsidRDefault="00965532" w:rsidP="00DC6649">
                                <w:pPr>
                                  <w:jc w:val="center"/>
                                  <w:rPr>
                                    <w:rFonts w:cstheme="minorHAnsi"/>
                                    <w:sz w:val="18"/>
                                    <w:szCs w:val="18"/>
                                    <w:lang w:val="en-GB"/>
                                  </w:rPr>
                                </w:pPr>
                                <w:r w:rsidRPr="00883FC1">
                                  <w:rPr>
                                    <w:rStyle w:val="PlaceholderText"/>
                                    <w:rFonts w:eastAsiaTheme="minorHAnsi"/>
                                    <w:color w:val="auto"/>
                                    <w:highlight w:val="lightGray"/>
                                    <w:lang w:val="en-GB"/>
                                  </w:rPr>
                                  <w:t>Choose an item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914" w:type="dxa"/>
                            <w:vAlign w:val="center"/>
                          </w:tcPr>
                          <w:p w14:paraId="3D0C1A5E" w14:textId="47D6A71B" w:rsidR="00965532" w:rsidRPr="00883FC1" w:rsidRDefault="001E7B20" w:rsidP="00707701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  <w:lang w:val="en-GB"/>
                              </w:rPr>
                            </w:pPr>
                            <w:sdt>
                              <w:sdtPr>
                                <w:rPr>
                                  <w:rFonts w:ascii="Calibri" w:hAnsi="Calibri" w:cs="Calibri"/>
                                  <w:szCs w:val="22"/>
                                  <w:lang w:val="en-GB"/>
                                </w:rPr>
                                <w:id w:val="-1298756844"/>
                                <w:placeholder>
                                  <w:docPart w:val="9CA34F0EE42B4144A3ED520F47C204D4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965532" w:rsidRPr="00883FC1">
                                  <w:rPr>
                                    <w:rStyle w:val="PlaceholderText"/>
                                    <w:color w:val="auto"/>
                                    <w:highlight w:val="lightGray"/>
                                    <w:lang w:val="en-GB"/>
                                  </w:rPr>
                                  <w:t>Click to enter text</w:t>
                                </w:r>
                              </w:sdtContent>
                            </w:sdt>
                          </w:p>
                        </w:tc>
                      </w:tr>
                    </w:sdtContent>
                  </w:sdt>
                </w:sdtContent>
              </w:sdt>
            </w:tbl>
            <w:permEnd w:id="1639150692"/>
            <w:permEnd w:id="2133557166"/>
            <w:permEnd w:id="1131702927"/>
            <w:permEnd w:id="1108964898"/>
            <w:p w14:paraId="01AA19DB" w14:textId="77777777" w:rsidR="00DA6B24" w:rsidRPr="00883FC1" w:rsidRDefault="007C2ECE" w:rsidP="00DA6B24">
              <w:pPr>
                <w:jc w:val="both"/>
                <w:rPr>
                  <w:rFonts w:ascii="Calibri" w:hAnsi="Calibri" w:cs="Calibri"/>
                  <w:iCs/>
                  <w:sz w:val="18"/>
                  <w:szCs w:val="18"/>
                  <w:lang w:val="en-GB" w:eastAsia="es-ES"/>
                </w:rPr>
              </w:pPr>
              <w:r w:rsidRPr="00883FC1">
                <w:rPr>
                  <w:rFonts w:ascii="Calibri" w:hAnsi="Calibri" w:cs="Calibri"/>
                  <w:iCs/>
                  <w:sz w:val="18"/>
                  <w:szCs w:val="18"/>
                  <w:lang w:val="en-GB" w:eastAsia="es-ES"/>
                </w:rPr>
                <w:t xml:space="preserve">To add a row, click on the </w:t>
              </w:r>
              <w:r w:rsidRPr="00883FC1">
                <w:rPr>
                  <w:rFonts w:ascii="Calibri" w:hAnsi="Calibri" w:cs="Calibri"/>
                  <w:iCs/>
                  <w:sz w:val="18"/>
                  <w:szCs w:val="18"/>
                  <w:highlight w:val="lightGray"/>
                  <w:lang w:val="en-GB" w:eastAsia="es-ES"/>
                </w:rPr>
                <w:t>+</w:t>
              </w:r>
              <w:r w:rsidRPr="00883FC1">
                <w:rPr>
                  <w:rFonts w:ascii="Calibri" w:hAnsi="Calibri" w:cs="Calibri"/>
                  <w:iCs/>
                  <w:color w:val="F0A22E" w:themeColor="accent1"/>
                  <w:sz w:val="18"/>
                  <w:szCs w:val="18"/>
                  <w:lang w:val="en-GB" w:eastAsia="es-ES"/>
                </w:rPr>
                <w:t xml:space="preserve"> </w:t>
              </w:r>
              <w:r w:rsidRPr="00883FC1">
                <w:rPr>
                  <w:rFonts w:ascii="Calibri" w:hAnsi="Calibri" w:cs="Calibri"/>
                  <w:iCs/>
                  <w:sz w:val="18"/>
                  <w:szCs w:val="18"/>
                  <w:lang w:val="en-GB" w:eastAsia="es-ES"/>
                </w:rPr>
                <w:t>symbol that appears at the bottom-right side of the table.</w:t>
              </w:r>
            </w:p>
            <w:p w14:paraId="60BE0F5F" w14:textId="77777777" w:rsidR="00E31C67" w:rsidRDefault="00E31C67" w:rsidP="00DA6B24">
              <w:pPr>
                <w:jc w:val="both"/>
                <w:rPr>
                  <w:b/>
                  <w:bCs/>
                  <w:lang w:val="en-GB" w:eastAsia="es-ES"/>
                </w:rPr>
              </w:pPr>
            </w:p>
            <w:p w14:paraId="05B8A56D" w14:textId="5A6145C2" w:rsidR="00AB0091" w:rsidRPr="00883FC1" w:rsidRDefault="001E7B20" w:rsidP="00DA6B24">
              <w:pPr>
                <w:jc w:val="both"/>
                <w:rPr>
                  <w:b/>
                  <w:bCs/>
                  <w:lang w:val="en-GB" w:eastAsia="es-ES"/>
                </w:rPr>
              </w:pPr>
            </w:p>
          </w:sdtContent>
        </w:sdt>
      </w:sdtContent>
    </w:sdt>
    <w:p w14:paraId="3461BF7C" w14:textId="77777777" w:rsidR="00C40E3B" w:rsidRPr="00883FC1" w:rsidRDefault="00C40E3B" w:rsidP="00DA6B24">
      <w:pPr>
        <w:jc w:val="both"/>
        <w:rPr>
          <w:rFonts w:ascii="Calibri" w:hAnsi="Calibri" w:cs="Calibri"/>
          <w:iCs/>
          <w:sz w:val="18"/>
          <w:szCs w:val="18"/>
          <w:lang w:val="en-GB" w:eastAsia="es-ES"/>
        </w:rPr>
      </w:pPr>
    </w:p>
    <w:p w14:paraId="21788D38" w14:textId="2E2735FB" w:rsidR="00B47519" w:rsidRPr="00883FC1" w:rsidRDefault="00200692" w:rsidP="00D96392">
      <w:pPr>
        <w:pStyle w:val="Heading5"/>
        <w:rPr>
          <w:lang w:val="en-GB"/>
        </w:rPr>
      </w:pPr>
      <w:bookmarkStart w:id="8" w:name="_Toc108005599"/>
      <w:permEnd w:id="1470121029"/>
      <w:r w:rsidRPr="00883FC1">
        <w:rPr>
          <w:lang w:val="en-GB"/>
        </w:rPr>
        <w:t>1</w:t>
      </w:r>
      <w:r w:rsidR="00B47519" w:rsidRPr="00883FC1">
        <w:rPr>
          <w:lang w:val="en-GB"/>
        </w:rPr>
        <w:t>.</w:t>
      </w:r>
      <w:r w:rsidRPr="00883FC1">
        <w:rPr>
          <w:lang w:val="en-GB"/>
        </w:rPr>
        <w:t>3</w:t>
      </w:r>
      <w:r w:rsidR="00B47519" w:rsidRPr="00883FC1">
        <w:rPr>
          <w:lang w:val="en-GB"/>
        </w:rPr>
        <w:t xml:space="preserve">. </w:t>
      </w:r>
      <w:r w:rsidR="009D7EC8" w:rsidRPr="00883FC1">
        <w:rPr>
          <w:lang w:val="en-GB"/>
        </w:rPr>
        <w:t>DEVIATIONS</w:t>
      </w:r>
      <w:r w:rsidR="009642DF" w:rsidRPr="00883FC1">
        <w:rPr>
          <w:lang w:val="en-GB"/>
        </w:rPr>
        <w:t xml:space="preserve"> AND CORRECTIVE ACTIONS</w:t>
      </w:r>
      <w:bookmarkEnd w:id="8"/>
      <w:r w:rsidR="009642DF" w:rsidRPr="00883FC1">
        <w:rPr>
          <w:lang w:val="en-GB"/>
        </w:rPr>
        <w:t xml:space="preserve"> </w:t>
      </w:r>
      <w:r w:rsidR="001E3E71" w:rsidRPr="00883FC1">
        <w:rPr>
          <w:lang w:val="en-GB"/>
        </w:rPr>
        <w:t xml:space="preserve"> </w:t>
      </w:r>
    </w:p>
    <w:p w14:paraId="25EE0787" w14:textId="280D8087" w:rsidR="002E174C" w:rsidRPr="00883FC1" w:rsidRDefault="008A2164" w:rsidP="001D19C7">
      <w:pPr>
        <w:spacing w:after="120"/>
        <w:jc w:val="both"/>
        <w:rPr>
          <w:lang w:val="en-GB" w:eastAsia="es-ES"/>
        </w:rPr>
      </w:pPr>
      <w:r w:rsidRPr="00883FC1">
        <w:rPr>
          <w:b/>
          <w:bCs/>
          <w:lang w:val="en-GB" w:eastAsia="es-ES"/>
        </w:rPr>
        <w:t>Justify</w:t>
      </w:r>
      <w:r w:rsidRPr="00883FC1">
        <w:rPr>
          <w:lang w:val="en-GB" w:eastAsia="es-ES"/>
        </w:rPr>
        <w:t xml:space="preserve"> </w:t>
      </w:r>
      <w:r w:rsidR="00452C27" w:rsidRPr="00883FC1">
        <w:rPr>
          <w:b/>
          <w:bCs/>
          <w:lang w:val="en-GB" w:eastAsia="es-ES"/>
        </w:rPr>
        <w:t xml:space="preserve">any </w:t>
      </w:r>
      <w:r w:rsidRPr="00883FC1">
        <w:rPr>
          <w:b/>
          <w:bCs/>
          <w:lang w:val="en-GB" w:eastAsia="es-ES"/>
        </w:rPr>
        <w:t>deviation</w:t>
      </w:r>
      <w:r w:rsidR="002E174C" w:rsidRPr="00883FC1">
        <w:rPr>
          <w:b/>
          <w:bCs/>
          <w:lang w:val="en-GB" w:eastAsia="es-ES"/>
        </w:rPr>
        <w:t>/change</w:t>
      </w:r>
      <w:r w:rsidR="009F7E63" w:rsidRPr="00883FC1">
        <w:rPr>
          <w:b/>
          <w:bCs/>
          <w:lang w:val="en-GB" w:eastAsia="es-ES"/>
        </w:rPr>
        <w:t xml:space="preserve"> </w:t>
      </w:r>
      <w:r w:rsidR="00452C27" w:rsidRPr="00883FC1">
        <w:rPr>
          <w:lang w:val="en-GB" w:eastAsia="es-ES"/>
        </w:rPr>
        <w:t>during the 2-year implementation</w:t>
      </w:r>
      <w:r w:rsidR="002E174C" w:rsidRPr="00883FC1">
        <w:rPr>
          <w:lang w:val="en-GB" w:eastAsia="es-ES"/>
        </w:rPr>
        <w:t xml:space="preserve">, </w:t>
      </w:r>
      <w:r w:rsidR="00924F2B" w:rsidRPr="00883FC1">
        <w:rPr>
          <w:lang w:val="en-GB" w:eastAsia="es-ES"/>
        </w:rPr>
        <w:t>regarding</w:t>
      </w:r>
      <w:r w:rsidR="002E174C" w:rsidRPr="00883FC1">
        <w:rPr>
          <w:lang w:val="en-GB" w:eastAsia="es-ES"/>
        </w:rPr>
        <w:t xml:space="preserve">: </w:t>
      </w:r>
      <w:r w:rsidR="00924F2B" w:rsidRPr="00883FC1">
        <w:rPr>
          <w:lang w:val="en-GB" w:eastAsia="es-ES"/>
        </w:rPr>
        <w:t>workplan, calendar</w:t>
      </w:r>
      <w:r w:rsidR="001D19C7" w:rsidRPr="00883FC1">
        <w:rPr>
          <w:lang w:val="en-GB" w:eastAsia="es-ES"/>
        </w:rPr>
        <w:t xml:space="preserve">, </w:t>
      </w:r>
      <w:r w:rsidR="002E174C" w:rsidRPr="00883FC1">
        <w:rPr>
          <w:lang w:val="en-GB" w:eastAsia="es-ES"/>
        </w:rPr>
        <w:t>secondment</w:t>
      </w:r>
      <w:r w:rsidR="001D19C7" w:rsidRPr="00883FC1">
        <w:rPr>
          <w:lang w:val="en-GB" w:eastAsia="es-ES"/>
        </w:rPr>
        <w:t xml:space="preserve">, </w:t>
      </w:r>
      <w:r w:rsidR="002E174C" w:rsidRPr="00883FC1">
        <w:rPr>
          <w:lang w:val="en-GB" w:eastAsia="es-ES"/>
        </w:rPr>
        <w:t>indicators, results and deliverables</w:t>
      </w:r>
      <w:r w:rsidR="001D19C7" w:rsidRPr="00883FC1">
        <w:rPr>
          <w:lang w:val="en-GB" w:eastAsia="es-ES"/>
        </w:rPr>
        <w:t xml:space="preserve">, </w:t>
      </w:r>
      <w:r w:rsidR="00924F2B" w:rsidRPr="00883FC1">
        <w:rPr>
          <w:lang w:val="en-GB" w:eastAsia="es-ES"/>
        </w:rPr>
        <w:t xml:space="preserve">any other </w:t>
      </w:r>
      <w:r w:rsidR="00DA01B3" w:rsidRPr="00883FC1">
        <w:rPr>
          <w:lang w:val="en-GB" w:eastAsia="es-ES"/>
        </w:rPr>
        <w:t>aspect of the project</w:t>
      </w:r>
      <w:r w:rsidR="001D19C7" w:rsidRPr="00883FC1">
        <w:rPr>
          <w:lang w:val="en-GB" w:eastAsia="es-ES"/>
        </w:rPr>
        <w:t>.</w:t>
      </w:r>
    </w:p>
    <w:p w14:paraId="5508E826" w14:textId="31B3D18F" w:rsidR="00452C27" w:rsidRPr="00883FC1" w:rsidRDefault="00CE3BF9" w:rsidP="00452C27">
      <w:pPr>
        <w:jc w:val="both"/>
        <w:rPr>
          <w:lang w:val="en-GB" w:eastAsia="es-ES"/>
        </w:rPr>
      </w:pPr>
      <w:r w:rsidRPr="00883FC1">
        <w:rPr>
          <w:lang w:val="en-GB" w:eastAsia="es-ES"/>
        </w:rPr>
        <w:t>P</w:t>
      </w:r>
      <w:r w:rsidR="00BE4DB1" w:rsidRPr="00883FC1">
        <w:rPr>
          <w:lang w:val="en-GB" w:eastAsia="es-ES"/>
        </w:rPr>
        <w:t xml:space="preserve">lease </w:t>
      </w:r>
      <w:r w:rsidRPr="00883FC1">
        <w:rPr>
          <w:lang w:val="en-GB" w:eastAsia="es-ES"/>
        </w:rPr>
        <w:t xml:space="preserve">do not forget to </w:t>
      </w:r>
      <w:r w:rsidR="00BE4DB1" w:rsidRPr="00883FC1">
        <w:rPr>
          <w:lang w:val="en-GB" w:eastAsia="es-ES"/>
        </w:rPr>
        <w:t>explain</w:t>
      </w:r>
      <w:r w:rsidR="00452C27" w:rsidRPr="00883FC1">
        <w:rPr>
          <w:lang w:val="en-GB" w:eastAsia="es-ES"/>
        </w:rPr>
        <w:t>:</w:t>
      </w:r>
    </w:p>
    <w:p w14:paraId="51BED13F" w14:textId="1F70BB53" w:rsidR="00452C27" w:rsidRPr="00883FC1" w:rsidRDefault="00452C27" w:rsidP="00452C27">
      <w:pPr>
        <w:pStyle w:val="ListParagraph"/>
        <w:numPr>
          <w:ilvl w:val="0"/>
          <w:numId w:val="16"/>
        </w:numPr>
        <w:spacing w:after="120"/>
        <w:jc w:val="both"/>
        <w:rPr>
          <w:lang w:val="en-GB" w:eastAsia="es-ES"/>
        </w:rPr>
      </w:pPr>
      <w:r w:rsidRPr="00883FC1">
        <w:rPr>
          <w:lang w:val="en-GB" w:eastAsia="es-ES"/>
        </w:rPr>
        <w:lastRenderedPageBreak/>
        <w:t xml:space="preserve">the </w:t>
      </w:r>
      <w:r w:rsidRPr="00883FC1">
        <w:rPr>
          <w:u w:val="single"/>
          <w:lang w:val="en-GB" w:eastAsia="es-ES"/>
        </w:rPr>
        <w:t>origin</w:t>
      </w:r>
      <w:r w:rsidRPr="00883FC1">
        <w:rPr>
          <w:lang w:val="en-GB" w:eastAsia="es-ES"/>
        </w:rPr>
        <w:t xml:space="preserve"> of the problem</w:t>
      </w:r>
    </w:p>
    <w:p w14:paraId="206E36C1" w14:textId="42CF10C1" w:rsidR="00452C27" w:rsidRPr="00883FC1" w:rsidRDefault="00452C27" w:rsidP="00452C27">
      <w:pPr>
        <w:pStyle w:val="ListParagraph"/>
        <w:numPr>
          <w:ilvl w:val="0"/>
          <w:numId w:val="16"/>
        </w:numPr>
        <w:spacing w:after="120"/>
        <w:jc w:val="both"/>
        <w:rPr>
          <w:lang w:val="en-GB" w:eastAsia="es-ES"/>
        </w:rPr>
      </w:pPr>
      <w:r w:rsidRPr="00883FC1">
        <w:rPr>
          <w:lang w:val="en-GB" w:eastAsia="es-ES"/>
        </w:rPr>
        <w:t xml:space="preserve">the </w:t>
      </w:r>
      <w:r w:rsidRPr="00883FC1">
        <w:rPr>
          <w:u w:val="single"/>
          <w:lang w:val="en-GB" w:eastAsia="es-ES"/>
        </w:rPr>
        <w:t>impact</w:t>
      </w:r>
      <w:r w:rsidRPr="00883FC1">
        <w:rPr>
          <w:lang w:val="en-GB" w:eastAsia="es-ES"/>
        </w:rPr>
        <w:t xml:space="preserve"> of the problem on the activities, the resources, and planning</w:t>
      </w:r>
    </w:p>
    <w:p w14:paraId="3F374DEC" w14:textId="72B8B971" w:rsidR="00452C27" w:rsidRPr="00883FC1" w:rsidRDefault="00452C27" w:rsidP="00452C27">
      <w:pPr>
        <w:pStyle w:val="ListParagraph"/>
        <w:spacing w:after="120"/>
        <w:jc w:val="both"/>
        <w:rPr>
          <w:i/>
          <w:iCs/>
          <w:lang w:val="en-GB" w:eastAsia="es-ES"/>
        </w:rPr>
      </w:pPr>
      <w:r w:rsidRPr="00883FC1">
        <w:rPr>
          <w:i/>
          <w:iCs/>
          <w:lang w:val="en-GB" w:eastAsia="es-ES"/>
        </w:rPr>
        <w:t xml:space="preserve">            Examples: delay</w:t>
      </w:r>
      <w:r w:rsidR="00D86DC9" w:rsidRPr="00883FC1">
        <w:rPr>
          <w:i/>
          <w:iCs/>
          <w:lang w:val="en-GB" w:eastAsia="es-ES"/>
        </w:rPr>
        <w:t xml:space="preserve"> in implementation, </w:t>
      </w:r>
      <w:r w:rsidR="00193A0B" w:rsidRPr="00883FC1">
        <w:rPr>
          <w:i/>
          <w:iCs/>
          <w:lang w:val="en-GB" w:eastAsia="es-ES"/>
        </w:rPr>
        <w:t>secondment delayed or cancelled</w:t>
      </w:r>
      <w:r w:rsidRPr="00883FC1">
        <w:rPr>
          <w:i/>
          <w:iCs/>
          <w:lang w:val="en-GB" w:eastAsia="es-ES"/>
        </w:rPr>
        <w:t>, objectives and/or milestones not met on time, etc.</w:t>
      </w:r>
    </w:p>
    <w:p w14:paraId="47B53F56" w14:textId="77777777" w:rsidR="00452C27" w:rsidRPr="00883FC1" w:rsidRDefault="00452C27" w:rsidP="00452C27">
      <w:pPr>
        <w:pStyle w:val="ListParagraph"/>
        <w:numPr>
          <w:ilvl w:val="0"/>
          <w:numId w:val="16"/>
        </w:numPr>
        <w:spacing w:after="120"/>
        <w:jc w:val="both"/>
        <w:rPr>
          <w:lang w:val="en-GB" w:eastAsia="es-ES"/>
        </w:rPr>
      </w:pPr>
      <w:r w:rsidRPr="00883FC1">
        <w:rPr>
          <w:lang w:val="en-GB" w:eastAsia="es-ES"/>
        </w:rPr>
        <w:t xml:space="preserve">the </w:t>
      </w:r>
      <w:r w:rsidRPr="00883FC1">
        <w:rPr>
          <w:u w:val="single"/>
          <w:lang w:val="en-GB" w:eastAsia="es-ES"/>
        </w:rPr>
        <w:t>corrective actions</w:t>
      </w:r>
      <w:r w:rsidRPr="00883FC1">
        <w:rPr>
          <w:lang w:val="en-GB" w:eastAsia="es-ES"/>
        </w:rPr>
        <w:t xml:space="preserve"> you have taken.</w:t>
      </w:r>
    </w:p>
    <w:p w14:paraId="1EAF6F98" w14:textId="76B5A2BA" w:rsidR="009F7E63" w:rsidRPr="00883FC1" w:rsidRDefault="00452C27" w:rsidP="00D86DC9">
      <w:pPr>
        <w:pStyle w:val="ListParagraph"/>
        <w:spacing w:after="120"/>
        <w:jc w:val="both"/>
        <w:rPr>
          <w:i/>
          <w:iCs/>
          <w:lang w:val="en-GB" w:eastAsia="es-ES"/>
        </w:rPr>
      </w:pPr>
      <w:r w:rsidRPr="00883FC1">
        <w:rPr>
          <w:i/>
          <w:iCs/>
          <w:lang w:val="en-GB" w:eastAsia="es-ES"/>
        </w:rPr>
        <w:t xml:space="preserve">            Examples: change of planning, reallocation of resources, </w:t>
      </w:r>
      <w:r w:rsidR="009F087D" w:rsidRPr="00883FC1">
        <w:rPr>
          <w:i/>
          <w:iCs/>
          <w:lang w:val="en-GB" w:eastAsia="es-ES"/>
        </w:rPr>
        <w:t xml:space="preserve">change of entity for the secondment, </w:t>
      </w:r>
      <w:r w:rsidRPr="00883FC1">
        <w:rPr>
          <w:i/>
          <w:iCs/>
          <w:lang w:val="en-GB" w:eastAsia="es-ES"/>
        </w:rPr>
        <w:t>etc.</w:t>
      </w:r>
    </w:p>
    <w:p w14:paraId="29105E33" w14:textId="4C035351" w:rsidR="001E3E71" w:rsidRPr="00883FC1" w:rsidRDefault="001E3E71" w:rsidP="001E3E71">
      <w:pPr>
        <w:spacing w:after="120"/>
        <w:ind w:left="567"/>
        <w:rPr>
          <w:b/>
          <w:bCs/>
          <w:lang w:val="en-GB" w:eastAsia="es-ES"/>
        </w:rPr>
      </w:pPr>
      <w:r w:rsidRPr="00883FC1">
        <w:rPr>
          <w:rFonts w:cstheme="minorHAnsi"/>
          <w:b/>
          <w:bCs/>
          <w:noProof/>
          <w:sz w:val="16"/>
          <w:szCs w:val="16"/>
          <w:u w:val="single"/>
          <w:lang w:val="en-GB"/>
        </w:rPr>
        <w:drawing>
          <wp:anchor distT="0" distB="0" distL="114300" distR="114300" simplePos="0" relativeHeight="251658254" behindDoc="0" locked="1" layoutInCell="1" allowOverlap="1" wp14:anchorId="73FA89FD" wp14:editId="6D8CA957">
            <wp:simplePos x="0" y="0"/>
            <wp:positionH relativeFrom="margin">
              <wp:posOffset>99060</wp:posOffset>
            </wp:positionH>
            <wp:positionV relativeFrom="paragraph">
              <wp:posOffset>-53340</wp:posOffset>
            </wp:positionV>
            <wp:extent cx="251460" cy="251460"/>
            <wp:effectExtent l="0" t="0" r="0" b="0"/>
            <wp:wrapNone/>
            <wp:docPr id="9" name="Graphic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rning.sv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9CA" w:rsidRPr="00883FC1">
        <w:rPr>
          <w:b/>
          <w:bCs/>
          <w:lang w:val="en-GB" w:eastAsia="es-ES"/>
        </w:rPr>
        <w:t>1</w:t>
      </w:r>
      <w:r w:rsidRPr="00883FC1">
        <w:rPr>
          <w:b/>
          <w:bCs/>
          <w:lang w:val="en-GB" w:eastAsia="es-ES"/>
        </w:rPr>
        <w:t xml:space="preserve"> 500 characters maximum </w:t>
      </w:r>
      <w:r w:rsidR="003D49CA" w:rsidRPr="00883FC1">
        <w:rPr>
          <w:lang w:val="en-GB" w:eastAsia="es-ES"/>
        </w:rPr>
        <w:t>(about half a page)</w:t>
      </w:r>
    </w:p>
    <w:p w14:paraId="652A209B" w14:textId="77777777" w:rsidR="001E3E71" w:rsidRPr="00883FC1" w:rsidRDefault="001E3E71" w:rsidP="001E3E71">
      <w:pPr>
        <w:jc w:val="both"/>
        <w:rPr>
          <w:lang w:val="en-GB" w:eastAsia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D96392" w:rsidRPr="00883FC1" w14:paraId="22E3CAE0" w14:textId="77777777" w:rsidTr="00B20F5A">
        <w:trPr>
          <w:trHeight w:val="1072"/>
        </w:trPr>
        <w:permStart w:id="604787261" w:edGrp="everyone" w:displacedByCustomXml="next"/>
        <w:sdt>
          <w:sdtPr>
            <w:rPr>
              <w:lang w:val="en-GB" w:eastAsia="es-ES"/>
            </w:rPr>
            <w:id w:val="1017893202"/>
            <w:placeholder>
              <w:docPart w:val="12899DB176A54EE882D364CEB52B7E52"/>
            </w:placeholder>
            <w:showingPlcHdr/>
          </w:sdtPr>
          <w:sdtEndPr/>
          <w:sdtContent>
            <w:tc>
              <w:tcPr>
                <w:tcW w:w="9054" w:type="dxa"/>
                <w:tcBorders>
                  <w:top w:val="single" w:sz="4" w:space="0" w:color="4E3B30" w:themeColor="text2"/>
                  <w:left w:val="single" w:sz="4" w:space="0" w:color="4E3B30" w:themeColor="text2"/>
                  <w:bottom w:val="single" w:sz="4" w:space="0" w:color="4E3B30" w:themeColor="text2"/>
                  <w:right w:val="single" w:sz="4" w:space="0" w:color="4E3B30" w:themeColor="text2"/>
                </w:tcBorders>
              </w:tcPr>
              <w:p w14:paraId="06AC812A" w14:textId="116BC8E9" w:rsidR="00AD7F27" w:rsidRPr="00883FC1" w:rsidRDefault="005169D1" w:rsidP="006F1DE5">
                <w:pPr>
                  <w:spacing w:after="120"/>
                  <w:jc w:val="both"/>
                  <w:rPr>
                    <w:lang w:val="en-GB" w:eastAsia="es-ES"/>
                  </w:rPr>
                </w:pPr>
                <w:r w:rsidRPr="005169D1">
                  <w:rPr>
                    <w:rStyle w:val="PlaceholderText"/>
                    <w:rFonts w:eastAsiaTheme="minorHAnsi"/>
                    <w:color w:val="auto"/>
                  </w:rPr>
                  <w:t>Click or tap here to enter text.</w:t>
                </w:r>
              </w:p>
            </w:tc>
          </w:sdtContent>
        </w:sdt>
        <w:permEnd w:id="604787261" w:displacedByCustomXml="prev"/>
      </w:tr>
    </w:tbl>
    <w:p w14:paraId="4A4A6FFE" w14:textId="536DF81B" w:rsidR="00E64E89" w:rsidRPr="00883FC1" w:rsidRDefault="00E64E89" w:rsidP="00F770FE">
      <w:pPr>
        <w:rPr>
          <w:lang w:val="en-GB" w:eastAsia="es-ES"/>
        </w:rPr>
      </w:pPr>
    </w:p>
    <w:p w14:paraId="385FEA78" w14:textId="77777777" w:rsidR="003303BD" w:rsidRPr="00883FC1" w:rsidRDefault="003303BD" w:rsidP="00B656F4">
      <w:pPr>
        <w:pStyle w:val="Heading2"/>
        <w:rPr>
          <w:lang w:val="en-GB"/>
        </w:rPr>
        <w:sectPr w:rsidR="003303BD" w:rsidRPr="00883FC1" w:rsidSect="003902BE">
          <w:headerReference w:type="default" r:id="rId17"/>
          <w:footerReference w:type="default" r:id="rId18"/>
          <w:headerReference w:type="first" r:id="rId19"/>
          <w:footerReference w:type="first" r:id="rId20"/>
          <w:pgSz w:w="11900" w:h="16840"/>
          <w:pgMar w:top="1701" w:right="1418" w:bottom="1418" w:left="1418" w:header="850" w:footer="850" w:gutter="0"/>
          <w:cols w:space="708"/>
          <w:titlePg/>
          <w:docGrid w:linePitch="360"/>
        </w:sectPr>
      </w:pPr>
    </w:p>
    <w:p w14:paraId="10E6048D" w14:textId="5E038836" w:rsidR="00B656F4" w:rsidRPr="00883FC1" w:rsidRDefault="00B656F4" w:rsidP="00B656F4">
      <w:pPr>
        <w:pStyle w:val="Heading2"/>
        <w:rPr>
          <w:lang w:val="en-GB"/>
        </w:rPr>
      </w:pPr>
      <w:bookmarkStart w:id="9" w:name="_Toc108005600"/>
      <w:r w:rsidRPr="00883FC1">
        <w:rPr>
          <w:lang w:val="en-GB"/>
        </w:rPr>
        <w:lastRenderedPageBreak/>
        <w:t xml:space="preserve">PART </w:t>
      </w:r>
      <w:r w:rsidR="005567BE" w:rsidRPr="00883FC1">
        <w:rPr>
          <w:lang w:val="en-GB"/>
        </w:rPr>
        <w:t>2</w:t>
      </w:r>
      <w:r w:rsidRPr="00883FC1">
        <w:rPr>
          <w:lang w:val="en-GB"/>
        </w:rPr>
        <w:t xml:space="preserve">. </w:t>
      </w:r>
      <w:r w:rsidR="00DA7F9C" w:rsidRPr="00883FC1">
        <w:rPr>
          <w:lang w:val="en-GB"/>
        </w:rPr>
        <w:t xml:space="preserve">RESEARCH </w:t>
      </w:r>
      <w:r w:rsidR="005F749B" w:rsidRPr="00883FC1">
        <w:rPr>
          <w:lang w:val="en-GB"/>
        </w:rPr>
        <w:t xml:space="preserve">BUDGET MODIFICATIONS </w:t>
      </w:r>
      <w:r w:rsidR="008A7F9D" w:rsidRPr="00883FC1">
        <w:rPr>
          <w:lang w:val="en-GB"/>
        </w:rPr>
        <w:t>AND</w:t>
      </w:r>
      <w:r w:rsidR="005F749B" w:rsidRPr="00883FC1">
        <w:rPr>
          <w:lang w:val="en-GB"/>
        </w:rPr>
        <w:t xml:space="preserve"> </w:t>
      </w:r>
      <w:r w:rsidR="00232902" w:rsidRPr="00883FC1">
        <w:rPr>
          <w:lang w:val="en-GB"/>
        </w:rPr>
        <w:t>SPENDING DEVIATIONS</w:t>
      </w:r>
      <w:bookmarkEnd w:id="9"/>
    </w:p>
    <w:p w14:paraId="63494360" w14:textId="77777777" w:rsidR="00B656F4" w:rsidRPr="00883FC1" w:rsidRDefault="00B656F4" w:rsidP="00B656F4">
      <w:pPr>
        <w:rPr>
          <w:lang w:val="en-GB" w:eastAsia="es-ES"/>
        </w:rPr>
      </w:pPr>
    </w:p>
    <w:p w14:paraId="37998AFA" w14:textId="5DCB02AB" w:rsidR="00647A56" w:rsidRPr="00883FC1" w:rsidRDefault="0067465F" w:rsidP="00CA38BF">
      <w:pPr>
        <w:jc w:val="both"/>
        <w:rPr>
          <w:lang w:val="en-GB" w:eastAsia="es-ES"/>
        </w:rPr>
      </w:pPr>
      <w:r w:rsidRPr="00883FC1">
        <w:rPr>
          <w:b/>
          <w:bCs/>
          <w:lang w:val="en-GB" w:eastAsia="es-ES"/>
        </w:rPr>
        <w:t>For each of the</w:t>
      </w:r>
      <w:r w:rsidRPr="00883FC1">
        <w:rPr>
          <w:lang w:val="en-GB" w:eastAsia="es-ES"/>
        </w:rPr>
        <w:t xml:space="preserve"> </w:t>
      </w:r>
      <w:r w:rsidR="00FA72A3" w:rsidRPr="00883FC1">
        <w:rPr>
          <w:b/>
          <w:bCs/>
          <w:lang w:val="en-GB" w:eastAsia="es-ES"/>
        </w:rPr>
        <w:t>RESEARCH</w:t>
      </w:r>
      <w:r w:rsidR="002C7689" w:rsidRPr="00883FC1">
        <w:rPr>
          <w:b/>
          <w:bCs/>
          <w:lang w:val="en-GB" w:eastAsia="es-ES"/>
        </w:rPr>
        <w:t xml:space="preserve"> </w:t>
      </w:r>
      <w:r w:rsidR="000435E0" w:rsidRPr="00883FC1">
        <w:rPr>
          <w:b/>
          <w:bCs/>
          <w:lang w:val="en-GB" w:eastAsia="es-ES"/>
        </w:rPr>
        <w:t>budget line</w:t>
      </w:r>
      <w:r w:rsidR="009F1904" w:rsidRPr="00883FC1">
        <w:rPr>
          <w:b/>
          <w:bCs/>
          <w:lang w:val="en-GB" w:eastAsia="es-ES"/>
        </w:rPr>
        <w:t>s</w:t>
      </w:r>
      <w:r w:rsidR="00A50D4C" w:rsidRPr="00883FC1">
        <w:rPr>
          <w:b/>
          <w:bCs/>
          <w:lang w:val="en-GB" w:eastAsia="es-ES"/>
        </w:rPr>
        <w:t xml:space="preserve"> </w:t>
      </w:r>
      <w:r w:rsidR="00A50D4C" w:rsidRPr="00883FC1">
        <w:rPr>
          <w:lang w:val="en-GB" w:eastAsia="es-ES"/>
        </w:rPr>
        <w:t>o</w:t>
      </w:r>
      <w:r w:rsidR="000435E0" w:rsidRPr="00883FC1">
        <w:rPr>
          <w:lang w:val="en-GB" w:eastAsia="es-ES"/>
        </w:rPr>
        <w:t xml:space="preserve">f </w:t>
      </w:r>
      <w:r w:rsidR="00A50D4C" w:rsidRPr="00883FC1">
        <w:rPr>
          <w:lang w:val="en-GB" w:eastAsia="es-ES"/>
        </w:rPr>
        <w:t xml:space="preserve">the </w:t>
      </w:r>
      <w:r w:rsidR="008D7AD5" w:rsidRPr="00883FC1">
        <w:rPr>
          <w:lang w:val="en-GB" w:eastAsia="es-ES"/>
        </w:rPr>
        <w:t xml:space="preserve">last approved </w:t>
      </w:r>
      <w:r w:rsidR="00FE251F" w:rsidRPr="00883FC1">
        <w:rPr>
          <w:lang w:val="en-GB" w:eastAsia="es-ES"/>
        </w:rPr>
        <w:t>b</w:t>
      </w:r>
      <w:r w:rsidR="00A50D4C" w:rsidRPr="00883FC1">
        <w:rPr>
          <w:lang w:val="en-GB" w:eastAsia="es-ES"/>
        </w:rPr>
        <w:t>udget</w:t>
      </w:r>
      <w:r w:rsidR="00CA38BF" w:rsidRPr="00883FC1">
        <w:rPr>
          <w:lang w:val="en-GB" w:eastAsia="es-ES"/>
        </w:rPr>
        <w:t xml:space="preserve">, </w:t>
      </w:r>
      <w:r w:rsidR="002A6B3D" w:rsidRPr="00883FC1">
        <w:rPr>
          <w:b/>
          <w:bCs/>
          <w:lang w:val="en-GB" w:eastAsia="es-ES"/>
        </w:rPr>
        <w:t>describe</w:t>
      </w:r>
      <w:r w:rsidR="000435E0" w:rsidRPr="00883FC1">
        <w:rPr>
          <w:b/>
          <w:bCs/>
          <w:lang w:val="en-GB" w:eastAsia="es-ES"/>
        </w:rPr>
        <w:t xml:space="preserve"> the amount spent</w:t>
      </w:r>
      <w:r w:rsidR="00E17233" w:rsidRPr="00883FC1">
        <w:rPr>
          <w:lang w:val="en-GB" w:eastAsia="es-ES"/>
        </w:rPr>
        <w:t xml:space="preserve"> and</w:t>
      </w:r>
      <w:r w:rsidR="00E17233" w:rsidRPr="00883FC1">
        <w:rPr>
          <w:b/>
          <w:bCs/>
          <w:lang w:val="en-GB" w:eastAsia="es-ES"/>
        </w:rPr>
        <w:t xml:space="preserve"> </w:t>
      </w:r>
      <w:r w:rsidR="00E17233" w:rsidRPr="00883FC1">
        <w:rPr>
          <w:b/>
          <w:bCs/>
          <w:u w:val="single"/>
          <w:lang w:val="en-GB" w:eastAsia="es-ES"/>
        </w:rPr>
        <w:t xml:space="preserve">justify </w:t>
      </w:r>
      <w:r w:rsidR="00647A56" w:rsidRPr="00883FC1">
        <w:rPr>
          <w:b/>
          <w:bCs/>
          <w:u w:val="single"/>
          <w:lang w:val="en-GB" w:eastAsia="es-ES"/>
        </w:rPr>
        <w:t>its</w:t>
      </w:r>
      <w:r w:rsidR="00CA38BF" w:rsidRPr="00883FC1">
        <w:rPr>
          <w:b/>
          <w:bCs/>
          <w:u w:val="single"/>
          <w:lang w:val="en-GB" w:eastAsia="es-ES"/>
        </w:rPr>
        <w:t xml:space="preserve"> </w:t>
      </w:r>
      <w:r w:rsidR="00E17233" w:rsidRPr="00883FC1">
        <w:rPr>
          <w:b/>
          <w:bCs/>
          <w:u w:val="single"/>
          <w:lang w:val="en-GB" w:eastAsia="es-ES"/>
        </w:rPr>
        <w:t xml:space="preserve">relation </w:t>
      </w:r>
      <w:r w:rsidR="00471E36" w:rsidRPr="00883FC1">
        <w:rPr>
          <w:b/>
          <w:bCs/>
          <w:u w:val="single"/>
          <w:lang w:val="en-GB" w:eastAsia="es-ES"/>
        </w:rPr>
        <w:t>to</w:t>
      </w:r>
      <w:r w:rsidR="001778B3" w:rsidRPr="00883FC1">
        <w:rPr>
          <w:b/>
          <w:bCs/>
          <w:u w:val="single"/>
          <w:lang w:val="en-GB" w:eastAsia="es-ES"/>
        </w:rPr>
        <w:t xml:space="preserve"> the project</w:t>
      </w:r>
      <w:r w:rsidR="00106191" w:rsidRPr="00883FC1">
        <w:rPr>
          <w:lang w:val="en-GB" w:eastAsia="es-ES"/>
        </w:rPr>
        <w:t xml:space="preserve"> </w:t>
      </w:r>
      <w:r w:rsidR="00FA72A3" w:rsidRPr="00883FC1">
        <w:rPr>
          <w:lang w:val="en-GB" w:eastAsia="es-ES"/>
        </w:rPr>
        <w:t>(</w:t>
      </w:r>
      <w:r w:rsidR="00624D14" w:rsidRPr="00883FC1">
        <w:rPr>
          <w:lang w:val="en-GB" w:eastAsia="es-ES"/>
        </w:rPr>
        <w:t xml:space="preserve">no need to justify expenditures from the personnel, </w:t>
      </w:r>
      <w:r w:rsidR="007B28F6" w:rsidRPr="00883FC1">
        <w:rPr>
          <w:lang w:val="en-GB" w:eastAsia="es-ES"/>
        </w:rPr>
        <w:t>mobility or publication/open access categories</w:t>
      </w:r>
      <w:r w:rsidR="00B467B8" w:rsidRPr="00883FC1">
        <w:rPr>
          <w:lang w:val="en-GB" w:eastAsia="es-ES"/>
        </w:rPr>
        <w:t>)</w:t>
      </w:r>
      <w:r w:rsidR="007B28F6" w:rsidRPr="00883FC1">
        <w:rPr>
          <w:lang w:val="en-GB" w:eastAsia="es-ES"/>
        </w:rPr>
        <w:t>.</w:t>
      </w:r>
    </w:p>
    <w:p w14:paraId="694736E6" w14:textId="77777777" w:rsidR="00647A56" w:rsidRPr="00883FC1" w:rsidRDefault="00647A56" w:rsidP="00CA38BF">
      <w:pPr>
        <w:jc w:val="both"/>
        <w:rPr>
          <w:lang w:val="en-GB" w:eastAsia="es-ES"/>
        </w:rPr>
      </w:pPr>
    </w:p>
    <w:p w14:paraId="05F5CADB" w14:textId="6EB3CD17" w:rsidR="00106191" w:rsidRPr="00883FC1" w:rsidRDefault="00106191" w:rsidP="00CA38BF">
      <w:pPr>
        <w:jc w:val="both"/>
        <w:rPr>
          <w:lang w:val="en-GB" w:eastAsia="es-ES"/>
        </w:rPr>
      </w:pPr>
      <w:r w:rsidRPr="00883FC1">
        <w:rPr>
          <w:lang w:val="en-GB" w:eastAsia="es-ES"/>
        </w:rPr>
        <w:t xml:space="preserve">Please, </w:t>
      </w:r>
      <w:r w:rsidRPr="00883FC1">
        <w:rPr>
          <w:b/>
          <w:bCs/>
          <w:lang w:val="en-GB" w:eastAsia="es-ES"/>
        </w:rPr>
        <w:t xml:space="preserve">add as many rows as </w:t>
      </w:r>
      <w:r w:rsidR="005D5ABD" w:rsidRPr="00883FC1">
        <w:rPr>
          <w:b/>
          <w:bCs/>
          <w:lang w:val="en-GB" w:eastAsia="es-ES"/>
        </w:rPr>
        <w:t>budget line</w:t>
      </w:r>
      <w:r w:rsidR="009F1904" w:rsidRPr="00883FC1">
        <w:rPr>
          <w:b/>
          <w:bCs/>
          <w:lang w:val="en-GB" w:eastAsia="es-ES"/>
        </w:rPr>
        <w:t>s</w:t>
      </w:r>
      <w:r w:rsidRPr="00883FC1">
        <w:rPr>
          <w:lang w:val="en-GB" w:eastAsia="es-ES"/>
        </w:rPr>
        <w:t xml:space="preserve"> </w:t>
      </w:r>
      <w:r w:rsidR="005D5ABD" w:rsidRPr="00883FC1">
        <w:rPr>
          <w:lang w:val="en-GB" w:eastAsia="es-ES"/>
        </w:rPr>
        <w:t>you have</w:t>
      </w:r>
      <w:r w:rsidRPr="00883FC1">
        <w:rPr>
          <w:lang w:val="en-GB" w:eastAsia="es-ES"/>
        </w:rPr>
        <w:t>.</w:t>
      </w:r>
    </w:p>
    <w:p w14:paraId="3ECF4368" w14:textId="5130EEC3" w:rsidR="001778B3" w:rsidRPr="00883FC1" w:rsidRDefault="00EA0DF7" w:rsidP="00CA38BF">
      <w:pPr>
        <w:jc w:val="both"/>
        <w:rPr>
          <w:lang w:val="en-GB" w:eastAsia="es-ES"/>
        </w:rPr>
      </w:pPr>
      <w:r w:rsidRPr="00883FC1">
        <w:rPr>
          <w:noProof/>
          <w:lang w:val="en-GB" w:eastAsia="es-ES"/>
        </w:rPr>
        <w:t xml:space="preserve"> </w:t>
      </w:r>
      <w:r w:rsidRPr="00883FC1">
        <w:rPr>
          <w:noProof/>
          <w:lang w:val="en-GB" w:eastAsia="es-ES"/>
        </w:rPr>
        <w:drawing>
          <wp:inline distT="0" distB="0" distL="0" distR="0" wp14:anchorId="15F9134C" wp14:editId="36BCAC90">
            <wp:extent cx="279400" cy="279400"/>
            <wp:effectExtent l="0" t="0" r="6350" b="6350"/>
            <wp:docPr id="26" name="Graphic 26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c 26" descr="Warning with solid fill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49" cy="27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3FC1">
        <w:rPr>
          <w:noProof/>
          <w:lang w:val="en-GB" w:eastAsia="es-ES"/>
        </w:rPr>
        <w:t xml:space="preserve">  </w:t>
      </w:r>
      <w:r w:rsidR="00106191" w:rsidRPr="00883FC1">
        <w:rPr>
          <w:lang w:val="en-GB" w:eastAsia="es-ES"/>
        </w:rPr>
        <w:t>F</w:t>
      </w:r>
      <w:r w:rsidR="001778B3" w:rsidRPr="00883FC1">
        <w:rPr>
          <w:lang w:val="en-GB" w:eastAsia="es-ES"/>
        </w:rPr>
        <w:t xml:space="preserve">or the projects of the </w:t>
      </w:r>
      <w:r w:rsidR="001778B3" w:rsidRPr="00883FC1">
        <w:rPr>
          <w:b/>
          <w:bCs/>
          <w:u w:val="single"/>
          <w:lang w:val="en-GB" w:eastAsia="es-ES"/>
        </w:rPr>
        <w:t>2019 call</w:t>
      </w:r>
      <w:r w:rsidR="001778B3" w:rsidRPr="00883FC1">
        <w:rPr>
          <w:lang w:val="en-GB" w:eastAsia="es-ES"/>
        </w:rPr>
        <w:t xml:space="preserve">, </w:t>
      </w:r>
      <w:r w:rsidR="000C7374" w:rsidRPr="00883FC1">
        <w:rPr>
          <w:lang w:val="en-GB" w:eastAsia="es-ES"/>
        </w:rPr>
        <w:t xml:space="preserve">only include the expenditures that have </w:t>
      </w:r>
      <w:r w:rsidR="000C7374" w:rsidRPr="00883FC1">
        <w:rPr>
          <w:i/>
          <w:iCs/>
          <w:u w:val="single"/>
          <w:lang w:val="en-GB" w:eastAsia="es-ES"/>
        </w:rPr>
        <w:t>not</w:t>
      </w:r>
      <w:r w:rsidR="000C7374" w:rsidRPr="00883FC1">
        <w:rPr>
          <w:lang w:val="en-GB" w:eastAsia="es-ES"/>
        </w:rPr>
        <w:t xml:space="preserve"> been declared in the </w:t>
      </w:r>
      <w:r w:rsidR="00106191" w:rsidRPr="00883FC1">
        <w:rPr>
          <w:lang w:val="en-GB" w:eastAsia="es-ES"/>
        </w:rPr>
        <w:t xml:space="preserve">first year’s </w:t>
      </w:r>
      <w:r w:rsidR="000C7374" w:rsidRPr="00883FC1">
        <w:rPr>
          <w:lang w:val="en-GB" w:eastAsia="es-ES"/>
        </w:rPr>
        <w:t>annual report.</w:t>
      </w:r>
    </w:p>
    <w:p w14:paraId="1797F2FE" w14:textId="77777777" w:rsidR="00CA38BF" w:rsidRPr="00883FC1" w:rsidRDefault="00CA38BF" w:rsidP="00CA38BF">
      <w:pPr>
        <w:rPr>
          <w:lang w:val="en-GB" w:eastAsia="es-ES"/>
        </w:rPr>
      </w:pPr>
    </w:p>
    <w:tbl>
      <w:tblPr>
        <w:tblStyle w:val="TableGrid"/>
        <w:tblW w:w="13711" w:type="dxa"/>
        <w:tbl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single" w:sz="4" w:space="0" w:color="A5644E" w:themeColor="accent2"/>
          <w:insideV w:val="single" w:sz="4" w:space="0" w:color="A5644E" w:themeColor="accent2"/>
        </w:tblBorders>
        <w:tblLook w:val="04A0" w:firstRow="1" w:lastRow="0" w:firstColumn="1" w:lastColumn="0" w:noHBand="0" w:noVBand="1"/>
      </w:tblPr>
      <w:tblGrid>
        <w:gridCol w:w="2029"/>
        <w:gridCol w:w="1510"/>
        <w:gridCol w:w="1418"/>
        <w:gridCol w:w="4747"/>
        <w:gridCol w:w="1109"/>
        <w:gridCol w:w="1522"/>
        <w:gridCol w:w="1376"/>
      </w:tblGrid>
      <w:tr w:rsidR="00475702" w:rsidRPr="00883FC1" w14:paraId="06573FE3" w14:textId="77777777" w:rsidTr="00AA25ED">
        <w:trPr>
          <w:trHeight w:val="874"/>
        </w:trPr>
        <w:tc>
          <w:tcPr>
            <w:tcW w:w="2029" w:type="dxa"/>
            <w:shd w:val="clear" w:color="auto" w:fill="A5644E" w:themeFill="accent2"/>
            <w:vAlign w:val="center"/>
          </w:tcPr>
          <w:p w14:paraId="061C5734" w14:textId="77777777" w:rsidR="00475702" w:rsidRPr="00883FC1" w:rsidRDefault="00475702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Budget line’s name</w:t>
            </w:r>
          </w:p>
          <w:p w14:paraId="084A291B" w14:textId="4E5FE58D" w:rsidR="00475702" w:rsidRPr="00883FC1" w:rsidRDefault="00475702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  <w:t>(as stated in the budget</w:t>
            </w:r>
            <w:r w:rsidR="000319D3" w:rsidRPr="00883FC1"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  <w:t xml:space="preserve"> approved</w:t>
            </w:r>
            <w:r w:rsidRPr="00883FC1"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  <w:t>)</w:t>
            </w:r>
          </w:p>
        </w:tc>
        <w:tc>
          <w:tcPr>
            <w:tcW w:w="1510" w:type="dxa"/>
            <w:shd w:val="clear" w:color="auto" w:fill="A5644E" w:themeFill="accent2"/>
            <w:vAlign w:val="center"/>
          </w:tcPr>
          <w:p w14:paraId="2017A1AA" w14:textId="77777777" w:rsidR="00475702" w:rsidRPr="00883FC1" w:rsidRDefault="00475702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Planned amount</w:t>
            </w:r>
          </w:p>
          <w:p w14:paraId="45A1BAB8" w14:textId="77777777" w:rsidR="00475702" w:rsidRPr="00883FC1" w:rsidRDefault="00475702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  <w:t>(last approved budget)</w:t>
            </w:r>
          </w:p>
        </w:tc>
        <w:tc>
          <w:tcPr>
            <w:tcW w:w="1418" w:type="dxa"/>
            <w:shd w:val="clear" w:color="auto" w:fill="A5644E" w:themeFill="accent2"/>
            <w:vAlign w:val="center"/>
          </w:tcPr>
          <w:p w14:paraId="6884F504" w14:textId="77777777" w:rsidR="00475702" w:rsidRPr="00883FC1" w:rsidRDefault="00475702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Actual amount</w:t>
            </w:r>
          </w:p>
          <w:p w14:paraId="4FB881EE" w14:textId="77777777" w:rsidR="00475702" w:rsidRPr="00883FC1" w:rsidRDefault="00475702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  <w:t>(spent)</w:t>
            </w:r>
          </w:p>
        </w:tc>
        <w:tc>
          <w:tcPr>
            <w:tcW w:w="4747" w:type="dxa"/>
            <w:shd w:val="clear" w:color="auto" w:fill="A5644E" w:themeFill="accent2"/>
            <w:vAlign w:val="center"/>
          </w:tcPr>
          <w:p w14:paraId="745D5B61" w14:textId="3793A67B" w:rsidR="00475702" w:rsidRPr="00883FC1" w:rsidRDefault="00475702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 xml:space="preserve">Justification </w:t>
            </w:r>
            <w:r w:rsidR="003B184E"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and</w:t>
            </w: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 xml:space="preserve"> description</w:t>
            </w:r>
          </w:p>
        </w:tc>
        <w:tc>
          <w:tcPr>
            <w:tcW w:w="1109" w:type="dxa"/>
            <w:shd w:val="clear" w:color="auto" w:fill="A5644E" w:themeFill="accent2"/>
            <w:vAlign w:val="center"/>
          </w:tcPr>
          <w:p w14:paraId="3C8782DD" w14:textId="77777777" w:rsidR="00475702" w:rsidRPr="00883FC1" w:rsidRDefault="00475702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Deviation?</w:t>
            </w:r>
          </w:p>
          <w:p w14:paraId="35B41E0B" w14:textId="77777777" w:rsidR="00475702" w:rsidRPr="00883FC1" w:rsidRDefault="00475702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  <w:t>(tick if yes)</w:t>
            </w:r>
          </w:p>
        </w:tc>
        <w:tc>
          <w:tcPr>
            <w:tcW w:w="1522" w:type="dxa"/>
            <w:shd w:val="clear" w:color="auto" w:fill="A5644E" w:themeFill="accent2"/>
            <w:vAlign w:val="center"/>
          </w:tcPr>
          <w:p w14:paraId="59F169F4" w14:textId="77777777" w:rsidR="00475702" w:rsidRPr="00883FC1" w:rsidRDefault="00475702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Amount of the deviation</w:t>
            </w:r>
          </w:p>
        </w:tc>
        <w:tc>
          <w:tcPr>
            <w:tcW w:w="1376" w:type="dxa"/>
            <w:shd w:val="clear" w:color="auto" w:fill="A5644E" w:themeFill="accent2"/>
            <w:vAlign w:val="center"/>
          </w:tcPr>
          <w:p w14:paraId="1D7AAD4E" w14:textId="77777777" w:rsidR="00475702" w:rsidRPr="00883FC1" w:rsidRDefault="00475702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Justification of the deviation</w:t>
            </w:r>
          </w:p>
        </w:tc>
      </w:tr>
      <w:permStart w:id="579361985" w:edGrp="everyone" w:colFirst="0" w:colLast="0" w:displacedByCustomXml="next"/>
      <w:permStart w:id="898005354" w:edGrp="everyone" w:colFirst="1" w:colLast="1" w:displacedByCustomXml="next"/>
      <w:permStart w:id="636949489" w:edGrp="everyone" w:colFirst="2" w:colLast="2" w:displacedByCustomXml="next"/>
      <w:permStart w:id="1744453118" w:edGrp="everyone" w:colFirst="3" w:colLast="3" w:displacedByCustomXml="next"/>
      <w:permStart w:id="238756215" w:edGrp="everyone" w:colFirst="4" w:colLast="4" w:displacedByCustomXml="next"/>
      <w:permStart w:id="837491687" w:edGrp="everyone" w:colFirst="5" w:colLast="5" w:displacedByCustomXml="next"/>
      <w:permStart w:id="1289111501" w:edGrp="everyone" w:colFirst="6" w:colLast="6" w:displacedByCustomXml="next"/>
      <w:permStart w:id="351103977" w:edGrp="everyone" w:colFirst="7" w:colLast="7" w:displacedByCustomXml="next"/>
      <w:permStart w:id="1697586697" w:edGrp="everyone" w:displacedByCustomXml="next"/>
      <w:sdt>
        <w:sdtPr>
          <w:rPr>
            <w:rFonts w:eastAsia="Calibri" w:cstheme="minorHAnsi"/>
            <w:sz w:val="18"/>
            <w:szCs w:val="18"/>
            <w:lang w:val="en-GB"/>
          </w:rPr>
          <w:id w:val="-721297441"/>
          <w15:repeatingSection/>
        </w:sdtPr>
        <w:sdtEndPr>
          <w:rPr>
            <w:rFonts w:eastAsia="Times New Roman"/>
          </w:rPr>
        </w:sdtEndPr>
        <w:sdtContent>
          <w:sdt>
            <w:sdtPr>
              <w:rPr>
                <w:rFonts w:eastAsia="Calibri" w:cstheme="minorHAnsi"/>
                <w:sz w:val="18"/>
                <w:szCs w:val="18"/>
                <w:lang w:val="en-GB"/>
              </w:rPr>
              <w:id w:val="-855655590"/>
              <w:placeholder>
                <w:docPart w:val="ABAE33F5FBD247B1BD61CF33F086FDB2"/>
              </w:placeholder>
              <w15:repeatingSectionItem/>
            </w:sdtPr>
            <w:sdtEndPr>
              <w:rPr>
                <w:rFonts w:eastAsia="Times New Roman"/>
              </w:rPr>
            </w:sdtEndPr>
            <w:sdtContent>
              <w:tr w:rsidR="00475702" w:rsidRPr="00883FC1" w14:paraId="2FAEBAD7" w14:textId="77777777" w:rsidTr="00AA25ED">
                <w:trPr>
                  <w:trHeight w:val="1013"/>
                </w:trPr>
                <w:sdt>
                  <w:sdtPr>
                    <w:rPr>
                      <w:rFonts w:eastAsia="Calibri" w:cstheme="minorHAnsi"/>
                      <w:sz w:val="18"/>
                      <w:szCs w:val="18"/>
                      <w:lang w:val="en-GB"/>
                    </w:rPr>
                    <w:id w:val="-659163773"/>
                    <w:placeholder>
                      <w:docPart w:val="5E948C86DE434F9FB73C91C21DBAC32E"/>
                    </w:placeholder>
                    <w:showingPlcHdr/>
                  </w:sdtPr>
                  <w:sdtEndPr>
                    <w:rPr>
                      <w:rFonts w:eastAsia="Times New Roman"/>
                    </w:rPr>
                  </w:sdtEndPr>
                  <w:sdtContent>
                    <w:tc>
                      <w:tcPr>
                        <w:tcW w:w="2029" w:type="dxa"/>
                        <w:vAlign w:val="center"/>
                      </w:tcPr>
                      <w:p w14:paraId="6A0272B5" w14:textId="77777777" w:rsidR="00F94C96" w:rsidRPr="00F94C96" w:rsidRDefault="007B6258" w:rsidP="007B6258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highlight w:val="lightGray"/>
                            <w:lang w:val="en-AU"/>
                          </w:rPr>
                        </w:pPr>
                        <w:r w:rsidRPr="00F94C96">
                          <w:rPr>
                            <w:rFonts w:cstheme="minorHAnsi"/>
                            <w:sz w:val="18"/>
                            <w:szCs w:val="18"/>
                            <w:highlight w:val="lightGray"/>
                            <w:lang w:val="en-AU"/>
                          </w:rPr>
                          <w:t>Name of the budget line corresponding to the expenditure</w:t>
                        </w:r>
                      </w:p>
                      <w:p w14:paraId="5C3AA3EE" w14:textId="183EA5F5" w:rsidR="00475702" w:rsidRPr="00883FC1" w:rsidRDefault="00F94C96" w:rsidP="007B6258">
                        <w:pPr>
                          <w:jc w:val="center"/>
                          <w:rPr>
                            <w:rFonts w:eastAsia="Calibri"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F94C96">
                          <w:rPr>
                            <w:rFonts w:cstheme="minorHAnsi"/>
                            <w:i/>
                            <w:iCs/>
                            <w:sz w:val="18"/>
                            <w:szCs w:val="18"/>
                            <w:highlight w:val="lightGray"/>
                            <w:lang w:val="en-AU"/>
                          </w:rPr>
                          <w:t>Ex: participation to conferences / consumables / patent registration</w:t>
                        </w:r>
                      </w:p>
                    </w:tc>
                  </w:sdtContent>
                </w:sdt>
                <w:sdt>
                  <w:sdtPr>
                    <w:rPr>
                      <w:rFonts w:eastAsia="Calibri" w:cstheme="minorHAnsi"/>
                      <w:sz w:val="18"/>
                      <w:szCs w:val="18"/>
                      <w:lang w:val="en-GB"/>
                    </w:rPr>
                    <w:id w:val="225586363"/>
                    <w:placeholder>
                      <w:docPart w:val="E8423D3C8FEF4DC5A049A139F6DADF9B"/>
                    </w:placeholder>
                    <w:showingPlcHdr/>
                  </w:sdtPr>
                  <w:sdtEndPr>
                    <w:rPr>
                      <w:rFonts w:eastAsia="Times New Roman"/>
                    </w:rPr>
                  </w:sdtEndPr>
                  <w:sdtContent>
                    <w:tc>
                      <w:tcPr>
                        <w:tcW w:w="1510" w:type="dxa"/>
                        <w:vAlign w:val="center"/>
                      </w:tcPr>
                      <w:p w14:paraId="50AFD1B4" w14:textId="77777777" w:rsidR="00475702" w:rsidRPr="00883FC1" w:rsidRDefault="00475702" w:rsidP="00AA25ED">
                        <w:pPr>
                          <w:jc w:val="center"/>
                          <w:rPr>
                            <w:rFonts w:eastAsia="Calibri"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Fonts w:eastAsiaTheme="minorHAnsi"/>
                            <w:sz w:val="18"/>
                            <w:szCs w:val="18"/>
                            <w:highlight w:val="lightGray"/>
                            <w:lang w:val="en-GB"/>
                          </w:rPr>
                          <w:t>Click to enter number</w:t>
                        </w:r>
                      </w:p>
                    </w:tc>
                  </w:sdtContent>
                </w:sdt>
                <w:sdt>
                  <w:sdtPr>
                    <w:rPr>
                      <w:rFonts w:eastAsia="Calibri" w:cstheme="minorHAnsi"/>
                      <w:sz w:val="18"/>
                      <w:szCs w:val="18"/>
                      <w:lang w:val="en-GB"/>
                    </w:rPr>
                    <w:id w:val="1165519113"/>
                    <w:placeholder>
                      <w:docPart w:val="B624B95E0F7B412C9BB8CCC164F3DCB2"/>
                    </w:placeholder>
                    <w:showingPlcHdr/>
                  </w:sdtPr>
                  <w:sdtEndPr>
                    <w:rPr>
                      <w:rFonts w:eastAsia="Times New Roman"/>
                    </w:rPr>
                  </w:sdtEndPr>
                  <w:sdtContent>
                    <w:tc>
                      <w:tcPr>
                        <w:tcW w:w="1418" w:type="dxa"/>
                        <w:vAlign w:val="center"/>
                      </w:tcPr>
                      <w:p w14:paraId="040CC3FB" w14:textId="77777777" w:rsidR="00475702" w:rsidRPr="00883FC1" w:rsidRDefault="00475702" w:rsidP="00AA25ED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Fonts w:eastAsiaTheme="minorHAnsi"/>
                            <w:sz w:val="18"/>
                            <w:szCs w:val="18"/>
                            <w:highlight w:val="lightGray"/>
                            <w:lang w:val="en-GB"/>
                          </w:rPr>
                          <w:t>Click to enter number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-913080080"/>
                    <w:placeholder>
                      <w:docPart w:val="D8F91E1416FC48698D3A0CDBF3730F32"/>
                    </w:placeholder>
                    <w:showingPlcHdr/>
                  </w:sdtPr>
                  <w:sdtEndPr/>
                  <w:sdtContent>
                    <w:tc>
                      <w:tcPr>
                        <w:tcW w:w="4747" w:type="dxa"/>
                        <w:vAlign w:val="center"/>
                      </w:tcPr>
                      <w:p w14:paraId="76224405" w14:textId="41D50F59" w:rsidR="000B56C5" w:rsidRDefault="000B56C5" w:rsidP="00B75EB6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AU"/>
                          </w:rPr>
                        </w:pPr>
                        <w:r w:rsidRPr="0060017D">
                          <w:rPr>
                            <w:rFonts w:cstheme="minorHAnsi"/>
                            <w:sz w:val="18"/>
                            <w:szCs w:val="18"/>
                            <w:highlight w:val="lightGray"/>
                            <w:lang w:val="en-AU"/>
                          </w:rPr>
                          <w:t>Describe (number of items, type, etc.) and justify the expenditure by explaining for which activity it was needed, what purpose it served, etc.</w:t>
                        </w:r>
                      </w:p>
                      <w:p w14:paraId="78C722A3" w14:textId="3F95E4F9" w:rsidR="00475702" w:rsidRPr="00883FC1" w:rsidRDefault="00EB2840" w:rsidP="00CE32DF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highlight w:val="lightGray"/>
                            <w:lang w:val="en-GB"/>
                          </w:rPr>
                        </w:pPr>
                        <w:r w:rsidRPr="00EB2840">
                          <w:rPr>
                            <w:rFonts w:cstheme="minorHAnsi"/>
                            <w:i/>
                            <w:iCs/>
                            <w:sz w:val="18"/>
                            <w:szCs w:val="18"/>
                            <w:lang w:val="en-AU"/>
                          </w:rPr>
                          <w:t>Ex: inscription, travel and accommodation to participate to the conferences Name (date and place) and Name (date and place) / consumables used for XXX / external service for the analysis of a patent registration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-76722588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tc>
                      <w:tcPr>
                        <w:tcW w:w="1109" w:type="dxa"/>
                        <w:vAlign w:val="center"/>
                      </w:tcPr>
                      <w:p w14:paraId="0A88B8BC" w14:textId="75F67098" w:rsidR="00475702" w:rsidRPr="00883FC1" w:rsidRDefault="007B6258" w:rsidP="00AA25ED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MS Gothic" w:eastAsia="MS Gothic" w:hAnsi="MS Gothic" w:cstheme="minorHAnsi" w:hint="eastAsia"/>
                            <w:sz w:val="18"/>
                            <w:szCs w:val="18"/>
                            <w:lang w:val="en-GB"/>
                          </w:rPr>
                          <w:t>☐</w:t>
                        </w:r>
                      </w:p>
                    </w:tc>
                  </w:sdtContent>
                </w:sdt>
                <w:sdt>
                  <w:sdtPr>
                    <w:rPr>
                      <w:rFonts w:eastAsia="Calibri" w:cstheme="minorHAnsi"/>
                      <w:sz w:val="18"/>
                      <w:szCs w:val="18"/>
                      <w:lang w:val="en-GB"/>
                    </w:rPr>
                    <w:id w:val="-465202301"/>
                    <w:placeholder>
                      <w:docPart w:val="DE05F1B83B2742B1B03FA5B5DD4DC834"/>
                    </w:placeholder>
                    <w:showingPlcHdr/>
                  </w:sdtPr>
                  <w:sdtEndPr>
                    <w:rPr>
                      <w:rFonts w:eastAsia="Times New Roman"/>
                    </w:rPr>
                  </w:sdtEndPr>
                  <w:sdtContent>
                    <w:tc>
                      <w:tcPr>
                        <w:tcW w:w="1522" w:type="dxa"/>
                        <w:vAlign w:val="center"/>
                      </w:tcPr>
                      <w:p w14:paraId="3A23BEF7" w14:textId="77777777" w:rsidR="00475702" w:rsidRPr="00883FC1" w:rsidRDefault="00475702" w:rsidP="00AA25ED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Fonts w:eastAsiaTheme="minorHAnsi"/>
                            <w:sz w:val="18"/>
                            <w:szCs w:val="18"/>
                            <w:highlight w:val="lightGray"/>
                            <w:lang w:val="en-GB"/>
                          </w:rPr>
                          <w:t>Click to enter number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1934929826"/>
                    <w:placeholder>
                      <w:docPart w:val="C98681121E0B411DB623AD4745FFE770"/>
                    </w:placeholder>
                    <w:showingPlcHdr/>
                  </w:sdtPr>
                  <w:sdtEndPr/>
                  <w:sdtContent>
                    <w:tc>
                      <w:tcPr>
                        <w:tcW w:w="1376" w:type="dxa"/>
                        <w:vAlign w:val="center"/>
                      </w:tcPr>
                      <w:p w14:paraId="0861EC31" w14:textId="0763CE61" w:rsidR="00475702" w:rsidRPr="00883FC1" w:rsidRDefault="00475702" w:rsidP="00AA25ED">
                        <w:pPr>
                          <w:jc w:val="center"/>
                          <w:rPr>
                            <w:rFonts w:eastAsia="Calibri"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Fonts w:cstheme="minorHAnsi"/>
                            <w:sz w:val="18"/>
                            <w:szCs w:val="18"/>
                            <w:highlight w:val="lightGray"/>
                            <w:lang w:val="en-GB"/>
                          </w:rPr>
                          <w:t>Justify the deviation</w:t>
                        </w:r>
                      </w:p>
                    </w:tc>
                  </w:sdtContent>
                </w:sdt>
              </w:tr>
            </w:sdtContent>
          </w:sdt>
        </w:sdtContent>
      </w:sdt>
    </w:tbl>
    <w:permEnd w:id="351103977"/>
    <w:permEnd w:id="1289111501"/>
    <w:permEnd w:id="837491687"/>
    <w:permEnd w:id="238756215"/>
    <w:permEnd w:id="1744453118"/>
    <w:permEnd w:id="636949489"/>
    <w:permEnd w:id="898005354"/>
    <w:permEnd w:id="579361985"/>
    <w:p w14:paraId="5D4295EE" w14:textId="77777777" w:rsidR="00475702" w:rsidRPr="00883FC1" w:rsidRDefault="00475702" w:rsidP="00475702">
      <w:pPr>
        <w:jc w:val="both"/>
        <w:rPr>
          <w:rFonts w:ascii="Calibri" w:hAnsi="Calibri" w:cs="Calibri"/>
          <w:iCs/>
          <w:sz w:val="18"/>
          <w:szCs w:val="18"/>
          <w:lang w:val="en-GB" w:eastAsia="es-ES"/>
        </w:rPr>
      </w:pPr>
      <w:r w:rsidRPr="00883FC1">
        <w:rPr>
          <w:rFonts w:ascii="Calibri" w:hAnsi="Calibri" w:cs="Calibri"/>
          <w:iCs/>
          <w:sz w:val="18"/>
          <w:szCs w:val="18"/>
          <w:lang w:val="en-GB" w:eastAsia="es-ES"/>
        </w:rPr>
        <w:t xml:space="preserve">To add a row, click on the </w:t>
      </w:r>
      <w:r w:rsidRPr="00883FC1">
        <w:rPr>
          <w:rFonts w:ascii="Calibri" w:hAnsi="Calibri" w:cs="Calibri"/>
          <w:iCs/>
          <w:sz w:val="18"/>
          <w:szCs w:val="18"/>
          <w:highlight w:val="lightGray"/>
          <w:lang w:val="en-GB" w:eastAsia="es-ES"/>
        </w:rPr>
        <w:t>+</w:t>
      </w:r>
      <w:r w:rsidRPr="00883FC1">
        <w:rPr>
          <w:rFonts w:ascii="Calibri" w:hAnsi="Calibri" w:cs="Calibri"/>
          <w:iCs/>
          <w:color w:val="F0A22E" w:themeColor="accent1"/>
          <w:sz w:val="18"/>
          <w:szCs w:val="18"/>
          <w:lang w:val="en-GB" w:eastAsia="es-ES"/>
        </w:rPr>
        <w:t xml:space="preserve"> </w:t>
      </w:r>
      <w:r w:rsidRPr="00883FC1">
        <w:rPr>
          <w:rFonts w:ascii="Calibri" w:hAnsi="Calibri" w:cs="Calibri"/>
          <w:iCs/>
          <w:sz w:val="18"/>
          <w:szCs w:val="18"/>
          <w:lang w:val="en-GB" w:eastAsia="es-ES"/>
        </w:rPr>
        <w:t>symbol that appears at the bottom-right side of the table.</w:t>
      </w:r>
    </w:p>
    <w:permEnd w:id="1697586697"/>
    <w:p w14:paraId="1508F28A" w14:textId="77777777" w:rsidR="009F0640" w:rsidRPr="00883FC1" w:rsidRDefault="009F0640" w:rsidP="009F0640">
      <w:pPr>
        <w:rPr>
          <w:lang w:val="en-GB" w:eastAsia="es-ES"/>
        </w:rPr>
      </w:pPr>
    </w:p>
    <w:p w14:paraId="37E1379A" w14:textId="77777777" w:rsidR="00C67703" w:rsidRPr="00883FC1" w:rsidRDefault="00C67703" w:rsidP="009F0640">
      <w:pPr>
        <w:rPr>
          <w:lang w:val="en-GB" w:eastAsia="es-ES"/>
        </w:rPr>
      </w:pPr>
    </w:p>
    <w:p w14:paraId="3388F870" w14:textId="77777777" w:rsidR="00C95376" w:rsidRPr="00883FC1" w:rsidRDefault="00C95376" w:rsidP="00C95376">
      <w:pPr>
        <w:shd w:val="clear" w:color="auto" w:fill="FCECD5" w:themeFill="accent1" w:themeFillTint="33"/>
        <w:rPr>
          <w:b/>
          <w:bCs/>
          <w:sz w:val="18"/>
          <w:szCs w:val="20"/>
          <w:lang w:val="en-GB" w:eastAsia="es-ES"/>
        </w:rPr>
      </w:pPr>
      <w:r w:rsidRPr="00883FC1">
        <w:rPr>
          <w:b/>
          <w:bCs/>
          <w:sz w:val="18"/>
          <w:szCs w:val="20"/>
          <w:lang w:val="en-GB" w:eastAsia="es-ES"/>
        </w:rPr>
        <w:t>Reminder</w:t>
      </w:r>
    </w:p>
    <w:p w14:paraId="28AF9F54" w14:textId="3733C8BC" w:rsidR="00C95376" w:rsidRPr="00883FC1" w:rsidRDefault="00C95376" w:rsidP="00C95376">
      <w:pPr>
        <w:shd w:val="clear" w:color="auto" w:fill="FCECD5" w:themeFill="accent1" w:themeFillTint="33"/>
        <w:rPr>
          <w:sz w:val="18"/>
          <w:szCs w:val="20"/>
          <w:lang w:val="en-GB" w:eastAsia="es-ES"/>
        </w:rPr>
      </w:pPr>
      <w:r w:rsidRPr="00883FC1">
        <w:rPr>
          <w:sz w:val="18"/>
          <w:szCs w:val="20"/>
          <w:lang w:val="en-GB" w:eastAsia="es-ES"/>
        </w:rPr>
        <w:t>All the expenditures must be declared</w:t>
      </w:r>
      <w:r w:rsidR="00C32DD9" w:rsidRPr="00883FC1">
        <w:rPr>
          <w:sz w:val="18"/>
          <w:szCs w:val="20"/>
          <w:lang w:val="en-GB" w:eastAsia="es-ES"/>
        </w:rPr>
        <w:t xml:space="preserve"> by the Catalan host organisation</w:t>
      </w:r>
      <w:r w:rsidRPr="00883FC1">
        <w:rPr>
          <w:sz w:val="18"/>
          <w:szCs w:val="20"/>
          <w:lang w:val="en-GB" w:eastAsia="es-ES"/>
        </w:rPr>
        <w:t xml:space="preserve"> via the justification platform and duly justified by uploading the corresponding supporting evidence</w:t>
      </w:r>
      <w:r w:rsidR="003600C1" w:rsidRPr="00883FC1">
        <w:rPr>
          <w:sz w:val="18"/>
          <w:szCs w:val="20"/>
          <w:lang w:val="en-GB" w:eastAsia="es-ES"/>
        </w:rPr>
        <w:t>.</w:t>
      </w:r>
    </w:p>
    <w:p w14:paraId="7F80416C" w14:textId="2F5D381E" w:rsidR="00544228" w:rsidRPr="00883FC1" w:rsidRDefault="003600C1" w:rsidP="00544228">
      <w:pPr>
        <w:shd w:val="clear" w:color="auto" w:fill="FCECD5" w:themeFill="accent1" w:themeFillTint="33"/>
        <w:spacing w:before="120"/>
        <w:rPr>
          <w:sz w:val="18"/>
          <w:szCs w:val="20"/>
          <w:lang w:val="en-GB" w:eastAsia="es-ES"/>
        </w:rPr>
      </w:pPr>
      <w:r w:rsidRPr="00883FC1">
        <w:rPr>
          <w:sz w:val="18"/>
          <w:szCs w:val="20"/>
          <w:lang w:val="en-GB" w:eastAsia="es-ES"/>
        </w:rPr>
        <w:t>A</w:t>
      </w:r>
      <w:r w:rsidR="00544228" w:rsidRPr="00883FC1">
        <w:rPr>
          <w:sz w:val="18"/>
          <w:szCs w:val="20"/>
          <w:lang w:val="en-GB" w:eastAsia="es-ES"/>
        </w:rPr>
        <w:t>ccording to the type of expenditure</w:t>
      </w:r>
      <w:r w:rsidRPr="00883FC1">
        <w:rPr>
          <w:sz w:val="18"/>
          <w:szCs w:val="20"/>
          <w:lang w:val="en-GB" w:eastAsia="es-ES"/>
        </w:rPr>
        <w:t>, remember that the following documents must be uploaded</w:t>
      </w:r>
      <w:r w:rsidR="00544228" w:rsidRPr="00883FC1">
        <w:rPr>
          <w:sz w:val="18"/>
          <w:szCs w:val="20"/>
          <w:lang w:val="en-GB" w:eastAsia="es-ES"/>
        </w:rPr>
        <w:t>:</w:t>
      </w:r>
    </w:p>
    <w:p w14:paraId="22FA9A37" w14:textId="77777777" w:rsidR="00552796" w:rsidRPr="00883FC1" w:rsidRDefault="00CD4B12" w:rsidP="00552796">
      <w:pPr>
        <w:pStyle w:val="ListParagraph"/>
        <w:numPr>
          <w:ilvl w:val="0"/>
          <w:numId w:val="16"/>
        </w:numPr>
        <w:shd w:val="clear" w:color="auto" w:fill="FCECD5" w:themeFill="accent1" w:themeFillTint="33"/>
        <w:ind w:left="284" w:hanging="284"/>
        <w:rPr>
          <w:sz w:val="18"/>
          <w:szCs w:val="20"/>
          <w:lang w:val="en-GB" w:eastAsia="es-ES"/>
        </w:rPr>
      </w:pPr>
      <w:r w:rsidRPr="00883FC1">
        <w:rPr>
          <w:sz w:val="18"/>
          <w:szCs w:val="20"/>
          <w:u w:val="single"/>
          <w:lang w:val="en-GB" w:eastAsia="es-ES"/>
        </w:rPr>
        <w:t>for equipment</w:t>
      </w:r>
      <w:r w:rsidRPr="00883FC1">
        <w:rPr>
          <w:sz w:val="18"/>
          <w:szCs w:val="20"/>
          <w:lang w:val="en-GB" w:eastAsia="es-ES"/>
        </w:rPr>
        <w:t xml:space="preserve">: </w:t>
      </w:r>
      <w:r w:rsidR="00C37A52" w:rsidRPr="00883FC1">
        <w:rPr>
          <w:sz w:val="18"/>
          <w:szCs w:val="20"/>
          <w:lang w:val="en-GB" w:eastAsia="es-ES"/>
        </w:rPr>
        <w:t xml:space="preserve">declaration stating that the assets were not subject to any previous subsidies, accounting entries for the amortisation/depreciation attributable to the </w:t>
      </w:r>
      <w:r w:rsidR="000E6768" w:rsidRPr="00883FC1">
        <w:rPr>
          <w:sz w:val="18"/>
          <w:szCs w:val="20"/>
          <w:lang w:val="en-GB" w:eastAsia="es-ES"/>
        </w:rPr>
        <w:t>p</w:t>
      </w:r>
      <w:r w:rsidR="00C37A52" w:rsidRPr="00883FC1">
        <w:rPr>
          <w:sz w:val="18"/>
          <w:szCs w:val="20"/>
          <w:lang w:val="en-GB" w:eastAsia="es-ES"/>
        </w:rPr>
        <w:t xml:space="preserve">roject, </w:t>
      </w:r>
      <w:r w:rsidR="000E6768" w:rsidRPr="00883FC1">
        <w:rPr>
          <w:sz w:val="18"/>
          <w:szCs w:val="20"/>
          <w:lang w:val="en-GB" w:eastAsia="es-ES"/>
        </w:rPr>
        <w:t>a table detailing the amortisation/depreciation calculation</w:t>
      </w:r>
    </w:p>
    <w:p w14:paraId="294B445D" w14:textId="07B4189A" w:rsidR="00552796" w:rsidRPr="00883FC1" w:rsidRDefault="00366361" w:rsidP="00552796">
      <w:pPr>
        <w:pStyle w:val="ListParagraph"/>
        <w:numPr>
          <w:ilvl w:val="0"/>
          <w:numId w:val="16"/>
        </w:numPr>
        <w:shd w:val="clear" w:color="auto" w:fill="FCECD5" w:themeFill="accent1" w:themeFillTint="33"/>
        <w:ind w:left="284" w:hanging="284"/>
        <w:rPr>
          <w:sz w:val="18"/>
          <w:szCs w:val="20"/>
          <w:lang w:val="en-GB" w:eastAsia="es-ES"/>
        </w:rPr>
      </w:pPr>
      <w:r w:rsidRPr="00883FC1">
        <w:rPr>
          <w:sz w:val="18"/>
          <w:szCs w:val="20"/>
          <w:u w:val="single"/>
          <w:lang w:val="en-GB" w:eastAsia="es-ES"/>
        </w:rPr>
        <w:t>for registration fees</w:t>
      </w:r>
      <w:r w:rsidRPr="00883FC1">
        <w:rPr>
          <w:sz w:val="18"/>
          <w:szCs w:val="20"/>
          <w:lang w:val="en-GB" w:eastAsia="es-ES"/>
        </w:rPr>
        <w:t>: admission tickets,</w:t>
      </w:r>
      <w:r w:rsidR="00552796" w:rsidRPr="00883FC1">
        <w:rPr>
          <w:sz w:val="18"/>
          <w:szCs w:val="20"/>
          <w:lang w:val="en-GB" w:eastAsia="es-ES"/>
        </w:rPr>
        <w:t xml:space="preserve"> certificate of attendance,</w:t>
      </w:r>
      <w:r w:rsidRPr="00883FC1">
        <w:rPr>
          <w:sz w:val="18"/>
          <w:szCs w:val="20"/>
          <w:lang w:val="en-GB" w:eastAsia="es-ES"/>
        </w:rPr>
        <w:t xml:space="preserve"> </w:t>
      </w:r>
      <w:r w:rsidR="00DE0202" w:rsidRPr="00883FC1">
        <w:rPr>
          <w:sz w:val="18"/>
          <w:szCs w:val="20"/>
          <w:lang w:val="en-GB" w:eastAsia="es-ES"/>
        </w:rPr>
        <w:t>descriptive documentation including your presentation in case you have given one</w:t>
      </w:r>
      <w:r w:rsidR="00552796" w:rsidRPr="00883FC1">
        <w:rPr>
          <w:sz w:val="18"/>
          <w:szCs w:val="20"/>
          <w:lang w:val="en-GB" w:eastAsia="es-ES"/>
        </w:rPr>
        <w:t xml:space="preserve"> </w:t>
      </w:r>
      <w:r w:rsidR="00093E3D" w:rsidRPr="00883FC1">
        <w:rPr>
          <w:sz w:val="18"/>
          <w:szCs w:val="20"/>
          <w:lang w:val="en-GB" w:eastAsia="es-ES"/>
        </w:rPr>
        <w:t xml:space="preserve">- </w:t>
      </w:r>
      <w:r w:rsidR="00552796" w:rsidRPr="00883FC1">
        <w:rPr>
          <w:sz w:val="18"/>
          <w:szCs w:val="20"/>
          <w:lang w:val="en-GB" w:eastAsia="es-ES"/>
        </w:rPr>
        <w:t>remember that it must respect the</w:t>
      </w:r>
      <w:r w:rsidR="00093E3D" w:rsidRPr="00883FC1">
        <w:rPr>
          <w:sz w:val="18"/>
          <w:szCs w:val="20"/>
          <w:lang w:val="en-GB" w:eastAsia="es-ES"/>
        </w:rPr>
        <w:t xml:space="preserve"> acknowledgement rules (see</w:t>
      </w:r>
      <w:r w:rsidR="00552796" w:rsidRPr="00883FC1">
        <w:rPr>
          <w:sz w:val="18"/>
          <w:szCs w:val="20"/>
          <w:lang w:val="en-GB" w:eastAsia="es-ES"/>
        </w:rPr>
        <w:t xml:space="preserve"> </w:t>
      </w:r>
      <w:hyperlink r:id="rId22" w:history="1">
        <w:r w:rsidR="00552796" w:rsidRPr="00883FC1">
          <w:rPr>
            <w:rStyle w:val="Hyperlink"/>
            <w:sz w:val="18"/>
            <w:szCs w:val="20"/>
            <w:lang w:val="en-GB" w:eastAsia="es-ES"/>
          </w:rPr>
          <w:t xml:space="preserve">Publicity, Dissemination and Communication </w:t>
        </w:r>
        <w:r w:rsidR="004B449B" w:rsidRPr="00883FC1">
          <w:rPr>
            <w:rStyle w:val="Hyperlink"/>
            <w:sz w:val="18"/>
            <w:szCs w:val="20"/>
            <w:lang w:val="en-GB" w:eastAsia="es-ES"/>
          </w:rPr>
          <w:t xml:space="preserve">Rules </w:t>
        </w:r>
        <w:r w:rsidR="00552796" w:rsidRPr="00883FC1">
          <w:rPr>
            <w:rStyle w:val="Hyperlink"/>
            <w:sz w:val="18"/>
            <w:szCs w:val="20"/>
            <w:lang w:val="en-GB" w:eastAsia="es-ES"/>
          </w:rPr>
          <w:t>Tecniospring</w:t>
        </w:r>
        <w:r w:rsidR="00B4678A" w:rsidRPr="00883FC1">
          <w:rPr>
            <w:rStyle w:val="Hyperlink"/>
            <w:sz w:val="18"/>
            <w:szCs w:val="20"/>
            <w:lang w:val="en-GB" w:eastAsia="es-ES"/>
          </w:rPr>
          <w:t>_INDUSTRY</w:t>
        </w:r>
        <w:r w:rsidR="00552796" w:rsidRPr="00883FC1">
          <w:rPr>
            <w:rStyle w:val="Hyperlink"/>
            <w:sz w:val="18"/>
            <w:szCs w:val="20"/>
            <w:lang w:val="en-GB" w:eastAsia="es-ES"/>
          </w:rPr>
          <w:t>)</w:t>
        </w:r>
      </w:hyperlink>
    </w:p>
    <w:p w14:paraId="65CCFDCD" w14:textId="2153E2B1" w:rsidR="00DE0202" w:rsidRPr="00883FC1" w:rsidRDefault="0090713D" w:rsidP="00C95376">
      <w:pPr>
        <w:pStyle w:val="ListParagraph"/>
        <w:numPr>
          <w:ilvl w:val="0"/>
          <w:numId w:val="16"/>
        </w:numPr>
        <w:shd w:val="clear" w:color="auto" w:fill="FCECD5" w:themeFill="accent1" w:themeFillTint="33"/>
        <w:ind w:left="284" w:hanging="284"/>
        <w:rPr>
          <w:sz w:val="18"/>
          <w:szCs w:val="20"/>
          <w:lang w:val="en-GB" w:eastAsia="es-ES"/>
        </w:rPr>
      </w:pPr>
      <w:r w:rsidRPr="00883FC1">
        <w:rPr>
          <w:sz w:val="18"/>
          <w:szCs w:val="20"/>
          <w:u w:val="single"/>
          <w:lang w:val="en-GB" w:eastAsia="es-ES"/>
        </w:rPr>
        <w:t>for travel by plane or train</w:t>
      </w:r>
      <w:r w:rsidRPr="00883FC1">
        <w:rPr>
          <w:sz w:val="18"/>
          <w:szCs w:val="20"/>
          <w:lang w:val="en-GB" w:eastAsia="es-ES"/>
        </w:rPr>
        <w:t>: tickets or boarding passes</w:t>
      </w:r>
    </w:p>
    <w:p w14:paraId="77B129F1" w14:textId="024EE0F1" w:rsidR="004336AF" w:rsidRPr="00883FC1" w:rsidRDefault="008D3648" w:rsidP="00C95376">
      <w:pPr>
        <w:pStyle w:val="ListParagraph"/>
        <w:numPr>
          <w:ilvl w:val="0"/>
          <w:numId w:val="16"/>
        </w:numPr>
        <w:shd w:val="clear" w:color="auto" w:fill="FCECD5" w:themeFill="accent1" w:themeFillTint="33"/>
        <w:ind w:left="284" w:hanging="284"/>
        <w:rPr>
          <w:sz w:val="18"/>
          <w:szCs w:val="20"/>
          <w:lang w:val="en-GB" w:eastAsia="es-ES"/>
        </w:rPr>
      </w:pPr>
      <w:r w:rsidRPr="00883FC1">
        <w:rPr>
          <w:sz w:val="18"/>
          <w:szCs w:val="20"/>
          <w:u w:val="single"/>
          <w:lang w:val="en-GB" w:eastAsia="es-ES"/>
        </w:rPr>
        <w:t>for travel by car</w:t>
      </w:r>
      <w:r w:rsidRPr="00883FC1">
        <w:rPr>
          <w:sz w:val="18"/>
          <w:szCs w:val="20"/>
          <w:lang w:val="en-GB" w:eastAsia="es-ES"/>
        </w:rPr>
        <w:t xml:space="preserve">: distance certified by the </w:t>
      </w:r>
      <w:r w:rsidR="001C64E4" w:rsidRPr="00883FC1">
        <w:rPr>
          <w:sz w:val="18"/>
          <w:szCs w:val="20"/>
          <w:lang w:val="en-GB" w:eastAsia="es-ES"/>
        </w:rPr>
        <w:t>Catalan host organisations</w:t>
      </w:r>
      <w:r w:rsidRPr="00883FC1">
        <w:rPr>
          <w:sz w:val="18"/>
          <w:szCs w:val="20"/>
          <w:lang w:val="en-GB" w:eastAsia="es-ES"/>
        </w:rPr>
        <w:t xml:space="preserve">’s management </w:t>
      </w:r>
      <w:r w:rsidR="0091491E" w:rsidRPr="00883FC1">
        <w:rPr>
          <w:sz w:val="18"/>
          <w:szCs w:val="20"/>
          <w:lang w:val="en-GB" w:eastAsia="es-ES"/>
        </w:rPr>
        <w:t>and</w:t>
      </w:r>
      <w:r w:rsidRPr="00883FC1">
        <w:rPr>
          <w:sz w:val="18"/>
          <w:szCs w:val="20"/>
          <w:lang w:val="en-GB" w:eastAsia="es-ES"/>
        </w:rPr>
        <w:t xml:space="preserve"> originals of proof of payment for motorway tolls, petrol and other</w:t>
      </w:r>
    </w:p>
    <w:p w14:paraId="4B133621" w14:textId="404FB3E7" w:rsidR="00BE6B63" w:rsidRPr="00883FC1" w:rsidRDefault="004D1544" w:rsidP="00C95376">
      <w:pPr>
        <w:pStyle w:val="ListParagraph"/>
        <w:numPr>
          <w:ilvl w:val="0"/>
          <w:numId w:val="16"/>
        </w:numPr>
        <w:shd w:val="clear" w:color="auto" w:fill="FCECD5" w:themeFill="accent1" w:themeFillTint="33"/>
        <w:ind w:left="284" w:hanging="284"/>
        <w:rPr>
          <w:sz w:val="18"/>
          <w:szCs w:val="20"/>
          <w:lang w:val="en-GB" w:eastAsia="es-ES"/>
        </w:rPr>
      </w:pPr>
      <w:r w:rsidRPr="00883FC1">
        <w:rPr>
          <w:sz w:val="18"/>
          <w:szCs w:val="20"/>
          <w:u w:val="single"/>
          <w:lang w:val="en-GB" w:eastAsia="es-ES"/>
        </w:rPr>
        <w:t>for patent</w:t>
      </w:r>
      <w:r w:rsidRPr="00883FC1">
        <w:rPr>
          <w:sz w:val="18"/>
          <w:szCs w:val="20"/>
          <w:lang w:val="en-GB" w:eastAsia="es-ES"/>
        </w:rPr>
        <w:t>: the patent (or proof that the patent has been paid for if not published)</w:t>
      </w:r>
    </w:p>
    <w:p w14:paraId="674E86DB" w14:textId="1ECE606B" w:rsidR="004D1544" w:rsidRPr="00883FC1" w:rsidRDefault="00DB2036" w:rsidP="00C95376">
      <w:pPr>
        <w:pStyle w:val="ListParagraph"/>
        <w:numPr>
          <w:ilvl w:val="0"/>
          <w:numId w:val="16"/>
        </w:numPr>
        <w:shd w:val="clear" w:color="auto" w:fill="FCECD5" w:themeFill="accent1" w:themeFillTint="33"/>
        <w:ind w:left="284" w:hanging="284"/>
        <w:rPr>
          <w:sz w:val="18"/>
          <w:szCs w:val="20"/>
          <w:lang w:val="en-GB" w:eastAsia="es-ES"/>
        </w:rPr>
      </w:pPr>
      <w:r w:rsidRPr="00883FC1">
        <w:rPr>
          <w:sz w:val="18"/>
          <w:szCs w:val="20"/>
          <w:u w:val="single"/>
          <w:lang w:val="en-GB" w:eastAsia="es-ES"/>
        </w:rPr>
        <w:t>for training</w:t>
      </w:r>
      <w:r w:rsidRPr="00883FC1">
        <w:rPr>
          <w:sz w:val="18"/>
          <w:szCs w:val="20"/>
          <w:lang w:val="en-GB" w:eastAsia="es-ES"/>
        </w:rPr>
        <w:t>: course programme or syllabus, certificate of attendance</w:t>
      </w:r>
    </w:p>
    <w:p w14:paraId="17E682EE" w14:textId="4E67745C" w:rsidR="00DE06EE" w:rsidRPr="00883FC1" w:rsidRDefault="00DB2036" w:rsidP="00AA25ED">
      <w:pPr>
        <w:pStyle w:val="ListParagraph"/>
        <w:numPr>
          <w:ilvl w:val="0"/>
          <w:numId w:val="16"/>
        </w:numPr>
        <w:shd w:val="clear" w:color="auto" w:fill="FCECD5" w:themeFill="accent1" w:themeFillTint="33"/>
        <w:ind w:left="284" w:hanging="284"/>
        <w:rPr>
          <w:sz w:val="18"/>
          <w:szCs w:val="20"/>
          <w:lang w:val="en-GB" w:eastAsia="es-ES"/>
        </w:rPr>
      </w:pPr>
      <w:r w:rsidRPr="00883FC1">
        <w:rPr>
          <w:sz w:val="18"/>
          <w:szCs w:val="20"/>
          <w:u w:val="single"/>
          <w:lang w:val="en-GB" w:eastAsia="es-ES"/>
        </w:rPr>
        <w:t>for external services</w:t>
      </w:r>
      <w:r w:rsidR="00DE06EE" w:rsidRPr="00883FC1">
        <w:rPr>
          <w:sz w:val="18"/>
          <w:szCs w:val="20"/>
          <w:lang w:val="en-GB" w:eastAsia="es-ES"/>
        </w:rPr>
        <w:t xml:space="preserve"> (apart from the evidence of procurement): a report from the external service provider listing the main activities carried out / hours devoted to each activity / cost per hour</w:t>
      </w:r>
    </w:p>
    <w:p w14:paraId="676CBC35" w14:textId="1E04A033" w:rsidR="00DB2036" w:rsidRPr="00883FC1" w:rsidRDefault="003E2A28" w:rsidP="00C95376">
      <w:pPr>
        <w:pStyle w:val="ListParagraph"/>
        <w:numPr>
          <w:ilvl w:val="0"/>
          <w:numId w:val="16"/>
        </w:numPr>
        <w:shd w:val="clear" w:color="auto" w:fill="FCECD5" w:themeFill="accent1" w:themeFillTint="33"/>
        <w:ind w:left="284" w:hanging="284"/>
        <w:rPr>
          <w:sz w:val="18"/>
          <w:szCs w:val="20"/>
          <w:lang w:val="en-GB" w:eastAsia="es-ES"/>
        </w:rPr>
      </w:pPr>
      <w:r w:rsidRPr="00883FC1">
        <w:rPr>
          <w:sz w:val="18"/>
          <w:szCs w:val="20"/>
          <w:u w:val="single"/>
          <w:lang w:val="en-GB" w:eastAsia="es-ES"/>
        </w:rPr>
        <w:t>for the elaboration of plans</w:t>
      </w:r>
      <w:r w:rsidRPr="00883FC1">
        <w:rPr>
          <w:sz w:val="18"/>
          <w:szCs w:val="20"/>
          <w:lang w:val="en-GB" w:eastAsia="es-ES"/>
        </w:rPr>
        <w:t xml:space="preserve"> (business, </w:t>
      </w:r>
      <w:r w:rsidR="00503278" w:rsidRPr="00883FC1">
        <w:rPr>
          <w:sz w:val="18"/>
          <w:szCs w:val="20"/>
          <w:lang w:val="en-GB" w:eastAsia="es-ES"/>
        </w:rPr>
        <w:t>strategic, marketing, funding): a copy of the plan</w:t>
      </w:r>
    </w:p>
    <w:p w14:paraId="52B58ADC" w14:textId="1396F576" w:rsidR="00503278" w:rsidRPr="00883FC1" w:rsidRDefault="00503278" w:rsidP="00C95376">
      <w:pPr>
        <w:pStyle w:val="ListParagraph"/>
        <w:numPr>
          <w:ilvl w:val="0"/>
          <w:numId w:val="16"/>
        </w:numPr>
        <w:shd w:val="clear" w:color="auto" w:fill="FCECD5" w:themeFill="accent1" w:themeFillTint="33"/>
        <w:ind w:left="284" w:hanging="284"/>
        <w:rPr>
          <w:sz w:val="18"/>
          <w:szCs w:val="20"/>
          <w:lang w:val="en-GB" w:eastAsia="es-ES"/>
        </w:rPr>
      </w:pPr>
      <w:r w:rsidRPr="00883FC1">
        <w:rPr>
          <w:sz w:val="18"/>
          <w:szCs w:val="20"/>
          <w:u w:val="single"/>
          <w:lang w:val="en-GB" w:eastAsia="es-ES"/>
        </w:rPr>
        <w:lastRenderedPageBreak/>
        <w:t>for specialised technical services</w:t>
      </w:r>
      <w:r w:rsidRPr="00883FC1">
        <w:rPr>
          <w:sz w:val="18"/>
          <w:szCs w:val="20"/>
          <w:lang w:val="en-GB" w:eastAsia="es-ES"/>
        </w:rPr>
        <w:t xml:space="preserve"> (commercial, coordination, support): </w:t>
      </w:r>
      <w:r w:rsidR="00544228" w:rsidRPr="00883FC1">
        <w:rPr>
          <w:sz w:val="18"/>
          <w:szCs w:val="20"/>
          <w:lang w:val="en-GB" w:eastAsia="es-ES"/>
        </w:rPr>
        <w:t>a copy of the report or results statement or alternatively documentation showing that the service was provided (minutes of meetings, etc.)</w:t>
      </w:r>
    </w:p>
    <w:p w14:paraId="192500FA" w14:textId="1C3B2DA7" w:rsidR="00544228" w:rsidRPr="00883FC1" w:rsidRDefault="00105F90" w:rsidP="00C95376">
      <w:pPr>
        <w:pStyle w:val="ListParagraph"/>
        <w:numPr>
          <w:ilvl w:val="0"/>
          <w:numId w:val="16"/>
        </w:numPr>
        <w:shd w:val="clear" w:color="auto" w:fill="FCECD5" w:themeFill="accent1" w:themeFillTint="33"/>
        <w:ind w:left="284" w:hanging="284"/>
        <w:rPr>
          <w:sz w:val="18"/>
          <w:szCs w:val="20"/>
          <w:lang w:val="en-GB" w:eastAsia="es-ES"/>
        </w:rPr>
      </w:pPr>
      <w:r w:rsidRPr="00883FC1">
        <w:rPr>
          <w:sz w:val="18"/>
          <w:szCs w:val="20"/>
          <w:u w:val="single"/>
          <w:lang w:val="en-GB" w:eastAsia="es-ES"/>
        </w:rPr>
        <w:t>for medical insurance</w:t>
      </w:r>
      <w:r w:rsidR="00095D41" w:rsidRPr="00883FC1">
        <w:rPr>
          <w:sz w:val="18"/>
          <w:szCs w:val="20"/>
          <w:lang w:val="en-GB" w:eastAsia="es-ES"/>
        </w:rPr>
        <w:t xml:space="preserve"> (only for outgoing and return projects)</w:t>
      </w:r>
      <w:r w:rsidRPr="00883FC1">
        <w:rPr>
          <w:sz w:val="18"/>
          <w:szCs w:val="20"/>
          <w:lang w:val="en-GB" w:eastAsia="es-ES"/>
        </w:rPr>
        <w:t xml:space="preserve">: </w:t>
      </w:r>
      <w:r w:rsidR="00CF39BB" w:rsidRPr="00883FC1">
        <w:rPr>
          <w:sz w:val="18"/>
          <w:szCs w:val="20"/>
          <w:lang w:val="en-GB" w:eastAsia="es-ES"/>
        </w:rPr>
        <w:t>a copy of the insurance policy</w:t>
      </w:r>
    </w:p>
    <w:p w14:paraId="00B0317F" w14:textId="0E44FD2E" w:rsidR="00095D41" w:rsidRPr="00883FC1" w:rsidRDefault="00095D41" w:rsidP="00C95376">
      <w:pPr>
        <w:pStyle w:val="ListParagraph"/>
        <w:numPr>
          <w:ilvl w:val="0"/>
          <w:numId w:val="16"/>
        </w:numPr>
        <w:shd w:val="clear" w:color="auto" w:fill="FCECD5" w:themeFill="accent1" w:themeFillTint="33"/>
        <w:ind w:left="284" w:hanging="284"/>
        <w:rPr>
          <w:sz w:val="18"/>
          <w:szCs w:val="20"/>
          <w:lang w:val="en-GB" w:eastAsia="es-ES"/>
        </w:rPr>
      </w:pPr>
      <w:r w:rsidRPr="00883FC1">
        <w:rPr>
          <w:sz w:val="18"/>
          <w:szCs w:val="20"/>
          <w:u w:val="single"/>
          <w:lang w:val="en-GB" w:eastAsia="es-ES"/>
        </w:rPr>
        <w:t xml:space="preserve">for </w:t>
      </w:r>
      <w:r w:rsidR="000246DF" w:rsidRPr="00883FC1">
        <w:rPr>
          <w:sz w:val="18"/>
          <w:szCs w:val="20"/>
          <w:u w:val="single"/>
          <w:lang w:val="en-GB" w:eastAsia="es-ES"/>
        </w:rPr>
        <w:t>translations</w:t>
      </w:r>
      <w:r w:rsidRPr="00883FC1">
        <w:rPr>
          <w:sz w:val="18"/>
          <w:szCs w:val="20"/>
          <w:u w:val="single"/>
          <w:lang w:val="en-GB" w:eastAsia="es-ES"/>
        </w:rPr>
        <w:t>:</w:t>
      </w:r>
      <w:r w:rsidR="000246DF" w:rsidRPr="00883FC1">
        <w:rPr>
          <w:sz w:val="18"/>
          <w:szCs w:val="20"/>
          <w:lang w:val="en-GB" w:eastAsia="es-ES"/>
        </w:rPr>
        <w:t xml:space="preserve"> a copy of the translated document</w:t>
      </w:r>
    </w:p>
    <w:p w14:paraId="5BD65AC7" w14:textId="57AAC70F" w:rsidR="00F433E1" w:rsidRPr="00883FC1" w:rsidRDefault="00F433E1" w:rsidP="00F433E1">
      <w:pPr>
        <w:pStyle w:val="ListParagraph"/>
        <w:numPr>
          <w:ilvl w:val="0"/>
          <w:numId w:val="16"/>
        </w:numPr>
        <w:shd w:val="clear" w:color="auto" w:fill="FCECD5" w:themeFill="accent1" w:themeFillTint="33"/>
        <w:ind w:left="284" w:hanging="284"/>
        <w:rPr>
          <w:sz w:val="18"/>
          <w:szCs w:val="20"/>
          <w:lang w:val="en-GB" w:eastAsia="es-ES"/>
        </w:rPr>
      </w:pPr>
      <w:r w:rsidRPr="00883FC1">
        <w:rPr>
          <w:sz w:val="18"/>
          <w:szCs w:val="20"/>
          <w:u w:val="single"/>
          <w:lang w:val="en-GB" w:eastAsia="es-ES"/>
        </w:rPr>
        <w:t>for dissemination activities</w:t>
      </w:r>
      <w:r w:rsidRPr="00883FC1">
        <w:rPr>
          <w:sz w:val="18"/>
          <w:szCs w:val="20"/>
          <w:lang w:val="en-GB" w:eastAsia="es-ES"/>
        </w:rPr>
        <w:t>: a report describing the activities carried out and materials used (leaflets, photographs, etc.) to present the results</w:t>
      </w:r>
      <w:r w:rsidR="00093E3D" w:rsidRPr="00883FC1">
        <w:rPr>
          <w:sz w:val="18"/>
          <w:szCs w:val="20"/>
          <w:lang w:val="en-GB" w:eastAsia="es-ES"/>
        </w:rPr>
        <w:t xml:space="preserve"> - remember that it must respect the acknowledgement rules (see </w:t>
      </w:r>
      <w:hyperlink r:id="rId23" w:history="1">
        <w:r w:rsidR="002374E9" w:rsidRPr="00883FC1">
          <w:rPr>
            <w:rStyle w:val="Hyperlink"/>
            <w:sz w:val="18"/>
            <w:szCs w:val="20"/>
            <w:lang w:val="en-GB" w:eastAsia="es-ES"/>
          </w:rPr>
          <w:t>Publicity, Dissemination and Communication Rules Tecniospring_INDUSTRY)</w:t>
        </w:r>
      </w:hyperlink>
      <w:r w:rsidR="00093E3D" w:rsidRPr="00883FC1">
        <w:rPr>
          <w:sz w:val="18"/>
          <w:szCs w:val="20"/>
          <w:lang w:val="en-GB" w:eastAsia="es-ES"/>
        </w:rPr>
        <w:t>)</w:t>
      </w:r>
    </w:p>
    <w:p w14:paraId="7FEF4712" w14:textId="77777777" w:rsidR="002A3C31" w:rsidRPr="00883FC1" w:rsidRDefault="002A3C31" w:rsidP="002A3C31">
      <w:pPr>
        <w:shd w:val="clear" w:color="auto" w:fill="FCECD5" w:themeFill="accent1" w:themeFillTint="33"/>
        <w:rPr>
          <w:sz w:val="18"/>
          <w:szCs w:val="20"/>
          <w:lang w:val="en-GB" w:eastAsia="es-ES"/>
        </w:rPr>
      </w:pPr>
    </w:p>
    <w:p w14:paraId="569CEFB1" w14:textId="03509459" w:rsidR="002A3C31" w:rsidRPr="00883FC1" w:rsidRDefault="002A3C31" w:rsidP="002A3C31">
      <w:pPr>
        <w:shd w:val="clear" w:color="auto" w:fill="FCECD5" w:themeFill="accent1" w:themeFillTint="33"/>
        <w:rPr>
          <w:sz w:val="18"/>
          <w:szCs w:val="20"/>
          <w:lang w:val="en-GB" w:eastAsia="es-ES"/>
        </w:rPr>
      </w:pPr>
      <w:r w:rsidRPr="00883FC1">
        <w:rPr>
          <w:sz w:val="18"/>
          <w:szCs w:val="20"/>
          <w:lang w:val="en-GB" w:eastAsia="es-ES"/>
        </w:rPr>
        <w:t>Other documentation might be necessary according to t</w:t>
      </w:r>
      <w:r w:rsidR="00123458" w:rsidRPr="00883FC1">
        <w:rPr>
          <w:sz w:val="18"/>
          <w:szCs w:val="20"/>
          <w:lang w:val="en-GB" w:eastAsia="es-ES"/>
        </w:rPr>
        <w:t xml:space="preserve">he </w:t>
      </w:r>
      <w:r w:rsidR="001C64E4" w:rsidRPr="00883FC1">
        <w:rPr>
          <w:sz w:val="18"/>
          <w:szCs w:val="20"/>
          <w:lang w:val="en-GB" w:eastAsia="es-ES"/>
        </w:rPr>
        <w:t>Catalan host organisation’</w:t>
      </w:r>
      <w:r w:rsidR="00123458" w:rsidRPr="00883FC1">
        <w:rPr>
          <w:sz w:val="18"/>
          <w:szCs w:val="20"/>
          <w:lang w:val="en-GB" w:eastAsia="es-ES"/>
        </w:rPr>
        <w:t>s status (</w:t>
      </w:r>
      <w:r w:rsidR="00644290" w:rsidRPr="00883FC1">
        <w:rPr>
          <w:sz w:val="18"/>
          <w:szCs w:val="20"/>
          <w:lang w:val="en-GB" w:eastAsia="es-ES"/>
        </w:rPr>
        <w:t xml:space="preserve">e.g., </w:t>
      </w:r>
      <w:r w:rsidR="00123458" w:rsidRPr="00883FC1">
        <w:rPr>
          <w:sz w:val="18"/>
          <w:szCs w:val="20"/>
          <w:lang w:val="en-GB" w:eastAsia="es-ES"/>
        </w:rPr>
        <w:t>general or special pro-rata regime</w:t>
      </w:r>
      <w:r w:rsidR="00644290" w:rsidRPr="00883FC1">
        <w:rPr>
          <w:sz w:val="18"/>
          <w:szCs w:val="20"/>
          <w:lang w:val="en-GB" w:eastAsia="es-ES"/>
        </w:rPr>
        <w:t>)</w:t>
      </w:r>
      <w:r w:rsidR="00D478FF" w:rsidRPr="00883FC1">
        <w:rPr>
          <w:sz w:val="18"/>
          <w:szCs w:val="20"/>
          <w:lang w:val="en-GB" w:eastAsia="es-ES"/>
        </w:rPr>
        <w:t>. For more information,</w:t>
      </w:r>
      <w:r w:rsidR="00644290" w:rsidRPr="00883FC1">
        <w:rPr>
          <w:sz w:val="18"/>
          <w:szCs w:val="20"/>
          <w:lang w:val="en-GB" w:eastAsia="es-ES"/>
        </w:rPr>
        <w:t xml:space="preserve"> check the </w:t>
      </w:r>
      <w:hyperlink r:id="rId24" w:history="1">
        <w:r w:rsidR="009D33F7" w:rsidRPr="00883FC1">
          <w:rPr>
            <w:rStyle w:val="Hyperlink"/>
            <w:sz w:val="18"/>
            <w:szCs w:val="20"/>
            <w:lang w:val="en-GB" w:eastAsia="es-ES"/>
          </w:rPr>
          <w:t>grant justification</w:t>
        </w:r>
        <w:r w:rsidR="00D478FF" w:rsidRPr="00883FC1">
          <w:rPr>
            <w:rStyle w:val="Hyperlink"/>
            <w:sz w:val="18"/>
            <w:szCs w:val="20"/>
            <w:lang w:val="en-GB" w:eastAsia="es-ES"/>
          </w:rPr>
          <w:t xml:space="preserve"> platform</w:t>
        </w:r>
      </w:hyperlink>
      <w:r w:rsidR="00D478FF" w:rsidRPr="00883FC1">
        <w:rPr>
          <w:sz w:val="18"/>
          <w:szCs w:val="20"/>
          <w:lang w:val="en-GB" w:eastAsia="es-ES"/>
        </w:rPr>
        <w:t xml:space="preserve"> and the </w:t>
      </w:r>
      <w:r w:rsidR="00644290" w:rsidRPr="00883FC1">
        <w:rPr>
          <w:sz w:val="18"/>
          <w:szCs w:val="20"/>
          <w:lang w:val="en-GB" w:eastAsia="es-ES"/>
        </w:rPr>
        <w:t xml:space="preserve">Tecniospring </w:t>
      </w:r>
      <w:hyperlink r:id="rId25" w:history="1">
        <w:r w:rsidR="00644290" w:rsidRPr="00883FC1">
          <w:rPr>
            <w:rStyle w:val="Hyperlink"/>
            <w:sz w:val="18"/>
            <w:szCs w:val="20"/>
            <w:lang w:val="en-GB" w:eastAsia="es-ES"/>
          </w:rPr>
          <w:t>management guides</w:t>
        </w:r>
      </w:hyperlink>
      <w:r w:rsidR="00644290" w:rsidRPr="00883FC1">
        <w:rPr>
          <w:sz w:val="18"/>
          <w:szCs w:val="20"/>
          <w:lang w:val="en-GB" w:eastAsia="es-ES"/>
        </w:rPr>
        <w:t>.</w:t>
      </w:r>
    </w:p>
    <w:p w14:paraId="2242E9BC" w14:textId="77777777" w:rsidR="00C30B8C" w:rsidRPr="00883FC1" w:rsidRDefault="00C30B8C" w:rsidP="00CA38BF">
      <w:pPr>
        <w:rPr>
          <w:lang w:val="en-GB" w:eastAsia="es-ES"/>
        </w:rPr>
      </w:pPr>
    </w:p>
    <w:p w14:paraId="6FC6B4A0" w14:textId="414BE4C2" w:rsidR="00072A76" w:rsidRPr="00883FC1" w:rsidRDefault="00072A76">
      <w:pPr>
        <w:rPr>
          <w:lang w:val="en-GB" w:eastAsia="es-ES"/>
        </w:rPr>
        <w:sectPr w:rsidR="00072A76" w:rsidRPr="00883FC1" w:rsidSect="00250B76">
          <w:pgSz w:w="16840" w:h="11900" w:orient="landscape"/>
          <w:pgMar w:top="1560" w:right="1701" w:bottom="1418" w:left="1418" w:header="850" w:footer="850" w:gutter="0"/>
          <w:cols w:space="708"/>
          <w:docGrid w:linePitch="360"/>
        </w:sectPr>
      </w:pPr>
    </w:p>
    <w:p w14:paraId="3DBDB04D" w14:textId="7F122BAA" w:rsidR="00D74F1B" w:rsidRPr="00883FC1" w:rsidRDefault="00D74F1B" w:rsidP="00D74F1B">
      <w:pPr>
        <w:pStyle w:val="Heading2"/>
        <w:rPr>
          <w:lang w:val="en-GB"/>
        </w:rPr>
      </w:pPr>
      <w:bookmarkStart w:id="10" w:name="_Toc43138047"/>
      <w:bookmarkStart w:id="11" w:name="_Toc108005601"/>
      <w:r w:rsidRPr="00883FC1">
        <w:rPr>
          <w:lang w:val="en-GB"/>
        </w:rPr>
        <w:lastRenderedPageBreak/>
        <w:t xml:space="preserve">PART </w:t>
      </w:r>
      <w:r w:rsidR="006B595A" w:rsidRPr="00883FC1">
        <w:rPr>
          <w:lang w:val="en-GB"/>
        </w:rPr>
        <w:t>3</w:t>
      </w:r>
      <w:r w:rsidRPr="00883FC1">
        <w:rPr>
          <w:lang w:val="en-GB"/>
        </w:rPr>
        <w:t xml:space="preserve">. </w:t>
      </w:r>
      <w:bookmarkEnd w:id="10"/>
      <w:r w:rsidR="002B4817" w:rsidRPr="00883FC1">
        <w:rPr>
          <w:lang w:val="en-GB"/>
        </w:rPr>
        <w:t>CAREER DEVELOPMENT</w:t>
      </w:r>
      <w:bookmarkEnd w:id="11"/>
      <w:r w:rsidR="00F80924" w:rsidRPr="00883FC1">
        <w:rPr>
          <w:lang w:val="en-GB"/>
        </w:rPr>
        <w:t xml:space="preserve"> </w:t>
      </w:r>
    </w:p>
    <w:p w14:paraId="2F8B8E80" w14:textId="77777777" w:rsidR="00D74F1B" w:rsidRPr="00883FC1" w:rsidRDefault="00D74F1B" w:rsidP="00D74F1B">
      <w:pPr>
        <w:rPr>
          <w:lang w:val="en-GB" w:eastAsia="es-ES"/>
        </w:rPr>
      </w:pPr>
    </w:p>
    <w:p w14:paraId="134265ED" w14:textId="1ADEB5BD" w:rsidR="00D74F1B" w:rsidRPr="00883FC1" w:rsidRDefault="006B595A" w:rsidP="00D74F1B">
      <w:pPr>
        <w:pStyle w:val="Heading5"/>
        <w:rPr>
          <w:lang w:val="en-GB"/>
        </w:rPr>
      </w:pPr>
      <w:bookmarkStart w:id="12" w:name="_Toc108005602"/>
      <w:r w:rsidRPr="00883FC1">
        <w:rPr>
          <w:lang w:val="en-GB"/>
        </w:rPr>
        <w:t>3</w:t>
      </w:r>
      <w:r w:rsidR="00D74F1B" w:rsidRPr="00883FC1">
        <w:rPr>
          <w:lang w:val="en-GB"/>
        </w:rPr>
        <w:t>.1. LIST OF TRAINING ACTIVITIES</w:t>
      </w:r>
      <w:r w:rsidR="00367D25" w:rsidRPr="00883FC1">
        <w:rPr>
          <w:lang w:val="en-GB"/>
        </w:rPr>
        <w:t xml:space="preserve"> </w:t>
      </w:r>
      <w:r w:rsidR="00933318" w:rsidRPr="00883FC1">
        <w:rPr>
          <w:lang w:val="en-GB"/>
        </w:rPr>
        <w:t>OF THE RESEARCHER</w:t>
      </w:r>
      <w:bookmarkEnd w:id="12"/>
    </w:p>
    <w:p w14:paraId="23A7815A" w14:textId="2E395E8D" w:rsidR="00A75DB0" w:rsidRPr="00883FC1" w:rsidRDefault="00923304" w:rsidP="00221130">
      <w:pPr>
        <w:jc w:val="both"/>
        <w:rPr>
          <w:lang w:val="en-GB" w:eastAsia="es-ES"/>
        </w:rPr>
      </w:pPr>
      <w:r w:rsidRPr="00883FC1">
        <w:rPr>
          <w:lang w:val="en-GB" w:eastAsia="es-ES"/>
        </w:rPr>
        <w:t>List</w:t>
      </w:r>
      <w:r w:rsidR="00D74F1B" w:rsidRPr="00883FC1">
        <w:rPr>
          <w:lang w:val="en-GB" w:eastAsia="es-ES"/>
        </w:rPr>
        <w:t xml:space="preserve"> </w:t>
      </w:r>
      <w:r w:rsidRPr="00883FC1">
        <w:rPr>
          <w:lang w:val="en-GB" w:eastAsia="es-ES"/>
        </w:rPr>
        <w:t>all</w:t>
      </w:r>
      <w:r w:rsidR="00D74F1B" w:rsidRPr="00883FC1">
        <w:rPr>
          <w:lang w:val="en-GB" w:eastAsia="es-ES"/>
        </w:rPr>
        <w:t xml:space="preserve"> </w:t>
      </w:r>
      <w:r w:rsidR="00D74F1B" w:rsidRPr="00883FC1">
        <w:rPr>
          <w:b/>
          <w:bCs/>
          <w:lang w:val="en-GB" w:eastAsia="es-ES"/>
        </w:rPr>
        <w:t>training activit</w:t>
      </w:r>
      <w:r w:rsidR="002B4817" w:rsidRPr="00883FC1">
        <w:rPr>
          <w:b/>
          <w:bCs/>
          <w:lang w:val="en-GB" w:eastAsia="es-ES"/>
        </w:rPr>
        <w:t>ies</w:t>
      </w:r>
      <w:r w:rsidRPr="00883FC1">
        <w:rPr>
          <w:b/>
          <w:bCs/>
          <w:lang w:val="en-GB" w:eastAsia="es-ES"/>
        </w:rPr>
        <w:t xml:space="preserve"> the Researcher has </w:t>
      </w:r>
      <w:r w:rsidR="000B3914" w:rsidRPr="00883FC1">
        <w:rPr>
          <w:b/>
          <w:bCs/>
          <w:i/>
          <w:iCs/>
          <w:u w:val="single"/>
          <w:lang w:val="en-GB" w:eastAsia="es-ES"/>
        </w:rPr>
        <w:t>atten</w:t>
      </w:r>
      <w:r w:rsidR="007635D1" w:rsidRPr="00883FC1">
        <w:rPr>
          <w:b/>
          <w:bCs/>
          <w:i/>
          <w:iCs/>
          <w:u w:val="single"/>
          <w:lang w:val="en-GB" w:eastAsia="es-ES"/>
        </w:rPr>
        <w:t>d</w:t>
      </w:r>
      <w:r w:rsidR="000B3914" w:rsidRPr="00883FC1">
        <w:rPr>
          <w:b/>
          <w:bCs/>
          <w:i/>
          <w:iCs/>
          <w:u w:val="single"/>
          <w:lang w:val="en-GB" w:eastAsia="es-ES"/>
        </w:rPr>
        <w:t>ed</w:t>
      </w:r>
      <w:r w:rsidRPr="00883FC1">
        <w:rPr>
          <w:lang w:val="en-GB" w:eastAsia="es-ES"/>
        </w:rPr>
        <w:t xml:space="preserve"> </w:t>
      </w:r>
      <w:r w:rsidRPr="00883FC1">
        <w:rPr>
          <w:b/>
          <w:bCs/>
          <w:lang w:val="en-GB" w:eastAsia="es-ES"/>
        </w:rPr>
        <w:t>to</w:t>
      </w:r>
      <w:r w:rsidRPr="00883FC1">
        <w:rPr>
          <w:lang w:val="en-GB" w:eastAsia="es-ES"/>
        </w:rPr>
        <w:t xml:space="preserve"> (</w:t>
      </w:r>
      <w:r w:rsidR="00C940F9" w:rsidRPr="00883FC1">
        <w:rPr>
          <w:lang w:val="en-GB" w:eastAsia="es-ES"/>
        </w:rPr>
        <w:t xml:space="preserve">for training </w:t>
      </w:r>
      <w:r w:rsidR="00C940F9" w:rsidRPr="00883FC1">
        <w:rPr>
          <w:i/>
          <w:iCs/>
          <w:u w:val="single"/>
          <w:lang w:val="en-GB" w:eastAsia="es-ES"/>
        </w:rPr>
        <w:t>provided</w:t>
      </w:r>
      <w:r w:rsidR="00C940F9" w:rsidRPr="00883FC1">
        <w:rPr>
          <w:lang w:val="en-GB" w:eastAsia="es-ES"/>
        </w:rPr>
        <w:t xml:space="preserve"> by the Researcher</w:t>
      </w:r>
      <w:r w:rsidRPr="00883FC1">
        <w:rPr>
          <w:lang w:val="en-GB" w:eastAsia="es-ES"/>
        </w:rPr>
        <w:t xml:space="preserve"> – see part </w:t>
      </w:r>
      <w:r w:rsidR="00B50C20" w:rsidRPr="00883FC1">
        <w:rPr>
          <w:lang w:val="en-GB" w:eastAsia="es-ES"/>
        </w:rPr>
        <w:t>5</w:t>
      </w:r>
      <w:r w:rsidR="008B0A28" w:rsidRPr="00883FC1">
        <w:rPr>
          <w:lang w:val="en-GB" w:eastAsia="es-ES"/>
        </w:rPr>
        <w:t>)</w:t>
      </w:r>
      <w:r w:rsidR="00997733" w:rsidRPr="00883FC1">
        <w:rPr>
          <w:lang w:val="en-GB" w:eastAsia="es-ES"/>
        </w:rPr>
        <w:t>.</w:t>
      </w:r>
      <w:r w:rsidR="008B0A28" w:rsidRPr="00883FC1">
        <w:rPr>
          <w:lang w:val="en-GB" w:eastAsia="es-ES"/>
        </w:rPr>
        <w:t xml:space="preserve"> </w:t>
      </w:r>
    </w:p>
    <w:p w14:paraId="34A5C4D1" w14:textId="77777777" w:rsidR="00B30871" w:rsidRPr="00883FC1" w:rsidRDefault="00B30871" w:rsidP="00221130">
      <w:pPr>
        <w:jc w:val="both"/>
        <w:rPr>
          <w:szCs w:val="18"/>
          <w:lang w:val="en-GB" w:eastAsia="es-ES"/>
        </w:rPr>
      </w:pPr>
    </w:p>
    <w:p w14:paraId="76941819" w14:textId="6400ED74" w:rsidR="00430255" w:rsidRPr="00883FC1" w:rsidRDefault="00430255" w:rsidP="00221130">
      <w:pPr>
        <w:jc w:val="both"/>
        <w:rPr>
          <w:szCs w:val="18"/>
          <w:lang w:val="en-GB" w:eastAsia="es-ES"/>
        </w:rPr>
      </w:pPr>
      <w:r w:rsidRPr="00883FC1">
        <w:rPr>
          <w:szCs w:val="18"/>
          <w:lang w:val="en-GB" w:eastAsia="es-ES"/>
        </w:rPr>
        <w:t>As a reminder, the different types of training activities are:</w:t>
      </w:r>
    </w:p>
    <w:p w14:paraId="7D1AFF61" w14:textId="098E4A4A" w:rsidR="00430255" w:rsidRPr="00883FC1" w:rsidRDefault="00405A76" w:rsidP="00430255">
      <w:pPr>
        <w:pStyle w:val="ListParagraph"/>
        <w:numPr>
          <w:ilvl w:val="0"/>
          <w:numId w:val="16"/>
        </w:numPr>
        <w:jc w:val="both"/>
        <w:rPr>
          <w:szCs w:val="18"/>
          <w:lang w:val="en-GB" w:eastAsia="es-ES"/>
        </w:rPr>
      </w:pPr>
      <w:r w:rsidRPr="00883FC1">
        <w:rPr>
          <w:szCs w:val="18"/>
          <w:u w:val="single"/>
          <w:lang w:val="en-GB" w:eastAsia="es-ES"/>
        </w:rPr>
        <w:t>Training activity by ACCIÓ</w:t>
      </w:r>
      <w:r w:rsidRPr="00883FC1">
        <w:rPr>
          <w:szCs w:val="18"/>
          <w:lang w:val="en-GB" w:eastAsia="es-ES"/>
        </w:rPr>
        <w:t>: all the activities organised by the Tecniospring team</w:t>
      </w:r>
      <w:r w:rsidR="00BD5D46" w:rsidRPr="00883FC1">
        <w:rPr>
          <w:szCs w:val="18"/>
          <w:lang w:val="en-GB" w:eastAsia="es-ES"/>
        </w:rPr>
        <w:t xml:space="preserve"> (e.g., “Commercialising technology”, “Open Access”, “Project Management”)</w:t>
      </w:r>
    </w:p>
    <w:p w14:paraId="3DCA5A75" w14:textId="5C78C09F" w:rsidR="00BD5D46" w:rsidRPr="00883FC1" w:rsidRDefault="0012182B" w:rsidP="00430255">
      <w:pPr>
        <w:pStyle w:val="ListParagraph"/>
        <w:numPr>
          <w:ilvl w:val="0"/>
          <w:numId w:val="16"/>
        </w:numPr>
        <w:jc w:val="both"/>
        <w:rPr>
          <w:szCs w:val="18"/>
          <w:lang w:val="en-GB" w:eastAsia="es-ES"/>
        </w:rPr>
      </w:pPr>
      <w:r w:rsidRPr="00883FC1">
        <w:rPr>
          <w:szCs w:val="18"/>
          <w:u w:val="single"/>
          <w:lang w:val="en-GB" w:eastAsia="es-ES"/>
        </w:rPr>
        <w:t>Workshop</w:t>
      </w:r>
      <w:r w:rsidRPr="00883FC1">
        <w:rPr>
          <w:szCs w:val="18"/>
          <w:lang w:val="en-GB" w:eastAsia="es-ES"/>
        </w:rPr>
        <w:t>:</w:t>
      </w:r>
      <w:r w:rsidR="00E76A1A" w:rsidRPr="00883FC1">
        <w:rPr>
          <w:szCs w:val="18"/>
          <w:lang w:val="en-GB" w:eastAsia="es-ES"/>
        </w:rPr>
        <w:t xml:space="preserve"> </w:t>
      </w:r>
      <w:r w:rsidR="00306E0C" w:rsidRPr="00883FC1">
        <w:rPr>
          <w:szCs w:val="18"/>
          <w:lang w:val="en-GB" w:eastAsia="es-ES"/>
        </w:rPr>
        <w:t xml:space="preserve">hand-on </w:t>
      </w:r>
      <w:r w:rsidR="001573D4" w:rsidRPr="00883FC1">
        <w:rPr>
          <w:szCs w:val="18"/>
          <w:lang w:val="en-GB" w:eastAsia="es-ES"/>
        </w:rPr>
        <w:t xml:space="preserve">training in which the participants are actively engaged and </w:t>
      </w:r>
      <w:r w:rsidR="00BD4986" w:rsidRPr="00883FC1">
        <w:rPr>
          <w:szCs w:val="18"/>
          <w:lang w:val="en-GB" w:eastAsia="es-ES"/>
        </w:rPr>
        <w:t xml:space="preserve">dive deeper into a specific </w:t>
      </w:r>
      <w:r w:rsidR="00F800C1" w:rsidRPr="00883FC1">
        <w:rPr>
          <w:szCs w:val="18"/>
          <w:lang w:val="en-GB" w:eastAsia="es-ES"/>
        </w:rPr>
        <w:t>topic</w:t>
      </w:r>
    </w:p>
    <w:p w14:paraId="3E1518AE" w14:textId="27089A76" w:rsidR="00E76A1A" w:rsidRPr="00883FC1" w:rsidRDefault="00E76A1A" w:rsidP="00430255">
      <w:pPr>
        <w:pStyle w:val="ListParagraph"/>
        <w:numPr>
          <w:ilvl w:val="0"/>
          <w:numId w:val="16"/>
        </w:numPr>
        <w:jc w:val="both"/>
        <w:rPr>
          <w:szCs w:val="18"/>
          <w:lang w:val="en-GB" w:eastAsia="es-ES"/>
        </w:rPr>
      </w:pPr>
      <w:r w:rsidRPr="00883FC1">
        <w:rPr>
          <w:szCs w:val="18"/>
          <w:u w:val="single"/>
          <w:lang w:val="en-GB" w:eastAsia="es-ES"/>
        </w:rPr>
        <w:t>Seminar</w:t>
      </w:r>
      <w:r w:rsidR="00275F9E" w:rsidRPr="00883FC1">
        <w:rPr>
          <w:szCs w:val="18"/>
          <w:u w:val="single"/>
          <w:lang w:val="en-GB" w:eastAsia="es-ES"/>
        </w:rPr>
        <w:t>/conference</w:t>
      </w:r>
      <w:r w:rsidRPr="00883FC1">
        <w:rPr>
          <w:szCs w:val="18"/>
          <w:lang w:val="en-GB" w:eastAsia="es-ES"/>
        </w:rPr>
        <w:t>:</w:t>
      </w:r>
      <w:r w:rsidR="00BD4986" w:rsidRPr="00883FC1">
        <w:rPr>
          <w:szCs w:val="18"/>
          <w:lang w:val="en-GB" w:eastAsia="es-ES"/>
        </w:rPr>
        <w:t xml:space="preserve"> </w:t>
      </w:r>
      <w:r w:rsidR="00041209" w:rsidRPr="00883FC1">
        <w:rPr>
          <w:szCs w:val="18"/>
          <w:lang w:val="en-GB" w:eastAsia="es-ES"/>
        </w:rPr>
        <w:t>lecture during which</w:t>
      </w:r>
      <w:r w:rsidR="00160AF3" w:rsidRPr="00883FC1">
        <w:rPr>
          <w:szCs w:val="18"/>
          <w:lang w:val="en-GB" w:eastAsia="es-ES"/>
        </w:rPr>
        <w:t xml:space="preserve"> </w:t>
      </w:r>
      <w:r w:rsidR="00FE1FCE" w:rsidRPr="00883FC1">
        <w:rPr>
          <w:szCs w:val="18"/>
          <w:lang w:val="en-GB" w:eastAsia="es-ES"/>
        </w:rPr>
        <w:t>one or more</w:t>
      </w:r>
      <w:r w:rsidR="00513B94" w:rsidRPr="00883FC1">
        <w:rPr>
          <w:szCs w:val="18"/>
          <w:lang w:val="en-GB" w:eastAsia="es-ES"/>
        </w:rPr>
        <w:t xml:space="preserve"> expert</w:t>
      </w:r>
      <w:r w:rsidR="00FE1FCE" w:rsidRPr="00883FC1">
        <w:rPr>
          <w:szCs w:val="18"/>
          <w:lang w:val="en-GB" w:eastAsia="es-ES"/>
        </w:rPr>
        <w:t>s</w:t>
      </w:r>
      <w:r w:rsidR="00513B94" w:rsidRPr="00883FC1">
        <w:rPr>
          <w:szCs w:val="18"/>
          <w:lang w:val="en-GB" w:eastAsia="es-ES"/>
        </w:rPr>
        <w:t xml:space="preserve"> </w:t>
      </w:r>
      <w:r w:rsidR="00041209" w:rsidRPr="00883FC1">
        <w:rPr>
          <w:szCs w:val="18"/>
          <w:lang w:val="en-GB" w:eastAsia="es-ES"/>
        </w:rPr>
        <w:t>present information on a specific subject</w:t>
      </w:r>
      <w:r w:rsidR="00C05197" w:rsidRPr="00883FC1">
        <w:rPr>
          <w:szCs w:val="18"/>
          <w:lang w:val="en-GB" w:eastAsia="es-ES"/>
        </w:rPr>
        <w:t xml:space="preserve"> (online version: webinar)</w:t>
      </w:r>
    </w:p>
    <w:p w14:paraId="5AF1D57D" w14:textId="101A76E3" w:rsidR="00E76A1A" w:rsidRPr="00883FC1" w:rsidRDefault="00E76A1A" w:rsidP="00430255">
      <w:pPr>
        <w:pStyle w:val="ListParagraph"/>
        <w:numPr>
          <w:ilvl w:val="0"/>
          <w:numId w:val="16"/>
        </w:numPr>
        <w:jc w:val="both"/>
        <w:rPr>
          <w:szCs w:val="18"/>
          <w:lang w:val="en-GB" w:eastAsia="es-ES"/>
        </w:rPr>
      </w:pPr>
      <w:r w:rsidRPr="00883FC1">
        <w:rPr>
          <w:szCs w:val="18"/>
          <w:u w:val="single"/>
          <w:lang w:val="en-GB" w:eastAsia="es-ES"/>
        </w:rPr>
        <w:t>University course</w:t>
      </w:r>
      <w:r w:rsidRPr="00883FC1">
        <w:rPr>
          <w:szCs w:val="18"/>
          <w:lang w:val="en-GB" w:eastAsia="es-ES"/>
        </w:rPr>
        <w:t>:</w:t>
      </w:r>
      <w:r w:rsidR="005B1BDB" w:rsidRPr="00883FC1">
        <w:rPr>
          <w:szCs w:val="18"/>
          <w:lang w:val="en-GB" w:eastAsia="es-ES"/>
        </w:rPr>
        <w:t xml:space="preserve"> academic training that runs for a long period</w:t>
      </w:r>
      <w:r w:rsidR="00160AF3" w:rsidRPr="00883FC1">
        <w:rPr>
          <w:szCs w:val="18"/>
          <w:lang w:val="en-GB" w:eastAsia="es-ES"/>
        </w:rPr>
        <w:t xml:space="preserve"> of time and generally ends with a validation of </w:t>
      </w:r>
      <w:r w:rsidR="007A66E7" w:rsidRPr="00883FC1">
        <w:rPr>
          <w:szCs w:val="18"/>
          <w:lang w:val="en-GB" w:eastAsia="es-ES"/>
        </w:rPr>
        <w:t>knowledge</w:t>
      </w:r>
      <w:r w:rsidR="00160AF3" w:rsidRPr="00883FC1">
        <w:rPr>
          <w:szCs w:val="18"/>
          <w:lang w:val="en-GB" w:eastAsia="es-ES"/>
        </w:rPr>
        <w:t>, for which the participants obtain a certification</w:t>
      </w:r>
    </w:p>
    <w:p w14:paraId="7CDB4BCB" w14:textId="1AC5FFC2" w:rsidR="00E76A1A" w:rsidRPr="00883FC1" w:rsidRDefault="00E76A1A" w:rsidP="00430255">
      <w:pPr>
        <w:pStyle w:val="ListParagraph"/>
        <w:numPr>
          <w:ilvl w:val="0"/>
          <w:numId w:val="16"/>
        </w:numPr>
        <w:jc w:val="both"/>
        <w:rPr>
          <w:szCs w:val="18"/>
          <w:lang w:val="en-GB" w:eastAsia="es-ES"/>
        </w:rPr>
      </w:pPr>
      <w:r w:rsidRPr="00883FC1">
        <w:rPr>
          <w:szCs w:val="18"/>
          <w:u w:val="single"/>
          <w:lang w:val="en-GB" w:eastAsia="es-ES"/>
        </w:rPr>
        <w:t>Other</w:t>
      </w:r>
      <w:r w:rsidRPr="00883FC1">
        <w:rPr>
          <w:szCs w:val="18"/>
          <w:lang w:val="en-GB" w:eastAsia="es-ES"/>
        </w:rPr>
        <w:t>: any other kind of training</w:t>
      </w:r>
    </w:p>
    <w:p w14:paraId="7A02EFEF" w14:textId="77777777" w:rsidR="00B30871" w:rsidRPr="00883FC1" w:rsidRDefault="00B30871" w:rsidP="00221130">
      <w:pPr>
        <w:jc w:val="both"/>
        <w:rPr>
          <w:rFonts w:ascii="Calibri" w:hAnsi="Calibri" w:cs="Calibri"/>
          <w:iCs/>
          <w:sz w:val="18"/>
          <w:szCs w:val="18"/>
          <w:lang w:val="en-GB" w:eastAsia="es-ES"/>
        </w:rPr>
      </w:pPr>
    </w:p>
    <w:tbl>
      <w:tblPr>
        <w:tblStyle w:val="TableGrid"/>
        <w:tblpPr w:leftFromText="181" w:rightFromText="181" w:vertAnchor="text" w:horzAnchor="margin" w:tblpY="1"/>
        <w:tblW w:w="13711" w:type="dxa"/>
        <w:tbl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single" w:sz="4" w:space="0" w:color="A5644E" w:themeColor="accent2"/>
          <w:insideV w:val="single" w:sz="4" w:space="0" w:color="A5644E" w:themeColor="accent2"/>
        </w:tblBorders>
        <w:tblLook w:val="04A0" w:firstRow="1" w:lastRow="0" w:firstColumn="1" w:lastColumn="0" w:noHBand="0" w:noVBand="1"/>
      </w:tblPr>
      <w:tblGrid>
        <w:gridCol w:w="796"/>
        <w:gridCol w:w="2439"/>
        <w:gridCol w:w="1865"/>
        <w:gridCol w:w="1186"/>
        <w:gridCol w:w="1209"/>
        <w:gridCol w:w="1428"/>
        <w:gridCol w:w="2557"/>
        <w:gridCol w:w="2231"/>
      </w:tblGrid>
      <w:tr w:rsidR="00F10D41" w:rsidRPr="00883FC1" w14:paraId="45C14783" w14:textId="77777777" w:rsidTr="00F10D41">
        <w:trPr>
          <w:trHeight w:val="118"/>
        </w:trPr>
        <w:tc>
          <w:tcPr>
            <w:tcW w:w="421" w:type="dxa"/>
            <w:shd w:val="clear" w:color="auto" w:fill="A5644E" w:themeFill="accent2"/>
          </w:tcPr>
          <w:p w14:paraId="2D6406D1" w14:textId="481A0C7A" w:rsidR="00F10D41" w:rsidRPr="00883FC1" w:rsidRDefault="00F10D41" w:rsidP="00B30871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#</w:t>
            </w:r>
          </w:p>
        </w:tc>
        <w:tc>
          <w:tcPr>
            <w:tcW w:w="2551" w:type="dxa"/>
            <w:shd w:val="clear" w:color="auto" w:fill="A5644E" w:themeFill="accent2"/>
          </w:tcPr>
          <w:p w14:paraId="73C1AC9F" w14:textId="63B838B3" w:rsidR="00F10D41" w:rsidRPr="00883FC1" w:rsidRDefault="00F10D41" w:rsidP="00B30871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Name of the training activity</w:t>
            </w:r>
          </w:p>
        </w:tc>
        <w:tc>
          <w:tcPr>
            <w:tcW w:w="1938" w:type="dxa"/>
            <w:shd w:val="clear" w:color="auto" w:fill="A5644E" w:themeFill="accent2"/>
            <w:vAlign w:val="center"/>
          </w:tcPr>
          <w:p w14:paraId="68084758" w14:textId="77777777" w:rsidR="00F10D41" w:rsidRPr="00883FC1" w:rsidRDefault="00F10D41" w:rsidP="00B30871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Type of training</w:t>
            </w:r>
          </w:p>
        </w:tc>
        <w:tc>
          <w:tcPr>
            <w:tcW w:w="1216" w:type="dxa"/>
            <w:shd w:val="clear" w:color="auto" w:fill="A5644E" w:themeFill="accent2"/>
            <w:vAlign w:val="center"/>
          </w:tcPr>
          <w:p w14:paraId="20A5F747" w14:textId="77777777" w:rsidR="00F10D41" w:rsidRPr="00883FC1" w:rsidRDefault="00F10D41" w:rsidP="00B30871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Date(s)</w:t>
            </w:r>
          </w:p>
        </w:tc>
        <w:tc>
          <w:tcPr>
            <w:tcW w:w="1236" w:type="dxa"/>
            <w:shd w:val="clear" w:color="auto" w:fill="A5644E" w:themeFill="accent2"/>
            <w:vAlign w:val="center"/>
          </w:tcPr>
          <w:p w14:paraId="1A0C1F62" w14:textId="77777777" w:rsidR="00F10D41" w:rsidRPr="00883FC1" w:rsidRDefault="00F10D41" w:rsidP="00B30871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Number of hours</w:t>
            </w:r>
          </w:p>
        </w:tc>
        <w:tc>
          <w:tcPr>
            <w:tcW w:w="1457" w:type="dxa"/>
            <w:shd w:val="clear" w:color="auto" w:fill="A5644E" w:themeFill="accent2"/>
            <w:vAlign w:val="center"/>
          </w:tcPr>
          <w:p w14:paraId="5E1CBC1B" w14:textId="77777777" w:rsidR="00F10D41" w:rsidRPr="00883FC1" w:rsidRDefault="00F10D41" w:rsidP="00B30871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Organising institution</w:t>
            </w:r>
          </w:p>
        </w:tc>
        <w:tc>
          <w:tcPr>
            <w:tcW w:w="2656" w:type="dxa"/>
            <w:shd w:val="clear" w:color="auto" w:fill="A5644E" w:themeFill="accent2"/>
            <w:vAlign w:val="center"/>
          </w:tcPr>
          <w:p w14:paraId="0F6938EB" w14:textId="1C144286" w:rsidR="00F10D41" w:rsidRPr="00883FC1" w:rsidRDefault="00F10D41" w:rsidP="00B30871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Description</w:t>
            </w:r>
          </w:p>
          <w:p w14:paraId="52B9526E" w14:textId="77777777" w:rsidR="00F10D41" w:rsidRPr="00883FC1" w:rsidRDefault="00F10D41" w:rsidP="00B30871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  <w:t>(name, topics, tasks, etc.)</w:t>
            </w:r>
          </w:p>
        </w:tc>
        <w:tc>
          <w:tcPr>
            <w:tcW w:w="2236" w:type="dxa"/>
            <w:shd w:val="clear" w:color="auto" w:fill="A5644E" w:themeFill="accent2"/>
            <w:vAlign w:val="center"/>
          </w:tcPr>
          <w:p w14:paraId="2A9C359B" w14:textId="77777777" w:rsidR="00F10D41" w:rsidRPr="00883FC1" w:rsidRDefault="00F10D41" w:rsidP="00B30871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Certification obtained</w:t>
            </w:r>
          </w:p>
        </w:tc>
      </w:tr>
      <w:permStart w:id="1110118211" w:edGrp="everyone" w:displacedByCustomXml="next"/>
      <w:permStart w:id="287781504" w:edGrp="everyone" w:displacedByCustomXml="next"/>
      <w:sdt>
        <w:sdtPr>
          <w:rPr>
            <w:rFonts w:eastAsia="Calibri" w:cstheme="minorHAnsi"/>
            <w:sz w:val="18"/>
            <w:szCs w:val="18"/>
            <w:lang w:val="en-GB"/>
          </w:rPr>
          <w:id w:val="-470753639"/>
          <w15:repeatingSection/>
        </w:sdtPr>
        <w:sdtEndPr>
          <w:rPr>
            <w:rFonts w:eastAsia="Times New Roman"/>
          </w:rPr>
        </w:sdtEndPr>
        <w:sdtContent>
          <w:sdt>
            <w:sdtPr>
              <w:rPr>
                <w:rFonts w:eastAsia="Calibri" w:cstheme="minorHAnsi"/>
                <w:sz w:val="18"/>
                <w:szCs w:val="18"/>
                <w:lang w:val="en-GB"/>
              </w:rPr>
              <w:id w:val="-1593310680"/>
              <w:placeholder>
                <w:docPart w:val="3CD5A1EEACC34602B126D49175FDFE33"/>
              </w:placeholder>
              <w15:repeatingSectionItem/>
            </w:sdtPr>
            <w:sdtEndPr>
              <w:rPr>
                <w:rFonts w:eastAsia="Times New Roman"/>
              </w:rPr>
            </w:sdtEndPr>
            <w:sdtContent>
              <w:tr w:rsidR="00F10D41" w:rsidRPr="00883FC1" w14:paraId="4EA6E1FD" w14:textId="77777777" w:rsidTr="00F10D41">
                <w:trPr>
                  <w:trHeight w:val="232"/>
                </w:trPr>
                <w:tc>
                  <w:tcPr>
                    <w:tcW w:w="421" w:type="dxa"/>
                  </w:tcPr>
                  <w:p w14:paraId="740A597A" w14:textId="6A866181" w:rsidR="00F10D41" w:rsidRPr="00883FC1" w:rsidRDefault="00F10D41" w:rsidP="00F94C96">
                    <w:pPr>
                      <w:rPr>
                        <w:rFonts w:eastAsia="Calibri" w:cstheme="minorHAnsi"/>
                        <w:sz w:val="18"/>
                        <w:szCs w:val="18"/>
                        <w:lang w:val="en-GB"/>
                      </w:rPr>
                    </w:pPr>
                    <w:r w:rsidRPr="00883FC1">
                      <w:rPr>
                        <w:rFonts w:cstheme="minorHAnsi"/>
                        <w:sz w:val="18"/>
                        <w:szCs w:val="18"/>
                        <w:lang w:val="en-GB"/>
                      </w:rPr>
                      <w:t xml:space="preserve"> </w:t>
                    </w:r>
                    <w:sdt>
                      <w:sdtPr>
                        <w:rPr>
                          <w:rFonts w:cstheme="minorHAnsi"/>
                          <w:sz w:val="18"/>
                          <w:szCs w:val="18"/>
                          <w:lang w:val="en-GB"/>
                        </w:rPr>
                        <w:id w:val="-1191526078"/>
                        <w:placeholder>
                          <w:docPart w:val="C3EB44FDE0AE448D969A5750F8918C23"/>
                        </w:placeholder>
                        <w:showingPlcHdr/>
                      </w:sdtPr>
                      <w:sdtEndPr/>
                      <w:sdtContent>
                        <w:r w:rsidRPr="00883FC1">
                          <w:rPr>
                            <w:rStyle w:val="PlaceholderText"/>
                            <w:rFonts w:eastAsiaTheme="minorHAnsi"/>
                            <w:color w:val="auto"/>
                            <w:highlight w:val="lightGray"/>
                            <w:lang w:val="en-GB"/>
                          </w:rPr>
                          <w:t>E</w:t>
                        </w:r>
                        <w:r w:rsidRPr="00883FC1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18"/>
                            <w:highlight w:val="lightGray"/>
                            <w:lang w:val="en-GB"/>
                          </w:rPr>
                          <w:t>nter number</w:t>
                        </w:r>
                      </w:sdtContent>
                    </w:sdt>
                  </w:p>
                </w:tc>
                <w:sdt>
                  <w:sdtPr>
                    <w:rPr>
                      <w:rFonts w:eastAsia="Calibri" w:cstheme="minorHAnsi"/>
                      <w:sz w:val="18"/>
                      <w:szCs w:val="18"/>
                      <w:lang w:val="en-GB"/>
                    </w:rPr>
                    <w:id w:val="660282558"/>
                    <w:placeholder>
                      <w:docPart w:val="571D669713FB490885E00E45A972309B"/>
                    </w:placeholder>
                    <w:showingPlcHdr/>
                  </w:sdtPr>
                  <w:sdtEndPr>
                    <w:rPr>
                      <w:rFonts w:eastAsia="Times New Roman"/>
                    </w:rPr>
                  </w:sdtEndPr>
                  <w:sdtContent>
                    <w:tc>
                      <w:tcPr>
                        <w:tcW w:w="2551" w:type="dxa"/>
                      </w:tcPr>
                      <w:p w14:paraId="22E13C04" w14:textId="21E7E35E" w:rsidR="00F10D41" w:rsidRPr="00883FC1" w:rsidRDefault="00F10D41" w:rsidP="00F94C96">
                        <w:pPr>
                          <w:rPr>
                            <w:rFonts w:eastAsia="Calibri"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20"/>
                            <w:highlight w:val="lightGray"/>
                            <w:lang w:val="en-GB"/>
                          </w:rPr>
                          <w:t>Indicate the n</w:t>
                        </w:r>
                        <w:r w:rsidRPr="00883FC1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18"/>
                            <w:highlight w:val="lightGray"/>
                            <w:lang w:val="en-GB"/>
                          </w:rPr>
                          <w:t>ame of the training activity</w:t>
                        </w:r>
                      </w:p>
                    </w:tc>
                  </w:sdtContent>
                </w:sdt>
                <w:sdt>
                  <w:sdtPr>
                    <w:rPr>
                      <w:rFonts w:eastAsia="Calibri" w:cstheme="minorHAnsi"/>
                      <w:sz w:val="18"/>
                      <w:szCs w:val="18"/>
                      <w:highlight w:val="lightGray"/>
                      <w:lang w:val="en-GB"/>
                    </w:rPr>
                    <w:id w:val="-941678009"/>
                    <w:placeholder>
                      <w:docPart w:val="249BC990C99541AB950AAACFDAAC3EBD"/>
                    </w:placeholder>
                    <w:showingPlcHdr/>
                    <w:comboBox>
                      <w:listItem w:displayText="Training activity by ACCIÓ" w:value="Training activity by ACCIÓ"/>
                      <w:listItem w:displayText="Workshop" w:value="Workshop"/>
                      <w:listItem w:displayText="Seminar / conference" w:value="Seminar / conference"/>
                      <w:listItem w:displayText="University course" w:value="University course"/>
                      <w:listItem w:displayText="Other (please specify)" w:value="Other (please specify)"/>
                    </w:comboBox>
                  </w:sdtPr>
                  <w:sdtEndPr/>
                  <w:sdtContent>
                    <w:tc>
                      <w:tcPr>
                        <w:tcW w:w="1938" w:type="dxa"/>
                        <w:vAlign w:val="center"/>
                      </w:tcPr>
                      <w:p w14:paraId="35C82D9C" w14:textId="76ED2CC8" w:rsidR="00F10D41" w:rsidRPr="00883FC1" w:rsidRDefault="00F94C96" w:rsidP="00F94C96">
                        <w:pPr>
                          <w:rPr>
                            <w:rFonts w:eastAsia="Calibri"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F94C96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18"/>
                            <w:highlight w:val="lightGray"/>
                          </w:rPr>
                          <w:t>Choose the type of activity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-32038286"/>
                    <w:placeholder>
                      <w:docPart w:val="0D82485B777A43C08C415AA8FE173D25"/>
                    </w:placeholder>
                    <w:showingPlcHdr/>
                  </w:sdtPr>
                  <w:sdtEndPr/>
                  <w:sdtContent>
                    <w:tc>
                      <w:tcPr>
                        <w:tcW w:w="1216" w:type="dxa"/>
                      </w:tcPr>
                      <w:p w14:paraId="5B8A9070" w14:textId="77777777" w:rsidR="00F10D41" w:rsidRPr="00883FC1" w:rsidRDefault="00F10D41" w:rsidP="00F94C96">
                        <w:pPr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18"/>
                            <w:highlight w:val="lightGray"/>
                            <w:lang w:val="en-GB"/>
                          </w:rPr>
                          <w:t>Click to enter date(s)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352468016"/>
                    <w:placeholder>
                      <w:docPart w:val="B6F44A6C8426432D96FB333CC1EB872C"/>
                    </w:placeholder>
                    <w:showingPlcHdr/>
                  </w:sdtPr>
                  <w:sdtEndPr/>
                  <w:sdtContent>
                    <w:tc>
                      <w:tcPr>
                        <w:tcW w:w="1236" w:type="dxa"/>
                        <w:vAlign w:val="center"/>
                      </w:tcPr>
                      <w:p w14:paraId="6DD3FF90" w14:textId="77777777" w:rsidR="00F10D41" w:rsidRPr="00883FC1" w:rsidRDefault="00F10D41" w:rsidP="00F94C96">
                        <w:pPr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18"/>
                            <w:highlight w:val="lightGray"/>
                            <w:lang w:val="en-GB"/>
                          </w:rPr>
                          <w:t>Click to enter number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1704676750"/>
                    <w:placeholder>
                      <w:docPart w:val="A7345AA2ED704D65B4DF8C8010AE5B46"/>
                    </w:placeholder>
                    <w:showingPlcHdr/>
                  </w:sdtPr>
                  <w:sdtEndPr/>
                  <w:sdtContent>
                    <w:tc>
                      <w:tcPr>
                        <w:tcW w:w="1457" w:type="dxa"/>
                        <w:vAlign w:val="center"/>
                      </w:tcPr>
                      <w:p w14:paraId="79002035" w14:textId="77777777" w:rsidR="00F10D41" w:rsidRPr="00883FC1" w:rsidRDefault="00F10D41" w:rsidP="00F94C96">
                        <w:pPr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20"/>
                            <w:highlight w:val="lightGray"/>
                            <w:lang w:val="en-GB"/>
                          </w:rPr>
                          <w:t>Specify the n</w:t>
                        </w:r>
                        <w:r w:rsidRPr="00883FC1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18"/>
                            <w:highlight w:val="lightGray"/>
                            <w:lang w:val="en-GB"/>
                          </w:rPr>
                          <w:t>ame of the entity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262498152"/>
                    <w:placeholder>
                      <w:docPart w:val="9A00DFE10F9449CDA287A0986D165C76"/>
                    </w:placeholder>
                    <w:showingPlcHdr/>
                  </w:sdtPr>
                  <w:sdtEndPr/>
                  <w:sdtContent>
                    <w:tc>
                      <w:tcPr>
                        <w:tcW w:w="2656" w:type="dxa"/>
                        <w:vAlign w:val="center"/>
                      </w:tcPr>
                      <w:p w14:paraId="14E09CD9" w14:textId="77777777" w:rsidR="00F10D41" w:rsidRPr="00883FC1" w:rsidRDefault="00F10D41" w:rsidP="00F94C96">
                        <w:pPr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Fonts w:cstheme="minorHAnsi"/>
                            <w:sz w:val="18"/>
                            <w:szCs w:val="18"/>
                            <w:highlight w:val="lightGray"/>
                            <w:lang w:val="en-GB"/>
                          </w:rPr>
                          <w:t>Information about the training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-233317643"/>
                    <w:placeholder>
                      <w:docPart w:val="7A4EEBC7374B454A8F02F7762A2B52D9"/>
                    </w:placeholder>
                    <w:showingPlcHdr/>
                  </w:sdtPr>
                  <w:sdtEndPr/>
                  <w:sdtContent>
                    <w:tc>
                      <w:tcPr>
                        <w:tcW w:w="2236" w:type="dxa"/>
                        <w:vAlign w:val="center"/>
                      </w:tcPr>
                      <w:p w14:paraId="07EDF399" w14:textId="700599BD" w:rsidR="00F10D41" w:rsidRPr="00883FC1" w:rsidRDefault="00F10D41" w:rsidP="00F94C96">
                        <w:pPr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Fonts w:cstheme="minorHAnsi"/>
                            <w:sz w:val="18"/>
                            <w:szCs w:val="18"/>
                            <w:highlight w:val="lightGray"/>
                            <w:lang w:val="en-GB"/>
                          </w:rPr>
                          <w:t>Certification/accreditation – if not, “N/A”</w:t>
                        </w:r>
                      </w:p>
                    </w:tc>
                  </w:sdtContent>
                </w:sdt>
              </w:tr>
            </w:sdtContent>
          </w:sdt>
        </w:sdtContent>
      </w:sdt>
    </w:tbl>
    <w:permEnd w:id="1110118211"/>
    <w:p w14:paraId="46914365" w14:textId="77777777" w:rsidR="00B30871" w:rsidRPr="00883FC1" w:rsidRDefault="00B30871" w:rsidP="00B30871">
      <w:pPr>
        <w:rPr>
          <w:lang w:val="en-GB"/>
        </w:rPr>
      </w:pPr>
      <w:r w:rsidRPr="00883FC1">
        <w:rPr>
          <w:rFonts w:ascii="Calibri" w:hAnsi="Calibri" w:cs="Calibri"/>
          <w:iCs/>
          <w:sz w:val="18"/>
          <w:szCs w:val="18"/>
          <w:lang w:val="en-GB" w:eastAsia="es-ES"/>
        </w:rPr>
        <w:t xml:space="preserve">To add a row, click on the </w:t>
      </w:r>
      <w:r w:rsidRPr="00883FC1">
        <w:rPr>
          <w:rFonts w:ascii="Calibri" w:hAnsi="Calibri" w:cs="Calibri"/>
          <w:iCs/>
          <w:sz w:val="18"/>
          <w:szCs w:val="18"/>
          <w:highlight w:val="lightGray"/>
          <w:lang w:val="en-GB" w:eastAsia="es-ES"/>
        </w:rPr>
        <w:t>+</w:t>
      </w:r>
      <w:r w:rsidRPr="00883FC1">
        <w:rPr>
          <w:rFonts w:ascii="Calibri" w:hAnsi="Calibri" w:cs="Calibri"/>
          <w:iCs/>
          <w:color w:val="F0A22E" w:themeColor="accent1"/>
          <w:sz w:val="18"/>
          <w:szCs w:val="18"/>
          <w:lang w:val="en-GB" w:eastAsia="es-ES"/>
        </w:rPr>
        <w:t xml:space="preserve"> </w:t>
      </w:r>
      <w:r w:rsidRPr="00883FC1">
        <w:rPr>
          <w:rFonts w:ascii="Calibri" w:hAnsi="Calibri" w:cs="Calibri"/>
          <w:iCs/>
          <w:sz w:val="18"/>
          <w:szCs w:val="18"/>
          <w:lang w:val="en-GB" w:eastAsia="es-ES"/>
        </w:rPr>
        <w:t>symbol that appears at the bottom-right side of the table.</w:t>
      </w:r>
    </w:p>
    <w:permEnd w:id="287781504"/>
    <w:p w14:paraId="61A90098" w14:textId="77777777" w:rsidR="00D74F1B" w:rsidRPr="00883FC1" w:rsidRDefault="00D74F1B" w:rsidP="00240712">
      <w:pPr>
        <w:rPr>
          <w:lang w:val="en-GB"/>
        </w:rPr>
      </w:pPr>
    </w:p>
    <w:p w14:paraId="6406F4CB" w14:textId="624FAA05" w:rsidR="007B6EBF" w:rsidRPr="00883FC1" w:rsidRDefault="00B958CA" w:rsidP="007C5310">
      <w:pPr>
        <w:spacing w:after="120"/>
        <w:jc w:val="both"/>
        <w:rPr>
          <w:lang w:val="en-GB" w:eastAsia="es-ES"/>
        </w:rPr>
      </w:pPr>
      <w:r w:rsidRPr="00883FC1">
        <w:rPr>
          <w:lang w:val="en-GB" w:eastAsia="es-ES"/>
        </w:rPr>
        <w:t>For each</w:t>
      </w:r>
      <w:r w:rsidR="0059757D" w:rsidRPr="00883FC1">
        <w:rPr>
          <w:lang w:val="en-GB" w:eastAsia="es-ES"/>
        </w:rPr>
        <w:t xml:space="preserve"> </w:t>
      </w:r>
      <w:r w:rsidR="0059757D" w:rsidRPr="00883FC1">
        <w:rPr>
          <w:b/>
          <w:bCs/>
          <w:lang w:val="en-GB" w:eastAsia="es-ES"/>
        </w:rPr>
        <w:t xml:space="preserve">training </w:t>
      </w:r>
      <w:r w:rsidR="00883FC1" w:rsidRPr="00883FC1">
        <w:rPr>
          <w:b/>
          <w:bCs/>
          <w:lang w:val="en-GB" w:eastAsia="es-ES"/>
        </w:rPr>
        <w:t>activity</w:t>
      </w:r>
      <w:r w:rsidR="007B6EBF" w:rsidRPr="00883FC1">
        <w:rPr>
          <w:lang w:val="en-GB" w:eastAsia="es-ES"/>
        </w:rPr>
        <w:t>,</w:t>
      </w:r>
      <w:r w:rsidR="0059757D" w:rsidRPr="00883FC1">
        <w:rPr>
          <w:lang w:val="en-GB" w:eastAsia="es-ES"/>
        </w:rPr>
        <w:t xml:space="preserve"> </w:t>
      </w:r>
      <w:r w:rsidR="007B6EBF" w:rsidRPr="00883FC1">
        <w:rPr>
          <w:lang w:val="en-GB" w:eastAsia="es-ES"/>
        </w:rPr>
        <w:t xml:space="preserve">indicate how they </w:t>
      </w:r>
      <w:r w:rsidR="0059757D" w:rsidRPr="00883FC1">
        <w:rPr>
          <w:lang w:val="en-GB" w:eastAsia="es-ES"/>
        </w:rPr>
        <w:t>have</w:t>
      </w:r>
      <w:r w:rsidR="007B6EBF" w:rsidRPr="00883FC1">
        <w:rPr>
          <w:lang w:val="en-GB" w:eastAsia="es-ES"/>
        </w:rPr>
        <w:t>:</w:t>
      </w:r>
    </w:p>
    <w:p w14:paraId="5F386455" w14:textId="3350F53D" w:rsidR="007B6EBF" w:rsidRPr="00883FC1" w:rsidRDefault="00666DD3" w:rsidP="007B6EBF">
      <w:pPr>
        <w:spacing w:after="120"/>
        <w:ind w:left="2694"/>
        <w:jc w:val="both"/>
        <w:rPr>
          <w:lang w:val="en-GB" w:eastAsia="es-ES"/>
        </w:rPr>
      </w:pPr>
      <w:r w:rsidRPr="00883FC1">
        <w:rPr>
          <w:lang w:val="en-GB" w:eastAsia="es-ES"/>
        </w:rPr>
        <w:t xml:space="preserve">(1) </w:t>
      </w:r>
      <w:r w:rsidRPr="00883FC1">
        <w:rPr>
          <w:b/>
          <w:bCs/>
          <w:lang w:val="en-GB" w:eastAsia="es-ES"/>
        </w:rPr>
        <w:t>benefited the project</w:t>
      </w:r>
      <w:r w:rsidR="00E97DAE" w:rsidRPr="00883FC1">
        <w:rPr>
          <w:lang w:val="en-GB" w:eastAsia="es-ES"/>
        </w:rPr>
        <w:t xml:space="preserve"> (impact, </w:t>
      </w:r>
      <w:r w:rsidR="007B6EBF" w:rsidRPr="00883FC1">
        <w:rPr>
          <w:lang w:val="en-GB" w:eastAsia="es-ES"/>
        </w:rPr>
        <w:t>added value</w:t>
      </w:r>
      <w:r w:rsidR="00E97DAE" w:rsidRPr="00883FC1">
        <w:rPr>
          <w:lang w:val="en-GB" w:eastAsia="es-ES"/>
        </w:rPr>
        <w:t>)</w:t>
      </w:r>
    </w:p>
    <w:p w14:paraId="497B913F" w14:textId="49B762DD" w:rsidR="000F5EE3" w:rsidRPr="00883FC1" w:rsidRDefault="00E97DAE" w:rsidP="007B6EBF">
      <w:pPr>
        <w:spacing w:after="120"/>
        <w:ind w:left="2694"/>
        <w:jc w:val="both"/>
        <w:rPr>
          <w:lang w:val="en-GB" w:eastAsia="es-ES"/>
        </w:rPr>
      </w:pPr>
      <w:r w:rsidRPr="00883FC1">
        <w:rPr>
          <w:lang w:val="en-GB" w:eastAsia="es-ES"/>
        </w:rPr>
        <w:t>(2)</w:t>
      </w:r>
      <w:r w:rsidR="00666DD3" w:rsidRPr="00883FC1">
        <w:rPr>
          <w:lang w:val="en-GB" w:eastAsia="es-ES"/>
        </w:rPr>
        <w:t xml:space="preserve"> </w:t>
      </w:r>
      <w:r w:rsidR="00426B61" w:rsidRPr="00883FC1">
        <w:rPr>
          <w:lang w:val="en-GB" w:eastAsia="es-ES"/>
        </w:rPr>
        <w:t>improve</w:t>
      </w:r>
      <w:r w:rsidR="004504A1" w:rsidRPr="00883FC1">
        <w:rPr>
          <w:lang w:val="en-GB" w:eastAsia="es-ES"/>
        </w:rPr>
        <w:t>d</w:t>
      </w:r>
      <w:r w:rsidR="00CA2571" w:rsidRPr="00883FC1">
        <w:rPr>
          <w:lang w:val="en-GB" w:eastAsia="es-ES"/>
        </w:rPr>
        <w:t xml:space="preserve"> the</w:t>
      </w:r>
      <w:r w:rsidR="00CA2571" w:rsidRPr="00883FC1">
        <w:rPr>
          <w:b/>
          <w:bCs/>
          <w:lang w:val="en-GB" w:eastAsia="es-ES"/>
        </w:rPr>
        <w:t xml:space="preserve"> researcher’s career</w:t>
      </w:r>
      <w:r w:rsidR="00426B61" w:rsidRPr="00883FC1">
        <w:rPr>
          <w:b/>
          <w:bCs/>
          <w:lang w:val="en-GB" w:eastAsia="es-ES"/>
        </w:rPr>
        <w:t xml:space="preserve"> prospects</w:t>
      </w:r>
      <w:r w:rsidR="006D536E" w:rsidRPr="00883FC1">
        <w:rPr>
          <w:lang w:val="en-GB" w:eastAsia="es-ES"/>
        </w:rPr>
        <w:t>.</w:t>
      </w:r>
      <w:r w:rsidR="000F5EE3" w:rsidRPr="00883FC1">
        <w:rPr>
          <w:lang w:val="en-GB" w:eastAsia="es-ES"/>
        </w:rPr>
        <w:t xml:space="preserve"> </w:t>
      </w:r>
    </w:p>
    <w:p w14:paraId="25E663F2" w14:textId="56DD6CBF" w:rsidR="00240712" w:rsidRPr="00883FC1" w:rsidRDefault="00240712" w:rsidP="00240712">
      <w:pPr>
        <w:spacing w:after="240"/>
        <w:ind w:left="567"/>
        <w:rPr>
          <w:b/>
          <w:bCs/>
          <w:lang w:val="en-GB" w:eastAsia="es-ES"/>
        </w:rPr>
      </w:pPr>
      <w:r w:rsidRPr="00883FC1">
        <w:rPr>
          <w:rFonts w:cstheme="minorHAnsi"/>
          <w:b/>
          <w:bCs/>
          <w:noProof/>
          <w:sz w:val="16"/>
          <w:szCs w:val="16"/>
          <w:u w:val="single"/>
          <w:lang w:val="en-GB"/>
        </w:rPr>
        <w:drawing>
          <wp:anchor distT="0" distB="0" distL="114300" distR="114300" simplePos="0" relativeHeight="251658255" behindDoc="0" locked="1" layoutInCell="1" allowOverlap="1" wp14:anchorId="77BDD629" wp14:editId="132254EF">
            <wp:simplePos x="0" y="0"/>
            <wp:positionH relativeFrom="margin">
              <wp:align>left</wp:align>
            </wp:positionH>
            <wp:positionV relativeFrom="paragraph">
              <wp:posOffset>-53340</wp:posOffset>
            </wp:positionV>
            <wp:extent cx="251460" cy="251460"/>
            <wp:effectExtent l="0" t="0" r="0" b="0"/>
            <wp:wrapNone/>
            <wp:docPr id="10" name="Graphic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rning.sv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2D7" w:rsidRPr="00883FC1">
        <w:rPr>
          <w:b/>
          <w:bCs/>
          <w:lang w:val="en-GB" w:eastAsia="es-ES"/>
        </w:rPr>
        <w:t>1</w:t>
      </w:r>
      <w:r w:rsidRPr="00883FC1">
        <w:rPr>
          <w:b/>
          <w:bCs/>
          <w:lang w:val="en-GB" w:eastAsia="es-ES"/>
        </w:rPr>
        <w:t xml:space="preserve"> </w:t>
      </w:r>
      <w:r w:rsidR="00EC52D7" w:rsidRPr="00883FC1">
        <w:rPr>
          <w:b/>
          <w:bCs/>
          <w:lang w:val="en-GB" w:eastAsia="es-ES"/>
        </w:rPr>
        <w:t>5</w:t>
      </w:r>
      <w:r w:rsidRPr="00883FC1">
        <w:rPr>
          <w:b/>
          <w:bCs/>
          <w:lang w:val="en-GB" w:eastAsia="es-ES"/>
        </w:rPr>
        <w:t xml:space="preserve">00 characters maximum </w:t>
      </w:r>
      <w:r w:rsidR="003D49CA" w:rsidRPr="00883FC1">
        <w:rPr>
          <w:lang w:val="en-GB" w:eastAsia="es-ES"/>
        </w:rPr>
        <w:t>(about half a page)</w:t>
      </w:r>
    </w:p>
    <w:tbl>
      <w:tblPr>
        <w:tblStyle w:val="TableGrid"/>
        <w:tblW w:w="13788" w:type="dxa"/>
        <w:tblLook w:val="04A0" w:firstRow="1" w:lastRow="0" w:firstColumn="1" w:lastColumn="0" w:noHBand="0" w:noVBand="1"/>
      </w:tblPr>
      <w:tblGrid>
        <w:gridCol w:w="13788"/>
      </w:tblGrid>
      <w:tr w:rsidR="00221130" w:rsidRPr="00883FC1" w14:paraId="6344AD36" w14:textId="77777777" w:rsidTr="00240712">
        <w:trPr>
          <w:trHeight w:val="1178"/>
        </w:trPr>
        <w:permStart w:id="1904689826" w:edGrp="everyone" w:displacedByCustomXml="next"/>
        <w:permStart w:id="1906710785" w:edGrp="everyone" w:colFirst="0" w:colLast="0" w:displacedByCustomXml="next"/>
        <w:sdt>
          <w:sdtPr>
            <w:rPr>
              <w:lang w:val="en-GB" w:eastAsia="es-ES"/>
            </w:rPr>
            <w:id w:val="-2093997569"/>
            <w:placeholder>
              <w:docPart w:val="08C93F72829342D492F87F751AE5447C"/>
            </w:placeholder>
            <w:showingPlcHdr/>
          </w:sdtPr>
          <w:sdtEndPr/>
          <w:sdtContent>
            <w:tc>
              <w:tcPr>
                <w:tcW w:w="13788" w:type="dxa"/>
                <w:tcBorders>
                  <w:top w:val="single" w:sz="4" w:space="0" w:color="4E3B30" w:themeColor="text2"/>
                  <w:left w:val="single" w:sz="4" w:space="0" w:color="4E3B30" w:themeColor="text2"/>
                  <w:bottom w:val="single" w:sz="4" w:space="0" w:color="4E3B30" w:themeColor="text2"/>
                  <w:right w:val="single" w:sz="4" w:space="0" w:color="4E3B30" w:themeColor="text2"/>
                </w:tcBorders>
              </w:tcPr>
              <w:p w14:paraId="0C563BE6" w14:textId="11E8258E" w:rsidR="00221130" w:rsidRPr="00883FC1" w:rsidRDefault="005169D1" w:rsidP="00B20F5A">
                <w:pPr>
                  <w:spacing w:after="120"/>
                  <w:jc w:val="both"/>
                  <w:rPr>
                    <w:lang w:val="en-GB" w:eastAsia="es-ES"/>
                  </w:rPr>
                </w:pPr>
                <w:r w:rsidRPr="005169D1">
                  <w:rPr>
                    <w:rStyle w:val="PlaceholderText"/>
                    <w:rFonts w:eastAsiaTheme="minorHAnsi"/>
                    <w:color w:val="auto"/>
                  </w:rPr>
                  <w:t>Click or tap here to enter text.</w:t>
                </w:r>
              </w:p>
            </w:tc>
          </w:sdtContent>
        </w:sdt>
        <w:permEnd w:id="1904689826" w:displacedByCustomXml="prev"/>
      </w:tr>
      <w:permEnd w:id="1906710785"/>
    </w:tbl>
    <w:p w14:paraId="55E8ABA3" w14:textId="77777777" w:rsidR="00EB3F52" w:rsidRPr="00883FC1" w:rsidRDefault="00EB3F52" w:rsidP="00221130">
      <w:pPr>
        <w:spacing w:after="120"/>
        <w:jc w:val="both"/>
        <w:rPr>
          <w:lang w:val="en-GB" w:eastAsia="es-ES"/>
        </w:rPr>
      </w:pPr>
    </w:p>
    <w:p w14:paraId="269E007E" w14:textId="77777777" w:rsidR="008B05DC" w:rsidRPr="00883FC1" w:rsidRDefault="008B05DC" w:rsidP="008B05DC">
      <w:pPr>
        <w:shd w:val="clear" w:color="auto" w:fill="FCECD5" w:themeFill="accent1" w:themeFillTint="33"/>
        <w:rPr>
          <w:b/>
          <w:bCs/>
          <w:sz w:val="18"/>
          <w:szCs w:val="20"/>
          <w:lang w:val="en-GB" w:eastAsia="es-ES"/>
        </w:rPr>
      </w:pPr>
      <w:r w:rsidRPr="00883FC1">
        <w:rPr>
          <w:b/>
          <w:bCs/>
          <w:sz w:val="18"/>
          <w:szCs w:val="20"/>
          <w:lang w:val="en-GB" w:eastAsia="es-ES"/>
        </w:rPr>
        <w:t>Reminder</w:t>
      </w:r>
    </w:p>
    <w:p w14:paraId="1685B65F" w14:textId="77777777" w:rsidR="008B05DC" w:rsidRPr="00883FC1" w:rsidRDefault="008B05DC" w:rsidP="008B05DC">
      <w:pPr>
        <w:shd w:val="clear" w:color="auto" w:fill="FCECD5" w:themeFill="accent1" w:themeFillTint="33"/>
        <w:rPr>
          <w:sz w:val="18"/>
          <w:szCs w:val="20"/>
          <w:lang w:val="en-GB" w:eastAsia="es-ES"/>
        </w:rPr>
      </w:pPr>
      <w:r w:rsidRPr="00883FC1">
        <w:rPr>
          <w:sz w:val="18"/>
          <w:szCs w:val="20"/>
          <w:lang w:val="en-GB" w:eastAsia="es-ES"/>
        </w:rPr>
        <w:t>All training must be supported by the following evidence:</w:t>
      </w:r>
    </w:p>
    <w:p w14:paraId="22B210C3" w14:textId="77777777" w:rsidR="008B05DC" w:rsidRPr="00883FC1" w:rsidRDefault="008B05DC" w:rsidP="008B05DC">
      <w:pPr>
        <w:pStyle w:val="ListParagraph"/>
        <w:numPr>
          <w:ilvl w:val="0"/>
          <w:numId w:val="16"/>
        </w:numPr>
        <w:shd w:val="clear" w:color="auto" w:fill="FCECD5" w:themeFill="accent1" w:themeFillTint="33"/>
        <w:ind w:left="284" w:hanging="284"/>
        <w:rPr>
          <w:sz w:val="18"/>
          <w:szCs w:val="20"/>
          <w:lang w:val="en-GB" w:eastAsia="es-ES"/>
        </w:rPr>
      </w:pPr>
      <w:r w:rsidRPr="00883FC1">
        <w:rPr>
          <w:sz w:val="18"/>
          <w:szCs w:val="20"/>
          <w:lang w:val="en-GB" w:eastAsia="es-ES"/>
        </w:rPr>
        <w:t>course programme or syllabus</w:t>
      </w:r>
    </w:p>
    <w:p w14:paraId="2439CFCD" w14:textId="77777777" w:rsidR="008B05DC" w:rsidRPr="00883FC1" w:rsidRDefault="008B05DC" w:rsidP="008B05DC">
      <w:pPr>
        <w:pStyle w:val="ListParagraph"/>
        <w:numPr>
          <w:ilvl w:val="0"/>
          <w:numId w:val="16"/>
        </w:numPr>
        <w:shd w:val="clear" w:color="auto" w:fill="FCECD5" w:themeFill="accent1" w:themeFillTint="33"/>
        <w:ind w:left="284" w:hanging="284"/>
        <w:rPr>
          <w:sz w:val="18"/>
          <w:szCs w:val="20"/>
          <w:lang w:val="en-GB" w:eastAsia="es-ES"/>
        </w:rPr>
      </w:pPr>
      <w:r w:rsidRPr="00883FC1">
        <w:rPr>
          <w:sz w:val="18"/>
          <w:szCs w:val="20"/>
          <w:lang w:val="en-GB" w:eastAsia="es-ES"/>
        </w:rPr>
        <w:t>certificate of attendance</w:t>
      </w:r>
    </w:p>
    <w:p w14:paraId="5972DD3B" w14:textId="77777777" w:rsidR="008B05DC" w:rsidRPr="00883FC1" w:rsidRDefault="008B05DC" w:rsidP="00221130">
      <w:pPr>
        <w:spacing w:after="120"/>
        <w:jc w:val="both"/>
        <w:rPr>
          <w:lang w:val="en-GB" w:eastAsia="es-ES"/>
        </w:rPr>
      </w:pPr>
    </w:p>
    <w:p w14:paraId="1C6ECA69" w14:textId="4C400748" w:rsidR="00000DBA" w:rsidRPr="00883FC1" w:rsidRDefault="00367D25" w:rsidP="00000DBA">
      <w:pPr>
        <w:pStyle w:val="Heading5"/>
        <w:rPr>
          <w:lang w:val="en-GB"/>
        </w:rPr>
      </w:pPr>
      <w:bookmarkStart w:id="13" w:name="_Toc108005603"/>
      <w:r w:rsidRPr="00883FC1">
        <w:rPr>
          <w:lang w:val="en-GB"/>
        </w:rPr>
        <w:t>3</w:t>
      </w:r>
      <w:r w:rsidR="00000DBA" w:rsidRPr="00883FC1">
        <w:rPr>
          <w:lang w:val="en-GB"/>
        </w:rPr>
        <w:t>.</w:t>
      </w:r>
      <w:r w:rsidRPr="00883FC1">
        <w:rPr>
          <w:lang w:val="en-GB"/>
        </w:rPr>
        <w:t>2</w:t>
      </w:r>
      <w:r w:rsidR="00000DBA" w:rsidRPr="00883FC1">
        <w:rPr>
          <w:lang w:val="en-GB"/>
        </w:rPr>
        <w:t xml:space="preserve">. </w:t>
      </w:r>
      <w:r w:rsidR="003E63EA" w:rsidRPr="00883FC1">
        <w:rPr>
          <w:lang w:val="en-GB"/>
        </w:rPr>
        <w:t>OTHER CONTRIBUTIONS TO THE CAREER DEVELOPMENT</w:t>
      </w:r>
      <w:r w:rsidR="00EA3411" w:rsidRPr="00883FC1">
        <w:rPr>
          <w:lang w:val="en-GB"/>
        </w:rPr>
        <w:t xml:space="preserve"> </w:t>
      </w:r>
      <w:r w:rsidR="001B6D18" w:rsidRPr="00883FC1">
        <w:rPr>
          <w:lang w:val="en-GB"/>
        </w:rPr>
        <w:t>OF</w:t>
      </w:r>
      <w:r w:rsidR="00EA3411" w:rsidRPr="00883FC1">
        <w:rPr>
          <w:lang w:val="en-GB"/>
        </w:rPr>
        <w:t xml:space="preserve"> THE RESEARCHER</w:t>
      </w:r>
      <w:bookmarkEnd w:id="13"/>
    </w:p>
    <w:p w14:paraId="263943C5" w14:textId="3063500F" w:rsidR="00EF00BE" w:rsidRPr="00883FC1" w:rsidRDefault="00087A95" w:rsidP="00000DBA">
      <w:pPr>
        <w:spacing w:after="120"/>
        <w:jc w:val="both"/>
        <w:rPr>
          <w:b/>
          <w:bCs/>
          <w:lang w:val="en-GB" w:eastAsia="es-ES"/>
        </w:rPr>
      </w:pPr>
      <w:r w:rsidRPr="00883FC1">
        <w:rPr>
          <w:b/>
          <w:bCs/>
          <w:u w:val="single"/>
          <w:lang w:val="en-GB" w:eastAsia="es-ES"/>
        </w:rPr>
        <w:t>STUDENT SUPERVISION</w:t>
      </w:r>
      <w:r w:rsidRPr="00883FC1">
        <w:rPr>
          <w:lang w:val="en-GB" w:eastAsia="es-ES"/>
        </w:rPr>
        <w:t xml:space="preserve"> - </w:t>
      </w:r>
      <w:r w:rsidR="00C11D88" w:rsidRPr="00883FC1">
        <w:rPr>
          <w:lang w:val="en-GB" w:eastAsia="es-ES"/>
        </w:rPr>
        <w:t>If applicable, l</w:t>
      </w:r>
      <w:r w:rsidR="008E77C1" w:rsidRPr="00883FC1">
        <w:rPr>
          <w:lang w:val="en-GB" w:eastAsia="es-ES"/>
        </w:rPr>
        <w:t>ist</w:t>
      </w:r>
      <w:r w:rsidR="00000DBA" w:rsidRPr="00883FC1">
        <w:rPr>
          <w:lang w:val="en-GB" w:eastAsia="es-ES"/>
        </w:rPr>
        <w:t xml:space="preserve"> here </w:t>
      </w:r>
      <w:r w:rsidR="008E77C1" w:rsidRPr="00883FC1">
        <w:rPr>
          <w:lang w:val="en-GB" w:eastAsia="es-ES"/>
        </w:rPr>
        <w:t xml:space="preserve">all </w:t>
      </w:r>
      <w:r w:rsidR="00907FCC" w:rsidRPr="00883FC1">
        <w:rPr>
          <w:b/>
          <w:bCs/>
          <w:lang w:val="en-GB" w:eastAsia="es-ES"/>
        </w:rPr>
        <w:t>student</w:t>
      </w:r>
      <w:r w:rsidR="008E77C1" w:rsidRPr="00883FC1">
        <w:rPr>
          <w:b/>
          <w:bCs/>
          <w:lang w:val="en-GB" w:eastAsia="es-ES"/>
        </w:rPr>
        <w:t xml:space="preserve"> </w:t>
      </w:r>
      <w:r w:rsidR="00907FCC" w:rsidRPr="00883FC1">
        <w:rPr>
          <w:b/>
          <w:bCs/>
          <w:lang w:val="en-GB" w:eastAsia="es-ES"/>
        </w:rPr>
        <w:t>supervision</w:t>
      </w:r>
      <w:r w:rsidR="008E77C1" w:rsidRPr="00883FC1">
        <w:rPr>
          <w:b/>
          <w:bCs/>
          <w:lang w:val="en-GB" w:eastAsia="es-ES"/>
        </w:rPr>
        <w:t xml:space="preserve"> </w:t>
      </w:r>
      <w:r w:rsidR="00000DBA" w:rsidRPr="00883FC1">
        <w:rPr>
          <w:b/>
          <w:bCs/>
          <w:lang w:val="en-GB" w:eastAsia="es-ES"/>
        </w:rPr>
        <w:t xml:space="preserve">the </w:t>
      </w:r>
      <w:r w:rsidR="008E77C1" w:rsidRPr="00883FC1">
        <w:rPr>
          <w:b/>
          <w:bCs/>
          <w:lang w:val="en-GB" w:eastAsia="es-ES"/>
        </w:rPr>
        <w:t>Researcher has done</w:t>
      </w:r>
      <w:r w:rsidR="008E77C1" w:rsidRPr="00883FC1">
        <w:rPr>
          <w:lang w:val="en-GB" w:eastAsia="es-ES"/>
        </w:rPr>
        <w:t xml:space="preserve"> during the implementation of the project</w:t>
      </w:r>
      <w:r w:rsidR="00A95398" w:rsidRPr="00883FC1">
        <w:rPr>
          <w:lang w:val="en-GB" w:eastAsia="es-ES"/>
        </w:rPr>
        <w:t>.</w:t>
      </w:r>
    </w:p>
    <w:p w14:paraId="3816C661" w14:textId="446667A6" w:rsidR="00A01815" w:rsidRPr="00883FC1" w:rsidRDefault="00EF00BE" w:rsidP="006576DB">
      <w:pPr>
        <w:spacing w:after="120"/>
        <w:jc w:val="both"/>
        <w:rPr>
          <w:lang w:val="en-GB" w:eastAsia="es-ES"/>
        </w:rPr>
      </w:pPr>
      <w:r w:rsidRPr="00883FC1">
        <w:rPr>
          <w:lang w:val="en-GB" w:eastAsia="es-ES"/>
        </w:rPr>
        <w:t xml:space="preserve">Please, add </w:t>
      </w:r>
      <w:r w:rsidRPr="00883FC1">
        <w:rPr>
          <w:i/>
          <w:iCs/>
          <w:u w:val="single"/>
          <w:lang w:val="en-GB" w:eastAsia="es-ES"/>
        </w:rPr>
        <w:t xml:space="preserve">1 line </w:t>
      </w:r>
      <w:r w:rsidR="00883FC1">
        <w:rPr>
          <w:i/>
          <w:iCs/>
          <w:u w:val="single"/>
          <w:lang w:val="en-GB" w:eastAsia="es-ES"/>
        </w:rPr>
        <w:t>for</w:t>
      </w:r>
      <w:r w:rsidR="00883FC1" w:rsidRPr="00883FC1">
        <w:rPr>
          <w:i/>
          <w:iCs/>
          <w:u w:val="single"/>
          <w:lang w:val="en-GB" w:eastAsia="es-ES"/>
        </w:rPr>
        <w:t xml:space="preserve"> </w:t>
      </w:r>
      <w:r w:rsidRPr="00883FC1">
        <w:rPr>
          <w:i/>
          <w:iCs/>
          <w:u w:val="single"/>
          <w:lang w:val="en-GB" w:eastAsia="es-ES"/>
        </w:rPr>
        <w:t>student</w:t>
      </w:r>
      <w:r w:rsidRPr="00883FC1">
        <w:rPr>
          <w:lang w:val="en-GB" w:eastAsia="es-ES"/>
        </w:rPr>
        <w:t xml:space="preserve"> supervised</w:t>
      </w:r>
      <w:r w:rsidR="00907FCC" w:rsidRPr="00883FC1">
        <w:rPr>
          <w:lang w:val="en-GB" w:eastAsia="es-ES"/>
        </w:rPr>
        <w:t>.</w:t>
      </w:r>
    </w:p>
    <w:tbl>
      <w:tblPr>
        <w:tblStyle w:val="TableGrid"/>
        <w:tblpPr w:leftFromText="181" w:rightFromText="181" w:vertAnchor="text" w:horzAnchor="margin" w:tblpY="1"/>
        <w:tblW w:w="13699" w:type="dxa"/>
        <w:tbl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single" w:sz="4" w:space="0" w:color="A5644E" w:themeColor="accent2"/>
          <w:insideV w:val="single" w:sz="4" w:space="0" w:color="A5644E" w:themeColor="accent2"/>
        </w:tblBorders>
        <w:tblLook w:val="04A0" w:firstRow="1" w:lastRow="0" w:firstColumn="1" w:lastColumn="0" w:noHBand="0" w:noVBand="1"/>
      </w:tblPr>
      <w:tblGrid>
        <w:gridCol w:w="2447"/>
        <w:gridCol w:w="4674"/>
        <w:gridCol w:w="3311"/>
        <w:gridCol w:w="3267"/>
      </w:tblGrid>
      <w:tr w:rsidR="00FD771E" w:rsidRPr="00883FC1" w14:paraId="5DA0366E" w14:textId="41B9CCF9" w:rsidTr="00FD771E">
        <w:trPr>
          <w:trHeight w:val="299"/>
        </w:trPr>
        <w:tc>
          <w:tcPr>
            <w:tcW w:w="2447" w:type="dxa"/>
            <w:shd w:val="clear" w:color="auto" w:fill="A5644E" w:themeFill="accent2"/>
            <w:vAlign w:val="center"/>
          </w:tcPr>
          <w:p w14:paraId="15858351" w14:textId="23EF83A2" w:rsidR="00FD771E" w:rsidRPr="00883FC1" w:rsidRDefault="00FD771E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Type of supervision</w:t>
            </w:r>
          </w:p>
        </w:tc>
        <w:tc>
          <w:tcPr>
            <w:tcW w:w="4674" w:type="dxa"/>
            <w:shd w:val="clear" w:color="auto" w:fill="A5644E" w:themeFill="accent2"/>
            <w:vAlign w:val="center"/>
          </w:tcPr>
          <w:p w14:paraId="29EF4690" w14:textId="212159F5" w:rsidR="00FD771E" w:rsidRPr="00883FC1" w:rsidRDefault="00FD771E" w:rsidP="0091261B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Short description of the supervision</w:t>
            </w:r>
          </w:p>
        </w:tc>
        <w:tc>
          <w:tcPr>
            <w:tcW w:w="3311" w:type="dxa"/>
            <w:shd w:val="clear" w:color="auto" w:fill="A5644E" w:themeFill="accent2"/>
            <w:vAlign w:val="center"/>
          </w:tcPr>
          <w:p w14:paraId="5382C9AB" w14:textId="6D0322C4" w:rsidR="00FD771E" w:rsidRPr="00883FC1" w:rsidRDefault="00FD771E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Date of obtention of the degree</w:t>
            </w:r>
            <w:r w:rsidR="001842D6"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 xml:space="preserve"> by the supervised student</w:t>
            </w:r>
          </w:p>
          <w:p w14:paraId="5B72C945" w14:textId="6DAA5745" w:rsidR="001842D6" w:rsidRPr="00883FC1" w:rsidRDefault="001842D6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  <w:t>(if not obtained yet, “N/A”)</w:t>
            </w:r>
          </w:p>
        </w:tc>
        <w:tc>
          <w:tcPr>
            <w:tcW w:w="3267" w:type="dxa"/>
            <w:shd w:val="clear" w:color="auto" w:fill="A5644E" w:themeFill="accent2"/>
          </w:tcPr>
          <w:p w14:paraId="1B81E41D" w14:textId="77777777" w:rsidR="00FD771E" w:rsidRPr="00883FC1" w:rsidRDefault="00FD771E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Co-supervision?</w:t>
            </w:r>
          </w:p>
          <w:p w14:paraId="0FF934B1" w14:textId="2E4680C0" w:rsidR="00FD771E" w:rsidRPr="00883FC1" w:rsidRDefault="00FD771E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  <w:t>(tick if yes)</w:t>
            </w:r>
          </w:p>
        </w:tc>
      </w:tr>
      <w:permStart w:id="611472270" w:edGrp="everyone" w:displacedByCustomXml="next"/>
      <w:sdt>
        <w:sdtPr>
          <w:rPr>
            <w:rFonts w:eastAsia="Calibri" w:cstheme="minorHAnsi"/>
            <w:sz w:val="18"/>
            <w:szCs w:val="18"/>
            <w:highlight w:val="lightGray"/>
            <w:lang w:val="en-GB"/>
          </w:rPr>
          <w:id w:val="1900169643"/>
          <w15:repeatingSection/>
        </w:sdtPr>
        <w:sdtEndPr>
          <w:rPr>
            <w:rFonts w:eastAsia="Times New Roman"/>
            <w:highlight w:val="none"/>
          </w:rPr>
        </w:sdtEndPr>
        <w:sdtContent>
          <w:sdt>
            <w:sdtPr>
              <w:rPr>
                <w:rFonts w:eastAsia="Calibri" w:cstheme="minorHAnsi"/>
                <w:sz w:val="18"/>
                <w:szCs w:val="18"/>
                <w:highlight w:val="lightGray"/>
                <w:lang w:val="en-GB"/>
              </w:rPr>
              <w:id w:val="-1954627159"/>
              <w:placeholder>
                <w:docPart w:val="7EF46AD48E0049FEAD37D73D711A1179"/>
              </w:placeholder>
              <w15:repeatingSectionItem/>
            </w:sdtPr>
            <w:sdtEndPr>
              <w:rPr>
                <w:rFonts w:eastAsia="Times New Roman"/>
                <w:highlight w:val="none"/>
              </w:rPr>
            </w:sdtEndPr>
            <w:sdtContent>
              <w:tr w:rsidR="00FD771E" w:rsidRPr="00883FC1" w14:paraId="7D7AB3E9" w14:textId="5E8D5B6F" w:rsidTr="00FD771E">
                <w:trPr>
                  <w:trHeight w:val="169"/>
                </w:trPr>
                <w:tc>
                  <w:tcPr>
                    <w:tcW w:w="2447" w:type="dxa"/>
                    <w:vAlign w:val="center"/>
                  </w:tcPr>
                  <w:p w14:paraId="64700D43" w14:textId="5B49A9FE" w:rsidR="00FD771E" w:rsidRPr="00883FC1" w:rsidRDefault="001E7B20" w:rsidP="00AA25ED">
                    <w:pPr>
                      <w:jc w:val="center"/>
                      <w:rPr>
                        <w:rFonts w:eastAsia="Calibri" w:cstheme="minorHAnsi"/>
                        <w:sz w:val="18"/>
                        <w:szCs w:val="18"/>
                        <w:lang w:val="en-GB"/>
                      </w:rPr>
                    </w:pPr>
                    <w:sdt>
                      <w:sdtPr>
                        <w:rPr>
                          <w:rFonts w:eastAsia="Calibri" w:cstheme="minorHAnsi"/>
                          <w:sz w:val="18"/>
                          <w:szCs w:val="18"/>
                          <w:highlight w:val="lightGray"/>
                          <w:lang w:val="en-GB"/>
                        </w:rPr>
                        <w:id w:val="-408163197"/>
                        <w:placeholder>
                          <w:docPart w:val="81F2B2831F544EA29E71F20891FD705B"/>
                        </w:placeholder>
                        <w:comboBox>
                          <w:listItem w:displayText="University degree" w:value="University degree"/>
                          <w:listItem w:displayText="Masters' thesis" w:value="Masters' thesis"/>
                          <w:listItem w:displayText="PhD" w:value="PhD"/>
                        </w:comboBox>
                      </w:sdtPr>
                      <w:sdtEndPr/>
                      <w:sdtContent>
                        <w:r w:rsidR="00026AED" w:rsidRPr="00883FC1">
                          <w:rPr>
                            <w:rFonts w:eastAsia="Calibri" w:cstheme="minorHAnsi"/>
                            <w:sz w:val="18"/>
                            <w:szCs w:val="18"/>
                            <w:highlight w:val="lightGray"/>
                            <w:lang w:val="en-GB"/>
                          </w:rPr>
                          <w:t>Choose an item</w:t>
                        </w:r>
                      </w:sdtContent>
                    </w:sdt>
                    <w:r w:rsidR="00026AED" w:rsidRPr="00883FC1">
                      <w:rPr>
                        <w:rFonts w:eastAsia="Calibri" w:cstheme="minorHAnsi"/>
                        <w:sz w:val="18"/>
                        <w:szCs w:val="18"/>
                        <w:highlight w:val="lightGray"/>
                        <w:lang w:val="en-GB"/>
                      </w:rPr>
                      <w:t xml:space="preserve"> </w:t>
                    </w:r>
                  </w:p>
                </w:tc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47810446"/>
                    <w:placeholder>
                      <w:docPart w:val="AA2B9B1322AE42ECADC260C569180E92"/>
                    </w:placeholder>
                    <w:showingPlcHdr/>
                  </w:sdtPr>
                  <w:sdtEndPr/>
                  <w:sdtContent>
                    <w:tc>
                      <w:tcPr>
                        <w:tcW w:w="4674" w:type="dxa"/>
                        <w:vAlign w:val="center"/>
                      </w:tcPr>
                      <w:p w14:paraId="3B5E0CFC" w14:textId="155AFCB4" w:rsidR="00FD771E" w:rsidRPr="00883FC1" w:rsidRDefault="00FD771E" w:rsidP="00AA25ED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Fonts w:cstheme="minorHAnsi"/>
                            <w:sz w:val="18"/>
                            <w:szCs w:val="18"/>
                            <w:highlight w:val="lightGray"/>
                            <w:lang w:val="en-GB"/>
                          </w:rPr>
                          <w:t>Information about the supervision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-1331983619"/>
                    <w:placeholder>
                      <w:docPart w:val="251CBE5AC99D4AFE9DFA2E55FEF1BA4C"/>
                    </w:placeholder>
                    <w:showingPlcHdr/>
                  </w:sdtPr>
                  <w:sdtEndPr/>
                  <w:sdtContent>
                    <w:tc>
                      <w:tcPr>
                        <w:tcW w:w="3311" w:type="dxa"/>
                        <w:vAlign w:val="center"/>
                      </w:tcPr>
                      <w:p w14:paraId="2224EBE7" w14:textId="7D5E2E65" w:rsidR="00FD771E" w:rsidRPr="00883FC1" w:rsidRDefault="00FD771E" w:rsidP="00AA25ED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Fonts w:cstheme="minorHAnsi"/>
                            <w:sz w:val="18"/>
                            <w:szCs w:val="18"/>
                            <w:highlight w:val="lightGray"/>
                            <w:lang w:val="en-GB"/>
                          </w:rPr>
                          <w:t>Enter date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-65845842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tc>
                      <w:tcPr>
                        <w:tcW w:w="3267" w:type="dxa"/>
                      </w:tcPr>
                      <w:p w14:paraId="6FF99307" w14:textId="2111180D" w:rsidR="00FD771E" w:rsidRPr="00883FC1" w:rsidRDefault="00D01272" w:rsidP="00AA25ED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highlight w:val="lightGray"/>
                            <w:lang w:val="en-GB"/>
                          </w:rPr>
                        </w:pPr>
                        <w:r w:rsidRPr="00883FC1">
                          <w:rPr>
                            <w:rFonts w:ascii="MS Gothic" w:eastAsia="MS Gothic" w:hAnsi="MS Gothic" w:cstheme="minorHAnsi"/>
                            <w:sz w:val="18"/>
                            <w:szCs w:val="18"/>
                            <w:lang w:val="en-GB"/>
                          </w:rPr>
                          <w:t>☐</w:t>
                        </w:r>
                      </w:p>
                    </w:tc>
                  </w:sdtContent>
                </w:sdt>
              </w:tr>
            </w:sdtContent>
          </w:sdt>
        </w:sdtContent>
      </w:sdt>
    </w:tbl>
    <w:p w14:paraId="6754FE48" w14:textId="77777777" w:rsidR="00A01815" w:rsidRPr="00883FC1" w:rsidRDefault="00A01815" w:rsidP="00A01815">
      <w:pPr>
        <w:rPr>
          <w:lang w:val="en-GB"/>
        </w:rPr>
      </w:pPr>
      <w:r w:rsidRPr="00883FC1">
        <w:rPr>
          <w:rFonts w:ascii="Calibri" w:hAnsi="Calibri" w:cs="Calibri"/>
          <w:iCs/>
          <w:sz w:val="18"/>
          <w:szCs w:val="18"/>
          <w:lang w:val="en-GB" w:eastAsia="es-ES"/>
        </w:rPr>
        <w:t xml:space="preserve">To add a row, click on the </w:t>
      </w:r>
      <w:r w:rsidRPr="00883FC1">
        <w:rPr>
          <w:rFonts w:ascii="Calibri" w:hAnsi="Calibri" w:cs="Calibri"/>
          <w:iCs/>
          <w:sz w:val="18"/>
          <w:szCs w:val="18"/>
          <w:highlight w:val="lightGray"/>
          <w:lang w:val="en-GB" w:eastAsia="es-ES"/>
        </w:rPr>
        <w:t>+</w:t>
      </w:r>
      <w:r w:rsidRPr="00883FC1">
        <w:rPr>
          <w:rFonts w:ascii="Calibri" w:hAnsi="Calibri" w:cs="Calibri"/>
          <w:iCs/>
          <w:color w:val="F0A22E" w:themeColor="accent1"/>
          <w:sz w:val="18"/>
          <w:szCs w:val="18"/>
          <w:lang w:val="en-GB" w:eastAsia="es-ES"/>
        </w:rPr>
        <w:t xml:space="preserve"> </w:t>
      </w:r>
      <w:r w:rsidRPr="00883FC1">
        <w:rPr>
          <w:rFonts w:ascii="Calibri" w:hAnsi="Calibri" w:cs="Calibri"/>
          <w:iCs/>
          <w:sz w:val="18"/>
          <w:szCs w:val="18"/>
          <w:lang w:val="en-GB" w:eastAsia="es-ES"/>
        </w:rPr>
        <w:t>symbol that appears at the bottom-right side of the table.</w:t>
      </w:r>
    </w:p>
    <w:permEnd w:id="611472270"/>
    <w:p w14:paraId="43525B78" w14:textId="77777777" w:rsidR="00EB3F52" w:rsidRPr="00883FC1" w:rsidRDefault="00EB3F52" w:rsidP="00221130">
      <w:pPr>
        <w:spacing w:after="120"/>
        <w:jc w:val="both"/>
        <w:rPr>
          <w:lang w:val="en-GB"/>
        </w:rPr>
      </w:pPr>
    </w:p>
    <w:p w14:paraId="1DDDCBE7" w14:textId="203EDB68" w:rsidR="00087A95" w:rsidRPr="00883FC1" w:rsidRDefault="00087A95" w:rsidP="00087A95">
      <w:pPr>
        <w:spacing w:after="120"/>
        <w:jc w:val="both"/>
        <w:rPr>
          <w:lang w:val="en-GB" w:eastAsia="es-ES"/>
        </w:rPr>
      </w:pPr>
      <w:r w:rsidRPr="00883FC1">
        <w:rPr>
          <w:b/>
          <w:bCs/>
          <w:u w:val="single"/>
          <w:lang w:val="en-GB" w:eastAsia="es-ES"/>
        </w:rPr>
        <w:t>AWARDS</w:t>
      </w:r>
      <w:r w:rsidR="0019257C" w:rsidRPr="00883FC1">
        <w:rPr>
          <w:b/>
          <w:bCs/>
          <w:u w:val="single"/>
          <w:lang w:val="en-GB" w:eastAsia="es-ES"/>
        </w:rPr>
        <w:t xml:space="preserve"> AND PHD</w:t>
      </w:r>
      <w:r w:rsidRPr="00883FC1">
        <w:rPr>
          <w:lang w:val="en-GB" w:eastAsia="es-ES"/>
        </w:rPr>
        <w:t xml:space="preserve"> - If applicable, </w:t>
      </w:r>
      <w:r w:rsidR="009A40EE" w:rsidRPr="00883FC1">
        <w:rPr>
          <w:lang w:val="en-GB" w:eastAsia="es-ES"/>
        </w:rPr>
        <w:t>indicate</w:t>
      </w:r>
      <w:r w:rsidRPr="00883FC1">
        <w:rPr>
          <w:lang w:val="en-GB" w:eastAsia="es-ES"/>
        </w:rPr>
        <w:t xml:space="preserve"> here </w:t>
      </w:r>
      <w:r w:rsidR="009A40EE" w:rsidRPr="00883FC1">
        <w:rPr>
          <w:lang w:val="en-GB" w:eastAsia="es-ES"/>
        </w:rPr>
        <w:t>any</w:t>
      </w:r>
      <w:r w:rsidR="0019257C" w:rsidRPr="00883FC1">
        <w:rPr>
          <w:lang w:val="en-GB" w:eastAsia="es-ES"/>
        </w:rPr>
        <w:t xml:space="preserve"> </w:t>
      </w:r>
      <w:r w:rsidR="0019257C" w:rsidRPr="00883FC1">
        <w:rPr>
          <w:b/>
          <w:bCs/>
          <w:lang w:val="en-GB" w:eastAsia="es-ES"/>
        </w:rPr>
        <w:t>PhD</w:t>
      </w:r>
      <w:r w:rsidR="009A40EE" w:rsidRPr="00883FC1">
        <w:rPr>
          <w:b/>
          <w:bCs/>
          <w:lang w:val="en-GB" w:eastAsia="es-ES"/>
        </w:rPr>
        <w:t xml:space="preserve"> </w:t>
      </w:r>
      <w:r w:rsidR="00155D62" w:rsidRPr="00883FC1">
        <w:rPr>
          <w:b/>
          <w:bCs/>
          <w:lang w:val="en-GB" w:eastAsia="es-ES"/>
        </w:rPr>
        <w:t>or</w:t>
      </w:r>
      <w:r w:rsidRPr="00883FC1">
        <w:rPr>
          <w:b/>
          <w:bCs/>
          <w:lang w:val="en-GB" w:eastAsia="es-ES"/>
        </w:rPr>
        <w:t xml:space="preserve"> </w:t>
      </w:r>
      <w:r w:rsidR="007A14AB" w:rsidRPr="00883FC1">
        <w:rPr>
          <w:b/>
          <w:bCs/>
          <w:lang w:val="en-GB" w:eastAsia="es-ES"/>
        </w:rPr>
        <w:t>award</w:t>
      </w:r>
      <w:r w:rsidRPr="00883FC1">
        <w:rPr>
          <w:b/>
          <w:bCs/>
          <w:lang w:val="en-GB" w:eastAsia="es-ES"/>
        </w:rPr>
        <w:t xml:space="preserve"> </w:t>
      </w:r>
      <w:r w:rsidRPr="00883FC1">
        <w:rPr>
          <w:lang w:val="en-GB" w:eastAsia="es-ES"/>
        </w:rPr>
        <w:t xml:space="preserve">the Researcher </w:t>
      </w:r>
      <w:r w:rsidR="009A40EE" w:rsidRPr="00883FC1">
        <w:rPr>
          <w:lang w:val="en-GB" w:eastAsia="es-ES"/>
        </w:rPr>
        <w:t>obtained</w:t>
      </w:r>
      <w:r w:rsidRPr="00883FC1">
        <w:rPr>
          <w:lang w:val="en-GB" w:eastAsia="es-ES"/>
        </w:rPr>
        <w:t xml:space="preserve"> during the implementation of the projec</w:t>
      </w:r>
      <w:r w:rsidR="00A1322D" w:rsidRPr="00883FC1">
        <w:rPr>
          <w:lang w:val="en-GB" w:eastAsia="es-ES"/>
        </w:rPr>
        <w:t xml:space="preserve">t or </w:t>
      </w:r>
      <w:r w:rsidR="008E0D89" w:rsidRPr="00883FC1">
        <w:rPr>
          <w:lang w:val="en-GB" w:eastAsia="es-ES"/>
        </w:rPr>
        <w:t xml:space="preserve">afterwards </w:t>
      </w:r>
      <w:r w:rsidR="00A1322D" w:rsidRPr="00883FC1">
        <w:rPr>
          <w:lang w:val="en-GB" w:eastAsia="es-ES"/>
        </w:rPr>
        <w:t>for the</w:t>
      </w:r>
      <w:r w:rsidR="008E0D89" w:rsidRPr="00883FC1">
        <w:rPr>
          <w:lang w:val="en-GB" w:eastAsia="es-ES"/>
        </w:rPr>
        <w:t xml:space="preserve"> researcher’s work on the</w:t>
      </w:r>
      <w:r w:rsidR="00A1322D" w:rsidRPr="00883FC1">
        <w:rPr>
          <w:lang w:val="en-GB" w:eastAsia="es-ES"/>
        </w:rPr>
        <w:t xml:space="preserve"> </w:t>
      </w:r>
      <w:r w:rsidR="008E0D89" w:rsidRPr="00883FC1">
        <w:rPr>
          <w:lang w:val="en-GB" w:eastAsia="es-ES"/>
        </w:rPr>
        <w:t>project</w:t>
      </w:r>
      <w:r w:rsidRPr="00883FC1">
        <w:rPr>
          <w:lang w:val="en-GB" w:eastAsia="es-ES"/>
        </w:rPr>
        <w:t>.</w:t>
      </w:r>
    </w:p>
    <w:tbl>
      <w:tblPr>
        <w:tblStyle w:val="TableGrid"/>
        <w:tblW w:w="7985" w:type="dxa"/>
        <w:tbl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single" w:sz="4" w:space="0" w:color="A5644E" w:themeColor="accent2"/>
          <w:insideV w:val="single" w:sz="4" w:space="0" w:color="A5644E" w:themeColor="accent2"/>
        </w:tblBorders>
        <w:tblLook w:val="04A0" w:firstRow="1" w:lastRow="0" w:firstColumn="1" w:lastColumn="0" w:noHBand="0" w:noVBand="1"/>
      </w:tblPr>
      <w:tblGrid>
        <w:gridCol w:w="4674"/>
        <w:gridCol w:w="3311"/>
      </w:tblGrid>
      <w:tr w:rsidR="009F2BD7" w:rsidRPr="00883FC1" w14:paraId="699BDA35" w14:textId="77777777" w:rsidTr="00193015">
        <w:trPr>
          <w:trHeight w:val="299"/>
        </w:trPr>
        <w:tc>
          <w:tcPr>
            <w:tcW w:w="4674" w:type="dxa"/>
            <w:shd w:val="clear" w:color="auto" w:fill="A5644E" w:themeFill="accent2"/>
            <w:vAlign w:val="center"/>
          </w:tcPr>
          <w:p w14:paraId="3DF0DBE4" w14:textId="77777777" w:rsidR="009F2BD7" w:rsidRPr="00883FC1" w:rsidRDefault="009F2BD7" w:rsidP="00193015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Name of the award</w:t>
            </w:r>
          </w:p>
          <w:p w14:paraId="7EA64FB3" w14:textId="1AFE978D" w:rsidR="00155D62" w:rsidRPr="00883FC1" w:rsidRDefault="00155D62" w:rsidP="00193015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Title of the PhD</w:t>
            </w:r>
          </w:p>
        </w:tc>
        <w:tc>
          <w:tcPr>
            <w:tcW w:w="3311" w:type="dxa"/>
            <w:shd w:val="clear" w:color="auto" w:fill="A5644E" w:themeFill="accent2"/>
            <w:vAlign w:val="center"/>
          </w:tcPr>
          <w:p w14:paraId="50796776" w14:textId="77777777" w:rsidR="009F2BD7" w:rsidRPr="00883FC1" w:rsidRDefault="009F2BD7" w:rsidP="00193015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Date of award</w:t>
            </w:r>
          </w:p>
          <w:p w14:paraId="0D0E0871" w14:textId="646AAC82" w:rsidR="00155D62" w:rsidRPr="00883FC1" w:rsidRDefault="00155D62" w:rsidP="00193015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Date of the PhD</w:t>
            </w:r>
          </w:p>
        </w:tc>
      </w:tr>
      <w:permStart w:id="352804406" w:edGrp="everyone" w:displacedByCustomXml="next"/>
      <w:sdt>
        <w:sdtPr>
          <w:rPr>
            <w:rFonts w:cstheme="minorHAnsi"/>
            <w:sz w:val="18"/>
            <w:szCs w:val="18"/>
            <w:lang w:val="en-GB"/>
          </w:rPr>
          <w:id w:val="898640072"/>
          <w15:repeatingSection/>
        </w:sdtPr>
        <w:sdtEndPr/>
        <w:sdtContent>
          <w:sdt>
            <w:sdtPr>
              <w:rPr>
                <w:rFonts w:cstheme="minorHAnsi"/>
                <w:sz w:val="18"/>
                <w:szCs w:val="18"/>
                <w:lang w:val="en-GB"/>
              </w:rPr>
              <w:id w:val="-513767705"/>
              <w:placeholder>
                <w:docPart w:val="182D2D6AD0FB4FF9B1E161414342E92F"/>
              </w:placeholder>
              <w15:repeatingSectionItem/>
            </w:sdtPr>
            <w:sdtEndPr/>
            <w:sdtContent>
              <w:tr w:rsidR="009F2BD7" w:rsidRPr="00883FC1" w14:paraId="4F3CF5C1" w14:textId="77777777" w:rsidTr="00193015">
                <w:trPr>
                  <w:trHeight w:val="169"/>
                </w:trPr>
                <w:tc>
                  <w:tcPr>
                    <w:tcW w:w="4674" w:type="dxa"/>
                    <w:vAlign w:val="center"/>
                  </w:tcPr>
                  <w:p w14:paraId="2BF03249" w14:textId="1B9D8333" w:rsidR="009F2BD7" w:rsidRPr="00883FC1" w:rsidRDefault="001E7B20" w:rsidP="00193015">
                    <w:pPr>
                      <w:jc w:val="center"/>
                      <w:rPr>
                        <w:rFonts w:cstheme="minorHAnsi"/>
                        <w:sz w:val="18"/>
                        <w:szCs w:val="18"/>
                        <w:lang w:val="en-GB"/>
                      </w:rPr>
                    </w:pPr>
                    <w:sdt>
                      <w:sdtPr>
                        <w:rPr>
                          <w:rFonts w:cstheme="minorHAnsi"/>
                          <w:sz w:val="18"/>
                          <w:szCs w:val="18"/>
                          <w:lang w:val="en-GB"/>
                        </w:rPr>
                        <w:id w:val="-1562241903"/>
                        <w:placeholder>
                          <w:docPart w:val="A349E4198D7E473698823660B90309B2"/>
                        </w:placeholder>
                        <w:showingPlcHdr/>
                      </w:sdtPr>
                      <w:sdtEndPr/>
                      <w:sdtContent>
                        <w:r w:rsidR="002212C8" w:rsidRPr="00883FC1">
                          <w:rPr>
                            <w:rFonts w:cstheme="minorHAnsi"/>
                            <w:sz w:val="18"/>
                            <w:szCs w:val="18"/>
                            <w:highlight w:val="lightGray"/>
                            <w:lang w:val="en-GB"/>
                          </w:rPr>
                          <w:t>Enter the name of the award</w:t>
                        </w:r>
                      </w:sdtContent>
                    </w:sdt>
                  </w:p>
                </w:tc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959919020"/>
                    <w:placeholder>
                      <w:docPart w:val="0C250DB0E3E143258555110DF30D8B26"/>
                    </w:placeholder>
                    <w:showingPlcHdr/>
                  </w:sdtPr>
                  <w:sdtEndPr/>
                  <w:sdtContent>
                    <w:tc>
                      <w:tcPr>
                        <w:tcW w:w="3311" w:type="dxa"/>
                        <w:vAlign w:val="center"/>
                      </w:tcPr>
                      <w:p w14:paraId="38C5E0BA" w14:textId="037A9DB8" w:rsidR="009F2BD7" w:rsidRPr="00883FC1" w:rsidRDefault="009F2BD7" w:rsidP="00193015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Fonts w:cstheme="minorHAnsi"/>
                            <w:sz w:val="18"/>
                            <w:szCs w:val="18"/>
                            <w:highlight w:val="lightGray"/>
                            <w:lang w:val="en-GB"/>
                          </w:rPr>
                          <w:t>Enter date</w:t>
                        </w:r>
                      </w:p>
                    </w:tc>
                  </w:sdtContent>
                </w:sdt>
              </w:tr>
            </w:sdtContent>
          </w:sdt>
        </w:sdtContent>
      </w:sdt>
    </w:tbl>
    <w:p w14:paraId="70ACCC45" w14:textId="05D8F8D9" w:rsidR="00087A95" w:rsidRPr="00883FC1" w:rsidRDefault="00087A95" w:rsidP="00087A95">
      <w:pPr>
        <w:rPr>
          <w:lang w:val="en-GB"/>
        </w:rPr>
      </w:pPr>
      <w:r w:rsidRPr="00883FC1">
        <w:rPr>
          <w:rFonts w:ascii="Calibri" w:hAnsi="Calibri" w:cs="Calibri"/>
          <w:iCs/>
          <w:sz w:val="18"/>
          <w:szCs w:val="18"/>
          <w:lang w:val="en-GB" w:eastAsia="es-ES"/>
        </w:rPr>
        <w:t xml:space="preserve">To add a row, click on the </w:t>
      </w:r>
      <w:r w:rsidRPr="00883FC1">
        <w:rPr>
          <w:rFonts w:ascii="Calibri" w:hAnsi="Calibri" w:cs="Calibri"/>
          <w:iCs/>
          <w:sz w:val="18"/>
          <w:szCs w:val="18"/>
          <w:highlight w:val="lightGray"/>
          <w:lang w:val="en-GB" w:eastAsia="es-ES"/>
        </w:rPr>
        <w:t>+</w:t>
      </w:r>
      <w:r w:rsidRPr="00883FC1">
        <w:rPr>
          <w:rFonts w:ascii="Calibri" w:hAnsi="Calibri" w:cs="Calibri"/>
          <w:iCs/>
          <w:color w:val="F0A22E" w:themeColor="accent1"/>
          <w:sz w:val="18"/>
          <w:szCs w:val="18"/>
          <w:lang w:val="en-GB" w:eastAsia="es-ES"/>
        </w:rPr>
        <w:t xml:space="preserve"> </w:t>
      </w:r>
      <w:r w:rsidRPr="00883FC1">
        <w:rPr>
          <w:rFonts w:ascii="Calibri" w:hAnsi="Calibri" w:cs="Calibri"/>
          <w:iCs/>
          <w:sz w:val="18"/>
          <w:szCs w:val="18"/>
          <w:lang w:val="en-GB" w:eastAsia="es-ES"/>
        </w:rPr>
        <w:t>symbol that appears at the bottom-right side of the table.</w:t>
      </w:r>
    </w:p>
    <w:permEnd w:id="352804406"/>
    <w:p w14:paraId="46427C2B" w14:textId="77777777" w:rsidR="00D867D5" w:rsidRPr="00883FC1" w:rsidRDefault="00D867D5" w:rsidP="00221130">
      <w:pPr>
        <w:spacing w:after="120"/>
        <w:jc w:val="both"/>
        <w:rPr>
          <w:lang w:val="en-GB" w:eastAsia="es-ES"/>
        </w:rPr>
      </w:pPr>
    </w:p>
    <w:p w14:paraId="2A78ABC2" w14:textId="27A32658" w:rsidR="00087A95" w:rsidRPr="00883FC1" w:rsidRDefault="00087A95" w:rsidP="00087A95">
      <w:pPr>
        <w:spacing w:after="120"/>
        <w:jc w:val="both"/>
        <w:rPr>
          <w:lang w:val="en-GB" w:eastAsia="es-ES"/>
        </w:rPr>
      </w:pPr>
      <w:r w:rsidRPr="00883FC1">
        <w:rPr>
          <w:b/>
          <w:bCs/>
          <w:u w:val="single"/>
          <w:lang w:val="en-GB" w:eastAsia="es-ES"/>
        </w:rPr>
        <w:t>PARTICIPATION IN OTHER PROJECTS</w:t>
      </w:r>
      <w:r w:rsidRPr="00883FC1">
        <w:rPr>
          <w:lang w:val="en-GB" w:eastAsia="es-ES"/>
        </w:rPr>
        <w:t xml:space="preserve"> - If applicable, list here all </w:t>
      </w:r>
      <w:r w:rsidR="002212C8" w:rsidRPr="00883FC1">
        <w:rPr>
          <w:b/>
          <w:bCs/>
          <w:lang w:val="en-GB" w:eastAsia="es-ES"/>
        </w:rPr>
        <w:t>other projects the Researcher contributed to</w:t>
      </w:r>
      <w:r w:rsidRPr="00883FC1">
        <w:rPr>
          <w:lang w:val="en-GB" w:eastAsia="es-ES"/>
        </w:rPr>
        <w:t xml:space="preserve"> </w:t>
      </w:r>
      <w:r w:rsidR="002212C8" w:rsidRPr="00883FC1">
        <w:rPr>
          <w:lang w:val="en-GB" w:eastAsia="es-ES"/>
        </w:rPr>
        <w:t>while implementing the Tecniospring INDUSTRY</w:t>
      </w:r>
      <w:r w:rsidRPr="00883FC1">
        <w:rPr>
          <w:lang w:val="en-GB" w:eastAsia="es-ES"/>
        </w:rPr>
        <w:t xml:space="preserve"> project.</w:t>
      </w:r>
    </w:p>
    <w:tbl>
      <w:tblPr>
        <w:tblStyle w:val="TableGrid"/>
        <w:tblW w:w="13767" w:type="dxa"/>
        <w:tbl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single" w:sz="4" w:space="0" w:color="A5644E" w:themeColor="accent2"/>
          <w:insideV w:val="single" w:sz="4" w:space="0" w:color="A5644E" w:themeColor="accent2"/>
        </w:tblBorders>
        <w:tblLook w:val="04A0" w:firstRow="1" w:lastRow="0" w:firstColumn="1" w:lastColumn="0" w:noHBand="0" w:noVBand="1"/>
      </w:tblPr>
      <w:tblGrid>
        <w:gridCol w:w="2394"/>
        <w:gridCol w:w="3413"/>
        <w:gridCol w:w="3827"/>
        <w:gridCol w:w="1398"/>
        <w:gridCol w:w="2735"/>
      </w:tblGrid>
      <w:tr w:rsidR="006D6C23" w:rsidRPr="00883FC1" w14:paraId="0AC17CC6" w14:textId="172B2918" w:rsidTr="009E6027">
        <w:trPr>
          <w:trHeight w:val="412"/>
        </w:trPr>
        <w:tc>
          <w:tcPr>
            <w:tcW w:w="2394" w:type="dxa"/>
            <w:shd w:val="clear" w:color="auto" w:fill="A5644E" w:themeFill="accent2"/>
            <w:vAlign w:val="center"/>
          </w:tcPr>
          <w:p w14:paraId="72589A31" w14:textId="725C84A7" w:rsidR="006D6C23" w:rsidRPr="00883FC1" w:rsidRDefault="006D6C23" w:rsidP="00193015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Title of the other project</w:t>
            </w:r>
          </w:p>
        </w:tc>
        <w:tc>
          <w:tcPr>
            <w:tcW w:w="3413" w:type="dxa"/>
            <w:shd w:val="clear" w:color="auto" w:fill="A5644E" w:themeFill="accent2"/>
            <w:vAlign w:val="center"/>
          </w:tcPr>
          <w:p w14:paraId="7042DBC6" w14:textId="7BBF2BEA" w:rsidR="006D6C23" w:rsidRPr="00883FC1" w:rsidRDefault="006D6C23" w:rsidP="009E6027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Short description of the project</w:t>
            </w:r>
          </w:p>
        </w:tc>
        <w:tc>
          <w:tcPr>
            <w:tcW w:w="3827" w:type="dxa"/>
            <w:shd w:val="clear" w:color="auto" w:fill="A5644E" w:themeFill="accent2"/>
            <w:vAlign w:val="center"/>
          </w:tcPr>
          <w:p w14:paraId="4C2035EC" w14:textId="57AD8699" w:rsidR="006D6C23" w:rsidRPr="00883FC1" w:rsidRDefault="006D6C23" w:rsidP="009E6027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Contribution of the Researcher to the project</w:t>
            </w:r>
          </w:p>
        </w:tc>
        <w:tc>
          <w:tcPr>
            <w:tcW w:w="1398" w:type="dxa"/>
            <w:shd w:val="clear" w:color="auto" w:fill="A5644E" w:themeFill="accent2"/>
            <w:vAlign w:val="center"/>
          </w:tcPr>
          <w:p w14:paraId="0E8CB249" w14:textId="620F4E9E" w:rsidR="006D6C23" w:rsidRPr="00883FC1" w:rsidRDefault="00C551ED" w:rsidP="009E6027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Type of funding</w:t>
            </w:r>
          </w:p>
        </w:tc>
        <w:tc>
          <w:tcPr>
            <w:tcW w:w="2735" w:type="dxa"/>
            <w:shd w:val="clear" w:color="auto" w:fill="A5644E" w:themeFill="accent2"/>
            <w:vAlign w:val="center"/>
          </w:tcPr>
          <w:p w14:paraId="4F23A0D9" w14:textId="77777777" w:rsidR="000D6D9E" w:rsidRPr="00883FC1" w:rsidRDefault="000D6D9E" w:rsidP="009E6027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S</w:t>
            </w:r>
            <w:r w:rsidR="00C551ED"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 xml:space="preserve">pecify the call and </w:t>
            </w: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 xml:space="preserve">the name of the funding </w:t>
            </w:r>
            <w:r w:rsidR="00C551ED"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programme</w:t>
            </w:r>
          </w:p>
          <w:p w14:paraId="6DD42C19" w14:textId="2F8CFF1C" w:rsidR="006D6C23" w:rsidRPr="00883FC1" w:rsidRDefault="00C551ED" w:rsidP="009E6027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  <w:lastRenderedPageBreak/>
              <w:t>(if applicable)</w:t>
            </w:r>
          </w:p>
        </w:tc>
      </w:tr>
      <w:permStart w:id="1313103890" w:edGrp="everyone" w:displacedByCustomXml="next"/>
      <w:sdt>
        <w:sdtPr>
          <w:rPr>
            <w:rFonts w:cstheme="minorHAnsi"/>
            <w:sz w:val="18"/>
            <w:szCs w:val="18"/>
            <w:lang w:val="en-GB"/>
          </w:rPr>
          <w:id w:val="518438358"/>
          <w15:repeatingSection/>
        </w:sdtPr>
        <w:sdtEndPr/>
        <w:sdtContent>
          <w:sdt>
            <w:sdtPr>
              <w:rPr>
                <w:rFonts w:cstheme="minorHAnsi"/>
                <w:sz w:val="18"/>
                <w:szCs w:val="18"/>
                <w:lang w:val="en-GB"/>
              </w:rPr>
              <w:id w:val="298578720"/>
              <w:placeholder>
                <w:docPart w:val="BB4167E27F4F4D1190B6BCDA080B8504"/>
              </w:placeholder>
              <w15:repeatingSectionItem/>
            </w:sdtPr>
            <w:sdtEndPr/>
            <w:sdtContent>
              <w:tr w:rsidR="006D6C23" w:rsidRPr="00883FC1" w14:paraId="3001F9D4" w14:textId="45B7B39B" w:rsidTr="000D6D9E">
                <w:trPr>
                  <w:trHeight w:val="231"/>
                </w:trPr>
                <w:tc>
                  <w:tcPr>
                    <w:tcW w:w="2394" w:type="dxa"/>
                    <w:vAlign w:val="center"/>
                  </w:tcPr>
                  <w:p w14:paraId="3BDC69D5" w14:textId="00112EAF" w:rsidR="006D6C23" w:rsidRPr="00883FC1" w:rsidRDefault="001E7B20" w:rsidP="00193015">
                    <w:pPr>
                      <w:jc w:val="center"/>
                      <w:rPr>
                        <w:rFonts w:cstheme="minorHAnsi"/>
                        <w:sz w:val="18"/>
                        <w:szCs w:val="18"/>
                        <w:lang w:val="en-GB"/>
                      </w:rPr>
                    </w:pPr>
                    <w:sdt>
                      <w:sdtPr>
                        <w:rPr>
                          <w:rFonts w:cstheme="minorHAnsi"/>
                          <w:sz w:val="18"/>
                          <w:szCs w:val="18"/>
                          <w:lang w:val="en-GB"/>
                        </w:rPr>
                        <w:id w:val="-2062542167"/>
                        <w:placeholder>
                          <w:docPart w:val="E790010D726F4F4084C3F0CB6CF0ED7A"/>
                        </w:placeholder>
                        <w:showingPlcHdr/>
                      </w:sdtPr>
                      <w:sdtEndPr/>
                      <w:sdtContent>
                        <w:r w:rsidR="006D6C23" w:rsidRPr="00883FC1">
                          <w:rPr>
                            <w:rFonts w:cstheme="minorHAnsi"/>
                            <w:sz w:val="18"/>
                            <w:szCs w:val="18"/>
                            <w:highlight w:val="lightGray"/>
                            <w:lang w:val="en-GB"/>
                          </w:rPr>
                          <w:t>Name of the project</w:t>
                        </w:r>
                      </w:sdtContent>
                    </w:sdt>
                  </w:p>
                </w:tc>
                <w:tc>
                  <w:tcPr>
                    <w:tcW w:w="3413" w:type="dxa"/>
                    <w:vAlign w:val="center"/>
                  </w:tcPr>
                  <w:p w14:paraId="56CE1AAF" w14:textId="4A89E3E4" w:rsidR="006D6C23" w:rsidRPr="00883FC1" w:rsidRDefault="001E7B20" w:rsidP="00193015">
                    <w:pPr>
                      <w:jc w:val="center"/>
                      <w:rPr>
                        <w:rFonts w:cstheme="minorHAnsi"/>
                        <w:sz w:val="18"/>
                        <w:szCs w:val="18"/>
                        <w:lang w:val="en-GB"/>
                      </w:rPr>
                    </w:pPr>
                    <w:sdt>
                      <w:sdtPr>
                        <w:rPr>
                          <w:rFonts w:cstheme="minorHAnsi"/>
                          <w:sz w:val="18"/>
                          <w:szCs w:val="18"/>
                          <w:lang w:val="en-GB"/>
                        </w:rPr>
                        <w:id w:val="-1080209389"/>
                        <w:placeholder>
                          <w:docPart w:val="B79DD201A6B8428AAACF7BF776AC2B2B"/>
                        </w:placeholder>
                        <w:showingPlcHdr/>
                      </w:sdtPr>
                      <w:sdtEndPr/>
                      <w:sdtContent>
                        <w:r w:rsidR="006D6C23" w:rsidRPr="00883FC1">
                          <w:rPr>
                            <w:rFonts w:cstheme="minorHAnsi"/>
                            <w:sz w:val="18"/>
                            <w:szCs w:val="18"/>
                            <w:highlight w:val="lightGray"/>
                            <w:lang w:val="en-GB"/>
                          </w:rPr>
                          <w:t>Short description</w:t>
                        </w:r>
                      </w:sdtContent>
                    </w:sdt>
                  </w:p>
                </w:tc>
                <w:tc>
                  <w:tcPr>
                    <w:tcW w:w="3827" w:type="dxa"/>
                    <w:vAlign w:val="center"/>
                  </w:tcPr>
                  <w:p w14:paraId="11D4E92C" w14:textId="6DD5EACE" w:rsidR="006D6C23" w:rsidRPr="00883FC1" w:rsidRDefault="001E7B20" w:rsidP="00193015">
                    <w:pPr>
                      <w:jc w:val="center"/>
                      <w:rPr>
                        <w:rFonts w:cstheme="minorHAnsi"/>
                        <w:sz w:val="18"/>
                        <w:szCs w:val="18"/>
                        <w:lang w:val="en-GB"/>
                      </w:rPr>
                    </w:pPr>
                    <w:sdt>
                      <w:sdtPr>
                        <w:rPr>
                          <w:rFonts w:cstheme="minorHAnsi"/>
                          <w:sz w:val="18"/>
                          <w:szCs w:val="18"/>
                          <w:lang w:val="en-GB"/>
                        </w:rPr>
                        <w:id w:val="1220870588"/>
                        <w:placeholder>
                          <w:docPart w:val="25B38377F133481F8E38A8B1AD2D1038"/>
                        </w:placeholder>
                        <w:showingPlcHdr/>
                      </w:sdtPr>
                      <w:sdtEndPr/>
                      <w:sdtContent>
                        <w:r w:rsidR="006D6C23" w:rsidRPr="00883FC1">
                          <w:rPr>
                            <w:rFonts w:cstheme="minorHAnsi"/>
                            <w:sz w:val="18"/>
                            <w:szCs w:val="18"/>
                            <w:highlight w:val="lightGray"/>
                            <w:lang w:val="en-GB"/>
                          </w:rPr>
                          <w:t>Contribution of the Researcher</w:t>
                        </w:r>
                      </w:sdtContent>
                    </w:sdt>
                  </w:p>
                </w:tc>
                <w:tc>
                  <w:tcPr>
                    <w:tcW w:w="1398" w:type="dxa"/>
                  </w:tcPr>
                  <w:p w14:paraId="411D1A06" w14:textId="293F01B8" w:rsidR="006D6C23" w:rsidRPr="00883FC1" w:rsidRDefault="001E7B20" w:rsidP="00193015">
                    <w:pPr>
                      <w:jc w:val="center"/>
                      <w:rPr>
                        <w:rFonts w:cstheme="minorHAnsi"/>
                        <w:sz w:val="18"/>
                        <w:szCs w:val="18"/>
                        <w:lang w:val="en-GB"/>
                      </w:rPr>
                    </w:pPr>
                    <w:sdt>
                      <w:sdtPr>
                        <w:rPr>
                          <w:rFonts w:eastAsia="Calibri" w:cstheme="minorHAnsi"/>
                          <w:sz w:val="18"/>
                          <w:szCs w:val="18"/>
                          <w:highlight w:val="lightGray"/>
                          <w:lang w:val="en-GB"/>
                        </w:rPr>
                        <w:id w:val="-1257359249"/>
                        <w:placeholder>
                          <w:docPart w:val="3DECD22C8BAE49A38585606202BF60F0"/>
                        </w:placeholder>
                        <w:comboBox>
                          <w:listItem w:displayText="Catalan public funding" w:value="Catalan public funding"/>
                          <w:listItem w:displayText="Spanish public funding" w:value="Spanish public funding"/>
                          <w:listItem w:displayText="European public funding" w:value="European public funding"/>
                          <w:listItem w:displayText="Other public funding" w:value="Other public funding"/>
                          <w:listItem w:displayText="Private funding" w:value="Private funding"/>
                        </w:comboBox>
                      </w:sdtPr>
                      <w:sdtEndPr/>
                      <w:sdtContent>
                        <w:r w:rsidR="000D6D9E" w:rsidRPr="00883FC1">
                          <w:rPr>
                            <w:rFonts w:eastAsia="Calibri" w:cstheme="minorHAnsi"/>
                            <w:sz w:val="18"/>
                            <w:szCs w:val="18"/>
                            <w:highlight w:val="lightGray"/>
                            <w:lang w:val="en-GB"/>
                          </w:rPr>
                          <w:t>Choose an item</w:t>
                        </w:r>
                      </w:sdtContent>
                    </w:sdt>
                  </w:p>
                </w:tc>
                <w:tc>
                  <w:tcPr>
                    <w:tcW w:w="2735" w:type="dxa"/>
                  </w:tcPr>
                  <w:p w14:paraId="33721514" w14:textId="28798EB1" w:rsidR="006D6C23" w:rsidRPr="00883FC1" w:rsidRDefault="000D6D9E" w:rsidP="00193015">
                    <w:pPr>
                      <w:jc w:val="center"/>
                      <w:rPr>
                        <w:rFonts w:cstheme="minorHAnsi"/>
                        <w:sz w:val="18"/>
                        <w:szCs w:val="18"/>
                        <w:lang w:val="en-GB"/>
                      </w:rPr>
                    </w:pPr>
                    <w:r w:rsidRPr="00883FC1">
                      <w:rPr>
                        <w:rFonts w:cstheme="minorHAnsi"/>
                        <w:sz w:val="18"/>
                        <w:szCs w:val="18"/>
                        <w:lang w:val="en-GB"/>
                      </w:rPr>
                      <w:t xml:space="preserve"> </w:t>
                    </w:r>
                    <w:sdt>
                      <w:sdtPr>
                        <w:rPr>
                          <w:rFonts w:cstheme="minorHAnsi"/>
                          <w:sz w:val="18"/>
                          <w:szCs w:val="18"/>
                          <w:lang w:val="en-GB"/>
                        </w:rPr>
                        <w:id w:val="1447117595"/>
                        <w:placeholder>
                          <w:docPart w:val="F1C313B727824A50BF9D936D809563AC"/>
                        </w:placeholder>
                        <w:showingPlcHdr/>
                      </w:sdtPr>
                      <w:sdtEndPr/>
                      <w:sdtContent>
                        <w:r w:rsidR="009E6027" w:rsidRPr="00883FC1">
                          <w:rPr>
                            <w:rFonts w:cstheme="minorHAnsi"/>
                            <w:sz w:val="18"/>
                            <w:szCs w:val="18"/>
                            <w:highlight w:val="lightGray"/>
                            <w:lang w:val="en-GB"/>
                          </w:rPr>
                          <w:t>Name of the call and programme</w:t>
                        </w:r>
                      </w:sdtContent>
                    </w:sdt>
                  </w:p>
                </w:tc>
              </w:tr>
            </w:sdtContent>
          </w:sdt>
        </w:sdtContent>
      </w:sdt>
    </w:tbl>
    <w:p w14:paraId="56DA005F" w14:textId="77777777" w:rsidR="006576DB" w:rsidRPr="00883FC1" w:rsidRDefault="006576DB" w:rsidP="006576DB">
      <w:pPr>
        <w:rPr>
          <w:lang w:val="en-GB"/>
        </w:rPr>
      </w:pPr>
      <w:r w:rsidRPr="00883FC1">
        <w:rPr>
          <w:rFonts w:ascii="Calibri" w:hAnsi="Calibri" w:cs="Calibri"/>
          <w:iCs/>
          <w:sz w:val="18"/>
          <w:szCs w:val="18"/>
          <w:lang w:val="en-GB" w:eastAsia="es-ES"/>
        </w:rPr>
        <w:t xml:space="preserve">To add a row, click on the </w:t>
      </w:r>
      <w:r w:rsidRPr="00883FC1">
        <w:rPr>
          <w:rFonts w:ascii="Calibri" w:hAnsi="Calibri" w:cs="Calibri"/>
          <w:iCs/>
          <w:sz w:val="18"/>
          <w:szCs w:val="18"/>
          <w:highlight w:val="lightGray"/>
          <w:lang w:val="en-GB" w:eastAsia="es-ES"/>
        </w:rPr>
        <w:t>+</w:t>
      </w:r>
      <w:r w:rsidRPr="00883FC1">
        <w:rPr>
          <w:rFonts w:ascii="Calibri" w:hAnsi="Calibri" w:cs="Calibri"/>
          <w:iCs/>
          <w:color w:val="F0A22E" w:themeColor="accent1"/>
          <w:sz w:val="18"/>
          <w:szCs w:val="18"/>
          <w:lang w:val="en-GB" w:eastAsia="es-ES"/>
        </w:rPr>
        <w:t xml:space="preserve"> </w:t>
      </w:r>
      <w:r w:rsidRPr="00883FC1">
        <w:rPr>
          <w:rFonts w:ascii="Calibri" w:hAnsi="Calibri" w:cs="Calibri"/>
          <w:iCs/>
          <w:sz w:val="18"/>
          <w:szCs w:val="18"/>
          <w:lang w:val="en-GB" w:eastAsia="es-ES"/>
        </w:rPr>
        <w:t>symbol that appears at the bottom-right side of the table.</w:t>
      </w:r>
    </w:p>
    <w:permEnd w:id="1313103890"/>
    <w:p w14:paraId="614C776E" w14:textId="77777777" w:rsidR="006576DB" w:rsidRPr="00883FC1" w:rsidRDefault="006576DB" w:rsidP="00087A95">
      <w:pPr>
        <w:spacing w:after="120"/>
        <w:jc w:val="both"/>
        <w:rPr>
          <w:lang w:val="en-GB" w:eastAsia="es-ES"/>
        </w:rPr>
      </w:pPr>
    </w:p>
    <w:p w14:paraId="5E6C9F95" w14:textId="12648106" w:rsidR="004F2CED" w:rsidRPr="00883FC1" w:rsidRDefault="004F2CED" w:rsidP="004F2CED">
      <w:pPr>
        <w:spacing w:after="120"/>
        <w:jc w:val="both"/>
        <w:rPr>
          <w:lang w:val="en-GB" w:eastAsia="es-ES"/>
        </w:rPr>
      </w:pPr>
      <w:r w:rsidRPr="00883FC1">
        <w:rPr>
          <w:b/>
          <w:bCs/>
          <w:u w:val="single"/>
          <w:lang w:val="en-GB" w:eastAsia="es-ES"/>
        </w:rPr>
        <w:t>OTHER</w:t>
      </w:r>
      <w:r w:rsidR="00E7025E" w:rsidRPr="00883FC1">
        <w:rPr>
          <w:lang w:val="en-GB" w:eastAsia="es-ES"/>
        </w:rPr>
        <w:t xml:space="preserve"> </w:t>
      </w:r>
      <w:r w:rsidR="00BB4247" w:rsidRPr="00883FC1">
        <w:rPr>
          <w:lang w:val="en-GB" w:eastAsia="es-ES"/>
        </w:rPr>
        <w:t>–</w:t>
      </w:r>
      <w:r w:rsidRPr="00883FC1">
        <w:rPr>
          <w:lang w:val="en-GB" w:eastAsia="es-ES"/>
        </w:rPr>
        <w:t xml:space="preserve"> </w:t>
      </w:r>
      <w:r w:rsidR="00E7025E" w:rsidRPr="00883FC1">
        <w:rPr>
          <w:lang w:val="en-GB" w:eastAsia="es-ES"/>
        </w:rPr>
        <w:t>Describe</w:t>
      </w:r>
      <w:r w:rsidR="00BB4247" w:rsidRPr="00883FC1">
        <w:rPr>
          <w:lang w:val="en-GB" w:eastAsia="es-ES"/>
        </w:rPr>
        <w:t xml:space="preserve"> here </w:t>
      </w:r>
      <w:r w:rsidR="00E7025E" w:rsidRPr="00883FC1">
        <w:rPr>
          <w:lang w:val="en-GB" w:eastAsia="es-ES"/>
        </w:rPr>
        <w:t>any other</w:t>
      </w:r>
      <w:r w:rsidR="00240FAB" w:rsidRPr="00883FC1">
        <w:rPr>
          <w:lang w:val="en-GB" w:eastAsia="es-ES"/>
        </w:rPr>
        <w:t xml:space="preserve"> activity that</w:t>
      </w:r>
      <w:r w:rsidR="00021136" w:rsidRPr="00883FC1">
        <w:rPr>
          <w:lang w:val="en-GB" w:eastAsia="es-ES"/>
        </w:rPr>
        <w:t xml:space="preserve"> has</w:t>
      </w:r>
      <w:r w:rsidR="00240FAB" w:rsidRPr="00883FC1">
        <w:rPr>
          <w:lang w:val="en-GB" w:eastAsia="es-ES"/>
        </w:rPr>
        <w:t xml:space="preserve"> </w:t>
      </w:r>
      <w:r w:rsidR="00021136" w:rsidRPr="00883FC1">
        <w:rPr>
          <w:lang w:val="en-GB" w:eastAsia="es-ES"/>
        </w:rPr>
        <w:t>contributed to the development of the Researcher’s career.</w:t>
      </w:r>
    </w:p>
    <w:tbl>
      <w:tblPr>
        <w:tblStyle w:val="TableGrid"/>
        <w:tblW w:w="13788" w:type="dxa"/>
        <w:tblLook w:val="04A0" w:firstRow="1" w:lastRow="0" w:firstColumn="1" w:lastColumn="0" w:noHBand="0" w:noVBand="1"/>
      </w:tblPr>
      <w:tblGrid>
        <w:gridCol w:w="13788"/>
      </w:tblGrid>
      <w:tr w:rsidR="00BB4247" w:rsidRPr="00883FC1" w14:paraId="4A31B3B9" w14:textId="77777777" w:rsidTr="00E7025E">
        <w:trPr>
          <w:trHeight w:val="656"/>
        </w:trPr>
        <w:permStart w:id="1609919046" w:edGrp="everyone" w:displacedByCustomXml="next"/>
        <w:sdt>
          <w:sdtPr>
            <w:rPr>
              <w:lang w:val="en-GB" w:eastAsia="es-ES"/>
            </w:rPr>
            <w:id w:val="-1787338121"/>
            <w:placeholder>
              <w:docPart w:val="B321423FE6CB4CE98ACCB2F49DF345AB"/>
            </w:placeholder>
            <w:showingPlcHdr/>
          </w:sdtPr>
          <w:sdtEndPr/>
          <w:sdtContent>
            <w:tc>
              <w:tcPr>
                <w:tcW w:w="13788" w:type="dxa"/>
                <w:tcBorders>
                  <w:top w:val="single" w:sz="4" w:space="0" w:color="4E3B30" w:themeColor="text2"/>
                  <w:left w:val="single" w:sz="4" w:space="0" w:color="4E3B30" w:themeColor="text2"/>
                  <w:bottom w:val="single" w:sz="4" w:space="0" w:color="4E3B30" w:themeColor="text2"/>
                  <w:right w:val="single" w:sz="4" w:space="0" w:color="4E3B30" w:themeColor="text2"/>
                </w:tcBorders>
              </w:tcPr>
              <w:p w14:paraId="53FDC9C0" w14:textId="5FB91A9A" w:rsidR="00BB4247" w:rsidRPr="00883FC1" w:rsidRDefault="00DA0A7A" w:rsidP="00AA25ED">
                <w:pPr>
                  <w:spacing w:after="120"/>
                  <w:jc w:val="both"/>
                  <w:rPr>
                    <w:lang w:val="en-GB" w:eastAsia="es-ES"/>
                  </w:rPr>
                </w:pPr>
                <w:r w:rsidRPr="005169D1">
                  <w:rPr>
                    <w:rStyle w:val="PlaceholderText"/>
                    <w:rFonts w:eastAsiaTheme="minorHAnsi"/>
                    <w:color w:val="auto"/>
                  </w:rPr>
                  <w:t>Click or tap here to enter text.</w:t>
                </w:r>
              </w:p>
            </w:tc>
          </w:sdtContent>
        </w:sdt>
        <w:permEnd w:id="1609919046" w:displacedByCustomXml="prev"/>
      </w:tr>
    </w:tbl>
    <w:p w14:paraId="795139B5" w14:textId="77777777" w:rsidR="00087A95" w:rsidRPr="00883FC1" w:rsidRDefault="00087A95" w:rsidP="00221130">
      <w:pPr>
        <w:spacing w:after="120"/>
        <w:jc w:val="both"/>
        <w:rPr>
          <w:lang w:val="en-GB" w:eastAsia="es-ES"/>
        </w:rPr>
      </w:pPr>
    </w:p>
    <w:p w14:paraId="3C1FD8C7" w14:textId="1D8F2316" w:rsidR="00367D25" w:rsidRPr="00883FC1" w:rsidRDefault="00367D25" w:rsidP="00367D25">
      <w:pPr>
        <w:pStyle w:val="Heading5"/>
        <w:rPr>
          <w:lang w:val="en-GB"/>
        </w:rPr>
      </w:pPr>
      <w:bookmarkStart w:id="14" w:name="_Toc108005604"/>
      <w:r w:rsidRPr="00883FC1">
        <w:rPr>
          <w:lang w:val="en-GB"/>
        </w:rPr>
        <w:t>3.3. DESCRIPTION OF THE SUPPORT RECEIVED FOR THE CAREER DEVELOPMENT</w:t>
      </w:r>
      <w:bookmarkEnd w:id="14"/>
    </w:p>
    <w:p w14:paraId="2CCC263B" w14:textId="77777777" w:rsidR="00367D25" w:rsidRPr="00883FC1" w:rsidRDefault="00367D25" w:rsidP="00367D25">
      <w:pPr>
        <w:spacing w:after="120"/>
        <w:jc w:val="both"/>
        <w:rPr>
          <w:lang w:val="en-GB" w:eastAsia="es-ES"/>
        </w:rPr>
      </w:pPr>
      <w:r w:rsidRPr="00883FC1">
        <w:rPr>
          <w:b/>
          <w:bCs/>
          <w:u w:val="single"/>
          <w:lang w:val="en-GB" w:eastAsia="es-ES"/>
        </w:rPr>
        <w:t>MENTORING</w:t>
      </w:r>
      <w:r w:rsidRPr="00883FC1">
        <w:rPr>
          <w:lang w:val="en-GB" w:eastAsia="es-ES"/>
        </w:rPr>
        <w:t xml:space="preserve"> - The mentoring is </w:t>
      </w:r>
      <w:r w:rsidRPr="00883FC1">
        <w:rPr>
          <w:b/>
          <w:bCs/>
          <w:lang w:val="en-GB" w:eastAsia="es-ES"/>
        </w:rPr>
        <w:t xml:space="preserve">the support that the researcher received </w:t>
      </w:r>
      <w:r w:rsidRPr="00883FC1">
        <w:rPr>
          <w:b/>
          <w:bCs/>
          <w:u w:val="single"/>
          <w:lang w:val="en-GB" w:eastAsia="es-ES"/>
        </w:rPr>
        <w:t>from the supervisor(s)</w:t>
      </w:r>
      <w:r w:rsidRPr="00883FC1">
        <w:rPr>
          <w:b/>
          <w:bCs/>
          <w:lang w:val="en-GB" w:eastAsia="es-ES"/>
        </w:rPr>
        <w:t xml:space="preserve"> </w:t>
      </w:r>
      <w:r w:rsidRPr="00883FC1">
        <w:rPr>
          <w:lang w:val="en-GB" w:eastAsia="es-ES"/>
        </w:rPr>
        <w:t xml:space="preserve">at the Catalan and abroad host organisation(s), whether it be for the researcher’s integration into the organisation or for the research and career development (see </w:t>
      </w:r>
      <w:hyperlink r:id="rId26" w:history="1">
        <w:r w:rsidRPr="00883FC1">
          <w:rPr>
            <w:rStyle w:val="Hyperlink"/>
            <w:lang w:val="en-GB" w:eastAsia="es-ES"/>
          </w:rPr>
          <w:t>MSCA guidelines on supervision</w:t>
        </w:r>
      </w:hyperlink>
      <w:r w:rsidRPr="00883FC1">
        <w:rPr>
          <w:lang w:val="en-GB" w:eastAsia="es-ES"/>
        </w:rPr>
        <w:t xml:space="preserve">). </w:t>
      </w:r>
    </w:p>
    <w:p w14:paraId="2EE37A67" w14:textId="77777777" w:rsidR="00367D25" w:rsidRPr="00883FC1" w:rsidRDefault="00367D25" w:rsidP="00367D25">
      <w:pPr>
        <w:spacing w:after="240"/>
        <w:ind w:left="567"/>
        <w:rPr>
          <w:b/>
          <w:bCs/>
          <w:lang w:val="en-GB" w:eastAsia="es-ES"/>
        </w:rPr>
      </w:pPr>
      <w:r w:rsidRPr="00883FC1">
        <w:rPr>
          <w:rFonts w:cstheme="minorHAnsi"/>
          <w:b/>
          <w:bCs/>
          <w:noProof/>
          <w:sz w:val="16"/>
          <w:szCs w:val="16"/>
          <w:u w:val="single"/>
          <w:lang w:val="en-GB"/>
        </w:rPr>
        <w:drawing>
          <wp:anchor distT="0" distB="0" distL="114300" distR="114300" simplePos="0" relativeHeight="251658264" behindDoc="0" locked="1" layoutInCell="1" allowOverlap="1" wp14:anchorId="6EE15DF5" wp14:editId="56DE61DC">
            <wp:simplePos x="0" y="0"/>
            <wp:positionH relativeFrom="margin">
              <wp:align>left</wp:align>
            </wp:positionH>
            <wp:positionV relativeFrom="paragraph">
              <wp:posOffset>-53340</wp:posOffset>
            </wp:positionV>
            <wp:extent cx="251460" cy="251460"/>
            <wp:effectExtent l="0" t="0" r="0" b="0"/>
            <wp:wrapNone/>
            <wp:docPr id="2" name="Graphic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rning.sv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FC1">
        <w:rPr>
          <w:b/>
          <w:bCs/>
          <w:lang w:val="en-GB" w:eastAsia="es-ES"/>
        </w:rPr>
        <w:t xml:space="preserve">1 500 characters maximum </w:t>
      </w:r>
      <w:r w:rsidRPr="00883FC1">
        <w:rPr>
          <w:lang w:val="en-GB" w:eastAsia="es-ES"/>
        </w:rPr>
        <w:t>(about half a page)</w:t>
      </w:r>
    </w:p>
    <w:tbl>
      <w:tblPr>
        <w:tblStyle w:val="TableGrid"/>
        <w:tblW w:w="13788" w:type="dxa"/>
        <w:tblLook w:val="04A0" w:firstRow="1" w:lastRow="0" w:firstColumn="1" w:lastColumn="0" w:noHBand="0" w:noVBand="1"/>
      </w:tblPr>
      <w:tblGrid>
        <w:gridCol w:w="13788"/>
      </w:tblGrid>
      <w:tr w:rsidR="00367D25" w:rsidRPr="00883FC1" w14:paraId="6EC345F0" w14:textId="77777777" w:rsidTr="009A72B2">
        <w:trPr>
          <w:trHeight w:val="1178"/>
        </w:trPr>
        <w:permStart w:id="1899646947" w:edGrp="everyone" w:displacedByCustomXml="next"/>
        <w:sdt>
          <w:sdtPr>
            <w:rPr>
              <w:lang w:val="en-GB" w:eastAsia="es-ES"/>
            </w:rPr>
            <w:id w:val="-213119800"/>
            <w:placeholder>
              <w:docPart w:val="DF08A320EFE9412896A5439A72D4898B"/>
            </w:placeholder>
            <w:showingPlcHdr/>
          </w:sdtPr>
          <w:sdtEndPr/>
          <w:sdtContent>
            <w:tc>
              <w:tcPr>
                <w:tcW w:w="13788" w:type="dxa"/>
                <w:tcBorders>
                  <w:top w:val="single" w:sz="4" w:space="0" w:color="4E3B30" w:themeColor="text2"/>
                  <w:left w:val="single" w:sz="4" w:space="0" w:color="4E3B30" w:themeColor="text2"/>
                  <w:bottom w:val="single" w:sz="4" w:space="0" w:color="4E3B30" w:themeColor="text2"/>
                  <w:right w:val="single" w:sz="4" w:space="0" w:color="4E3B30" w:themeColor="text2"/>
                </w:tcBorders>
              </w:tcPr>
              <w:p w14:paraId="67DB9A81" w14:textId="1E4ED997" w:rsidR="00367D25" w:rsidRPr="00883FC1" w:rsidRDefault="005169D1" w:rsidP="009A72B2">
                <w:pPr>
                  <w:spacing w:after="120"/>
                  <w:jc w:val="both"/>
                  <w:rPr>
                    <w:lang w:val="en-GB" w:eastAsia="es-ES"/>
                  </w:rPr>
                </w:pPr>
                <w:r w:rsidRPr="005169D1">
                  <w:rPr>
                    <w:rStyle w:val="PlaceholderText"/>
                    <w:rFonts w:eastAsiaTheme="minorHAnsi"/>
                    <w:color w:val="auto"/>
                  </w:rPr>
                  <w:t>Click or tap here to enter text.</w:t>
                </w:r>
              </w:p>
            </w:tc>
          </w:sdtContent>
        </w:sdt>
        <w:permEnd w:id="1899646947" w:displacedByCustomXml="prev"/>
      </w:tr>
    </w:tbl>
    <w:p w14:paraId="545F0AC9" w14:textId="77777777" w:rsidR="00367D25" w:rsidRPr="00883FC1" w:rsidRDefault="00367D25" w:rsidP="00367D25">
      <w:pPr>
        <w:spacing w:after="120"/>
        <w:jc w:val="both"/>
        <w:rPr>
          <w:lang w:val="en-GB" w:eastAsia="es-ES"/>
        </w:rPr>
      </w:pPr>
    </w:p>
    <w:p w14:paraId="5D2DB1EF" w14:textId="0C5FCDB3" w:rsidR="00367D25" w:rsidRPr="00883FC1" w:rsidRDefault="00367D25" w:rsidP="00367D25">
      <w:pPr>
        <w:spacing w:after="120"/>
        <w:jc w:val="both"/>
        <w:rPr>
          <w:lang w:val="en-GB" w:eastAsia="es-ES"/>
        </w:rPr>
      </w:pPr>
      <w:r w:rsidRPr="00883FC1">
        <w:rPr>
          <w:b/>
          <w:bCs/>
          <w:u w:val="single"/>
          <w:lang w:val="en-GB" w:eastAsia="es-ES"/>
        </w:rPr>
        <w:t>OTHER SUPPORT</w:t>
      </w:r>
      <w:r w:rsidRPr="00883FC1">
        <w:rPr>
          <w:lang w:val="en-GB" w:eastAsia="es-ES"/>
        </w:rPr>
        <w:t xml:space="preserve"> – Describe here </w:t>
      </w:r>
      <w:r w:rsidRPr="00883FC1">
        <w:rPr>
          <w:b/>
          <w:bCs/>
          <w:lang w:val="en-GB" w:eastAsia="es-ES"/>
        </w:rPr>
        <w:t xml:space="preserve">the support received from the Catalan host organisation </w:t>
      </w:r>
      <w:r w:rsidRPr="00883FC1">
        <w:rPr>
          <w:lang w:val="en-GB" w:eastAsia="es-ES"/>
        </w:rPr>
        <w:t>for the implementation of the project and the researcher’s career development (e.g., access to training and courses, access to equipment, access to labs, networking and contacts – international or other, administrative support, etc.).</w:t>
      </w:r>
    </w:p>
    <w:p w14:paraId="3D1013C3" w14:textId="77777777" w:rsidR="00367D25" w:rsidRPr="00883FC1" w:rsidRDefault="00367D25" w:rsidP="00367D25">
      <w:pPr>
        <w:spacing w:after="240"/>
        <w:ind w:left="567"/>
        <w:rPr>
          <w:b/>
          <w:bCs/>
          <w:lang w:val="en-GB" w:eastAsia="es-ES"/>
        </w:rPr>
      </w:pPr>
      <w:r w:rsidRPr="00883FC1">
        <w:rPr>
          <w:rFonts w:cstheme="minorHAnsi"/>
          <w:b/>
          <w:bCs/>
          <w:noProof/>
          <w:sz w:val="16"/>
          <w:szCs w:val="16"/>
          <w:u w:val="single"/>
          <w:lang w:val="en-GB"/>
        </w:rPr>
        <w:drawing>
          <wp:anchor distT="0" distB="0" distL="114300" distR="114300" simplePos="0" relativeHeight="251658265" behindDoc="0" locked="1" layoutInCell="1" allowOverlap="1" wp14:anchorId="2C5D1774" wp14:editId="0A599183">
            <wp:simplePos x="0" y="0"/>
            <wp:positionH relativeFrom="margin">
              <wp:align>left</wp:align>
            </wp:positionH>
            <wp:positionV relativeFrom="paragraph">
              <wp:posOffset>-53340</wp:posOffset>
            </wp:positionV>
            <wp:extent cx="251460" cy="251460"/>
            <wp:effectExtent l="0" t="0" r="0" b="0"/>
            <wp:wrapNone/>
            <wp:docPr id="7" name="Graphic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rning.sv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FC1">
        <w:rPr>
          <w:b/>
          <w:bCs/>
          <w:lang w:val="en-GB" w:eastAsia="es-ES"/>
        </w:rPr>
        <w:t xml:space="preserve">1 500 characters maximum </w:t>
      </w:r>
      <w:r w:rsidRPr="00883FC1">
        <w:rPr>
          <w:lang w:val="en-GB" w:eastAsia="es-ES"/>
        </w:rPr>
        <w:t>(about half a page)</w:t>
      </w:r>
    </w:p>
    <w:tbl>
      <w:tblPr>
        <w:tblStyle w:val="TableGrid"/>
        <w:tblW w:w="13788" w:type="dxa"/>
        <w:tblLook w:val="04A0" w:firstRow="1" w:lastRow="0" w:firstColumn="1" w:lastColumn="0" w:noHBand="0" w:noVBand="1"/>
      </w:tblPr>
      <w:tblGrid>
        <w:gridCol w:w="13788"/>
      </w:tblGrid>
      <w:tr w:rsidR="00367D25" w:rsidRPr="00883FC1" w14:paraId="3431A05A" w14:textId="77777777" w:rsidTr="009A72B2">
        <w:trPr>
          <w:trHeight w:val="1178"/>
        </w:trPr>
        <w:permStart w:id="1570967277" w:edGrp="everyone" w:displacedByCustomXml="next"/>
        <w:bookmarkStart w:id="15" w:name="_Hlk106097772" w:displacedByCustomXml="next"/>
        <w:sdt>
          <w:sdtPr>
            <w:rPr>
              <w:lang w:val="en-GB" w:eastAsia="es-ES"/>
            </w:rPr>
            <w:id w:val="1485585168"/>
            <w:placeholder>
              <w:docPart w:val="076F6B3EBC9B4433ACA543AFBD243E11"/>
            </w:placeholder>
            <w:showingPlcHdr/>
          </w:sdtPr>
          <w:sdtEndPr/>
          <w:sdtContent>
            <w:tc>
              <w:tcPr>
                <w:tcW w:w="13788" w:type="dxa"/>
                <w:tcBorders>
                  <w:top w:val="single" w:sz="4" w:space="0" w:color="4E3B30" w:themeColor="text2"/>
                  <w:left w:val="single" w:sz="4" w:space="0" w:color="4E3B30" w:themeColor="text2"/>
                  <w:bottom w:val="single" w:sz="4" w:space="0" w:color="4E3B30" w:themeColor="text2"/>
                  <w:right w:val="single" w:sz="4" w:space="0" w:color="4E3B30" w:themeColor="text2"/>
                </w:tcBorders>
              </w:tcPr>
              <w:p w14:paraId="2CD2F5EF" w14:textId="0EC6A771" w:rsidR="00367D25" w:rsidRPr="00883FC1" w:rsidRDefault="005169D1" w:rsidP="009A72B2">
                <w:pPr>
                  <w:spacing w:after="120"/>
                  <w:jc w:val="both"/>
                  <w:rPr>
                    <w:lang w:val="en-GB" w:eastAsia="es-ES"/>
                  </w:rPr>
                </w:pPr>
                <w:r w:rsidRPr="005169D1">
                  <w:rPr>
                    <w:rStyle w:val="PlaceholderText"/>
                    <w:rFonts w:eastAsiaTheme="minorHAnsi"/>
                    <w:color w:val="auto"/>
                  </w:rPr>
                  <w:t>Click or tap here to enter text.</w:t>
                </w:r>
              </w:p>
            </w:tc>
          </w:sdtContent>
        </w:sdt>
        <w:permEnd w:id="1570967277" w:displacedByCustomXml="prev"/>
      </w:tr>
      <w:bookmarkEnd w:id="15"/>
    </w:tbl>
    <w:p w14:paraId="0A37A74E" w14:textId="4868D8C8" w:rsidR="00367D25" w:rsidRPr="00883FC1" w:rsidRDefault="00367D25" w:rsidP="00221130">
      <w:pPr>
        <w:spacing w:after="120"/>
        <w:jc w:val="both"/>
        <w:rPr>
          <w:lang w:val="en-GB" w:eastAsia="es-ES"/>
        </w:rPr>
        <w:sectPr w:rsidR="00367D25" w:rsidRPr="00883FC1" w:rsidSect="008B05DC">
          <w:pgSz w:w="16840" w:h="11900" w:orient="landscape"/>
          <w:pgMar w:top="1560" w:right="1701" w:bottom="1418" w:left="1418" w:header="850" w:footer="850" w:gutter="0"/>
          <w:cols w:space="708"/>
          <w:titlePg/>
          <w:docGrid w:linePitch="360"/>
        </w:sectPr>
      </w:pPr>
    </w:p>
    <w:p w14:paraId="778FA9CE" w14:textId="07985D2A" w:rsidR="00DD67FE" w:rsidRPr="00883FC1" w:rsidRDefault="00DD67FE" w:rsidP="00DD67FE">
      <w:pPr>
        <w:pStyle w:val="Heading2"/>
        <w:rPr>
          <w:lang w:val="en-GB"/>
        </w:rPr>
      </w:pPr>
      <w:bookmarkStart w:id="16" w:name="_Toc108005605"/>
      <w:r w:rsidRPr="00883FC1">
        <w:rPr>
          <w:lang w:val="en-GB"/>
        </w:rPr>
        <w:lastRenderedPageBreak/>
        <w:t xml:space="preserve">PART </w:t>
      </w:r>
      <w:r w:rsidR="008E5F20" w:rsidRPr="00883FC1">
        <w:rPr>
          <w:lang w:val="en-GB"/>
        </w:rPr>
        <w:t>4</w:t>
      </w:r>
      <w:r w:rsidRPr="00883FC1">
        <w:rPr>
          <w:lang w:val="en-GB"/>
        </w:rPr>
        <w:t>. TECHNOLOGY TRANSFER</w:t>
      </w:r>
      <w:bookmarkEnd w:id="16"/>
      <w:r w:rsidRPr="00883FC1">
        <w:rPr>
          <w:lang w:val="en-GB"/>
        </w:rPr>
        <w:t xml:space="preserve"> </w:t>
      </w:r>
    </w:p>
    <w:p w14:paraId="0FB54E03" w14:textId="77777777" w:rsidR="00BF0E30" w:rsidRPr="00883FC1" w:rsidRDefault="00BF0E30">
      <w:pPr>
        <w:rPr>
          <w:rFonts w:ascii="Calibri" w:hAnsi="Calibri" w:cs="Calibri"/>
          <w:szCs w:val="22"/>
          <w:lang w:val="en-GB" w:eastAsia="es-ES"/>
        </w:rPr>
      </w:pPr>
    </w:p>
    <w:p w14:paraId="456C497D" w14:textId="72EB905B" w:rsidR="00CF3EEE" w:rsidRPr="00883FC1" w:rsidRDefault="008E5F20" w:rsidP="008E5F20">
      <w:pPr>
        <w:pStyle w:val="Heading5"/>
        <w:rPr>
          <w:rStyle w:val="acopre"/>
          <w:rFonts w:eastAsia="Calibri"/>
          <w:lang w:val="en-GB"/>
        </w:rPr>
      </w:pPr>
      <w:bookmarkStart w:id="17" w:name="_Toc108005606"/>
      <w:r w:rsidRPr="00883FC1">
        <w:rPr>
          <w:rStyle w:val="acopre"/>
          <w:rFonts w:eastAsia="Calibri"/>
          <w:lang w:val="en-GB"/>
        </w:rPr>
        <w:t>4</w:t>
      </w:r>
      <w:r w:rsidR="0088432E" w:rsidRPr="00883FC1">
        <w:rPr>
          <w:rStyle w:val="acopre"/>
          <w:rFonts w:eastAsia="Calibri"/>
          <w:lang w:val="en-GB"/>
        </w:rPr>
        <w:t>.1</w:t>
      </w:r>
      <w:r w:rsidR="00CF3EEE" w:rsidRPr="00883FC1">
        <w:rPr>
          <w:rStyle w:val="acopre"/>
          <w:rFonts w:eastAsia="Calibri"/>
          <w:lang w:val="en-GB"/>
        </w:rPr>
        <w:t xml:space="preserve">. </w:t>
      </w:r>
      <w:r w:rsidR="00FF2757" w:rsidRPr="00883FC1">
        <w:rPr>
          <w:rStyle w:val="acopre"/>
          <w:rFonts w:eastAsia="Calibri"/>
          <w:lang w:val="en-GB"/>
        </w:rPr>
        <w:t>COLLABORATIONS</w:t>
      </w:r>
      <w:bookmarkEnd w:id="17"/>
    </w:p>
    <w:p w14:paraId="67D1AC72" w14:textId="6F40B5BE" w:rsidR="001013B2" w:rsidRPr="00883FC1" w:rsidRDefault="007A3FFE" w:rsidP="001013B2">
      <w:pPr>
        <w:jc w:val="both"/>
        <w:rPr>
          <w:rStyle w:val="acopre"/>
          <w:rFonts w:eastAsia="Calibri"/>
          <w:lang w:val="en-GB"/>
        </w:rPr>
      </w:pPr>
      <w:r w:rsidRPr="00883FC1">
        <w:rPr>
          <w:rStyle w:val="acopre"/>
          <w:rFonts w:eastAsia="Calibri"/>
          <w:lang w:val="en-GB"/>
        </w:rPr>
        <w:t>They</w:t>
      </w:r>
      <w:r w:rsidR="001013B2" w:rsidRPr="00883FC1">
        <w:rPr>
          <w:rStyle w:val="acopre"/>
          <w:rFonts w:eastAsia="Calibri"/>
          <w:lang w:val="en-GB"/>
        </w:rPr>
        <w:t xml:space="preserve"> can take the form of:</w:t>
      </w:r>
    </w:p>
    <w:p w14:paraId="71D1755E" w14:textId="20460473" w:rsidR="001013B2" w:rsidRPr="00883FC1" w:rsidRDefault="001013B2" w:rsidP="001013B2">
      <w:pPr>
        <w:pStyle w:val="ListParagraph"/>
        <w:numPr>
          <w:ilvl w:val="0"/>
          <w:numId w:val="16"/>
        </w:numPr>
        <w:jc w:val="both"/>
        <w:rPr>
          <w:rStyle w:val="acopre"/>
          <w:rFonts w:eastAsia="Calibri"/>
          <w:lang w:val="en-GB"/>
        </w:rPr>
      </w:pPr>
      <w:r w:rsidRPr="00883FC1">
        <w:rPr>
          <w:rStyle w:val="acopre"/>
          <w:rFonts w:eastAsia="Calibri"/>
          <w:b/>
          <w:bCs/>
          <w:lang w:val="en-GB"/>
        </w:rPr>
        <w:t>a secondment</w:t>
      </w:r>
      <w:r w:rsidRPr="00883FC1">
        <w:rPr>
          <w:rStyle w:val="acopre"/>
          <w:rFonts w:eastAsia="Calibri"/>
          <w:lang w:val="en-GB"/>
        </w:rPr>
        <w:t xml:space="preserve">: </w:t>
      </w:r>
      <w:r w:rsidR="005D1B60" w:rsidRPr="00883FC1">
        <w:rPr>
          <w:rStyle w:val="acopre"/>
          <w:rFonts w:eastAsia="Calibri"/>
          <w:lang w:val="en-GB"/>
        </w:rPr>
        <w:t xml:space="preserve">a planned </w:t>
      </w:r>
      <w:r w:rsidRPr="00883FC1">
        <w:rPr>
          <w:rStyle w:val="acopre"/>
          <w:rFonts w:eastAsia="Calibri"/>
          <w:lang w:val="en-GB"/>
        </w:rPr>
        <w:t>temporary transfer of the Researcher to another organisation (</w:t>
      </w:r>
      <w:r w:rsidR="00524CE5" w:rsidRPr="00883FC1">
        <w:rPr>
          <w:rStyle w:val="acopre"/>
          <w:rFonts w:eastAsia="Calibri"/>
          <w:lang w:val="en-GB"/>
        </w:rPr>
        <w:t xml:space="preserve">lasting </w:t>
      </w:r>
      <w:r w:rsidRPr="00883FC1">
        <w:rPr>
          <w:rStyle w:val="acopre"/>
          <w:rFonts w:eastAsia="Calibri"/>
          <w:lang w:val="en-GB"/>
        </w:rPr>
        <w:t>between 1 and 3 month</w:t>
      </w:r>
      <w:r w:rsidR="00524CE5" w:rsidRPr="00883FC1">
        <w:rPr>
          <w:rStyle w:val="acopre"/>
          <w:rFonts w:eastAsia="Calibri"/>
          <w:lang w:val="en-GB"/>
        </w:rPr>
        <w:t>s</w:t>
      </w:r>
      <w:r w:rsidRPr="00883FC1">
        <w:rPr>
          <w:rStyle w:val="acopre"/>
          <w:rFonts w:eastAsia="Calibri"/>
          <w:lang w:val="en-GB"/>
        </w:rPr>
        <w:t>)</w:t>
      </w:r>
      <w:r w:rsidR="00F170B4" w:rsidRPr="00883FC1">
        <w:rPr>
          <w:rStyle w:val="acopre"/>
          <w:rFonts w:eastAsia="Calibri"/>
          <w:lang w:val="en-GB"/>
        </w:rPr>
        <w:t xml:space="preserve"> with specific </w:t>
      </w:r>
      <w:r w:rsidR="00B83925" w:rsidRPr="00883FC1">
        <w:rPr>
          <w:rStyle w:val="acopre"/>
          <w:rFonts w:eastAsia="Calibri"/>
          <w:lang w:val="en-GB"/>
        </w:rPr>
        <w:t xml:space="preserve">supervision </w:t>
      </w:r>
      <w:r w:rsidR="00FF2E6A" w:rsidRPr="00883FC1">
        <w:rPr>
          <w:rStyle w:val="acopre"/>
          <w:rFonts w:eastAsia="Calibri"/>
          <w:lang w:val="en-GB"/>
        </w:rPr>
        <w:t>arrangements</w:t>
      </w:r>
      <w:r w:rsidR="004746E5" w:rsidRPr="00883FC1">
        <w:rPr>
          <w:rStyle w:val="acopre"/>
          <w:rFonts w:eastAsia="Calibri"/>
          <w:lang w:val="en-GB"/>
        </w:rPr>
        <w:t xml:space="preserve">. </w:t>
      </w:r>
      <w:r w:rsidR="00FD7FB9" w:rsidRPr="00883FC1">
        <w:rPr>
          <w:rStyle w:val="acopre"/>
          <w:rFonts w:eastAsia="Calibri"/>
          <w:lang w:val="en-GB"/>
        </w:rPr>
        <w:t>Involves the signature of</w:t>
      </w:r>
      <w:r w:rsidR="00826B25" w:rsidRPr="00883FC1">
        <w:rPr>
          <w:rStyle w:val="acopre"/>
          <w:rFonts w:eastAsia="Calibri"/>
          <w:lang w:val="en-GB"/>
        </w:rPr>
        <w:t xml:space="preserve"> an agreement or</w:t>
      </w:r>
      <w:r w:rsidR="00FD7FB9" w:rsidRPr="00883FC1">
        <w:rPr>
          <w:rStyle w:val="acopre"/>
          <w:rFonts w:eastAsia="Calibri"/>
          <w:lang w:val="en-GB"/>
        </w:rPr>
        <w:t xml:space="preserve"> MoU.</w:t>
      </w:r>
    </w:p>
    <w:p w14:paraId="0B907CD4" w14:textId="0DD0B33D" w:rsidR="001013B2" w:rsidRPr="00883FC1" w:rsidRDefault="001013B2" w:rsidP="001013B2">
      <w:pPr>
        <w:pStyle w:val="ListParagraph"/>
        <w:numPr>
          <w:ilvl w:val="0"/>
          <w:numId w:val="16"/>
        </w:numPr>
        <w:jc w:val="both"/>
        <w:rPr>
          <w:rStyle w:val="acopre"/>
          <w:rFonts w:eastAsia="Calibri"/>
          <w:lang w:val="en-GB"/>
        </w:rPr>
      </w:pPr>
      <w:r w:rsidRPr="00883FC1">
        <w:rPr>
          <w:rStyle w:val="acopre"/>
          <w:rFonts w:eastAsia="Calibri"/>
          <w:b/>
          <w:bCs/>
          <w:lang w:val="en-GB"/>
        </w:rPr>
        <w:t>a short visit</w:t>
      </w:r>
      <w:r w:rsidRPr="00883FC1">
        <w:rPr>
          <w:rStyle w:val="acopre"/>
          <w:rFonts w:eastAsia="Calibri"/>
          <w:lang w:val="en-GB"/>
        </w:rPr>
        <w:t xml:space="preserve">: </w:t>
      </w:r>
      <w:r w:rsidR="0077233F" w:rsidRPr="00883FC1">
        <w:rPr>
          <w:rStyle w:val="acopre"/>
          <w:rFonts w:eastAsia="Calibri"/>
          <w:lang w:val="en-GB"/>
        </w:rPr>
        <w:t>an informal</w:t>
      </w:r>
      <w:r w:rsidRPr="00883FC1">
        <w:rPr>
          <w:rStyle w:val="acopre"/>
          <w:rFonts w:eastAsia="Calibri"/>
          <w:lang w:val="en-GB"/>
        </w:rPr>
        <w:t xml:space="preserve"> </w:t>
      </w:r>
      <w:r w:rsidR="004371B8" w:rsidRPr="00883FC1">
        <w:rPr>
          <w:rStyle w:val="acopre"/>
          <w:rFonts w:eastAsia="Calibri"/>
          <w:lang w:val="en-GB"/>
        </w:rPr>
        <w:t>visit</w:t>
      </w:r>
      <w:r w:rsidR="0077233F" w:rsidRPr="00883FC1">
        <w:rPr>
          <w:rStyle w:val="acopre"/>
          <w:rFonts w:eastAsia="Calibri"/>
          <w:lang w:val="en-GB"/>
        </w:rPr>
        <w:t xml:space="preserve"> of the Researcher to</w:t>
      </w:r>
      <w:r w:rsidRPr="00883FC1">
        <w:rPr>
          <w:rStyle w:val="acopre"/>
          <w:rFonts w:eastAsia="Calibri"/>
          <w:lang w:val="en-GB"/>
        </w:rPr>
        <w:t xml:space="preserve"> another organisation for a short period of time</w:t>
      </w:r>
      <w:r w:rsidR="00917648" w:rsidRPr="00883FC1">
        <w:rPr>
          <w:rStyle w:val="acopre"/>
          <w:rFonts w:eastAsia="Calibri"/>
          <w:lang w:val="en-GB"/>
        </w:rPr>
        <w:t xml:space="preserve">, for example </w:t>
      </w:r>
      <w:r w:rsidR="00AF7AF9" w:rsidRPr="00883FC1">
        <w:rPr>
          <w:rStyle w:val="acopre"/>
          <w:rFonts w:eastAsia="Calibri"/>
          <w:lang w:val="en-GB"/>
        </w:rPr>
        <w:t>for field work</w:t>
      </w:r>
      <w:r w:rsidRPr="00883FC1">
        <w:rPr>
          <w:rStyle w:val="acopre"/>
          <w:rFonts w:eastAsia="Calibri"/>
          <w:lang w:val="en-GB"/>
        </w:rPr>
        <w:t xml:space="preserve"> (less than 1 month)</w:t>
      </w:r>
    </w:p>
    <w:p w14:paraId="41119739" w14:textId="348FFE46" w:rsidR="001013B2" w:rsidRPr="00883FC1" w:rsidRDefault="001013B2" w:rsidP="001013B2">
      <w:pPr>
        <w:pStyle w:val="ListParagraph"/>
        <w:numPr>
          <w:ilvl w:val="0"/>
          <w:numId w:val="16"/>
        </w:numPr>
        <w:jc w:val="both"/>
        <w:rPr>
          <w:rStyle w:val="acopre"/>
          <w:rFonts w:eastAsia="Calibri"/>
          <w:lang w:val="en-GB"/>
        </w:rPr>
      </w:pPr>
      <w:r w:rsidRPr="00883FC1">
        <w:rPr>
          <w:rStyle w:val="acopre"/>
          <w:rFonts w:eastAsia="Calibri"/>
          <w:b/>
          <w:bCs/>
          <w:lang w:val="en-GB"/>
        </w:rPr>
        <w:t>other types of collaboration</w:t>
      </w:r>
      <w:r w:rsidRPr="00883FC1">
        <w:rPr>
          <w:rStyle w:val="acopre"/>
          <w:rFonts w:eastAsia="Calibri"/>
          <w:lang w:val="en-GB"/>
        </w:rPr>
        <w:t>: any</w:t>
      </w:r>
      <w:r w:rsidR="00196901" w:rsidRPr="00883FC1">
        <w:rPr>
          <w:rStyle w:val="acopre"/>
          <w:rFonts w:eastAsia="Calibri"/>
          <w:lang w:val="en-GB"/>
        </w:rPr>
        <w:t xml:space="preserve"> </w:t>
      </w:r>
      <w:r w:rsidRPr="00883FC1">
        <w:rPr>
          <w:rStyle w:val="acopre"/>
          <w:rFonts w:eastAsia="Calibri"/>
          <w:lang w:val="en-GB"/>
        </w:rPr>
        <w:t>other</w:t>
      </w:r>
      <w:r w:rsidR="00196901" w:rsidRPr="00883FC1">
        <w:rPr>
          <w:rStyle w:val="acopre"/>
          <w:rFonts w:eastAsia="Calibri"/>
          <w:lang w:val="en-GB"/>
        </w:rPr>
        <w:t xml:space="preserve"> collaboration with another</w:t>
      </w:r>
      <w:r w:rsidRPr="00883FC1">
        <w:rPr>
          <w:rStyle w:val="acopre"/>
          <w:rFonts w:eastAsia="Calibri"/>
          <w:lang w:val="en-GB"/>
        </w:rPr>
        <w:t xml:space="preserve"> organisation to implement one or more activities of the project </w:t>
      </w:r>
    </w:p>
    <w:p w14:paraId="5AE3471D" w14:textId="77777777" w:rsidR="001013B2" w:rsidRPr="00883FC1" w:rsidRDefault="001013B2" w:rsidP="001013B2">
      <w:pPr>
        <w:jc w:val="both"/>
        <w:rPr>
          <w:rStyle w:val="acopre"/>
          <w:rFonts w:eastAsia="Calibri"/>
          <w:lang w:val="en-GB"/>
        </w:rPr>
      </w:pPr>
    </w:p>
    <w:p w14:paraId="5C2C0278" w14:textId="3652D82B" w:rsidR="001013B2" w:rsidRPr="00883FC1" w:rsidRDefault="008671AC" w:rsidP="008C0BBC">
      <w:pPr>
        <w:pStyle w:val="Heading6"/>
        <w:rPr>
          <w:rStyle w:val="acopre"/>
          <w:rFonts w:eastAsia="Calibri"/>
          <w:lang w:val="en-GB"/>
        </w:rPr>
      </w:pPr>
      <w:bookmarkStart w:id="18" w:name="_Toc108005607"/>
      <w:r w:rsidRPr="00883FC1">
        <w:rPr>
          <w:rStyle w:val="acopre"/>
          <w:rFonts w:eastAsia="Calibri"/>
          <w:lang w:val="en-GB"/>
        </w:rPr>
        <w:t>4</w:t>
      </w:r>
      <w:r w:rsidR="001013B2" w:rsidRPr="00883FC1">
        <w:rPr>
          <w:rStyle w:val="acopre"/>
          <w:rFonts w:eastAsia="Calibri"/>
          <w:lang w:val="en-GB"/>
        </w:rPr>
        <w:t>.1.</w:t>
      </w:r>
      <w:r w:rsidR="00311F98" w:rsidRPr="00883FC1">
        <w:rPr>
          <w:rStyle w:val="acopre"/>
          <w:rFonts w:eastAsia="Calibri"/>
          <w:lang w:val="en-GB"/>
        </w:rPr>
        <w:t>1</w:t>
      </w:r>
      <w:r w:rsidR="009B0AE9" w:rsidRPr="00883FC1">
        <w:rPr>
          <w:rStyle w:val="acopre"/>
          <w:rFonts w:eastAsia="Calibri"/>
          <w:lang w:val="en-GB"/>
        </w:rPr>
        <w:t>.</w:t>
      </w:r>
      <w:r w:rsidR="001013B2" w:rsidRPr="00883FC1">
        <w:rPr>
          <w:rStyle w:val="acopre"/>
          <w:rFonts w:eastAsia="Calibri"/>
          <w:lang w:val="en-GB"/>
        </w:rPr>
        <w:t xml:space="preserve"> SECONDMENT</w:t>
      </w:r>
      <w:r w:rsidR="00BC65A7" w:rsidRPr="00883FC1">
        <w:rPr>
          <w:rStyle w:val="acopre"/>
          <w:rFonts w:eastAsia="Calibri"/>
          <w:lang w:val="en-GB"/>
        </w:rPr>
        <w:t>(</w:t>
      </w:r>
      <w:r w:rsidR="001013B2" w:rsidRPr="00883FC1">
        <w:rPr>
          <w:rStyle w:val="acopre"/>
          <w:rFonts w:eastAsia="Calibri"/>
          <w:lang w:val="en-GB"/>
        </w:rPr>
        <w:t>S</w:t>
      </w:r>
      <w:r w:rsidR="00BC65A7" w:rsidRPr="00883FC1">
        <w:rPr>
          <w:rStyle w:val="acopre"/>
          <w:rFonts w:eastAsia="Calibri"/>
          <w:lang w:val="en-GB"/>
        </w:rPr>
        <w:t>)</w:t>
      </w:r>
      <w:bookmarkEnd w:id="18"/>
    </w:p>
    <w:p w14:paraId="1F6794C1" w14:textId="0177C87C" w:rsidR="001013B2" w:rsidRPr="00883FC1" w:rsidRDefault="001013B2" w:rsidP="001013B2">
      <w:pPr>
        <w:jc w:val="both"/>
        <w:rPr>
          <w:rStyle w:val="acopre"/>
          <w:rFonts w:eastAsia="Calibri"/>
          <w:lang w:val="en-GB"/>
        </w:rPr>
      </w:pPr>
      <w:r w:rsidRPr="00883FC1">
        <w:rPr>
          <w:rStyle w:val="acopre"/>
          <w:rFonts w:eastAsia="Calibri"/>
          <w:lang w:val="en-GB"/>
        </w:rPr>
        <w:t xml:space="preserve">Indicate here if the Researcher did any </w:t>
      </w:r>
      <w:r w:rsidRPr="00883FC1">
        <w:rPr>
          <w:rStyle w:val="acopre"/>
          <w:rFonts w:eastAsia="Calibri"/>
          <w:b/>
          <w:bCs/>
          <w:lang w:val="en-GB"/>
        </w:rPr>
        <w:t>secondment</w:t>
      </w:r>
      <w:r w:rsidRPr="00883FC1">
        <w:rPr>
          <w:rStyle w:val="acopre"/>
          <w:rFonts w:eastAsia="Calibri"/>
          <w:lang w:val="en-GB"/>
        </w:rPr>
        <w:t xml:space="preserve"> (1 to 3-month long stay) to another organisation</w:t>
      </w:r>
      <w:r w:rsidR="00241077" w:rsidRPr="00883FC1">
        <w:rPr>
          <w:rStyle w:val="acopre"/>
          <w:rFonts w:eastAsia="Calibri"/>
          <w:lang w:val="en-GB"/>
        </w:rPr>
        <w:t xml:space="preserve"> or company</w:t>
      </w:r>
      <w:r w:rsidRPr="00883FC1">
        <w:rPr>
          <w:rStyle w:val="acopre"/>
          <w:rFonts w:eastAsia="Calibri"/>
          <w:lang w:val="en-GB"/>
        </w:rPr>
        <w:t xml:space="preserve"> during the project.</w:t>
      </w:r>
    </w:p>
    <w:p w14:paraId="6B52F29E" w14:textId="77777777" w:rsidR="00C64D95" w:rsidRPr="00883FC1" w:rsidRDefault="00C64D95" w:rsidP="001013B2">
      <w:pPr>
        <w:jc w:val="both"/>
        <w:rPr>
          <w:rStyle w:val="acopre"/>
          <w:rFonts w:eastAsia="Calibri"/>
          <w:lang w:val="en-GB"/>
        </w:rPr>
      </w:pPr>
    </w:p>
    <w:tbl>
      <w:tblPr>
        <w:tblStyle w:val="TableGrid"/>
        <w:tblW w:w="9061" w:type="dxa"/>
        <w:tbl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single" w:sz="4" w:space="0" w:color="A5644E" w:themeColor="accent2"/>
          <w:insideV w:val="single" w:sz="4" w:space="0" w:color="A5644E" w:themeColor="accent2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134"/>
        <w:gridCol w:w="850"/>
        <w:gridCol w:w="851"/>
        <w:gridCol w:w="850"/>
        <w:gridCol w:w="2410"/>
        <w:gridCol w:w="1553"/>
      </w:tblGrid>
      <w:tr w:rsidR="00B347D1" w:rsidRPr="00883FC1" w14:paraId="7A0E791F" w14:textId="0686919E" w:rsidTr="00B347D1">
        <w:trPr>
          <w:trHeight w:val="392"/>
        </w:trPr>
        <w:tc>
          <w:tcPr>
            <w:tcW w:w="1413" w:type="dxa"/>
            <w:shd w:val="clear" w:color="auto" w:fill="A5644E" w:themeFill="accent2"/>
            <w:vAlign w:val="center"/>
          </w:tcPr>
          <w:p w14:paraId="5291CC84" w14:textId="71F3F45C" w:rsidR="00C775D5" w:rsidRPr="00883FC1" w:rsidRDefault="00C775D5" w:rsidP="00026A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Name organisation</w:t>
            </w:r>
          </w:p>
          <w:p w14:paraId="3E5FD120" w14:textId="77777777" w:rsidR="00C775D5" w:rsidRPr="00883FC1" w:rsidRDefault="00C775D5" w:rsidP="00026A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  <w:t>(+ department)</w:t>
            </w:r>
          </w:p>
        </w:tc>
        <w:tc>
          <w:tcPr>
            <w:tcW w:w="1134" w:type="dxa"/>
            <w:shd w:val="clear" w:color="auto" w:fill="A5644E" w:themeFill="accent2"/>
            <w:vAlign w:val="center"/>
          </w:tcPr>
          <w:p w14:paraId="457B9ECC" w14:textId="0C3939E8" w:rsidR="00C775D5" w:rsidRPr="00883FC1" w:rsidRDefault="00C775D5" w:rsidP="00026A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Type of organisation</w:t>
            </w:r>
          </w:p>
        </w:tc>
        <w:tc>
          <w:tcPr>
            <w:tcW w:w="850" w:type="dxa"/>
            <w:shd w:val="clear" w:color="auto" w:fill="A5644E" w:themeFill="accent2"/>
            <w:vAlign w:val="center"/>
          </w:tcPr>
          <w:p w14:paraId="7CE6850C" w14:textId="124D95E1" w:rsidR="00C775D5" w:rsidRPr="00883FC1" w:rsidRDefault="00C775D5" w:rsidP="00026A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Country</w:t>
            </w:r>
          </w:p>
        </w:tc>
        <w:tc>
          <w:tcPr>
            <w:tcW w:w="851" w:type="dxa"/>
            <w:shd w:val="clear" w:color="auto" w:fill="A5644E" w:themeFill="accent2"/>
            <w:vAlign w:val="center"/>
          </w:tcPr>
          <w:p w14:paraId="328B280E" w14:textId="77777777" w:rsidR="00C775D5" w:rsidRPr="00883FC1" w:rsidRDefault="00C775D5" w:rsidP="00026A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Starting date</w:t>
            </w:r>
          </w:p>
        </w:tc>
        <w:tc>
          <w:tcPr>
            <w:tcW w:w="850" w:type="dxa"/>
            <w:shd w:val="clear" w:color="auto" w:fill="A5644E" w:themeFill="accent2"/>
            <w:vAlign w:val="center"/>
          </w:tcPr>
          <w:p w14:paraId="1F8C5CF5" w14:textId="77777777" w:rsidR="00C775D5" w:rsidRPr="00883FC1" w:rsidRDefault="00C775D5" w:rsidP="00026A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Ending date</w:t>
            </w:r>
          </w:p>
        </w:tc>
        <w:tc>
          <w:tcPr>
            <w:tcW w:w="2410" w:type="dxa"/>
            <w:shd w:val="clear" w:color="auto" w:fill="A5644E" w:themeFill="accent2"/>
            <w:vAlign w:val="center"/>
          </w:tcPr>
          <w:p w14:paraId="66D6DB7F" w14:textId="77777777" w:rsidR="00C775D5" w:rsidRPr="00883FC1" w:rsidRDefault="00C775D5" w:rsidP="00026A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Description of the tasks carried out by the Researcher</w:t>
            </w:r>
          </w:p>
          <w:p w14:paraId="5BAF95B0" w14:textId="77777777" w:rsidR="00C775D5" w:rsidRPr="00883FC1" w:rsidRDefault="00C775D5" w:rsidP="00026A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  <w:t>(especially regarding technology transfer)</w:t>
            </w:r>
          </w:p>
        </w:tc>
        <w:tc>
          <w:tcPr>
            <w:tcW w:w="1553" w:type="dxa"/>
            <w:shd w:val="clear" w:color="auto" w:fill="A5644E" w:themeFill="accent2"/>
          </w:tcPr>
          <w:p w14:paraId="2854A455" w14:textId="77777777" w:rsidR="00B347D1" w:rsidRPr="00883FC1" w:rsidRDefault="00B347D1" w:rsidP="00B347D1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Contribution to a result?*</w:t>
            </w:r>
          </w:p>
          <w:p w14:paraId="738D0DDF" w14:textId="52310A6C" w:rsidR="00C775D5" w:rsidRPr="00883FC1" w:rsidRDefault="00B347D1" w:rsidP="00B347D1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ascii="Calibri" w:hAnsi="Calibri" w:cs="Calibri"/>
                <w:iCs/>
                <w:color w:val="FFFFFF" w:themeColor="background1"/>
                <w:sz w:val="18"/>
                <w:szCs w:val="18"/>
                <w:lang w:val="en-GB" w:eastAsia="es-ES"/>
              </w:rPr>
              <w:t>(tick if yes)</w:t>
            </w:r>
          </w:p>
        </w:tc>
      </w:tr>
      <w:permStart w:id="861290314" w:edGrp="everyone" w:displacedByCustomXml="next"/>
      <w:sdt>
        <w:sdtPr>
          <w:rPr>
            <w:rFonts w:cstheme="minorHAnsi"/>
            <w:sz w:val="18"/>
            <w:szCs w:val="18"/>
            <w:lang w:val="en-GB"/>
          </w:rPr>
          <w:id w:val="1066381267"/>
          <w15:repeatingSection/>
        </w:sdtPr>
        <w:sdtEndPr/>
        <w:sdtContent>
          <w:sdt>
            <w:sdtPr>
              <w:rPr>
                <w:rFonts w:cstheme="minorHAnsi"/>
                <w:sz w:val="18"/>
                <w:szCs w:val="18"/>
                <w:lang w:val="en-GB"/>
              </w:rPr>
              <w:id w:val="-1635626069"/>
              <w:placeholder>
                <w:docPart w:val="B5D31D98B5C64D4CA69601CCBE9BE82F"/>
              </w:placeholder>
              <w15:repeatingSectionItem/>
            </w:sdtPr>
            <w:sdtEndPr/>
            <w:sdtContent>
              <w:tr w:rsidR="00B347D1" w:rsidRPr="00883FC1" w14:paraId="3CD36B9B" w14:textId="3A6B40B8" w:rsidTr="00B347D1">
                <w:trPr>
                  <w:trHeight w:val="340"/>
                </w:trPr>
                <w:tc>
                  <w:tcPr>
                    <w:tcW w:w="1413" w:type="dxa"/>
                    <w:vAlign w:val="center"/>
                  </w:tcPr>
                  <w:p w14:paraId="18498197" w14:textId="0FC0894C" w:rsidR="00C775D5" w:rsidRPr="00883FC1" w:rsidRDefault="001E7B20" w:rsidP="00026AED">
                    <w:pPr>
                      <w:jc w:val="center"/>
                      <w:rPr>
                        <w:rFonts w:cstheme="minorHAnsi"/>
                        <w:sz w:val="18"/>
                        <w:szCs w:val="18"/>
                        <w:lang w:val="en-GB"/>
                      </w:rPr>
                    </w:pPr>
                    <w:sdt>
                      <w:sdtPr>
                        <w:rPr>
                          <w:rFonts w:cstheme="minorHAnsi"/>
                          <w:sz w:val="18"/>
                          <w:szCs w:val="18"/>
                          <w:lang w:val="en-GB"/>
                        </w:rPr>
                        <w:id w:val="-770005524"/>
                        <w:placeholder>
                          <w:docPart w:val="020440631E92426B97BF415A958CA442"/>
                        </w:placeholder>
                        <w:showingPlcHdr/>
                      </w:sdtPr>
                      <w:sdtEndPr/>
                      <w:sdtContent>
                        <w:r w:rsidR="008C4E1C" w:rsidRPr="008C4E1C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16"/>
                            <w:highlight w:val="lightGray"/>
                            <w:lang w:val="en-AU"/>
                          </w:rPr>
                          <w:t>Name of the organisation &amp; department</w:t>
                        </w:r>
                      </w:sdtContent>
                    </w:sdt>
                  </w:p>
                </w:tc>
                <w:tc>
                  <w:tcPr>
                    <w:tcW w:w="1134" w:type="dxa"/>
                    <w:vAlign w:val="center"/>
                  </w:tcPr>
                  <w:p w14:paraId="45CC8C1C" w14:textId="7B0C6844" w:rsidR="00C775D5" w:rsidRPr="00883FC1" w:rsidRDefault="001E7B20" w:rsidP="00026AED">
                    <w:pPr>
                      <w:jc w:val="center"/>
                      <w:rPr>
                        <w:rFonts w:cstheme="minorHAnsi"/>
                        <w:sz w:val="18"/>
                        <w:szCs w:val="18"/>
                        <w:lang w:val="en-GB"/>
                      </w:rPr>
                    </w:pPr>
                    <w:sdt>
                      <w:sdtPr>
                        <w:rPr>
                          <w:rFonts w:eastAsia="Calibri" w:cstheme="minorHAnsi"/>
                          <w:sz w:val="18"/>
                          <w:szCs w:val="18"/>
                          <w:highlight w:val="lightGray"/>
                          <w:lang w:val="en-GB"/>
                        </w:rPr>
                        <w:id w:val="1885296544"/>
                        <w:placeholder>
                          <w:docPart w:val="A928E4C2D6394DF3A1B232CAC16BD314"/>
                        </w:placeholder>
                        <w:comboBox>
                          <w:listItem w:displayText="Company" w:value="Company"/>
                          <w:listItem w:displayText="Other entity" w:value="Other entity"/>
                        </w:comboBox>
                      </w:sdtPr>
                      <w:sdtEndPr/>
                      <w:sdtContent>
                        <w:r w:rsidR="00C775D5" w:rsidRPr="00883FC1">
                          <w:rPr>
                            <w:rFonts w:eastAsia="Calibri" w:cstheme="minorHAnsi"/>
                            <w:sz w:val="18"/>
                            <w:szCs w:val="18"/>
                            <w:highlight w:val="lightGray"/>
                            <w:lang w:val="en-GB"/>
                          </w:rPr>
                          <w:t>Choose an item</w:t>
                        </w:r>
                      </w:sdtContent>
                    </w:sdt>
                  </w:p>
                </w:tc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610561561"/>
                    <w:placeholder>
                      <w:docPart w:val="EFE6E36D48AB4406B5473C322CFC3666"/>
                    </w:placeholder>
                    <w:showingPlcHdr/>
                  </w:sdtPr>
                  <w:sdtEndPr/>
                  <w:sdtContent>
                    <w:tc>
                      <w:tcPr>
                        <w:tcW w:w="850" w:type="dxa"/>
                        <w:vAlign w:val="center"/>
                      </w:tcPr>
                      <w:p w14:paraId="56FD43EA" w14:textId="0E64A2F7" w:rsidR="00C775D5" w:rsidRPr="00883FC1" w:rsidRDefault="00C775D5" w:rsidP="00026AED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20"/>
                            <w:highlight w:val="lightGray"/>
                            <w:lang w:val="en-GB"/>
                          </w:rPr>
                          <w:t>Specify</w:t>
                        </w:r>
                        <w:r w:rsidRPr="00883FC1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18"/>
                            <w:highlight w:val="lightGray"/>
                            <w:lang w:val="en-GB"/>
                          </w:rPr>
                          <w:t xml:space="preserve"> the country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-1470047869"/>
                    <w:placeholder>
                      <w:docPart w:val="DE50C5948854436BB40FAF95EA7D567D"/>
                    </w:placeholder>
                    <w:showingPlcHdr/>
                  </w:sdtPr>
                  <w:sdtEndPr/>
                  <w:sdtContent>
                    <w:tc>
                      <w:tcPr>
                        <w:tcW w:w="851" w:type="dxa"/>
                        <w:vAlign w:val="center"/>
                      </w:tcPr>
                      <w:p w14:paraId="4D233B7A" w14:textId="77777777" w:rsidR="00C775D5" w:rsidRPr="00883FC1" w:rsidRDefault="00C775D5" w:rsidP="00026AED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16"/>
                            <w:highlight w:val="lightGray"/>
                            <w:lang w:val="en-GB"/>
                          </w:rPr>
                          <w:t>DD.MM.YYYY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306826294"/>
                    <w:placeholder>
                      <w:docPart w:val="4DAE8C9372844E9F9CB284E5D312057F"/>
                    </w:placeholder>
                    <w:showingPlcHdr/>
                  </w:sdtPr>
                  <w:sdtEndPr/>
                  <w:sdtContent>
                    <w:tc>
                      <w:tcPr>
                        <w:tcW w:w="850" w:type="dxa"/>
                        <w:vAlign w:val="center"/>
                      </w:tcPr>
                      <w:p w14:paraId="5BAD9E7F" w14:textId="77777777" w:rsidR="00C775D5" w:rsidRPr="00883FC1" w:rsidRDefault="00C775D5" w:rsidP="00026AED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16"/>
                            <w:highlight w:val="lightGray"/>
                            <w:lang w:val="en-GB"/>
                          </w:rPr>
                          <w:t>DD.MM.YYYY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-238880052"/>
                    <w:placeholder>
                      <w:docPart w:val="59F47A30C2BF485B80E1E030D4DA46B9"/>
                    </w:placeholder>
                    <w:showingPlcHdr/>
                  </w:sdtPr>
                  <w:sdtEndPr/>
                  <w:sdtContent>
                    <w:tc>
                      <w:tcPr>
                        <w:tcW w:w="2410" w:type="dxa"/>
                        <w:vAlign w:val="center"/>
                      </w:tcPr>
                      <w:p w14:paraId="2EA64C8C" w14:textId="764B401A" w:rsidR="00C775D5" w:rsidRPr="00883FC1" w:rsidRDefault="00C775D5" w:rsidP="00B347D1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Fonts w:cstheme="minorHAnsi"/>
                            <w:sz w:val="18"/>
                            <w:szCs w:val="18"/>
                            <w:highlight w:val="lightGray"/>
                            <w:lang w:val="en-GB"/>
                          </w:rPr>
                          <w:t>Description of the tasks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-182357303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tc>
                      <w:tcPr>
                        <w:tcW w:w="1553" w:type="dxa"/>
                        <w:vAlign w:val="center"/>
                      </w:tcPr>
                      <w:p w14:paraId="3F9E9681" w14:textId="456D1B25" w:rsidR="00C775D5" w:rsidRPr="00883FC1" w:rsidRDefault="00B347D1" w:rsidP="00B347D1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Fonts w:ascii="MS Gothic" w:eastAsia="MS Gothic" w:hAnsi="MS Gothic" w:cstheme="minorHAnsi"/>
                            <w:sz w:val="18"/>
                            <w:szCs w:val="18"/>
                            <w:lang w:val="en-GB"/>
                          </w:rPr>
                          <w:t>☐</w:t>
                        </w:r>
                      </w:p>
                    </w:tc>
                  </w:sdtContent>
                </w:sdt>
              </w:tr>
            </w:sdtContent>
          </w:sdt>
        </w:sdtContent>
      </w:sdt>
    </w:tbl>
    <w:p w14:paraId="15D3DD7F" w14:textId="77777777" w:rsidR="001013B2" w:rsidRPr="00883FC1" w:rsidRDefault="001013B2" w:rsidP="001013B2">
      <w:pPr>
        <w:jc w:val="both"/>
        <w:rPr>
          <w:rFonts w:ascii="Calibri" w:hAnsi="Calibri" w:cs="Calibri"/>
          <w:iCs/>
          <w:sz w:val="18"/>
          <w:szCs w:val="18"/>
          <w:lang w:val="en-GB" w:eastAsia="es-ES"/>
        </w:rPr>
      </w:pPr>
      <w:r w:rsidRPr="00883FC1">
        <w:rPr>
          <w:rFonts w:ascii="Calibri" w:hAnsi="Calibri" w:cs="Calibri"/>
          <w:iCs/>
          <w:sz w:val="18"/>
          <w:szCs w:val="18"/>
          <w:lang w:val="en-GB" w:eastAsia="es-ES"/>
        </w:rPr>
        <w:t xml:space="preserve">To add a row, click on the </w:t>
      </w:r>
      <w:r w:rsidRPr="00883FC1">
        <w:rPr>
          <w:rFonts w:ascii="Calibri" w:hAnsi="Calibri" w:cs="Calibri"/>
          <w:iCs/>
          <w:sz w:val="18"/>
          <w:szCs w:val="18"/>
          <w:highlight w:val="lightGray"/>
          <w:lang w:val="en-GB" w:eastAsia="es-ES"/>
        </w:rPr>
        <w:t>+</w:t>
      </w:r>
      <w:r w:rsidRPr="00883FC1">
        <w:rPr>
          <w:rFonts w:ascii="Calibri" w:hAnsi="Calibri" w:cs="Calibri"/>
          <w:iCs/>
          <w:color w:val="F0A22E" w:themeColor="accent1"/>
          <w:sz w:val="18"/>
          <w:szCs w:val="18"/>
          <w:lang w:val="en-GB" w:eastAsia="es-ES"/>
        </w:rPr>
        <w:t xml:space="preserve"> </w:t>
      </w:r>
      <w:r w:rsidRPr="00883FC1">
        <w:rPr>
          <w:rFonts w:ascii="Calibri" w:hAnsi="Calibri" w:cs="Calibri"/>
          <w:iCs/>
          <w:sz w:val="18"/>
          <w:szCs w:val="18"/>
          <w:lang w:val="en-GB" w:eastAsia="es-ES"/>
        </w:rPr>
        <w:t>symbol that appears at the bottom-right side of the table.</w:t>
      </w:r>
    </w:p>
    <w:permEnd w:id="861290314"/>
    <w:p w14:paraId="4BD1D490" w14:textId="1FBA469D" w:rsidR="00B347D1" w:rsidRPr="00883FC1" w:rsidRDefault="00B347D1" w:rsidP="00B347D1">
      <w:pPr>
        <w:jc w:val="both"/>
        <w:rPr>
          <w:rFonts w:ascii="Calibri" w:hAnsi="Calibri" w:cs="Calibri"/>
          <w:iCs/>
          <w:sz w:val="18"/>
          <w:szCs w:val="18"/>
          <w:lang w:val="en-GB" w:eastAsia="es-ES"/>
        </w:rPr>
      </w:pPr>
      <w:r w:rsidRPr="00883FC1">
        <w:rPr>
          <w:rFonts w:ascii="Calibri" w:hAnsi="Calibri" w:cs="Calibri"/>
          <w:iCs/>
          <w:sz w:val="18"/>
          <w:szCs w:val="18"/>
          <w:lang w:val="en-GB" w:eastAsia="es-ES"/>
        </w:rPr>
        <w:t xml:space="preserve">* If the collaboration was essential to the project’s results, please indicate it in part </w:t>
      </w:r>
      <w:r w:rsidR="007F61C5" w:rsidRPr="00883FC1">
        <w:rPr>
          <w:rFonts w:ascii="Calibri" w:hAnsi="Calibri" w:cs="Calibri"/>
          <w:iCs/>
          <w:sz w:val="18"/>
          <w:szCs w:val="18"/>
          <w:lang w:val="en-GB" w:eastAsia="es-ES"/>
        </w:rPr>
        <w:t>4</w:t>
      </w:r>
      <w:r w:rsidRPr="00883FC1">
        <w:rPr>
          <w:rFonts w:ascii="Calibri" w:hAnsi="Calibri" w:cs="Calibri"/>
          <w:iCs/>
          <w:sz w:val="18"/>
          <w:szCs w:val="18"/>
          <w:lang w:val="en-GB" w:eastAsia="es-ES"/>
        </w:rPr>
        <w:t>.</w:t>
      </w:r>
      <w:r w:rsidR="007F61C5" w:rsidRPr="00883FC1">
        <w:rPr>
          <w:rFonts w:ascii="Calibri" w:hAnsi="Calibri" w:cs="Calibri"/>
          <w:iCs/>
          <w:sz w:val="18"/>
          <w:szCs w:val="18"/>
          <w:lang w:val="en-GB" w:eastAsia="es-ES"/>
        </w:rPr>
        <w:t>2</w:t>
      </w:r>
      <w:r w:rsidRPr="00883FC1">
        <w:rPr>
          <w:rFonts w:ascii="Calibri" w:hAnsi="Calibri" w:cs="Calibri"/>
          <w:iCs/>
          <w:sz w:val="18"/>
          <w:szCs w:val="18"/>
          <w:lang w:val="en-GB" w:eastAsia="es-ES"/>
        </w:rPr>
        <w:t xml:space="preserve"> accordingly.</w:t>
      </w:r>
    </w:p>
    <w:p w14:paraId="7BE50FD9" w14:textId="77777777" w:rsidR="001013B2" w:rsidRPr="00883FC1" w:rsidRDefault="001013B2" w:rsidP="001013B2">
      <w:pPr>
        <w:jc w:val="both"/>
        <w:rPr>
          <w:rFonts w:ascii="Calibri" w:hAnsi="Calibri" w:cs="Calibri"/>
          <w:szCs w:val="22"/>
          <w:lang w:val="en-GB" w:eastAsia="es-ES"/>
        </w:rPr>
      </w:pPr>
    </w:p>
    <w:p w14:paraId="1D9DF94F" w14:textId="77777777" w:rsidR="001013B2" w:rsidRPr="00883FC1" w:rsidRDefault="001013B2" w:rsidP="001013B2">
      <w:pPr>
        <w:shd w:val="clear" w:color="auto" w:fill="FCECD5" w:themeFill="accent1" w:themeFillTint="33"/>
        <w:rPr>
          <w:b/>
          <w:bCs/>
          <w:sz w:val="18"/>
          <w:szCs w:val="20"/>
          <w:lang w:val="en-GB" w:eastAsia="es-ES"/>
        </w:rPr>
      </w:pPr>
      <w:r w:rsidRPr="00883FC1">
        <w:rPr>
          <w:b/>
          <w:bCs/>
          <w:sz w:val="18"/>
          <w:szCs w:val="20"/>
          <w:lang w:val="en-GB" w:eastAsia="es-ES"/>
        </w:rPr>
        <w:t>Reminder</w:t>
      </w:r>
    </w:p>
    <w:p w14:paraId="5126AE98" w14:textId="7B2AB30B" w:rsidR="00C878D4" w:rsidRPr="00883FC1" w:rsidRDefault="005B7632" w:rsidP="00DF58A2">
      <w:pPr>
        <w:shd w:val="clear" w:color="auto" w:fill="FCECD5" w:themeFill="accent1" w:themeFillTint="33"/>
        <w:rPr>
          <w:sz w:val="18"/>
          <w:szCs w:val="20"/>
          <w:lang w:val="en-GB" w:eastAsia="es-ES"/>
        </w:rPr>
      </w:pPr>
      <w:r w:rsidRPr="00883FC1">
        <w:rPr>
          <w:noProof/>
          <w:sz w:val="18"/>
          <w:szCs w:val="20"/>
          <w:lang w:val="en-GB" w:eastAsia="es-ES"/>
        </w:rPr>
        <w:drawing>
          <wp:inline distT="0" distB="0" distL="0" distR="0" wp14:anchorId="11D07775" wp14:editId="44235323">
            <wp:extent cx="320040" cy="320040"/>
            <wp:effectExtent l="0" t="0" r="3810" b="3810"/>
            <wp:docPr id="11" name="Graphic 11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 descr="Warning with solid fill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004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78D4" w:rsidRPr="00883FC1">
        <w:rPr>
          <w:sz w:val="18"/>
          <w:szCs w:val="20"/>
          <w:lang w:val="en-GB" w:eastAsia="es-ES"/>
        </w:rPr>
        <w:tab/>
      </w:r>
      <w:r w:rsidRPr="00883FC1">
        <w:rPr>
          <w:sz w:val="18"/>
          <w:szCs w:val="20"/>
          <w:lang w:val="en-GB" w:eastAsia="es-ES"/>
        </w:rPr>
        <w:t xml:space="preserve">If the Catalan host organisation is a </w:t>
      </w:r>
      <w:r w:rsidRPr="00883FC1">
        <w:rPr>
          <w:b/>
          <w:bCs/>
          <w:sz w:val="18"/>
          <w:szCs w:val="20"/>
          <w:lang w:val="en-GB" w:eastAsia="es-ES"/>
        </w:rPr>
        <w:t>TECNIO institution or a technology centre</w:t>
      </w:r>
      <w:r w:rsidRPr="00883FC1">
        <w:rPr>
          <w:sz w:val="18"/>
          <w:szCs w:val="20"/>
          <w:lang w:val="en-GB" w:eastAsia="es-ES"/>
        </w:rPr>
        <w:t xml:space="preserve">, the project must </w:t>
      </w:r>
      <w:r w:rsidR="00026AED" w:rsidRPr="00883FC1">
        <w:rPr>
          <w:sz w:val="18"/>
          <w:szCs w:val="20"/>
          <w:lang w:val="en-GB" w:eastAsia="es-ES"/>
        </w:rPr>
        <w:t>obligatorily</w:t>
      </w:r>
    </w:p>
    <w:p w14:paraId="0E889579" w14:textId="689ED0F8" w:rsidR="005B7632" w:rsidRPr="00883FC1" w:rsidRDefault="00C878D4" w:rsidP="00C878D4">
      <w:pPr>
        <w:shd w:val="clear" w:color="auto" w:fill="FCECD5" w:themeFill="accent1" w:themeFillTint="33"/>
        <w:tabs>
          <w:tab w:val="left" w:pos="709"/>
        </w:tabs>
        <w:rPr>
          <w:sz w:val="18"/>
          <w:szCs w:val="20"/>
          <w:lang w:val="en-GB" w:eastAsia="es-ES"/>
        </w:rPr>
      </w:pPr>
      <w:r w:rsidRPr="00883FC1">
        <w:rPr>
          <w:sz w:val="18"/>
          <w:szCs w:val="20"/>
          <w:lang w:val="en-GB" w:eastAsia="es-ES"/>
        </w:rPr>
        <w:tab/>
      </w:r>
      <w:r w:rsidR="005B7632" w:rsidRPr="00883FC1">
        <w:rPr>
          <w:sz w:val="18"/>
          <w:szCs w:val="20"/>
          <w:lang w:val="en-GB" w:eastAsia="es-ES"/>
        </w:rPr>
        <w:t>include a secondment in a company</w:t>
      </w:r>
      <w:r w:rsidR="009226AA" w:rsidRPr="00883FC1">
        <w:rPr>
          <w:sz w:val="18"/>
          <w:szCs w:val="20"/>
          <w:lang w:val="en-GB" w:eastAsia="es-ES"/>
        </w:rPr>
        <w:t xml:space="preserve"> – except in case of a Return and Outgoing modality </w:t>
      </w:r>
      <w:r w:rsidR="00C775D5" w:rsidRPr="00883FC1">
        <w:rPr>
          <w:sz w:val="18"/>
          <w:szCs w:val="20"/>
          <w:lang w:val="en-GB" w:eastAsia="es-ES"/>
        </w:rPr>
        <w:t>during which the first year was spent in a company</w:t>
      </w:r>
      <w:r w:rsidR="005B7632" w:rsidRPr="00883FC1">
        <w:rPr>
          <w:sz w:val="18"/>
          <w:szCs w:val="20"/>
          <w:lang w:val="en-GB" w:eastAsia="es-ES"/>
        </w:rPr>
        <w:t>.</w:t>
      </w:r>
    </w:p>
    <w:p w14:paraId="76434E6E" w14:textId="77777777" w:rsidR="005B7632" w:rsidRPr="00883FC1" w:rsidRDefault="005B7632" w:rsidP="001013B2">
      <w:pPr>
        <w:shd w:val="clear" w:color="auto" w:fill="FCECD5" w:themeFill="accent1" w:themeFillTint="33"/>
        <w:rPr>
          <w:sz w:val="18"/>
          <w:szCs w:val="20"/>
          <w:lang w:val="en-GB" w:eastAsia="es-ES"/>
        </w:rPr>
      </w:pPr>
    </w:p>
    <w:p w14:paraId="507220BE" w14:textId="56C2EA55" w:rsidR="001013B2" w:rsidRPr="00883FC1" w:rsidRDefault="001013B2" w:rsidP="001013B2">
      <w:pPr>
        <w:shd w:val="clear" w:color="auto" w:fill="FCECD5" w:themeFill="accent1" w:themeFillTint="33"/>
        <w:rPr>
          <w:sz w:val="18"/>
          <w:szCs w:val="20"/>
          <w:lang w:val="en-GB" w:eastAsia="es-ES"/>
        </w:rPr>
      </w:pPr>
      <w:r w:rsidRPr="00883FC1">
        <w:rPr>
          <w:sz w:val="18"/>
          <w:szCs w:val="20"/>
          <w:lang w:val="en-GB" w:eastAsia="es-ES"/>
        </w:rPr>
        <w:t xml:space="preserve">Any secondment must be justified by a </w:t>
      </w:r>
      <w:r w:rsidRPr="00883FC1">
        <w:rPr>
          <w:b/>
          <w:bCs/>
          <w:sz w:val="18"/>
          <w:szCs w:val="20"/>
          <w:lang w:val="en-GB" w:eastAsia="es-ES"/>
        </w:rPr>
        <w:t>letter from the secondment host organisation</w:t>
      </w:r>
      <w:r w:rsidRPr="00883FC1">
        <w:rPr>
          <w:sz w:val="18"/>
          <w:szCs w:val="20"/>
          <w:lang w:val="en-GB" w:eastAsia="es-ES"/>
        </w:rPr>
        <w:t xml:space="preserve">, on </w:t>
      </w:r>
      <w:r w:rsidRPr="00883FC1">
        <w:rPr>
          <w:sz w:val="18"/>
          <w:szCs w:val="20"/>
          <w:u w:val="single"/>
          <w:lang w:val="en-GB" w:eastAsia="es-ES"/>
        </w:rPr>
        <w:t>official letter head</w:t>
      </w:r>
      <w:r w:rsidRPr="00883FC1">
        <w:rPr>
          <w:sz w:val="18"/>
          <w:szCs w:val="20"/>
          <w:lang w:val="en-GB" w:eastAsia="es-ES"/>
        </w:rPr>
        <w:t xml:space="preserve">, </w:t>
      </w:r>
      <w:r w:rsidRPr="00883FC1">
        <w:rPr>
          <w:sz w:val="18"/>
          <w:szCs w:val="20"/>
          <w:u w:val="single"/>
          <w:lang w:val="en-GB" w:eastAsia="es-ES"/>
        </w:rPr>
        <w:t>dated</w:t>
      </w:r>
      <w:r w:rsidRPr="00883FC1">
        <w:rPr>
          <w:sz w:val="18"/>
          <w:szCs w:val="20"/>
          <w:lang w:val="en-GB" w:eastAsia="es-ES"/>
        </w:rPr>
        <w:t xml:space="preserve"> and </w:t>
      </w:r>
      <w:r w:rsidRPr="00883FC1">
        <w:rPr>
          <w:sz w:val="18"/>
          <w:szCs w:val="20"/>
          <w:u w:val="single"/>
          <w:lang w:val="en-GB" w:eastAsia="es-ES"/>
        </w:rPr>
        <w:t>signed</w:t>
      </w:r>
      <w:r w:rsidRPr="00883FC1">
        <w:rPr>
          <w:sz w:val="18"/>
          <w:szCs w:val="20"/>
          <w:lang w:val="en-GB" w:eastAsia="es-ES"/>
        </w:rPr>
        <w:t xml:space="preserve"> by the Legal Representative, which must contain:</w:t>
      </w:r>
    </w:p>
    <w:p w14:paraId="455EF915" w14:textId="77777777" w:rsidR="001013B2" w:rsidRPr="00883FC1" w:rsidRDefault="001013B2" w:rsidP="001013B2">
      <w:pPr>
        <w:pStyle w:val="ListParagraph"/>
        <w:numPr>
          <w:ilvl w:val="0"/>
          <w:numId w:val="16"/>
        </w:numPr>
        <w:shd w:val="clear" w:color="auto" w:fill="FCECD5" w:themeFill="accent1" w:themeFillTint="33"/>
        <w:ind w:left="426" w:hanging="426"/>
        <w:rPr>
          <w:sz w:val="18"/>
          <w:szCs w:val="20"/>
          <w:lang w:val="en-GB" w:eastAsia="es-ES"/>
        </w:rPr>
      </w:pPr>
      <w:r w:rsidRPr="00883FC1">
        <w:rPr>
          <w:sz w:val="18"/>
          <w:szCs w:val="20"/>
          <w:lang w:val="en-GB" w:eastAsia="es-ES"/>
        </w:rPr>
        <w:t>the project’s Tecniospring Industry code (starting with TECSPR or ACE)</w:t>
      </w:r>
    </w:p>
    <w:p w14:paraId="67866F39" w14:textId="77777777" w:rsidR="001013B2" w:rsidRPr="00883FC1" w:rsidRDefault="001013B2" w:rsidP="001013B2">
      <w:pPr>
        <w:pStyle w:val="ListParagraph"/>
        <w:numPr>
          <w:ilvl w:val="0"/>
          <w:numId w:val="16"/>
        </w:numPr>
        <w:shd w:val="clear" w:color="auto" w:fill="FCECD5" w:themeFill="accent1" w:themeFillTint="33"/>
        <w:ind w:left="426" w:hanging="426"/>
        <w:rPr>
          <w:sz w:val="18"/>
          <w:szCs w:val="20"/>
          <w:lang w:val="en-GB" w:eastAsia="es-ES"/>
        </w:rPr>
      </w:pPr>
      <w:r w:rsidRPr="00883FC1">
        <w:rPr>
          <w:sz w:val="18"/>
          <w:szCs w:val="20"/>
          <w:lang w:val="en-GB" w:eastAsia="es-ES"/>
        </w:rPr>
        <w:t>the name and surname of the Researcher</w:t>
      </w:r>
    </w:p>
    <w:p w14:paraId="2B65BA52" w14:textId="0EA4B3C5" w:rsidR="001013B2" w:rsidRPr="00883FC1" w:rsidRDefault="001013B2" w:rsidP="001013B2">
      <w:pPr>
        <w:pStyle w:val="ListParagraph"/>
        <w:numPr>
          <w:ilvl w:val="0"/>
          <w:numId w:val="16"/>
        </w:numPr>
        <w:shd w:val="clear" w:color="auto" w:fill="FCECD5" w:themeFill="accent1" w:themeFillTint="33"/>
        <w:ind w:left="426" w:hanging="426"/>
        <w:rPr>
          <w:sz w:val="18"/>
          <w:szCs w:val="20"/>
          <w:lang w:val="en-GB" w:eastAsia="es-ES"/>
        </w:rPr>
      </w:pPr>
      <w:r w:rsidRPr="00883FC1">
        <w:rPr>
          <w:sz w:val="18"/>
          <w:szCs w:val="20"/>
          <w:lang w:val="en-GB" w:eastAsia="es-ES"/>
        </w:rPr>
        <w:t>the full name of the secondment’s host organisation</w:t>
      </w:r>
    </w:p>
    <w:p w14:paraId="78A9A2BE" w14:textId="77777777" w:rsidR="001013B2" w:rsidRPr="00883FC1" w:rsidRDefault="001013B2" w:rsidP="001013B2">
      <w:pPr>
        <w:pStyle w:val="ListParagraph"/>
        <w:numPr>
          <w:ilvl w:val="0"/>
          <w:numId w:val="16"/>
        </w:numPr>
        <w:shd w:val="clear" w:color="auto" w:fill="FCECD5" w:themeFill="accent1" w:themeFillTint="33"/>
        <w:ind w:left="426" w:hanging="426"/>
        <w:rPr>
          <w:sz w:val="18"/>
          <w:szCs w:val="20"/>
          <w:lang w:val="en-GB" w:eastAsia="es-ES"/>
        </w:rPr>
      </w:pPr>
      <w:r w:rsidRPr="00883FC1">
        <w:rPr>
          <w:sz w:val="18"/>
          <w:szCs w:val="20"/>
          <w:lang w:val="en-GB" w:eastAsia="es-ES"/>
        </w:rPr>
        <w:t>the starting and ending date of the secondment</w:t>
      </w:r>
    </w:p>
    <w:p w14:paraId="1ED553C1" w14:textId="77777777" w:rsidR="001013B2" w:rsidRPr="00883FC1" w:rsidRDefault="001013B2" w:rsidP="001013B2">
      <w:pPr>
        <w:pStyle w:val="ListParagraph"/>
        <w:numPr>
          <w:ilvl w:val="0"/>
          <w:numId w:val="16"/>
        </w:numPr>
        <w:shd w:val="clear" w:color="auto" w:fill="FCECD5" w:themeFill="accent1" w:themeFillTint="33"/>
        <w:ind w:left="426" w:hanging="426"/>
        <w:rPr>
          <w:sz w:val="18"/>
          <w:szCs w:val="20"/>
          <w:lang w:val="en-GB" w:eastAsia="es-ES"/>
        </w:rPr>
      </w:pPr>
      <w:r w:rsidRPr="00883FC1">
        <w:rPr>
          <w:sz w:val="18"/>
          <w:szCs w:val="20"/>
          <w:lang w:val="en-GB" w:eastAsia="es-ES"/>
        </w:rPr>
        <w:t>the duration</w:t>
      </w:r>
    </w:p>
    <w:p w14:paraId="78FAC8FC" w14:textId="77777777" w:rsidR="001013B2" w:rsidRPr="00883FC1" w:rsidRDefault="001013B2" w:rsidP="001013B2">
      <w:pPr>
        <w:pStyle w:val="ListParagraph"/>
        <w:numPr>
          <w:ilvl w:val="0"/>
          <w:numId w:val="16"/>
        </w:numPr>
        <w:shd w:val="clear" w:color="auto" w:fill="FCECD5" w:themeFill="accent1" w:themeFillTint="33"/>
        <w:ind w:left="426" w:hanging="426"/>
        <w:rPr>
          <w:sz w:val="18"/>
          <w:szCs w:val="20"/>
          <w:lang w:val="en-GB" w:eastAsia="es-ES"/>
        </w:rPr>
      </w:pPr>
      <w:r w:rsidRPr="00883FC1">
        <w:rPr>
          <w:sz w:val="18"/>
          <w:szCs w:val="20"/>
          <w:lang w:val="en-GB" w:eastAsia="es-ES"/>
        </w:rPr>
        <w:t>a short description of the tasks carried out by the Researcher</w:t>
      </w:r>
    </w:p>
    <w:p w14:paraId="47FD5C64" w14:textId="77777777" w:rsidR="001013B2" w:rsidRPr="00883FC1" w:rsidRDefault="001013B2" w:rsidP="001013B2">
      <w:pPr>
        <w:shd w:val="clear" w:color="auto" w:fill="FCECD5" w:themeFill="accent1" w:themeFillTint="33"/>
        <w:rPr>
          <w:sz w:val="18"/>
          <w:szCs w:val="20"/>
          <w:lang w:val="en-GB" w:eastAsia="es-ES"/>
        </w:rPr>
      </w:pPr>
    </w:p>
    <w:p w14:paraId="5DCE3115" w14:textId="57C1C269" w:rsidR="001013B2" w:rsidRPr="00883FC1" w:rsidRDefault="001013B2" w:rsidP="001013B2">
      <w:pPr>
        <w:shd w:val="clear" w:color="auto" w:fill="FCECD5" w:themeFill="accent1" w:themeFillTint="33"/>
        <w:rPr>
          <w:sz w:val="18"/>
          <w:szCs w:val="20"/>
          <w:lang w:val="en-GB" w:eastAsia="es-ES"/>
        </w:rPr>
      </w:pPr>
      <w:r w:rsidRPr="00883FC1">
        <w:rPr>
          <w:sz w:val="18"/>
          <w:szCs w:val="20"/>
          <w:lang w:val="en-GB" w:eastAsia="es-ES"/>
        </w:rPr>
        <w:t xml:space="preserve">This letter must be </w:t>
      </w:r>
      <w:r w:rsidR="00026AED" w:rsidRPr="00883FC1">
        <w:rPr>
          <w:b/>
          <w:bCs/>
          <w:sz w:val="18"/>
          <w:szCs w:val="20"/>
          <w:lang w:val="en-GB" w:eastAsia="es-ES"/>
        </w:rPr>
        <w:t>attached to the justification</w:t>
      </w:r>
      <w:r w:rsidRPr="00883FC1">
        <w:rPr>
          <w:sz w:val="18"/>
          <w:szCs w:val="20"/>
          <w:lang w:val="en-GB" w:eastAsia="es-ES"/>
        </w:rPr>
        <w:t xml:space="preserve"> </w:t>
      </w:r>
      <w:r w:rsidR="00026AED" w:rsidRPr="00883FC1">
        <w:rPr>
          <w:sz w:val="18"/>
          <w:szCs w:val="20"/>
          <w:lang w:val="en-GB" w:eastAsia="es-ES"/>
        </w:rPr>
        <w:t xml:space="preserve">and uploaded to the platform along </w:t>
      </w:r>
      <w:r w:rsidR="0079011D">
        <w:rPr>
          <w:sz w:val="18"/>
          <w:szCs w:val="20"/>
          <w:lang w:val="en-GB" w:eastAsia="es-ES"/>
        </w:rPr>
        <w:t xml:space="preserve">with </w:t>
      </w:r>
      <w:r w:rsidR="00026AED" w:rsidRPr="00883FC1">
        <w:rPr>
          <w:sz w:val="18"/>
          <w:szCs w:val="20"/>
          <w:lang w:val="en-GB" w:eastAsia="es-ES"/>
        </w:rPr>
        <w:t>the other evidence</w:t>
      </w:r>
      <w:r w:rsidRPr="00883FC1">
        <w:rPr>
          <w:sz w:val="18"/>
          <w:szCs w:val="20"/>
          <w:lang w:val="en-GB" w:eastAsia="es-ES"/>
        </w:rPr>
        <w:t>.</w:t>
      </w:r>
    </w:p>
    <w:p w14:paraId="41FEF091" w14:textId="77777777" w:rsidR="001013B2" w:rsidRPr="00883FC1" w:rsidRDefault="001013B2" w:rsidP="001013B2">
      <w:pPr>
        <w:jc w:val="both"/>
        <w:rPr>
          <w:rFonts w:ascii="Calibri" w:hAnsi="Calibri" w:cs="Calibri"/>
          <w:szCs w:val="22"/>
          <w:lang w:val="en-GB" w:eastAsia="es-ES"/>
        </w:rPr>
      </w:pPr>
    </w:p>
    <w:p w14:paraId="5E2CCB95" w14:textId="77777777" w:rsidR="00D91253" w:rsidRPr="00883FC1" w:rsidRDefault="00D91253" w:rsidP="001013B2">
      <w:pPr>
        <w:jc w:val="both"/>
        <w:rPr>
          <w:rFonts w:ascii="Calibri" w:hAnsi="Calibri" w:cs="Calibri"/>
          <w:szCs w:val="22"/>
          <w:lang w:val="en-GB" w:eastAsia="es-ES"/>
        </w:rPr>
      </w:pPr>
    </w:p>
    <w:p w14:paraId="6C5FB035" w14:textId="5532E81C" w:rsidR="001013B2" w:rsidRPr="00883FC1" w:rsidRDefault="0031636F" w:rsidP="008C0BBC">
      <w:pPr>
        <w:pStyle w:val="Heading6"/>
        <w:rPr>
          <w:rStyle w:val="acopre"/>
          <w:rFonts w:eastAsia="Calibri"/>
          <w:lang w:val="en-GB"/>
        </w:rPr>
      </w:pPr>
      <w:bookmarkStart w:id="19" w:name="_Toc108005608"/>
      <w:r w:rsidRPr="00883FC1">
        <w:rPr>
          <w:rStyle w:val="acopre"/>
          <w:rFonts w:eastAsia="Calibri"/>
          <w:lang w:val="en-GB"/>
        </w:rPr>
        <w:t>4</w:t>
      </w:r>
      <w:r w:rsidR="001013B2" w:rsidRPr="00883FC1">
        <w:rPr>
          <w:rStyle w:val="acopre"/>
          <w:rFonts w:eastAsia="Calibri"/>
          <w:lang w:val="en-GB"/>
        </w:rPr>
        <w:t>.</w:t>
      </w:r>
      <w:r w:rsidRPr="00883FC1">
        <w:rPr>
          <w:rStyle w:val="acopre"/>
          <w:rFonts w:eastAsia="Calibri"/>
          <w:lang w:val="en-GB"/>
        </w:rPr>
        <w:t>1</w:t>
      </w:r>
      <w:r w:rsidR="00CD06A6" w:rsidRPr="00883FC1">
        <w:rPr>
          <w:rStyle w:val="acopre"/>
          <w:rFonts w:eastAsia="Calibri"/>
          <w:lang w:val="en-GB"/>
        </w:rPr>
        <w:t>.</w:t>
      </w:r>
      <w:r w:rsidR="001013B2" w:rsidRPr="00883FC1">
        <w:rPr>
          <w:rStyle w:val="acopre"/>
          <w:rFonts w:eastAsia="Calibri"/>
          <w:lang w:val="en-GB"/>
        </w:rPr>
        <w:t xml:space="preserve">2. </w:t>
      </w:r>
      <w:r w:rsidR="00BE5E3A" w:rsidRPr="00883FC1">
        <w:rPr>
          <w:rStyle w:val="acopre"/>
          <w:rFonts w:eastAsia="Calibri"/>
          <w:lang w:val="en-GB"/>
        </w:rPr>
        <w:t xml:space="preserve">OTHER </w:t>
      </w:r>
      <w:r w:rsidR="001013B2" w:rsidRPr="00883FC1">
        <w:rPr>
          <w:rStyle w:val="acopre"/>
          <w:rFonts w:eastAsia="Calibri"/>
          <w:lang w:val="en-GB"/>
        </w:rPr>
        <w:t xml:space="preserve">COLLABORATIONS </w:t>
      </w:r>
      <w:r w:rsidRPr="00883FC1">
        <w:rPr>
          <w:rStyle w:val="acopre"/>
          <w:rFonts w:eastAsia="Calibri"/>
          <w:lang w:val="en-GB"/>
        </w:rPr>
        <w:t>AND</w:t>
      </w:r>
      <w:r w:rsidR="001013B2" w:rsidRPr="00883FC1">
        <w:rPr>
          <w:rStyle w:val="acopre"/>
          <w:rFonts w:eastAsia="Calibri"/>
          <w:lang w:val="en-GB"/>
        </w:rPr>
        <w:t xml:space="preserve"> </w:t>
      </w:r>
      <w:r w:rsidRPr="00883FC1">
        <w:rPr>
          <w:rStyle w:val="acopre"/>
          <w:rFonts w:eastAsia="Calibri"/>
          <w:lang w:val="en-GB"/>
        </w:rPr>
        <w:t>SHORT VISITS</w:t>
      </w:r>
      <w:bookmarkEnd w:id="19"/>
    </w:p>
    <w:p w14:paraId="2DF7D0AC" w14:textId="3902CC0B" w:rsidR="001013B2" w:rsidRPr="00883FC1" w:rsidRDefault="001013B2" w:rsidP="001013B2">
      <w:pPr>
        <w:jc w:val="both"/>
        <w:rPr>
          <w:rStyle w:val="acopre"/>
          <w:rFonts w:eastAsia="Calibri"/>
          <w:lang w:val="en-GB"/>
        </w:rPr>
      </w:pPr>
      <w:r w:rsidRPr="00883FC1">
        <w:rPr>
          <w:rStyle w:val="acopre"/>
          <w:rFonts w:eastAsia="Calibri"/>
          <w:lang w:val="en-GB"/>
        </w:rPr>
        <w:t xml:space="preserve">List </w:t>
      </w:r>
      <w:r w:rsidRPr="00883FC1">
        <w:rPr>
          <w:rStyle w:val="acopre"/>
          <w:rFonts w:eastAsia="Calibri"/>
          <w:b/>
          <w:bCs/>
          <w:lang w:val="en-GB"/>
        </w:rPr>
        <w:t>all other organisations</w:t>
      </w:r>
      <w:r w:rsidRPr="00883FC1">
        <w:rPr>
          <w:rStyle w:val="acopre"/>
          <w:rFonts w:eastAsia="Calibri"/>
          <w:lang w:val="en-GB"/>
        </w:rPr>
        <w:t xml:space="preserve"> (companies, research centres, etc.) that have contributed to the project’s implementation.</w:t>
      </w:r>
      <w:r w:rsidR="0034051F" w:rsidRPr="00883FC1">
        <w:rPr>
          <w:rStyle w:val="acopre"/>
          <w:rFonts w:eastAsia="Calibri"/>
          <w:lang w:val="en-GB"/>
        </w:rPr>
        <w:t xml:space="preserve"> </w:t>
      </w:r>
    </w:p>
    <w:p w14:paraId="170D3439" w14:textId="77777777" w:rsidR="001013B2" w:rsidRPr="00883FC1" w:rsidRDefault="001013B2" w:rsidP="001013B2">
      <w:pPr>
        <w:spacing w:after="120"/>
        <w:jc w:val="both"/>
        <w:rPr>
          <w:rStyle w:val="acopre"/>
          <w:lang w:val="en-GB" w:eastAsia="es-ES"/>
        </w:rPr>
      </w:pPr>
    </w:p>
    <w:tbl>
      <w:tblPr>
        <w:tblStyle w:val="TableGrid"/>
        <w:tblW w:w="9115" w:type="dxa"/>
        <w:tbl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single" w:sz="4" w:space="0" w:color="A5644E" w:themeColor="accent2"/>
          <w:insideV w:val="single" w:sz="4" w:space="0" w:color="A5644E" w:themeColor="accent2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1701"/>
        <w:gridCol w:w="850"/>
        <w:gridCol w:w="1418"/>
        <w:gridCol w:w="1701"/>
        <w:gridCol w:w="1323"/>
      </w:tblGrid>
      <w:tr w:rsidR="001013B2" w:rsidRPr="00883FC1" w14:paraId="315851DD" w14:textId="77777777" w:rsidTr="001D57D2">
        <w:trPr>
          <w:trHeight w:val="370"/>
        </w:trPr>
        <w:tc>
          <w:tcPr>
            <w:tcW w:w="2122" w:type="dxa"/>
            <w:shd w:val="clear" w:color="auto" w:fill="A5644E" w:themeFill="accent2"/>
            <w:vAlign w:val="center"/>
          </w:tcPr>
          <w:p w14:paraId="70992B19" w14:textId="3EFEDA9C" w:rsidR="001013B2" w:rsidRPr="00883FC1" w:rsidRDefault="001013B2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Name of the organisation</w:t>
            </w:r>
            <w:r w:rsidR="00DB3F8B"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 xml:space="preserve"> (+department)</w:t>
            </w:r>
          </w:p>
        </w:tc>
        <w:tc>
          <w:tcPr>
            <w:tcW w:w="1701" w:type="dxa"/>
            <w:shd w:val="clear" w:color="auto" w:fill="A5644E" w:themeFill="accent2"/>
            <w:vAlign w:val="center"/>
          </w:tcPr>
          <w:p w14:paraId="3F17475B" w14:textId="2205BDA7" w:rsidR="001013B2" w:rsidRPr="00883FC1" w:rsidRDefault="001013B2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Type of organisation</w:t>
            </w:r>
          </w:p>
        </w:tc>
        <w:tc>
          <w:tcPr>
            <w:tcW w:w="850" w:type="dxa"/>
            <w:shd w:val="clear" w:color="auto" w:fill="A5644E" w:themeFill="accent2"/>
            <w:vAlign w:val="center"/>
          </w:tcPr>
          <w:p w14:paraId="7B194FD6" w14:textId="77777777" w:rsidR="001013B2" w:rsidRPr="00883FC1" w:rsidRDefault="001013B2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Country</w:t>
            </w:r>
          </w:p>
        </w:tc>
        <w:tc>
          <w:tcPr>
            <w:tcW w:w="1418" w:type="dxa"/>
            <w:shd w:val="clear" w:color="auto" w:fill="A5644E" w:themeFill="accent2"/>
            <w:vAlign w:val="center"/>
          </w:tcPr>
          <w:p w14:paraId="1518C685" w14:textId="551F9FF6" w:rsidR="001013B2" w:rsidRPr="00883FC1" w:rsidRDefault="001013B2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 xml:space="preserve">Number of meetings </w:t>
            </w:r>
          </w:p>
        </w:tc>
        <w:tc>
          <w:tcPr>
            <w:tcW w:w="1701" w:type="dxa"/>
            <w:shd w:val="clear" w:color="auto" w:fill="A5644E" w:themeFill="accent2"/>
            <w:vAlign w:val="center"/>
          </w:tcPr>
          <w:p w14:paraId="7284A6DE" w14:textId="77777777" w:rsidR="001013B2" w:rsidRPr="00883FC1" w:rsidRDefault="001013B2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Number of short visits</w:t>
            </w:r>
          </w:p>
          <w:p w14:paraId="66028895" w14:textId="77777777" w:rsidR="001013B2" w:rsidRPr="00883FC1" w:rsidRDefault="001013B2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  <w:t>(if applicable)</w:t>
            </w:r>
          </w:p>
        </w:tc>
        <w:tc>
          <w:tcPr>
            <w:tcW w:w="1323" w:type="dxa"/>
            <w:shd w:val="clear" w:color="auto" w:fill="A5644E" w:themeFill="accent2"/>
            <w:vAlign w:val="center"/>
          </w:tcPr>
          <w:p w14:paraId="0A3EB8BD" w14:textId="1917C080" w:rsidR="001013B2" w:rsidRPr="00883FC1" w:rsidRDefault="001D57D2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Contribution to a result</w:t>
            </w:r>
            <w:r w:rsidR="001013B2"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?*</w:t>
            </w:r>
          </w:p>
          <w:p w14:paraId="2341E0C3" w14:textId="2E7B9B05" w:rsidR="001013B2" w:rsidRPr="00883FC1" w:rsidRDefault="001013B2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ascii="Calibri" w:hAnsi="Calibri" w:cs="Calibri"/>
                <w:iCs/>
                <w:color w:val="FFFFFF" w:themeColor="background1"/>
                <w:sz w:val="18"/>
                <w:szCs w:val="18"/>
                <w:lang w:val="en-GB" w:eastAsia="es-ES"/>
              </w:rPr>
              <w:t xml:space="preserve">(tick </w:t>
            </w:r>
            <w:r w:rsidR="001D57D2" w:rsidRPr="00883FC1">
              <w:rPr>
                <w:rFonts w:ascii="Calibri" w:hAnsi="Calibri" w:cs="Calibri"/>
                <w:iCs/>
                <w:color w:val="FFFFFF" w:themeColor="background1"/>
                <w:sz w:val="18"/>
                <w:szCs w:val="18"/>
                <w:lang w:val="en-GB" w:eastAsia="es-ES"/>
              </w:rPr>
              <w:t>i</w:t>
            </w:r>
            <w:r w:rsidRPr="00883FC1">
              <w:rPr>
                <w:rFonts w:ascii="Calibri" w:hAnsi="Calibri" w:cs="Calibri"/>
                <w:iCs/>
                <w:color w:val="FFFFFF" w:themeColor="background1"/>
                <w:sz w:val="18"/>
                <w:szCs w:val="18"/>
                <w:lang w:val="en-GB" w:eastAsia="es-ES"/>
              </w:rPr>
              <w:t>f yes)</w:t>
            </w:r>
          </w:p>
        </w:tc>
      </w:tr>
      <w:permStart w:id="1496193384" w:edGrp="everyone" w:displacedByCustomXml="next"/>
      <w:sdt>
        <w:sdtPr>
          <w:rPr>
            <w:rFonts w:cstheme="minorHAnsi"/>
            <w:sz w:val="18"/>
            <w:szCs w:val="18"/>
            <w:lang w:val="en-GB"/>
          </w:rPr>
          <w:id w:val="1101536279"/>
          <w15:repeatingSection/>
        </w:sdtPr>
        <w:sdtEndPr/>
        <w:sdtContent>
          <w:sdt>
            <w:sdtPr>
              <w:rPr>
                <w:rFonts w:cstheme="minorHAnsi"/>
                <w:sz w:val="18"/>
                <w:szCs w:val="18"/>
                <w:lang w:val="en-GB"/>
              </w:rPr>
              <w:id w:val="-399674940"/>
              <w:placeholder>
                <w:docPart w:val="87A50E9AE571421B9133FAE432DD7B97"/>
              </w:placeholder>
              <w15:repeatingSectionItem/>
            </w:sdtPr>
            <w:sdtEndPr/>
            <w:sdtContent>
              <w:tr w:rsidR="001013B2" w:rsidRPr="00883FC1" w14:paraId="6809D540" w14:textId="77777777" w:rsidTr="001D57D2">
                <w:trPr>
                  <w:trHeight w:val="321"/>
                </w:trPr>
                <w:tc>
                  <w:tcPr>
                    <w:tcW w:w="2122" w:type="dxa"/>
                    <w:vAlign w:val="center"/>
                  </w:tcPr>
                  <w:p w14:paraId="24494788" w14:textId="77777777" w:rsidR="001013B2" w:rsidRPr="00883FC1" w:rsidRDefault="001E7B20" w:rsidP="00AA25ED">
                    <w:pPr>
                      <w:jc w:val="center"/>
                      <w:rPr>
                        <w:rFonts w:cstheme="minorHAnsi"/>
                        <w:sz w:val="18"/>
                        <w:szCs w:val="18"/>
                        <w:lang w:val="en-GB"/>
                      </w:rPr>
                    </w:pPr>
                    <w:sdt>
                      <w:sdtPr>
                        <w:rPr>
                          <w:rFonts w:cstheme="minorHAnsi"/>
                          <w:sz w:val="18"/>
                          <w:szCs w:val="18"/>
                          <w:lang w:val="en-GB"/>
                        </w:rPr>
                        <w:id w:val="-765915588"/>
                        <w:placeholder>
                          <w:docPart w:val="8D03DF2436954880B6D3DB6E346DBE19"/>
                        </w:placeholder>
                        <w:showingPlcHdr/>
                      </w:sdtPr>
                      <w:sdtEndPr/>
                      <w:sdtContent>
                        <w:r w:rsidR="001013B2" w:rsidRPr="00883FC1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16"/>
                            <w:highlight w:val="lightGray"/>
                            <w:lang w:val="en-GB"/>
                          </w:rPr>
                          <w:t>Name of the organisation &amp; department</w:t>
                        </w:r>
                      </w:sdtContent>
                    </w:sdt>
                  </w:p>
                </w:tc>
                <w:sdt>
                  <w:sdtPr>
                    <w:rPr>
                      <w:rFonts w:eastAsia="Calibri" w:cstheme="minorHAnsi"/>
                      <w:sz w:val="18"/>
                      <w:szCs w:val="18"/>
                      <w:lang w:val="en-GB"/>
                    </w:rPr>
                    <w:id w:val="1751621572"/>
                    <w:placeholder>
                      <w:docPart w:val="6FE6B4B696D841EBA85FE57FA21D822C"/>
                    </w:placeholder>
                    <w:showingPlcHdr/>
                    <w:comboBox>
                      <w:listItem w:displayText="Company" w:value="Company"/>
                      <w:listItem w:displayText="Other entity" w:value="Other entity"/>
                    </w:comboBox>
                  </w:sdtPr>
                  <w:sdtEndPr/>
                  <w:sdtContent>
                    <w:tc>
                      <w:tcPr>
                        <w:tcW w:w="1701" w:type="dxa"/>
                        <w:vAlign w:val="center"/>
                      </w:tcPr>
                      <w:p w14:paraId="2A49E162" w14:textId="77777777" w:rsidR="001013B2" w:rsidRPr="00883FC1" w:rsidRDefault="001013B2" w:rsidP="00AA25ED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20"/>
                            <w:highlight w:val="lightGray"/>
                            <w:lang w:val="en-GB"/>
                          </w:rPr>
                          <w:t>Choose an item</w:t>
                        </w:r>
                      </w:p>
                    </w:tc>
                  </w:sdtContent>
                </w:sdt>
                <w:tc>
                  <w:tcPr>
                    <w:tcW w:w="850" w:type="dxa"/>
                    <w:vAlign w:val="center"/>
                  </w:tcPr>
                  <w:p w14:paraId="6F58302F" w14:textId="77777777" w:rsidR="001013B2" w:rsidRPr="00883FC1" w:rsidRDefault="001E7B20" w:rsidP="00AA25ED">
                    <w:pPr>
                      <w:jc w:val="center"/>
                      <w:rPr>
                        <w:rFonts w:cstheme="minorHAnsi"/>
                        <w:sz w:val="18"/>
                        <w:szCs w:val="18"/>
                        <w:lang w:val="en-GB"/>
                      </w:rPr>
                    </w:pPr>
                    <w:sdt>
                      <w:sdtPr>
                        <w:rPr>
                          <w:rFonts w:cstheme="minorHAnsi"/>
                          <w:sz w:val="18"/>
                          <w:szCs w:val="18"/>
                          <w:lang w:val="en-GB"/>
                        </w:rPr>
                        <w:id w:val="-816192699"/>
                        <w:placeholder>
                          <w:docPart w:val="E9D6C924F2BF41029F1FAFCB41CB84CC"/>
                        </w:placeholder>
                        <w:showingPlcHdr/>
                      </w:sdtPr>
                      <w:sdtEndPr/>
                      <w:sdtContent>
                        <w:r w:rsidR="001013B2" w:rsidRPr="00883FC1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16"/>
                            <w:highlight w:val="lightGray"/>
                            <w:lang w:val="en-GB"/>
                          </w:rPr>
                          <w:t>Country</w:t>
                        </w:r>
                      </w:sdtContent>
                    </w:sdt>
                  </w:p>
                </w:tc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625283369"/>
                    <w:placeholder>
                      <w:docPart w:val="7DC6CBD516F84E088DB8FE9AF72C1293"/>
                    </w:placeholder>
                    <w:showingPlcHdr/>
                  </w:sdtPr>
                  <w:sdtEndPr/>
                  <w:sdtContent>
                    <w:tc>
                      <w:tcPr>
                        <w:tcW w:w="1418" w:type="dxa"/>
                        <w:vAlign w:val="center"/>
                      </w:tcPr>
                      <w:p w14:paraId="253D7522" w14:textId="77777777" w:rsidR="001013B2" w:rsidRPr="00883FC1" w:rsidRDefault="001013B2" w:rsidP="00AA25ED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Fonts w:cstheme="minorHAnsi"/>
                            <w:sz w:val="18"/>
                            <w:szCs w:val="18"/>
                            <w:highlight w:val="lightGray"/>
                            <w:lang w:val="en-GB"/>
                          </w:rPr>
                          <w:t>Click to enter the number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-489939411"/>
                    <w:placeholder>
                      <w:docPart w:val="AFAF83E25E1B4B41988CBBFA28CE9F92"/>
                    </w:placeholder>
                    <w:showingPlcHdr/>
                  </w:sdtPr>
                  <w:sdtEndPr/>
                  <w:sdtContent>
                    <w:tc>
                      <w:tcPr>
                        <w:tcW w:w="1701" w:type="dxa"/>
                        <w:vAlign w:val="center"/>
                      </w:tcPr>
                      <w:p w14:paraId="41C36F25" w14:textId="77777777" w:rsidR="001013B2" w:rsidRPr="00883FC1" w:rsidRDefault="001013B2" w:rsidP="00AA25ED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Fonts w:cstheme="minorHAnsi"/>
                            <w:sz w:val="18"/>
                            <w:szCs w:val="18"/>
                            <w:highlight w:val="lightGray"/>
                            <w:lang w:val="en-GB"/>
                          </w:rPr>
                          <w:t>Click to enter the number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179216877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tc>
                      <w:tcPr>
                        <w:tcW w:w="1323" w:type="dxa"/>
                        <w:vAlign w:val="center"/>
                      </w:tcPr>
                      <w:p w14:paraId="018BB776" w14:textId="77777777" w:rsidR="001013B2" w:rsidRPr="00883FC1" w:rsidRDefault="001013B2" w:rsidP="00AA25ED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Fonts w:ascii="MS Gothic" w:eastAsia="MS Gothic" w:hAnsi="MS Gothic" w:cstheme="minorHAnsi"/>
                            <w:sz w:val="18"/>
                            <w:szCs w:val="18"/>
                            <w:lang w:val="en-GB"/>
                          </w:rPr>
                          <w:t>☐</w:t>
                        </w:r>
                      </w:p>
                    </w:tc>
                  </w:sdtContent>
                </w:sdt>
              </w:tr>
            </w:sdtContent>
          </w:sdt>
        </w:sdtContent>
      </w:sdt>
    </w:tbl>
    <w:p w14:paraId="5C46D89C" w14:textId="77777777" w:rsidR="001013B2" w:rsidRPr="00883FC1" w:rsidRDefault="001013B2" w:rsidP="001013B2">
      <w:pPr>
        <w:jc w:val="both"/>
        <w:rPr>
          <w:rFonts w:ascii="Calibri" w:hAnsi="Calibri" w:cs="Calibri"/>
          <w:iCs/>
          <w:sz w:val="18"/>
          <w:szCs w:val="18"/>
          <w:lang w:val="en-GB" w:eastAsia="es-ES"/>
        </w:rPr>
      </w:pPr>
      <w:r w:rsidRPr="00883FC1">
        <w:rPr>
          <w:rFonts w:ascii="Calibri" w:hAnsi="Calibri" w:cs="Calibri"/>
          <w:iCs/>
          <w:sz w:val="18"/>
          <w:szCs w:val="18"/>
          <w:lang w:val="en-GB" w:eastAsia="es-ES"/>
        </w:rPr>
        <w:t xml:space="preserve">To add a row, click on the </w:t>
      </w:r>
      <w:r w:rsidRPr="00883FC1">
        <w:rPr>
          <w:rFonts w:ascii="Calibri" w:hAnsi="Calibri" w:cs="Calibri"/>
          <w:iCs/>
          <w:sz w:val="18"/>
          <w:szCs w:val="18"/>
          <w:highlight w:val="lightGray"/>
          <w:lang w:val="en-GB" w:eastAsia="es-ES"/>
        </w:rPr>
        <w:t>+</w:t>
      </w:r>
      <w:r w:rsidRPr="00883FC1">
        <w:rPr>
          <w:rFonts w:ascii="Calibri" w:hAnsi="Calibri" w:cs="Calibri"/>
          <w:iCs/>
          <w:color w:val="F0A22E" w:themeColor="accent1"/>
          <w:sz w:val="18"/>
          <w:szCs w:val="18"/>
          <w:lang w:val="en-GB" w:eastAsia="es-ES"/>
        </w:rPr>
        <w:t xml:space="preserve"> </w:t>
      </w:r>
      <w:r w:rsidRPr="00883FC1">
        <w:rPr>
          <w:rFonts w:ascii="Calibri" w:hAnsi="Calibri" w:cs="Calibri"/>
          <w:iCs/>
          <w:sz w:val="18"/>
          <w:szCs w:val="18"/>
          <w:lang w:val="en-GB" w:eastAsia="es-ES"/>
        </w:rPr>
        <w:t>symbol that appears at the bottom-right side of the table.</w:t>
      </w:r>
    </w:p>
    <w:permEnd w:id="1496193384"/>
    <w:p w14:paraId="24F0AE3E" w14:textId="3C4C4F0F" w:rsidR="001013B2" w:rsidRPr="00883FC1" w:rsidRDefault="001013B2" w:rsidP="001013B2">
      <w:pPr>
        <w:jc w:val="both"/>
        <w:rPr>
          <w:rFonts w:ascii="Calibri" w:hAnsi="Calibri" w:cs="Calibri"/>
          <w:iCs/>
          <w:sz w:val="18"/>
          <w:szCs w:val="18"/>
          <w:lang w:val="en-GB" w:eastAsia="es-ES"/>
        </w:rPr>
      </w:pPr>
      <w:r w:rsidRPr="00883FC1">
        <w:rPr>
          <w:rFonts w:ascii="Calibri" w:hAnsi="Calibri" w:cs="Calibri"/>
          <w:iCs/>
          <w:sz w:val="18"/>
          <w:szCs w:val="18"/>
          <w:lang w:val="en-GB" w:eastAsia="es-ES"/>
        </w:rPr>
        <w:t xml:space="preserve">* If the collaboration </w:t>
      </w:r>
      <w:r w:rsidR="007E0E05" w:rsidRPr="00883FC1">
        <w:rPr>
          <w:rFonts w:ascii="Calibri" w:hAnsi="Calibri" w:cs="Calibri"/>
          <w:iCs/>
          <w:sz w:val="18"/>
          <w:szCs w:val="18"/>
          <w:lang w:val="en-GB" w:eastAsia="es-ES"/>
        </w:rPr>
        <w:t xml:space="preserve">was essential to </w:t>
      </w:r>
      <w:r w:rsidR="00C30476" w:rsidRPr="00883FC1">
        <w:rPr>
          <w:rFonts w:ascii="Calibri" w:hAnsi="Calibri" w:cs="Calibri"/>
          <w:iCs/>
          <w:sz w:val="18"/>
          <w:szCs w:val="18"/>
          <w:lang w:val="en-GB" w:eastAsia="es-ES"/>
        </w:rPr>
        <w:t>the</w:t>
      </w:r>
      <w:r w:rsidR="007E0E05" w:rsidRPr="00883FC1">
        <w:rPr>
          <w:rFonts w:ascii="Calibri" w:hAnsi="Calibri" w:cs="Calibri"/>
          <w:iCs/>
          <w:sz w:val="18"/>
          <w:szCs w:val="18"/>
          <w:lang w:val="en-GB" w:eastAsia="es-ES"/>
        </w:rPr>
        <w:t xml:space="preserve"> project’s</w:t>
      </w:r>
      <w:r w:rsidRPr="00883FC1">
        <w:rPr>
          <w:rFonts w:ascii="Calibri" w:hAnsi="Calibri" w:cs="Calibri"/>
          <w:iCs/>
          <w:sz w:val="18"/>
          <w:szCs w:val="18"/>
          <w:lang w:val="en-GB" w:eastAsia="es-ES"/>
        </w:rPr>
        <w:t xml:space="preserve"> result</w:t>
      </w:r>
      <w:r w:rsidR="00C30476" w:rsidRPr="00883FC1">
        <w:rPr>
          <w:rFonts w:ascii="Calibri" w:hAnsi="Calibri" w:cs="Calibri"/>
          <w:iCs/>
          <w:sz w:val="18"/>
          <w:szCs w:val="18"/>
          <w:lang w:val="en-GB" w:eastAsia="es-ES"/>
        </w:rPr>
        <w:t>s</w:t>
      </w:r>
      <w:r w:rsidRPr="00883FC1">
        <w:rPr>
          <w:rFonts w:ascii="Calibri" w:hAnsi="Calibri" w:cs="Calibri"/>
          <w:iCs/>
          <w:sz w:val="18"/>
          <w:szCs w:val="18"/>
          <w:lang w:val="en-GB" w:eastAsia="es-ES"/>
        </w:rPr>
        <w:t xml:space="preserve">, please </w:t>
      </w:r>
      <w:r w:rsidR="00C30476" w:rsidRPr="00883FC1">
        <w:rPr>
          <w:rFonts w:ascii="Calibri" w:hAnsi="Calibri" w:cs="Calibri"/>
          <w:iCs/>
          <w:sz w:val="18"/>
          <w:szCs w:val="18"/>
          <w:lang w:val="en-GB" w:eastAsia="es-ES"/>
        </w:rPr>
        <w:t>indicate it in</w:t>
      </w:r>
      <w:r w:rsidRPr="00883FC1">
        <w:rPr>
          <w:rFonts w:ascii="Calibri" w:hAnsi="Calibri" w:cs="Calibri"/>
          <w:iCs/>
          <w:sz w:val="18"/>
          <w:szCs w:val="18"/>
          <w:lang w:val="en-GB" w:eastAsia="es-ES"/>
        </w:rPr>
        <w:t xml:space="preserve"> part </w:t>
      </w:r>
      <w:r w:rsidR="007F61C5" w:rsidRPr="00883FC1">
        <w:rPr>
          <w:rFonts w:ascii="Calibri" w:hAnsi="Calibri" w:cs="Calibri"/>
          <w:iCs/>
          <w:sz w:val="18"/>
          <w:szCs w:val="18"/>
          <w:lang w:val="en-GB" w:eastAsia="es-ES"/>
        </w:rPr>
        <w:t>4</w:t>
      </w:r>
      <w:r w:rsidR="00C30476" w:rsidRPr="00883FC1">
        <w:rPr>
          <w:rFonts w:ascii="Calibri" w:hAnsi="Calibri" w:cs="Calibri"/>
          <w:iCs/>
          <w:sz w:val="18"/>
          <w:szCs w:val="18"/>
          <w:lang w:val="en-GB" w:eastAsia="es-ES"/>
        </w:rPr>
        <w:t>.</w:t>
      </w:r>
      <w:r w:rsidR="007F61C5" w:rsidRPr="00883FC1">
        <w:rPr>
          <w:rFonts w:ascii="Calibri" w:hAnsi="Calibri" w:cs="Calibri"/>
          <w:iCs/>
          <w:sz w:val="18"/>
          <w:szCs w:val="18"/>
          <w:lang w:val="en-GB" w:eastAsia="es-ES"/>
        </w:rPr>
        <w:t>2</w:t>
      </w:r>
      <w:r w:rsidRPr="00883FC1">
        <w:rPr>
          <w:rFonts w:ascii="Calibri" w:hAnsi="Calibri" w:cs="Calibri"/>
          <w:iCs/>
          <w:sz w:val="18"/>
          <w:szCs w:val="18"/>
          <w:lang w:val="en-GB" w:eastAsia="es-ES"/>
        </w:rPr>
        <w:t xml:space="preserve"> accordingly.</w:t>
      </w:r>
    </w:p>
    <w:p w14:paraId="405944A2" w14:textId="77777777" w:rsidR="001013B2" w:rsidRPr="00883FC1" w:rsidRDefault="001013B2" w:rsidP="001013B2">
      <w:pPr>
        <w:jc w:val="both"/>
        <w:rPr>
          <w:rStyle w:val="acopre"/>
          <w:rFonts w:eastAsia="Calibri"/>
          <w:lang w:val="en-GB"/>
        </w:rPr>
      </w:pPr>
    </w:p>
    <w:p w14:paraId="3BAAD8F6" w14:textId="1A699287" w:rsidR="001013B2" w:rsidRPr="00883FC1" w:rsidRDefault="001013B2" w:rsidP="001013B2">
      <w:pPr>
        <w:spacing w:after="120"/>
        <w:jc w:val="both"/>
        <w:rPr>
          <w:lang w:val="en-GB"/>
        </w:rPr>
      </w:pPr>
      <w:r w:rsidRPr="00883FC1">
        <w:rPr>
          <w:b/>
          <w:bCs/>
          <w:lang w:val="en-GB"/>
        </w:rPr>
        <w:t xml:space="preserve">Describe in detail the collaboration(s) </w:t>
      </w:r>
      <w:r w:rsidRPr="00883FC1">
        <w:rPr>
          <w:lang w:val="en-GB"/>
        </w:rPr>
        <w:t>that took place with each of the organisations</w:t>
      </w:r>
      <w:r w:rsidR="00451B0B" w:rsidRPr="00883FC1">
        <w:rPr>
          <w:lang w:val="en-GB"/>
        </w:rPr>
        <w:t xml:space="preserve"> </w:t>
      </w:r>
      <w:r w:rsidRPr="00883FC1">
        <w:rPr>
          <w:lang w:val="en-GB"/>
        </w:rPr>
        <w:t>mentioned above</w:t>
      </w:r>
      <w:r w:rsidR="00DA2A82" w:rsidRPr="00883FC1">
        <w:rPr>
          <w:lang w:val="en-GB"/>
        </w:rPr>
        <w:t xml:space="preserve"> (</w:t>
      </w:r>
      <w:r w:rsidR="00CC5A79" w:rsidRPr="00883FC1">
        <w:rPr>
          <w:lang w:val="en-GB"/>
        </w:rPr>
        <w:t>i</w:t>
      </w:r>
      <w:r w:rsidR="00FE2388" w:rsidRPr="00883FC1">
        <w:rPr>
          <w:lang w:val="en-GB"/>
        </w:rPr>
        <w:t>.e</w:t>
      </w:r>
      <w:r w:rsidR="00E1484A" w:rsidRPr="00883FC1">
        <w:rPr>
          <w:lang w:val="en-GB"/>
        </w:rPr>
        <w:t>.</w:t>
      </w:r>
      <w:r w:rsidR="00DA2A82" w:rsidRPr="00883FC1">
        <w:rPr>
          <w:lang w:val="en-GB"/>
        </w:rPr>
        <w:t xml:space="preserve"> </w:t>
      </w:r>
      <w:r w:rsidR="00AD7C6C" w:rsidRPr="00883FC1">
        <w:rPr>
          <w:lang w:val="en-GB"/>
        </w:rPr>
        <w:t>joint project, joint development of a prototype</w:t>
      </w:r>
      <w:r w:rsidR="00797032" w:rsidRPr="00883FC1">
        <w:rPr>
          <w:lang w:val="en-GB"/>
        </w:rPr>
        <w:t xml:space="preserve">, </w:t>
      </w:r>
      <w:r w:rsidR="009F68B5" w:rsidRPr="00883FC1">
        <w:rPr>
          <w:lang w:val="en-GB"/>
        </w:rPr>
        <w:t xml:space="preserve">future </w:t>
      </w:r>
      <w:r w:rsidR="009D6250" w:rsidRPr="00883FC1">
        <w:rPr>
          <w:lang w:val="en-GB"/>
        </w:rPr>
        <w:t>agreements for coll</w:t>
      </w:r>
      <w:r w:rsidR="00F44229" w:rsidRPr="00883FC1">
        <w:rPr>
          <w:lang w:val="en-GB"/>
        </w:rPr>
        <w:t>aboration</w:t>
      </w:r>
      <w:r w:rsidR="00E1484A" w:rsidRPr="00883FC1">
        <w:rPr>
          <w:lang w:val="en-GB"/>
        </w:rPr>
        <w:t>, etc</w:t>
      </w:r>
      <w:r w:rsidR="00451B0B" w:rsidRPr="00883FC1">
        <w:rPr>
          <w:lang w:val="en-GB"/>
        </w:rPr>
        <w:t>.</w:t>
      </w:r>
      <w:r w:rsidR="00E1484A" w:rsidRPr="00883FC1">
        <w:rPr>
          <w:lang w:val="en-GB"/>
        </w:rPr>
        <w:t>)</w:t>
      </w:r>
      <w:r w:rsidRPr="00883FC1">
        <w:rPr>
          <w:lang w:val="en-GB"/>
        </w:rPr>
        <w:t>.</w:t>
      </w:r>
    </w:p>
    <w:p w14:paraId="2452349A" w14:textId="77777777" w:rsidR="001013B2" w:rsidRPr="00883FC1" w:rsidRDefault="001013B2" w:rsidP="001013B2">
      <w:pPr>
        <w:spacing w:after="240"/>
        <w:ind w:left="567"/>
        <w:rPr>
          <w:b/>
          <w:bCs/>
          <w:lang w:val="en-GB" w:eastAsia="es-ES"/>
        </w:rPr>
      </w:pPr>
      <w:r w:rsidRPr="00883FC1">
        <w:rPr>
          <w:rFonts w:cstheme="minorHAnsi"/>
          <w:b/>
          <w:bCs/>
          <w:noProof/>
          <w:sz w:val="16"/>
          <w:szCs w:val="16"/>
          <w:u w:val="single"/>
          <w:lang w:val="en-GB"/>
        </w:rPr>
        <w:drawing>
          <wp:anchor distT="0" distB="0" distL="114300" distR="114300" simplePos="0" relativeHeight="251658256" behindDoc="0" locked="1" layoutInCell="1" allowOverlap="1" wp14:anchorId="419D328C" wp14:editId="46A908D0">
            <wp:simplePos x="0" y="0"/>
            <wp:positionH relativeFrom="margin">
              <wp:posOffset>99060</wp:posOffset>
            </wp:positionH>
            <wp:positionV relativeFrom="paragraph">
              <wp:posOffset>-53340</wp:posOffset>
            </wp:positionV>
            <wp:extent cx="251460" cy="251460"/>
            <wp:effectExtent l="0" t="0" r="0" b="0"/>
            <wp:wrapNone/>
            <wp:docPr id="5" name="Graphic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rning.sv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FC1">
        <w:rPr>
          <w:b/>
          <w:bCs/>
          <w:lang w:val="en-GB" w:eastAsia="es-ES"/>
        </w:rPr>
        <w:t xml:space="preserve">1 500 characters maximum </w:t>
      </w:r>
      <w:r w:rsidRPr="00883FC1">
        <w:rPr>
          <w:lang w:val="en-GB" w:eastAsia="es-ES"/>
        </w:rPr>
        <w:t>(about half a page)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1013B2" w:rsidRPr="00883FC1" w14:paraId="4C8E869D" w14:textId="77777777" w:rsidTr="00AA25ED">
        <w:trPr>
          <w:trHeight w:val="1072"/>
        </w:trPr>
        <w:permStart w:id="103376452" w:edGrp="everyone" w:displacedByCustomXml="next"/>
        <w:sdt>
          <w:sdtPr>
            <w:rPr>
              <w:lang w:val="en-GB" w:eastAsia="es-ES"/>
            </w:rPr>
            <w:id w:val="535935460"/>
            <w:placeholder>
              <w:docPart w:val="CC61097DCC3B46EDB2C1AAE46F60D0A7"/>
            </w:placeholder>
            <w:showingPlcHdr/>
          </w:sdtPr>
          <w:sdtEndPr/>
          <w:sdtContent>
            <w:tc>
              <w:tcPr>
                <w:tcW w:w="9054" w:type="dxa"/>
                <w:tcBorders>
                  <w:top w:val="single" w:sz="4" w:space="0" w:color="4E3B30" w:themeColor="text2"/>
                  <w:left w:val="single" w:sz="4" w:space="0" w:color="4E3B30" w:themeColor="text2"/>
                  <w:bottom w:val="single" w:sz="4" w:space="0" w:color="4E3B30" w:themeColor="text2"/>
                  <w:right w:val="single" w:sz="4" w:space="0" w:color="4E3B30" w:themeColor="text2"/>
                </w:tcBorders>
              </w:tcPr>
              <w:p w14:paraId="00B8CC9E" w14:textId="7313646F" w:rsidR="001013B2" w:rsidRPr="00883FC1" w:rsidRDefault="00767039" w:rsidP="00AA25ED">
                <w:pPr>
                  <w:spacing w:after="120"/>
                  <w:jc w:val="both"/>
                  <w:rPr>
                    <w:lang w:val="en-GB" w:eastAsia="es-ES"/>
                  </w:rPr>
                </w:pPr>
                <w:r w:rsidRPr="005169D1">
                  <w:rPr>
                    <w:rStyle w:val="PlaceholderText"/>
                    <w:rFonts w:eastAsiaTheme="minorHAnsi"/>
                    <w:color w:val="auto"/>
                  </w:rPr>
                  <w:t>Click or tap here to enter text.</w:t>
                </w:r>
              </w:p>
            </w:tc>
          </w:sdtContent>
        </w:sdt>
        <w:permEnd w:id="103376452" w:displacedByCustomXml="prev"/>
      </w:tr>
    </w:tbl>
    <w:p w14:paraId="2AB6969F" w14:textId="77777777" w:rsidR="00473794" w:rsidRPr="00883FC1" w:rsidRDefault="00473794" w:rsidP="001D7F52">
      <w:pPr>
        <w:jc w:val="both"/>
        <w:rPr>
          <w:rStyle w:val="acopre"/>
          <w:rFonts w:eastAsia="Calibri"/>
          <w:lang w:val="en-GB"/>
        </w:rPr>
      </w:pPr>
    </w:p>
    <w:p w14:paraId="5034DC8E" w14:textId="48312C86" w:rsidR="00FF2757" w:rsidRPr="00883FC1" w:rsidRDefault="00D53CB7" w:rsidP="005275BF">
      <w:pPr>
        <w:pStyle w:val="Heading5"/>
        <w:rPr>
          <w:rStyle w:val="acopre"/>
          <w:rFonts w:eastAsia="Calibri"/>
          <w:lang w:val="en-GB"/>
        </w:rPr>
      </w:pPr>
      <w:bookmarkStart w:id="20" w:name="_Toc108005609"/>
      <w:r w:rsidRPr="00883FC1">
        <w:rPr>
          <w:lang w:val="en-GB"/>
        </w:rPr>
        <w:t>4.2</w:t>
      </w:r>
      <w:r w:rsidR="00983EC1" w:rsidRPr="00883FC1">
        <w:rPr>
          <w:lang w:val="en-GB"/>
        </w:rPr>
        <w:t>.</w:t>
      </w:r>
      <w:r w:rsidR="00FF2757" w:rsidRPr="00883FC1">
        <w:rPr>
          <w:lang w:val="en-GB"/>
        </w:rPr>
        <w:t xml:space="preserve"> </w:t>
      </w:r>
      <w:r w:rsidR="001B3EEB" w:rsidRPr="00883FC1">
        <w:rPr>
          <w:lang w:val="en-GB"/>
        </w:rPr>
        <w:t>RESULTS</w:t>
      </w:r>
      <w:bookmarkEnd w:id="20"/>
      <w:r w:rsidR="0049047F" w:rsidRPr="00883FC1">
        <w:rPr>
          <w:lang w:val="en-GB"/>
        </w:rPr>
        <w:t xml:space="preserve"> </w:t>
      </w:r>
    </w:p>
    <w:p w14:paraId="39B16771" w14:textId="222FC5CB" w:rsidR="00470061" w:rsidRPr="00883FC1" w:rsidRDefault="0069479F" w:rsidP="00470061">
      <w:pPr>
        <w:spacing w:after="120"/>
        <w:jc w:val="both"/>
        <w:rPr>
          <w:lang w:val="en-GB" w:eastAsia="es-ES"/>
        </w:rPr>
      </w:pPr>
      <w:r w:rsidRPr="00883FC1">
        <w:rPr>
          <w:lang w:val="en-GB" w:eastAsia="es-ES"/>
        </w:rPr>
        <w:t xml:space="preserve">Describe here the </w:t>
      </w:r>
      <w:r w:rsidRPr="00883FC1">
        <w:rPr>
          <w:b/>
          <w:bCs/>
          <w:lang w:val="en-GB" w:eastAsia="es-ES"/>
        </w:rPr>
        <w:t xml:space="preserve">results </w:t>
      </w:r>
      <w:r w:rsidRPr="00883FC1">
        <w:rPr>
          <w:lang w:val="en-GB" w:eastAsia="es-ES"/>
        </w:rPr>
        <w:t xml:space="preserve">obtained by the project. </w:t>
      </w:r>
      <w:r w:rsidR="00CB2B69" w:rsidRPr="00883FC1">
        <w:rPr>
          <w:lang w:val="en-GB" w:eastAsia="es-ES"/>
        </w:rPr>
        <w:t xml:space="preserve">Refer to the parts corresponding to </w:t>
      </w:r>
      <w:r w:rsidR="00A71988" w:rsidRPr="00883FC1">
        <w:rPr>
          <w:lang w:val="en-GB" w:eastAsia="es-ES"/>
        </w:rPr>
        <w:t>the objective</w:t>
      </w:r>
      <w:r w:rsidR="008709D2" w:rsidRPr="00883FC1">
        <w:rPr>
          <w:lang w:val="en-GB" w:eastAsia="es-ES"/>
        </w:rPr>
        <w:t xml:space="preserve"> and expected results,</w:t>
      </w:r>
      <w:r w:rsidR="00A71988" w:rsidRPr="00883FC1">
        <w:rPr>
          <w:lang w:val="en-GB" w:eastAsia="es-ES"/>
        </w:rPr>
        <w:t xml:space="preserve"> and </w:t>
      </w:r>
      <w:r w:rsidR="00CB2B69" w:rsidRPr="00883FC1">
        <w:rPr>
          <w:lang w:val="en-GB" w:eastAsia="es-ES"/>
        </w:rPr>
        <w:t xml:space="preserve">project’s maturity in the </w:t>
      </w:r>
      <w:r w:rsidR="00BD1350" w:rsidRPr="00883FC1">
        <w:rPr>
          <w:lang w:val="en-GB" w:eastAsia="es-ES"/>
        </w:rPr>
        <w:t>Technical Report of the proposal.</w:t>
      </w:r>
    </w:p>
    <w:p w14:paraId="1D111381" w14:textId="48815585" w:rsidR="00934B9F" w:rsidRPr="00883FC1" w:rsidRDefault="005A1661" w:rsidP="00520B3F">
      <w:pPr>
        <w:spacing w:after="120"/>
        <w:jc w:val="both"/>
        <w:rPr>
          <w:lang w:val="en-GB" w:eastAsia="es-ES"/>
        </w:rPr>
      </w:pPr>
      <w:r w:rsidRPr="00883FC1">
        <w:rPr>
          <w:lang w:val="en-GB" w:eastAsia="es-ES"/>
        </w:rPr>
        <w:t xml:space="preserve">Please </w:t>
      </w:r>
      <w:r w:rsidR="00A357D2" w:rsidRPr="00883FC1">
        <w:rPr>
          <w:lang w:val="en-GB" w:eastAsia="es-ES"/>
        </w:rPr>
        <w:t>also</w:t>
      </w:r>
      <w:r w:rsidR="00CA65C5" w:rsidRPr="00883FC1">
        <w:rPr>
          <w:lang w:val="en-GB" w:eastAsia="es-ES"/>
        </w:rPr>
        <w:t xml:space="preserve"> mention:</w:t>
      </w:r>
    </w:p>
    <w:p w14:paraId="6DB40BFB" w14:textId="42591AC1" w:rsidR="00E66703" w:rsidRPr="00883FC1" w:rsidRDefault="005A1661" w:rsidP="00934B9F">
      <w:pPr>
        <w:pStyle w:val="ListParagraph"/>
        <w:numPr>
          <w:ilvl w:val="0"/>
          <w:numId w:val="16"/>
        </w:numPr>
        <w:spacing w:after="120"/>
        <w:jc w:val="both"/>
        <w:rPr>
          <w:lang w:val="en-GB" w:eastAsia="es-ES"/>
        </w:rPr>
      </w:pPr>
      <w:r w:rsidRPr="00883FC1">
        <w:rPr>
          <w:lang w:val="en-GB" w:eastAsia="es-ES"/>
        </w:rPr>
        <w:t>a</w:t>
      </w:r>
      <w:r w:rsidR="00670799" w:rsidRPr="00883FC1">
        <w:rPr>
          <w:lang w:val="en-GB" w:eastAsia="es-ES"/>
        </w:rPr>
        <w:t>ny</w:t>
      </w:r>
      <w:r w:rsidRPr="00883FC1">
        <w:rPr>
          <w:lang w:val="en-GB" w:eastAsia="es-ES"/>
        </w:rPr>
        <w:t xml:space="preserve"> </w:t>
      </w:r>
      <w:r w:rsidRPr="00883FC1">
        <w:rPr>
          <w:b/>
          <w:bCs/>
          <w:lang w:val="en-GB" w:eastAsia="es-ES"/>
        </w:rPr>
        <w:t>prototype</w:t>
      </w:r>
      <w:r w:rsidR="00670799" w:rsidRPr="00883FC1">
        <w:rPr>
          <w:b/>
          <w:bCs/>
          <w:lang w:val="en-GB" w:eastAsia="es-ES"/>
        </w:rPr>
        <w:t xml:space="preserve"> </w:t>
      </w:r>
      <w:r w:rsidR="00670799" w:rsidRPr="00883FC1">
        <w:rPr>
          <w:lang w:val="en-GB" w:eastAsia="es-ES"/>
        </w:rPr>
        <w:t>the project has produced</w:t>
      </w:r>
      <w:r w:rsidR="00E66703" w:rsidRPr="00883FC1">
        <w:rPr>
          <w:b/>
          <w:bCs/>
          <w:lang w:val="en-GB" w:eastAsia="es-ES"/>
        </w:rPr>
        <w:t xml:space="preserve"> and its </w:t>
      </w:r>
      <w:hyperlink r:id="rId29" w:history="1">
        <w:r w:rsidR="00F55262" w:rsidRPr="00883FC1">
          <w:rPr>
            <w:rStyle w:val="Hyperlink"/>
            <w:b/>
            <w:bCs/>
            <w:lang w:val="en-GB" w:eastAsia="es-ES"/>
          </w:rPr>
          <w:t>TRL</w:t>
        </w:r>
      </w:hyperlink>
      <w:r w:rsidR="00F55262" w:rsidRPr="00883FC1">
        <w:rPr>
          <w:lang w:val="en-GB" w:eastAsia="es-ES"/>
        </w:rPr>
        <w:t xml:space="preserve"> </w:t>
      </w:r>
      <w:r w:rsidR="00E66703" w:rsidRPr="00883FC1">
        <w:rPr>
          <w:lang w:val="en-GB" w:eastAsia="es-ES"/>
        </w:rPr>
        <w:t>(Technology Readiness Level)</w:t>
      </w:r>
    </w:p>
    <w:p w14:paraId="2B901EB3" w14:textId="77777777" w:rsidR="00A357D2" w:rsidRPr="00883FC1" w:rsidRDefault="00137D50" w:rsidP="00934B9F">
      <w:pPr>
        <w:pStyle w:val="ListParagraph"/>
        <w:numPr>
          <w:ilvl w:val="0"/>
          <w:numId w:val="16"/>
        </w:numPr>
        <w:spacing w:after="120"/>
        <w:jc w:val="both"/>
        <w:rPr>
          <w:lang w:val="en-GB" w:eastAsia="es-ES"/>
        </w:rPr>
      </w:pPr>
      <w:r w:rsidRPr="00883FC1">
        <w:rPr>
          <w:lang w:val="en-GB" w:eastAsia="es-ES"/>
        </w:rPr>
        <w:t>any</w:t>
      </w:r>
      <w:r w:rsidR="00C83770" w:rsidRPr="00883FC1">
        <w:rPr>
          <w:lang w:val="en-GB" w:eastAsia="es-ES"/>
        </w:rPr>
        <w:t xml:space="preserve"> </w:t>
      </w:r>
      <w:r w:rsidR="00C83770" w:rsidRPr="00883FC1">
        <w:rPr>
          <w:b/>
          <w:bCs/>
          <w:lang w:val="en-GB" w:eastAsia="es-ES"/>
        </w:rPr>
        <w:t xml:space="preserve">output </w:t>
      </w:r>
      <w:r w:rsidR="00C83770" w:rsidRPr="00883FC1">
        <w:rPr>
          <w:lang w:val="en-GB" w:eastAsia="es-ES"/>
        </w:rPr>
        <w:t>(</w:t>
      </w:r>
      <w:r w:rsidR="000B6B05" w:rsidRPr="00883FC1">
        <w:rPr>
          <w:lang w:val="en-GB" w:eastAsia="es-ES"/>
        </w:rPr>
        <w:t>good or service)</w:t>
      </w:r>
      <w:r w:rsidR="00C83770" w:rsidRPr="00883FC1">
        <w:rPr>
          <w:b/>
          <w:bCs/>
          <w:lang w:val="en-GB" w:eastAsia="es-ES"/>
        </w:rPr>
        <w:t xml:space="preserve"> </w:t>
      </w:r>
    </w:p>
    <w:p w14:paraId="606C4934" w14:textId="7F7B3B85" w:rsidR="00956FC9" w:rsidRPr="00883FC1" w:rsidRDefault="00A357D2" w:rsidP="00956FC9">
      <w:pPr>
        <w:pStyle w:val="ListParagraph"/>
        <w:numPr>
          <w:ilvl w:val="0"/>
          <w:numId w:val="16"/>
        </w:numPr>
        <w:spacing w:after="120"/>
        <w:jc w:val="both"/>
        <w:rPr>
          <w:lang w:val="en-GB" w:eastAsia="es-ES"/>
        </w:rPr>
      </w:pPr>
      <w:r w:rsidRPr="00883FC1">
        <w:rPr>
          <w:lang w:val="en-GB" w:eastAsia="es-ES"/>
        </w:rPr>
        <w:t xml:space="preserve">any </w:t>
      </w:r>
      <w:r w:rsidR="008709D2" w:rsidRPr="00883FC1">
        <w:rPr>
          <w:b/>
          <w:bCs/>
          <w:lang w:val="en-GB" w:eastAsia="es-ES"/>
        </w:rPr>
        <w:t>best practice</w:t>
      </w:r>
      <w:r w:rsidR="00291E05" w:rsidRPr="00883FC1">
        <w:rPr>
          <w:lang w:val="en-GB" w:eastAsia="es-ES"/>
        </w:rPr>
        <w:t xml:space="preserve"> </w:t>
      </w:r>
      <w:r w:rsidR="00B314D0" w:rsidRPr="00883FC1">
        <w:rPr>
          <w:lang w:val="en-GB" w:eastAsia="es-ES"/>
        </w:rPr>
        <w:t>(</w:t>
      </w:r>
      <w:r w:rsidR="00385C6C" w:rsidRPr="00883FC1">
        <w:rPr>
          <w:lang w:val="en-GB" w:eastAsia="es-ES"/>
        </w:rPr>
        <w:t>an effective working method used in a particular business or industry</w:t>
      </w:r>
      <w:r w:rsidR="00B314D0" w:rsidRPr="00883FC1">
        <w:rPr>
          <w:lang w:val="en-GB" w:eastAsia="es-ES"/>
        </w:rPr>
        <w:t xml:space="preserve">) </w:t>
      </w:r>
      <w:r w:rsidR="00291E05" w:rsidRPr="00883FC1">
        <w:rPr>
          <w:lang w:val="en-GB" w:eastAsia="es-ES"/>
        </w:rPr>
        <w:t>that could be used by</w:t>
      </w:r>
      <w:r w:rsidR="00CD0BEA" w:rsidRPr="00883FC1">
        <w:rPr>
          <w:lang w:val="en-GB" w:eastAsia="es-ES"/>
        </w:rPr>
        <w:t xml:space="preserve"> other</w:t>
      </w:r>
      <w:r w:rsidR="00291E05" w:rsidRPr="00883FC1">
        <w:rPr>
          <w:lang w:val="en-GB" w:eastAsia="es-ES"/>
        </w:rPr>
        <w:t xml:space="preserve"> </w:t>
      </w:r>
      <w:r w:rsidR="00755955" w:rsidRPr="00883FC1">
        <w:rPr>
          <w:lang w:val="en-GB" w:eastAsia="es-ES"/>
        </w:rPr>
        <w:t xml:space="preserve">actors (companies, </w:t>
      </w:r>
      <w:r w:rsidR="009255BB" w:rsidRPr="00883FC1">
        <w:rPr>
          <w:lang w:val="en-GB" w:eastAsia="es-ES"/>
        </w:rPr>
        <w:t>policymakers, etc.)</w:t>
      </w:r>
    </w:p>
    <w:p w14:paraId="3F347914" w14:textId="6F023D90" w:rsidR="00342594" w:rsidRPr="00883FC1" w:rsidRDefault="007D2571" w:rsidP="00342594">
      <w:pPr>
        <w:pStyle w:val="ListParagraph"/>
        <w:numPr>
          <w:ilvl w:val="0"/>
          <w:numId w:val="16"/>
        </w:numPr>
        <w:spacing w:after="120"/>
        <w:jc w:val="both"/>
        <w:rPr>
          <w:lang w:val="en-GB" w:eastAsia="es-ES"/>
        </w:rPr>
      </w:pPr>
      <w:r w:rsidRPr="00883FC1">
        <w:rPr>
          <w:rFonts w:eastAsiaTheme="minorHAnsi" w:cstheme="minorHAnsi"/>
          <w:lang w:val="en-GB"/>
        </w:rPr>
        <w:t xml:space="preserve">any </w:t>
      </w:r>
      <w:r w:rsidRPr="00883FC1">
        <w:rPr>
          <w:rFonts w:eastAsiaTheme="minorHAnsi" w:cstheme="minorHAnsi"/>
          <w:b/>
          <w:bCs/>
          <w:lang w:val="en-GB"/>
        </w:rPr>
        <w:t>policy paper, guidelines or standards</w:t>
      </w:r>
      <w:r w:rsidRPr="00883FC1">
        <w:rPr>
          <w:rFonts w:eastAsiaTheme="minorHAnsi" w:cstheme="minorHAnsi"/>
          <w:lang w:val="en-GB"/>
        </w:rPr>
        <w:t xml:space="preserve"> published during the duration of the project</w:t>
      </w:r>
      <w:r w:rsidRPr="00883FC1">
        <w:rPr>
          <w:lang w:val="en-GB"/>
        </w:rPr>
        <w:t xml:space="preserve"> – only external ones (for policymakers and/or stakeholders).</w:t>
      </w:r>
    </w:p>
    <w:p w14:paraId="65E530C9" w14:textId="77777777" w:rsidR="00642CF8" w:rsidRPr="00883FC1" w:rsidRDefault="00D62C73" w:rsidP="00642CF8">
      <w:pPr>
        <w:pStyle w:val="ListParagraph"/>
        <w:numPr>
          <w:ilvl w:val="0"/>
          <w:numId w:val="16"/>
        </w:numPr>
        <w:spacing w:after="120"/>
        <w:jc w:val="both"/>
        <w:rPr>
          <w:lang w:val="en-GB" w:eastAsia="es-ES"/>
        </w:rPr>
      </w:pPr>
      <w:r w:rsidRPr="00883FC1">
        <w:rPr>
          <w:rFonts w:eastAsiaTheme="minorHAnsi" w:cstheme="minorHAnsi"/>
          <w:lang w:val="en-GB"/>
        </w:rPr>
        <w:t>a</w:t>
      </w:r>
      <w:r w:rsidR="006B1DAC" w:rsidRPr="00883FC1">
        <w:rPr>
          <w:rFonts w:eastAsiaTheme="minorHAnsi" w:cstheme="minorHAnsi"/>
          <w:lang w:val="en-GB"/>
        </w:rPr>
        <w:t xml:space="preserve">ny </w:t>
      </w:r>
      <w:r w:rsidR="006B1DAC" w:rsidRPr="00883FC1">
        <w:rPr>
          <w:rFonts w:eastAsiaTheme="minorHAnsi" w:cstheme="minorHAnsi"/>
          <w:b/>
          <w:lang w:val="en-GB"/>
        </w:rPr>
        <w:t>spin</w:t>
      </w:r>
      <w:r w:rsidR="006B1DAC" w:rsidRPr="00883FC1">
        <w:rPr>
          <w:b/>
          <w:lang w:val="en-GB" w:eastAsia="es-ES"/>
        </w:rPr>
        <w:t>-off</w:t>
      </w:r>
      <w:r w:rsidR="006B1DAC" w:rsidRPr="00883FC1">
        <w:rPr>
          <w:lang w:val="en-GB" w:eastAsia="es-ES"/>
        </w:rPr>
        <w:t xml:space="preserve"> created or </w:t>
      </w:r>
      <w:r w:rsidRPr="00883FC1">
        <w:rPr>
          <w:lang w:val="en-GB" w:eastAsia="es-ES"/>
        </w:rPr>
        <w:t>in process of creation</w:t>
      </w:r>
    </w:p>
    <w:p w14:paraId="1C491BA8" w14:textId="3B5AA62D" w:rsidR="00510895" w:rsidRPr="00883FC1" w:rsidRDefault="001225CE" w:rsidP="002957E6">
      <w:pPr>
        <w:pStyle w:val="ListParagraph"/>
        <w:numPr>
          <w:ilvl w:val="0"/>
          <w:numId w:val="16"/>
        </w:numPr>
        <w:spacing w:after="120"/>
        <w:jc w:val="both"/>
        <w:rPr>
          <w:lang w:val="en-GB" w:eastAsia="es-ES"/>
        </w:rPr>
      </w:pPr>
      <w:r>
        <w:rPr>
          <w:rFonts w:eastAsiaTheme="minorHAnsi" w:cstheme="minorHAnsi"/>
          <w:b/>
          <w:bCs/>
          <w:lang w:val="en-GB"/>
        </w:rPr>
        <w:t xml:space="preserve">any </w:t>
      </w:r>
      <w:r w:rsidR="00510895" w:rsidRPr="00883FC1">
        <w:rPr>
          <w:rFonts w:eastAsiaTheme="minorHAnsi" w:cstheme="minorHAnsi"/>
          <w:b/>
          <w:bCs/>
          <w:lang w:val="en-GB"/>
        </w:rPr>
        <w:t xml:space="preserve">other </w:t>
      </w:r>
      <w:r>
        <w:rPr>
          <w:rFonts w:eastAsiaTheme="minorHAnsi" w:cstheme="minorHAnsi"/>
          <w:b/>
          <w:bCs/>
          <w:lang w:val="en-GB"/>
        </w:rPr>
        <w:t xml:space="preserve">relevant </w:t>
      </w:r>
      <w:r w:rsidR="002C5354" w:rsidRPr="00883FC1">
        <w:rPr>
          <w:rFonts w:eastAsiaTheme="minorHAnsi" w:cstheme="minorHAnsi"/>
          <w:b/>
          <w:bCs/>
          <w:lang w:val="en-GB"/>
        </w:rPr>
        <w:t>result</w:t>
      </w:r>
    </w:p>
    <w:p w14:paraId="382E0B2A" w14:textId="05EDC568" w:rsidR="002957E6" w:rsidRPr="00883FC1" w:rsidRDefault="002957E6" w:rsidP="00FD47EA">
      <w:pPr>
        <w:spacing w:after="120"/>
        <w:ind w:left="360"/>
        <w:jc w:val="both"/>
        <w:rPr>
          <w:lang w:val="en-GB" w:eastAsia="es-ES"/>
        </w:rPr>
      </w:pPr>
      <w:r w:rsidRPr="00883FC1">
        <w:rPr>
          <w:lang w:val="en-GB" w:eastAsia="es-ES"/>
        </w:rPr>
        <w:t>If a result was obtained</w:t>
      </w:r>
      <w:r w:rsidRPr="00883FC1">
        <w:rPr>
          <w:b/>
          <w:bCs/>
          <w:lang w:val="en-GB" w:eastAsia="es-ES"/>
        </w:rPr>
        <w:t xml:space="preserve"> thanks to a collaboration</w:t>
      </w:r>
      <w:r w:rsidRPr="00883FC1">
        <w:rPr>
          <w:lang w:val="en-GB" w:eastAsia="es-ES"/>
        </w:rPr>
        <w:t xml:space="preserve"> (see part </w:t>
      </w:r>
      <w:r w:rsidR="002F13C9" w:rsidRPr="00883FC1">
        <w:rPr>
          <w:lang w:val="en-GB" w:eastAsia="es-ES"/>
        </w:rPr>
        <w:t>4.1</w:t>
      </w:r>
      <w:r w:rsidRPr="00883FC1">
        <w:rPr>
          <w:lang w:val="en-GB" w:eastAsia="es-ES"/>
        </w:rPr>
        <w:t>), please</w:t>
      </w:r>
      <w:r w:rsidR="005F281A" w:rsidRPr="00883FC1">
        <w:rPr>
          <w:lang w:val="en-GB" w:eastAsia="es-ES"/>
        </w:rPr>
        <w:t>, mention it.</w:t>
      </w:r>
    </w:p>
    <w:p w14:paraId="65DA3E61" w14:textId="1707507D" w:rsidR="00470061" w:rsidRPr="00883FC1" w:rsidRDefault="00470061" w:rsidP="00470061">
      <w:pPr>
        <w:spacing w:after="240"/>
        <w:ind w:left="567"/>
        <w:rPr>
          <w:b/>
          <w:bCs/>
          <w:lang w:val="en-GB" w:eastAsia="es-ES"/>
        </w:rPr>
      </w:pPr>
      <w:r w:rsidRPr="00883FC1">
        <w:rPr>
          <w:rFonts w:cstheme="minorHAnsi"/>
          <w:b/>
          <w:bCs/>
          <w:noProof/>
          <w:sz w:val="16"/>
          <w:szCs w:val="16"/>
          <w:u w:val="single"/>
          <w:lang w:val="en-GB"/>
        </w:rPr>
        <w:drawing>
          <wp:anchor distT="0" distB="0" distL="114300" distR="114300" simplePos="0" relativeHeight="251658258" behindDoc="0" locked="1" layoutInCell="1" allowOverlap="1" wp14:anchorId="0EA23B72" wp14:editId="00CF3AF7">
            <wp:simplePos x="0" y="0"/>
            <wp:positionH relativeFrom="margin">
              <wp:align>left</wp:align>
            </wp:positionH>
            <wp:positionV relativeFrom="paragraph">
              <wp:posOffset>-53340</wp:posOffset>
            </wp:positionV>
            <wp:extent cx="251460" cy="251460"/>
            <wp:effectExtent l="0" t="0" r="0" b="0"/>
            <wp:wrapNone/>
            <wp:docPr id="14" name="Graphic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rning.sv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5E8" w:rsidRPr="00883FC1">
        <w:rPr>
          <w:b/>
          <w:bCs/>
          <w:lang w:val="en-GB" w:eastAsia="es-ES"/>
        </w:rPr>
        <w:t>3 000</w:t>
      </w:r>
      <w:r w:rsidRPr="00883FC1">
        <w:rPr>
          <w:b/>
          <w:bCs/>
          <w:lang w:val="en-GB" w:eastAsia="es-ES"/>
        </w:rPr>
        <w:t xml:space="preserve"> characters maximum </w:t>
      </w:r>
      <w:r w:rsidRPr="00883FC1">
        <w:rPr>
          <w:lang w:val="en-GB" w:eastAsia="es-ES"/>
        </w:rPr>
        <w:t>(about a page)</w:t>
      </w:r>
    </w:p>
    <w:tbl>
      <w:tblPr>
        <w:tblStyle w:val="TableGrid"/>
        <w:tblW w:w="9077" w:type="dxa"/>
        <w:tblLook w:val="04A0" w:firstRow="1" w:lastRow="0" w:firstColumn="1" w:lastColumn="0" w:noHBand="0" w:noVBand="1"/>
      </w:tblPr>
      <w:tblGrid>
        <w:gridCol w:w="9077"/>
      </w:tblGrid>
      <w:tr w:rsidR="00470061" w:rsidRPr="00883FC1" w14:paraId="60148795" w14:textId="77777777" w:rsidTr="0069479F">
        <w:trPr>
          <w:trHeight w:val="1098"/>
        </w:trPr>
        <w:permStart w:id="1004293976" w:edGrp="everyone" w:displacedByCustomXml="next"/>
        <w:sdt>
          <w:sdtPr>
            <w:rPr>
              <w:lang w:val="en-GB" w:eastAsia="es-ES"/>
            </w:rPr>
            <w:id w:val="688341406"/>
            <w:placeholder>
              <w:docPart w:val="ED235795822F47248774CBE556DEAB5B"/>
            </w:placeholder>
            <w:showingPlcHdr/>
          </w:sdtPr>
          <w:sdtEndPr/>
          <w:sdtContent>
            <w:tc>
              <w:tcPr>
                <w:tcW w:w="9077" w:type="dxa"/>
                <w:tcBorders>
                  <w:top w:val="single" w:sz="4" w:space="0" w:color="4E3B30" w:themeColor="text2"/>
                  <w:left w:val="single" w:sz="4" w:space="0" w:color="4E3B30" w:themeColor="text2"/>
                  <w:bottom w:val="single" w:sz="4" w:space="0" w:color="4E3B30" w:themeColor="text2"/>
                  <w:right w:val="single" w:sz="4" w:space="0" w:color="4E3B30" w:themeColor="text2"/>
                </w:tcBorders>
              </w:tcPr>
              <w:p w14:paraId="0097F166" w14:textId="39F6DCA9" w:rsidR="00470061" w:rsidRPr="00883FC1" w:rsidRDefault="00A9745F" w:rsidP="00AA25ED">
                <w:pPr>
                  <w:spacing w:after="120"/>
                  <w:jc w:val="both"/>
                  <w:rPr>
                    <w:lang w:val="en-GB" w:eastAsia="es-ES"/>
                  </w:rPr>
                </w:pPr>
                <w:r w:rsidRPr="005169D1">
                  <w:rPr>
                    <w:rStyle w:val="PlaceholderText"/>
                    <w:rFonts w:eastAsiaTheme="minorHAnsi"/>
                    <w:color w:val="auto"/>
                  </w:rPr>
                  <w:t>Click or tap here to enter text.</w:t>
                </w:r>
              </w:p>
            </w:tc>
          </w:sdtContent>
        </w:sdt>
        <w:permEnd w:id="1004293976" w:displacedByCustomXml="prev"/>
      </w:tr>
    </w:tbl>
    <w:p w14:paraId="2118D93F" w14:textId="77777777" w:rsidR="00470061" w:rsidRPr="00883FC1" w:rsidRDefault="00470061" w:rsidP="001D7F52">
      <w:pPr>
        <w:jc w:val="both"/>
        <w:rPr>
          <w:rStyle w:val="acopre"/>
          <w:rFonts w:eastAsia="Calibri"/>
          <w:lang w:val="en-GB"/>
        </w:rPr>
      </w:pPr>
    </w:p>
    <w:p w14:paraId="53E7E0EF" w14:textId="77777777" w:rsidR="009D5A33" w:rsidRPr="00883FC1" w:rsidRDefault="009D5A33" w:rsidP="009D5A33">
      <w:pPr>
        <w:shd w:val="clear" w:color="auto" w:fill="FCECD5" w:themeFill="accent1" w:themeFillTint="33"/>
        <w:jc w:val="both"/>
        <w:rPr>
          <w:rFonts w:ascii="Calibri" w:hAnsi="Calibri" w:cs="Calibri"/>
          <w:b/>
          <w:bCs/>
          <w:sz w:val="18"/>
          <w:szCs w:val="18"/>
          <w:u w:val="single"/>
          <w:lang w:val="en-GB" w:eastAsia="es-ES"/>
        </w:rPr>
      </w:pPr>
      <w:r w:rsidRPr="00883FC1">
        <w:rPr>
          <w:rFonts w:ascii="Calibri" w:hAnsi="Calibri" w:cs="Calibri"/>
          <w:b/>
          <w:bCs/>
          <w:sz w:val="18"/>
          <w:szCs w:val="18"/>
          <w:u w:val="single"/>
          <w:lang w:val="en-GB" w:eastAsia="es-ES"/>
        </w:rPr>
        <w:t>Reminder</w:t>
      </w:r>
    </w:p>
    <w:p w14:paraId="169BD4BC" w14:textId="5476EC17" w:rsidR="009D5A33" w:rsidRPr="00883FC1" w:rsidRDefault="009D5A33" w:rsidP="009D5A33">
      <w:pPr>
        <w:shd w:val="clear" w:color="auto" w:fill="FCECD5" w:themeFill="accent1" w:themeFillTint="33"/>
        <w:spacing w:before="120"/>
        <w:jc w:val="both"/>
        <w:rPr>
          <w:sz w:val="18"/>
          <w:szCs w:val="20"/>
          <w:lang w:val="en-GB"/>
        </w:rPr>
      </w:pPr>
      <w:r w:rsidRPr="00883FC1">
        <w:rPr>
          <w:rFonts w:ascii="Calibri" w:hAnsi="Calibri" w:cs="Calibri"/>
          <w:sz w:val="18"/>
          <w:szCs w:val="18"/>
          <w:lang w:val="en-GB" w:eastAsia="es-ES"/>
        </w:rPr>
        <w:t>ACCIÓ encourages you to</w:t>
      </w:r>
      <w:r w:rsidRPr="00883FC1">
        <w:rPr>
          <w:sz w:val="18"/>
          <w:szCs w:val="20"/>
          <w:lang w:val="en-GB"/>
        </w:rPr>
        <w:t xml:space="preserve"> </w:t>
      </w:r>
      <w:r w:rsidRPr="00883FC1">
        <w:rPr>
          <w:b/>
          <w:bCs/>
          <w:sz w:val="18"/>
          <w:szCs w:val="20"/>
          <w:lang w:val="en-GB"/>
        </w:rPr>
        <w:t xml:space="preserve">publish your non-confidential results on the </w:t>
      </w:r>
      <w:hyperlink r:id="rId30" w:history="1">
        <w:r w:rsidRPr="00883FC1">
          <w:rPr>
            <w:rStyle w:val="Hyperlink"/>
            <w:b/>
            <w:bCs/>
            <w:sz w:val="18"/>
            <w:szCs w:val="20"/>
            <w:lang w:val="en-GB"/>
          </w:rPr>
          <w:t>Horizon Results Platform</w:t>
        </w:r>
      </w:hyperlink>
      <w:r w:rsidRPr="00883FC1">
        <w:rPr>
          <w:sz w:val="18"/>
          <w:szCs w:val="20"/>
          <w:lang w:val="en-GB"/>
        </w:rPr>
        <w:t xml:space="preserve"> to give them visibility, especially to potential investors or future collaborators. To do so, simply </w:t>
      </w:r>
      <w:r w:rsidR="00B347D1" w:rsidRPr="00883FC1">
        <w:rPr>
          <w:sz w:val="18"/>
          <w:szCs w:val="20"/>
          <w:lang w:val="en-GB"/>
        </w:rPr>
        <w:t>contact your Project Officer who will tell you how to proceed</w:t>
      </w:r>
      <w:r w:rsidRPr="00883FC1">
        <w:rPr>
          <w:sz w:val="18"/>
          <w:szCs w:val="20"/>
          <w:lang w:val="en-GB"/>
        </w:rPr>
        <w:t>.</w:t>
      </w:r>
    </w:p>
    <w:p w14:paraId="7719A2EB" w14:textId="77777777" w:rsidR="00784157" w:rsidRPr="00883FC1" w:rsidRDefault="00784157" w:rsidP="00BF3BD4">
      <w:pPr>
        <w:rPr>
          <w:lang w:val="en-GB"/>
        </w:rPr>
        <w:sectPr w:rsidR="00784157" w:rsidRPr="00883FC1" w:rsidSect="003902BE">
          <w:pgSz w:w="11900" w:h="16840"/>
          <w:pgMar w:top="1701" w:right="1418" w:bottom="1418" w:left="1418" w:header="850" w:footer="850" w:gutter="0"/>
          <w:cols w:space="708"/>
          <w:titlePg/>
          <w:docGrid w:linePitch="360"/>
        </w:sectPr>
      </w:pPr>
    </w:p>
    <w:p w14:paraId="2D7527D4" w14:textId="77777777" w:rsidR="00FF2757" w:rsidRPr="00883FC1" w:rsidRDefault="00FF2757" w:rsidP="001D7F52">
      <w:pPr>
        <w:jc w:val="both"/>
        <w:rPr>
          <w:rStyle w:val="acopre"/>
          <w:rFonts w:eastAsia="Calibri"/>
          <w:lang w:val="en-GB"/>
        </w:rPr>
      </w:pPr>
    </w:p>
    <w:p w14:paraId="72A1FE04" w14:textId="77777777" w:rsidR="00D1372F" w:rsidRPr="00883FC1" w:rsidRDefault="00D1372F" w:rsidP="001D7F52">
      <w:pPr>
        <w:jc w:val="both"/>
        <w:rPr>
          <w:rStyle w:val="acopre"/>
          <w:rFonts w:eastAsia="Calibri"/>
          <w:lang w:val="en-GB"/>
        </w:rPr>
      </w:pPr>
    </w:p>
    <w:p w14:paraId="2BBBD099" w14:textId="59C590B2" w:rsidR="00BB7D14" w:rsidRPr="00883FC1" w:rsidRDefault="00943C0D" w:rsidP="00BB7D14">
      <w:pPr>
        <w:pStyle w:val="Heading5"/>
        <w:rPr>
          <w:rStyle w:val="acopre"/>
          <w:rFonts w:eastAsia="Calibri"/>
          <w:lang w:val="en-GB"/>
        </w:rPr>
      </w:pPr>
      <w:bookmarkStart w:id="21" w:name="_Toc108005610"/>
      <w:r w:rsidRPr="00883FC1">
        <w:rPr>
          <w:rStyle w:val="acopre"/>
          <w:rFonts w:eastAsia="Calibri"/>
          <w:lang w:val="en-GB"/>
        </w:rPr>
        <w:t>4</w:t>
      </w:r>
      <w:r w:rsidR="00CD06A6" w:rsidRPr="00883FC1">
        <w:rPr>
          <w:rStyle w:val="acopre"/>
          <w:rFonts w:eastAsia="Calibri"/>
          <w:lang w:val="en-GB"/>
        </w:rPr>
        <w:t>.3</w:t>
      </w:r>
      <w:r w:rsidR="00BB7D14" w:rsidRPr="00883FC1">
        <w:rPr>
          <w:rStyle w:val="acopre"/>
          <w:rFonts w:eastAsia="Calibri"/>
          <w:lang w:val="en-GB"/>
        </w:rPr>
        <w:t xml:space="preserve">. </w:t>
      </w:r>
      <w:r w:rsidR="005A5F8C" w:rsidRPr="00883FC1">
        <w:rPr>
          <w:rStyle w:val="acopre"/>
          <w:rFonts w:eastAsia="Calibri"/>
          <w:lang w:val="en-GB"/>
        </w:rPr>
        <w:t>INTELLECTUAL PROPERTY</w:t>
      </w:r>
      <w:r w:rsidR="002A04BC" w:rsidRPr="00883FC1">
        <w:rPr>
          <w:rStyle w:val="acopre"/>
          <w:rFonts w:eastAsia="Calibri"/>
          <w:lang w:val="en-GB"/>
        </w:rPr>
        <w:t xml:space="preserve"> RIGH</w:t>
      </w:r>
      <w:r w:rsidR="00E454AE" w:rsidRPr="00883FC1">
        <w:rPr>
          <w:rStyle w:val="acopre"/>
          <w:rFonts w:eastAsia="Calibri"/>
          <w:lang w:val="en-GB"/>
        </w:rPr>
        <w:t>T</w:t>
      </w:r>
      <w:r w:rsidR="00D2423B" w:rsidRPr="00883FC1">
        <w:rPr>
          <w:rStyle w:val="acopre"/>
          <w:rFonts w:eastAsia="Calibri"/>
          <w:lang w:val="en-GB"/>
        </w:rPr>
        <w:t>S</w:t>
      </w:r>
      <w:bookmarkEnd w:id="21"/>
    </w:p>
    <w:p w14:paraId="760B77A3" w14:textId="2FA79123" w:rsidR="00BB7D14" w:rsidRPr="00883FC1" w:rsidRDefault="008245FB" w:rsidP="00BB7D14">
      <w:pPr>
        <w:spacing w:before="120"/>
        <w:jc w:val="both"/>
        <w:rPr>
          <w:lang w:val="en-GB"/>
        </w:rPr>
      </w:pPr>
      <w:r w:rsidRPr="00883FC1">
        <w:rPr>
          <w:lang w:val="en-GB"/>
        </w:rPr>
        <w:t xml:space="preserve">List </w:t>
      </w:r>
      <w:r w:rsidR="00931B83" w:rsidRPr="00883FC1">
        <w:rPr>
          <w:lang w:val="en-GB"/>
        </w:rPr>
        <w:t>all</w:t>
      </w:r>
      <w:r w:rsidR="00C311F7">
        <w:rPr>
          <w:lang w:val="en-GB"/>
        </w:rPr>
        <w:t xml:space="preserve"> </w:t>
      </w:r>
      <w:r w:rsidRPr="00883FC1">
        <w:rPr>
          <w:lang w:val="en-GB"/>
        </w:rPr>
        <w:t xml:space="preserve">the </w:t>
      </w:r>
      <w:r w:rsidR="00534AC5" w:rsidRPr="00883FC1">
        <w:rPr>
          <w:lang w:val="en-GB"/>
        </w:rPr>
        <w:t>following</w:t>
      </w:r>
      <w:r w:rsidR="00BB7D14" w:rsidRPr="00883FC1">
        <w:rPr>
          <w:lang w:val="en-GB"/>
        </w:rPr>
        <w:t>:</w:t>
      </w:r>
    </w:p>
    <w:p w14:paraId="30F99310" w14:textId="4B31F4E9" w:rsidR="00BB7D14" w:rsidRPr="00883FC1" w:rsidRDefault="00BB7D14" w:rsidP="007544F0">
      <w:pPr>
        <w:pStyle w:val="ListParagraph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MT" w:eastAsiaTheme="minorHAnsi" w:hAnsi="ArialMT" w:cs="ArialMT"/>
          <w:sz w:val="15"/>
          <w:szCs w:val="15"/>
          <w:lang w:val="en-GB"/>
        </w:rPr>
      </w:pPr>
      <w:r w:rsidRPr="00883FC1">
        <w:rPr>
          <w:b/>
          <w:lang w:val="en-GB"/>
        </w:rPr>
        <w:t>patent application:</w:t>
      </w:r>
      <w:r w:rsidRPr="00883FC1">
        <w:rPr>
          <w:lang w:val="en-GB"/>
        </w:rPr>
        <w:t xml:space="preserve"> the Catalan host organisation has applied for the official </w:t>
      </w:r>
      <w:r w:rsidRPr="00883FC1">
        <w:rPr>
          <w:rFonts w:eastAsia="Calibri"/>
          <w:lang w:val="en-GB"/>
        </w:rPr>
        <w:t xml:space="preserve">ownership of the </w:t>
      </w:r>
      <w:r w:rsidRPr="00883FC1">
        <w:rPr>
          <w:lang w:val="en-GB"/>
        </w:rPr>
        <w:t>technology</w:t>
      </w:r>
    </w:p>
    <w:p w14:paraId="718BA78C" w14:textId="659068BC" w:rsidR="00BB7D14" w:rsidRPr="00883FC1" w:rsidRDefault="00BB7D14" w:rsidP="00BB7D14">
      <w:pPr>
        <w:pStyle w:val="ListParagraph"/>
        <w:numPr>
          <w:ilvl w:val="0"/>
          <w:numId w:val="16"/>
        </w:numPr>
        <w:spacing w:after="120"/>
        <w:jc w:val="both"/>
        <w:rPr>
          <w:lang w:val="en-GB"/>
        </w:rPr>
      </w:pPr>
      <w:r w:rsidRPr="00883FC1">
        <w:rPr>
          <w:b/>
          <w:bCs/>
          <w:lang w:val="en-GB"/>
        </w:rPr>
        <w:t>trademark</w:t>
      </w:r>
      <w:r w:rsidRPr="00883FC1">
        <w:rPr>
          <w:lang w:val="en-GB"/>
        </w:rPr>
        <w:t>: any word, phrase, symbol, design, or a combination of these things legally registered or established by use as representing the Catalan host organisation or a product</w:t>
      </w:r>
    </w:p>
    <w:p w14:paraId="15A7A4CA" w14:textId="69867055" w:rsidR="00BB7D14" w:rsidRPr="00883FC1" w:rsidRDefault="00BB7D14" w:rsidP="00BB7D14">
      <w:pPr>
        <w:pStyle w:val="ListParagraph"/>
        <w:numPr>
          <w:ilvl w:val="0"/>
          <w:numId w:val="16"/>
        </w:numPr>
        <w:spacing w:after="120"/>
        <w:jc w:val="both"/>
        <w:rPr>
          <w:lang w:val="en-GB"/>
        </w:rPr>
      </w:pPr>
      <w:r w:rsidRPr="00883FC1">
        <w:rPr>
          <w:b/>
          <w:bCs/>
          <w:lang w:val="en-GB"/>
        </w:rPr>
        <w:t>registered design:</w:t>
      </w:r>
      <w:r w:rsidRPr="00883FC1">
        <w:rPr>
          <w:lang w:val="en-GB"/>
        </w:rPr>
        <w:t xml:space="preserve"> shape, configuration, pattern or ornamentation giving a product a unique appearance that has been legally registered</w:t>
      </w:r>
    </w:p>
    <w:p w14:paraId="5B69A7D5" w14:textId="1DA0C019" w:rsidR="00BB7D14" w:rsidRPr="00883FC1" w:rsidRDefault="00BB7D14" w:rsidP="00BB7D14">
      <w:pPr>
        <w:pStyle w:val="ListParagraph"/>
        <w:numPr>
          <w:ilvl w:val="0"/>
          <w:numId w:val="16"/>
        </w:numPr>
        <w:spacing w:after="120"/>
        <w:jc w:val="both"/>
        <w:rPr>
          <w:lang w:val="en-GB"/>
        </w:rPr>
      </w:pPr>
      <w:r w:rsidRPr="00883FC1">
        <w:rPr>
          <w:b/>
          <w:bCs/>
          <w:lang w:val="en-GB"/>
        </w:rPr>
        <w:t xml:space="preserve">utility </w:t>
      </w:r>
      <w:r w:rsidR="003345B6" w:rsidRPr="00883FC1">
        <w:rPr>
          <w:b/>
          <w:bCs/>
          <w:lang w:val="en-GB"/>
        </w:rPr>
        <w:t>model:</w:t>
      </w:r>
      <w:r w:rsidRPr="00883FC1">
        <w:rPr>
          <w:lang w:val="en-GB"/>
        </w:rPr>
        <w:t xml:space="preserve"> also known as “innovation patent”, fast readily protection that gives the Catalan host organisation the exclusive use of the technical invention without undergoing substantive examination (which is the case for </w:t>
      </w:r>
      <w:r w:rsidRPr="00883FC1">
        <w:rPr>
          <w:i/>
          <w:iCs/>
          <w:lang w:val="en-GB"/>
        </w:rPr>
        <w:t>regular</w:t>
      </w:r>
      <w:r w:rsidRPr="00883FC1">
        <w:rPr>
          <w:lang w:val="en-GB"/>
        </w:rPr>
        <w:t xml:space="preserve"> patent)</w:t>
      </w:r>
    </w:p>
    <w:p w14:paraId="752C84DE" w14:textId="05436E81" w:rsidR="00312B4F" w:rsidRPr="00883FC1" w:rsidRDefault="00BB7D14" w:rsidP="00312B4F">
      <w:pPr>
        <w:pStyle w:val="ListParagraph"/>
        <w:numPr>
          <w:ilvl w:val="0"/>
          <w:numId w:val="16"/>
        </w:numPr>
        <w:spacing w:after="120"/>
        <w:jc w:val="both"/>
        <w:rPr>
          <w:rStyle w:val="acopre"/>
          <w:rFonts w:eastAsia="Calibri"/>
          <w:lang w:val="en-GB"/>
        </w:rPr>
      </w:pPr>
      <w:r w:rsidRPr="00883FC1">
        <w:rPr>
          <w:b/>
          <w:bCs/>
          <w:lang w:val="en-GB"/>
        </w:rPr>
        <w:t>license agreement</w:t>
      </w:r>
      <w:r w:rsidRPr="00883FC1">
        <w:rPr>
          <w:lang w:val="en-GB"/>
        </w:rPr>
        <w:t xml:space="preserve">: </w:t>
      </w:r>
      <w:r w:rsidRPr="00883FC1">
        <w:rPr>
          <w:rStyle w:val="acopre"/>
          <w:rFonts w:eastAsia="Calibri"/>
          <w:lang w:val="en-GB"/>
        </w:rPr>
        <w:t xml:space="preserve">a formal agreement by which the </w:t>
      </w:r>
      <w:r w:rsidRPr="00883FC1">
        <w:rPr>
          <w:lang w:val="en-GB"/>
        </w:rPr>
        <w:t xml:space="preserve">Catalan host organisation </w:t>
      </w:r>
      <w:r w:rsidRPr="00883FC1">
        <w:rPr>
          <w:rStyle w:val="acopre"/>
          <w:rFonts w:eastAsia="Calibri"/>
          <w:lang w:val="en-GB"/>
        </w:rPr>
        <w:t xml:space="preserve">has allowed an organisation to exploit certain </w:t>
      </w:r>
      <w:r w:rsidR="0091466D" w:rsidRPr="00883FC1">
        <w:rPr>
          <w:rStyle w:val="acopre"/>
          <w:rFonts w:eastAsia="Calibri"/>
          <w:lang w:val="en-GB"/>
        </w:rPr>
        <w:t xml:space="preserve">intellectual </w:t>
      </w:r>
      <w:r w:rsidR="00D05CA8" w:rsidRPr="00883FC1">
        <w:rPr>
          <w:rStyle w:val="acopre"/>
          <w:rFonts w:eastAsia="Calibri"/>
          <w:lang w:val="en-GB"/>
        </w:rPr>
        <w:t>property</w:t>
      </w:r>
      <w:r w:rsidR="00A96029" w:rsidRPr="00883FC1">
        <w:rPr>
          <w:rStyle w:val="acopre"/>
          <w:rFonts w:eastAsia="Calibri"/>
          <w:lang w:val="en-GB"/>
        </w:rPr>
        <w:t xml:space="preserve"> </w:t>
      </w:r>
      <w:r w:rsidRPr="00883FC1">
        <w:rPr>
          <w:rStyle w:val="acopre"/>
          <w:rFonts w:eastAsia="Calibri"/>
          <w:lang w:val="en-GB"/>
        </w:rPr>
        <w:t>– in exchange for a lump sum, royalties and/or other types of payment</w:t>
      </w:r>
      <w:r w:rsidR="005A5F8C" w:rsidRPr="00883FC1">
        <w:rPr>
          <w:rStyle w:val="acopre"/>
          <w:rFonts w:eastAsia="Calibri"/>
          <w:lang w:val="en-GB"/>
        </w:rPr>
        <w:t>.</w:t>
      </w:r>
    </w:p>
    <w:p w14:paraId="0DB4B254" w14:textId="0F3F2A38" w:rsidR="00112140" w:rsidRPr="00883FC1" w:rsidRDefault="00112140" w:rsidP="00112140">
      <w:pPr>
        <w:pStyle w:val="ListParagraph"/>
        <w:numPr>
          <w:ilvl w:val="0"/>
          <w:numId w:val="16"/>
        </w:numPr>
        <w:spacing w:after="120"/>
        <w:jc w:val="both"/>
        <w:rPr>
          <w:lang w:val="en-GB"/>
        </w:rPr>
      </w:pPr>
      <w:r w:rsidRPr="00883FC1">
        <w:rPr>
          <w:b/>
          <w:bCs/>
          <w:lang w:val="en-GB"/>
        </w:rPr>
        <w:t>other IP registration</w:t>
      </w:r>
      <w:r w:rsidRPr="00883FC1">
        <w:rPr>
          <w:lang w:val="en-GB"/>
        </w:rPr>
        <w:t xml:space="preserve">: </w:t>
      </w:r>
      <w:r w:rsidRPr="00883FC1">
        <w:rPr>
          <w:rStyle w:val="acopre"/>
          <w:rFonts w:eastAsia="Calibri"/>
          <w:lang w:val="en-GB"/>
        </w:rPr>
        <w:t xml:space="preserve">any other Intellectual Property Rights have been jointly registered, filed, or issued under the authority of any Governmental Body by the </w:t>
      </w:r>
      <w:r w:rsidRPr="00883FC1">
        <w:rPr>
          <w:lang w:val="en-GB"/>
        </w:rPr>
        <w:t>Catalan host organisation</w:t>
      </w:r>
      <w:r w:rsidR="00065045" w:rsidRPr="00883FC1">
        <w:rPr>
          <w:lang w:val="en-GB"/>
        </w:rPr>
        <w:t xml:space="preserve"> (e</w:t>
      </w:r>
      <w:r w:rsidR="002F2E46" w:rsidRPr="00883FC1">
        <w:rPr>
          <w:lang w:val="en-GB"/>
        </w:rPr>
        <w:t>.g.</w:t>
      </w:r>
      <w:r w:rsidR="00065045" w:rsidRPr="00883FC1">
        <w:rPr>
          <w:lang w:val="en-GB"/>
        </w:rPr>
        <w:t xml:space="preserve"> trade secrets, copyrigh</w:t>
      </w:r>
      <w:r w:rsidR="00BD2B97" w:rsidRPr="00883FC1">
        <w:rPr>
          <w:lang w:val="en-GB"/>
        </w:rPr>
        <w:t>t, databases, etc)</w:t>
      </w:r>
    </w:p>
    <w:p w14:paraId="44DF2A2A" w14:textId="77777777" w:rsidR="009E4A31" w:rsidRPr="00883FC1" w:rsidRDefault="009E4A31" w:rsidP="002F2E46">
      <w:pPr>
        <w:pStyle w:val="ListParagraph"/>
        <w:spacing w:after="120"/>
        <w:jc w:val="both"/>
        <w:rPr>
          <w:rStyle w:val="acopre"/>
          <w:lang w:val="en-GB"/>
        </w:rPr>
      </w:pPr>
    </w:p>
    <w:tbl>
      <w:tblPr>
        <w:tblStyle w:val="TableGrid"/>
        <w:tblW w:w="13671" w:type="dxa"/>
        <w:tbl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single" w:sz="4" w:space="0" w:color="A5644E" w:themeColor="accent2"/>
          <w:insideV w:val="single" w:sz="4" w:space="0" w:color="A5644E" w:themeColor="accent2"/>
        </w:tblBorders>
        <w:tblLayout w:type="fixed"/>
        <w:tblLook w:val="04A0" w:firstRow="1" w:lastRow="0" w:firstColumn="1" w:lastColumn="0" w:noHBand="0" w:noVBand="1"/>
      </w:tblPr>
      <w:tblGrid>
        <w:gridCol w:w="1429"/>
        <w:gridCol w:w="1189"/>
        <w:gridCol w:w="1697"/>
        <w:gridCol w:w="1360"/>
        <w:gridCol w:w="1461"/>
        <w:gridCol w:w="1025"/>
        <w:gridCol w:w="1134"/>
        <w:gridCol w:w="2466"/>
        <w:gridCol w:w="1910"/>
      </w:tblGrid>
      <w:tr w:rsidR="004C2BEE" w:rsidRPr="00883FC1" w14:paraId="46866955" w14:textId="49349FDB" w:rsidTr="004C2BEE">
        <w:trPr>
          <w:trHeight w:val="582"/>
        </w:trPr>
        <w:tc>
          <w:tcPr>
            <w:tcW w:w="1429" w:type="dxa"/>
            <w:shd w:val="clear" w:color="auto" w:fill="A5644E" w:themeFill="accent2"/>
            <w:vAlign w:val="center"/>
          </w:tcPr>
          <w:p w14:paraId="4BE774AD" w14:textId="3BDCC5DD" w:rsidR="004C2BEE" w:rsidRPr="00883FC1" w:rsidRDefault="004C2BEE" w:rsidP="00406980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Type of Intellectual Property Rights*</w:t>
            </w:r>
          </w:p>
        </w:tc>
        <w:tc>
          <w:tcPr>
            <w:tcW w:w="1189" w:type="dxa"/>
            <w:shd w:val="clear" w:color="auto" w:fill="A5644E" w:themeFill="accent2"/>
            <w:vAlign w:val="center"/>
          </w:tcPr>
          <w:p w14:paraId="0973E7D8" w14:textId="7EB64334" w:rsidR="004C2BEE" w:rsidRPr="00883FC1" w:rsidRDefault="004C2BEE" w:rsidP="00406980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Confidential?</w:t>
            </w:r>
          </w:p>
          <w:p w14:paraId="3E91F886" w14:textId="77777777" w:rsidR="004C2BEE" w:rsidRPr="00883FC1" w:rsidRDefault="004C2BEE" w:rsidP="00406980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  <w:t>(tick if yes)</w:t>
            </w:r>
          </w:p>
        </w:tc>
        <w:tc>
          <w:tcPr>
            <w:tcW w:w="1697" w:type="dxa"/>
            <w:shd w:val="clear" w:color="auto" w:fill="A5644E" w:themeFill="accent2"/>
            <w:vAlign w:val="center"/>
          </w:tcPr>
          <w:p w14:paraId="00F80938" w14:textId="039DB8A1" w:rsidR="004C2BEE" w:rsidRPr="00883FC1" w:rsidRDefault="004C2BEE" w:rsidP="00406980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Application title</w:t>
            </w:r>
          </w:p>
        </w:tc>
        <w:tc>
          <w:tcPr>
            <w:tcW w:w="1360" w:type="dxa"/>
            <w:shd w:val="clear" w:color="auto" w:fill="A5644E" w:themeFill="accent2"/>
            <w:vAlign w:val="center"/>
          </w:tcPr>
          <w:p w14:paraId="2F616BB0" w14:textId="1E0A9819" w:rsidR="004C2BEE" w:rsidRPr="00883FC1" w:rsidRDefault="004C2BEE" w:rsidP="00406980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Status</w:t>
            </w:r>
          </w:p>
        </w:tc>
        <w:tc>
          <w:tcPr>
            <w:tcW w:w="1461" w:type="dxa"/>
            <w:shd w:val="clear" w:color="auto" w:fill="A5644E" w:themeFill="accent2"/>
            <w:vAlign w:val="center"/>
          </w:tcPr>
          <w:p w14:paraId="25CA0637" w14:textId="27B6EAFB" w:rsidR="004C2BEE" w:rsidRPr="00883FC1" w:rsidRDefault="004C2BEE" w:rsidP="00406980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Embargo date</w:t>
            </w:r>
          </w:p>
          <w:p w14:paraId="662159B7" w14:textId="2065CC7D" w:rsidR="004C2BEE" w:rsidRPr="00883FC1" w:rsidRDefault="004C2BEE" w:rsidP="00406980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  <w:t>(if applicable)</w:t>
            </w:r>
          </w:p>
        </w:tc>
        <w:tc>
          <w:tcPr>
            <w:tcW w:w="1025" w:type="dxa"/>
            <w:shd w:val="clear" w:color="auto" w:fill="A5644E" w:themeFill="accent2"/>
            <w:vAlign w:val="center"/>
          </w:tcPr>
          <w:p w14:paraId="6845C837" w14:textId="77777777" w:rsidR="004C2BEE" w:rsidRPr="00883FC1" w:rsidRDefault="004C2BEE" w:rsidP="00406980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Country code</w:t>
            </w:r>
          </w:p>
          <w:p w14:paraId="357C1ABF" w14:textId="18584A05" w:rsidR="004C2BEE" w:rsidRPr="00883FC1" w:rsidRDefault="004C2BEE" w:rsidP="00406980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  <w:t>(ex: EP, ES)</w:t>
            </w:r>
          </w:p>
        </w:tc>
        <w:tc>
          <w:tcPr>
            <w:tcW w:w="1134" w:type="dxa"/>
            <w:shd w:val="clear" w:color="auto" w:fill="A5644E" w:themeFill="accent2"/>
            <w:vAlign w:val="center"/>
          </w:tcPr>
          <w:p w14:paraId="63AB1F4D" w14:textId="4A5A8A56" w:rsidR="004C2BEE" w:rsidRPr="00883FC1" w:rsidRDefault="004C2BEE" w:rsidP="00406980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Award publication number</w:t>
            </w:r>
          </w:p>
        </w:tc>
        <w:tc>
          <w:tcPr>
            <w:tcW w:w="2466" w:type="dxa"/>
            <w:shd w:val="clear" w:color="auto" w:fill="A5644E" w:themeFill="accent2"/>
            <w:vAlign w:val="center"/>
          </w:tcPr>
          <w:p w14:paraId="7C9BBC50" w14:textId="6518221B" w:rsidR="004C2BEE" w:rsidRPr="00883FC1" w:rsidRDefault="004C2BEE" w:rsidP="00531D6F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Link on https://patentscope.wipo.int</w:t>
            </w:r>
          </w:p>
        </w:tc>
        <w:tc>
          <w:tcPr>
            <w:tcW w:w="1910" w:type="dxa"/>
            <w:shd w:val="clear" w:color="auto" w:fill="A5644E" w:themeFill="accent2"/>
            <w:vAlign w:val="center"/>
          </w:tcPr>
          <w:p w14:paraId="6A2CFC7D" w14:textId="74519FCB" w:rsidR="004C2BEE" w:rsidRPr="00883FC1" w:rsidRDefault="004C2BEE" w:rsidP="004C2BEE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Collaborating entities</w:t>
            </w:r>
          </w:p>
          <w:p w14:paraId="23C20D0F" w14:textId="77777777" w:rsidR="004C2BEE" w:rsidRPr="00883FC1" w:rsidRDefault="004C2BEE" w:rsidP="004C2BEE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  <w:t>(in case of joint IP)</w:t>
            </w:r>
          </w:p>
          <w:p w14:paraId="02E58302" w14:textId="45A4DC39" w:rsidR="004C2BEE" w:rsidRPr="00883FC1" w:rsidRDefault="004C2BEE" w:rsidP="004C2BEE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  <w:t>Refer to 4.1 &amp; 4.2</w:t>
            </w:r>
          </w:p>
        </w:tc>
      </w:tr>
      <w:permStart w:id="509236099" w:edGrp="everyone" w:displacedByCustomXml="next"/>
      <w:sdt>
        <w:sdtPr>
          <w:rPr>
            <w:rFonts w:eastAsia="Calibri" w:cstheme="minorHAnsi"/>
            <w:sz w:val="18"/>
            <w:szCs w:val="18"/>
            <w:lang w:val="en-GB"/>
          </w:rPr>
          <w:id w:val="-547682040"/>
          <w15:repeatingSection/>
        </w:sdtPr>
        <w:sdtEndPr/>
        <w:sdtContent>
          <w:sdt>
            <w:sdtPr>
              <w:rPr>
                <w:rFonts w:eastAsia="Calibri" w:cstheme="minorHAnsi"/>
                <w:sz w:val="18"/>
                <w:szCs w:val="18"/>
                <w:lang w:val="en-GB"/>
              </w:rPr>
              <w:id w:val="-1210413771"/>
              <w:placeholder>
                <w:docPart w:val="93B92B851AC64C739C4E1FA565305CFE"/>
              </w:placeholder>
              <w15:repeatingSectionItem/>
            </w:sdtPr>
            <w:sdtEndPr/>
            <w:sdtContent>
              <w:tr w:rsidR="004C2BEE" w:rsidRPr="00883FC1" w14:paraId="6FF7AFD1" w14:textId="39DF8D2A" w:rsidTr="004C2BEE">
                <w:trPr>
                  <w:trHeight w:val="273"/>
                </w:trPr>
                <w:tc>
                  <w:tcPr>
                    <w:tcW w:w="1429" w:type="dxa"/>
                    <w:vAlign w:val="center"/>
                  </w:tcPr>
                  <w:p w14:paraId="327796F6" w14:textId="798602E4" w:rsidR="004C2BEE" w:rsidRPr="00883FC1" w:rsidRDefault="001E7B20" w:rsidP="00406980">
                    <w:pPr>
                      <w:jc w:val="center"/>
                      <w:rPr>
                        <w:rFonts w:cstheme="minorHAnsi"/>
                        <w:sz w:val="18"/>
                        <w:szCs w:val="18"/>
                        <w:lang w:val="en-GB"/>
                      </w:rPr>
                    </w:pPr>
                    <w:sdt>
                      <w:sdtPr>
                        <w:rPr>
                          <w:rFonts w:eastAsia="Calibri" w:cstheme="minorHAnsi"/>
                          <w:sz w:val="18"/>
                          <w:szCs w:val="18"/>
                          <w:lang w:val="en-GB"/>
                        </w:rPr>
                        <w:id w:val="1560127951"/>
                        <w:placeholder>
                          <w:docPart w:val="E4DECD078FD94C86A11456E0B17B0190"/>
                        </w:placeholder>
                        <w:showingPlcHdr/>
                        <w:comboBox>
                          <w:listItem w:displayText="Patent" w:value="Patent"/>
                          <w:listItem w:displayText="Trademark" w:value="Trademark"/>
                          <w:listItem w:displayText="Registered design" w:value="Registered design"/>
                          <w:listItem w:displayText="Utility model" w:value="Utility model"/>
                          <w:listItem w:displayText="Licence agreement" w:value="Licence agreement"/>
                          <w:listItem w:displayText="Other IP registration" w:value="Other IP registration"/>
                        </w:comboBox>
                      </w:sdtPr>
                      <w:sdtEndPr/>
                      <w:sdtContent>
                        <w:r w:rsidR="004C2BEE" w:rsidRPr="00883FC1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20"/>
                            <w:highlight w:val="lightGray"/>
                            <w:lang w:val="en-GB"/>
                          </w:rPr>
                          <w:t>Choose an item</w:t>
                        </w:r>
                      </w:sdtContent>
                    </w:sdt>
                  </w:p>
                </w:tc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-99827126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tc>
                      <w:tcPr>
                        <w:tcW w:w="1189" w:type="dxa"/>
                        <w:vAlign w:val="center"/>
                      </w:tcPr>
                      <w:p w14:paraId="30E739C7" w14:textId="77777777" w:rsidR="004C2BEE" w:rsidRPr="00883FC1" w:rsidRDefault="004C2BEE" w:rsidP="00406980">
                        <w:pPr>
                          <w:jc w:val="center"/>
                          <w:rPr>
                            <w:rFonts w:eastAsia="Calibri"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Fonts w:ascii="MS Gothic" w:eastAsia="MS Gothic" w:hAnsi="MS Gothic" w:cstheme="minorHAnsi"/>
                            <w:sz w:val="18"/>
                            <w:szCs w:val="18"/>
                            <w:lang w:val="en-GB"/>
                          </w:rPr>
                          <w:t>☐</w:t>
                        </w:r>
                      </w:p>
                    </w:tc>
                  </w:sdtContent>
                </w:sdt>
                <w:tc>
                  <w:tcPr>
                    <w:tcW w:w="1697" w:type="dxa"/>
                    <w:vAlign w:val="center"/>
                  </w:tcPr>
                  <w:p w14:paraId="31A05C0A" w14:textId="52DEE9E4" w:rsidR="004C2BEE" w:rsidRPr="00883FC1" w:rsidRDefault="001E7B20" w:rsidP="00406980">
                    <w:pPr>
                      <w:jc w:val="center"/>
                      <w:rPr>
                        <w:rFonts w:eastAsia="Calibri" w:cstheme="minorHAnsi"/>
                        <w:sz w:val="18"/>
                        <w:szCs w:val="18"/>
                        <w:lang w:val="en-GB"/>
                      </w:rPr>
                    </w:pPr>
                    <w:sdt>
                      <w:sdtPr>
                        <w:rPr>
                          <w:rFonts w:cstheme="minorHAnsi"/>
                          <w:sz w:val="18"/>
                          <w:szCs w:val="18"/>
                          <w:lang w:val="en-GB"/>
                        </w:rPr>
                        <w:id w:val="525221837"/>
                        <w:placeholder>
                          <w:docPart w:val="87AF07E5464F4E40BB8C57B3FF45623D"/>
                        </w:placeholder>
                        <w:showingPlcHdr/>
                      </w:sdtPr>
                      <w:sdtEndPr/>
                      <w:sdtContent>
                        <w:r w:rsidR="004C2BEE" w:rsidRPr="00883FC1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16"/>
                            <w:highlight w:val="lightGray"/>
                            <w:lang w:val="en-GB"/>
                          </w:rPr>
                          <w:t>Title of the application</w:t>
                        </w:r>
                      </w:sdtContent>
                    </w:sdt>
                  </w:p>
                </w:tc>
                <w:tc>
                  <w:tcPr>
                    <w:tcW w:w="1360" w:type="dxa"/>
                    <w:vAlign w:val="center"/>
                  </w:tcPr>
                  <w:p w14:paraId="1E83C6EB" w14:textId="2FE88456" w:rsidR="004C2BEE" w:rsidRPr="00883FC1" w:rsidRDefault="001E7B20" w:rsidP="00406980">
                    <w:pPr>
                      <w:jc w:val="center"/>
                      <w:rPr>
                        <w:rFonts w:cstheme="minorHAnsi"/>
                        <w:sz w:val="18"/>
                        <w:szCs w:val="18"/>
                        <w:lang w:val="en-GB"/>
                      </w:rPr>
                    </w:pPr>
                    <w:sdt>
                      <w:sdtPr>
                        <w:rPr>
                          <w:rFonts w:eastAsia="Calibri" w:cstheme="minorHAnsi"/>
                          <w:sz w:val="18"/>
                          <w:szCs w:val="18"/>
                          <w:lang w:val="en-GB"/>
                        </w:rPr>
                        <w:id w:val="-369302427"/>
                        <w:placeholder>
                          <w:docPart w:val="2500F5492A4540FCAA9F54109CEA0144"/>
                        </w:placeholder>
                        <w:showingPlcHdr/>
                        <w:comboBox>
                          <w:listItem w:displayText="Submitted" w:value="Submitted"/>
                          <w:listItem w:displayText="Approved" w:value="Approved"/>
                        </w:comboBox>
                      </w:sdtPr>
                      <w:sdtEndPr/>
                      <w:sdtContent>
                        <w:r w:rsidR="004C2BEE" w:rsidRPr="00883FC1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20"/>
                            <w:highlight w:val="lightGray"/>
                            <w:lang w:val="en-GB"/>
                          </w:rPr>
                          <w:t>Choose an item</w:t>
                        </w:r>
                      </w:sdtContent>
                    </w:sdt>
                  </w:p>
                </w:tc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-550075410"/>
                    <w:placeholder>
                      <w:docPart w:val="1F2CB8BA5F4340E29A24D28590D7A643"/>
                    </w:placeholder>
                    <w:showingPlcHdr/>
                  </w:sdtPr>
                  <w:sdtEndPr/>
                  <w:sdtContent>
                    <w:tc>
                      <w:tcPr>
                        <w:tcW w:w="1461" w:type="dxa"/>
                        <w:vAlign w:val="center"/>
                      </w:tcPr>
                      <w:p w14:paraId="445F8E99" w14:textId="47A48E11" w:rsidR="004C2BEE" w:rsidRPr="00883FC1" w:rsidRDefault="004C2BEE" w:rsidP="00406980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16"/>
                            <w:highlight w:val="lightGray"/>
                            <w:lang w:val="en-GB"/>
                          </w:rPr>
                          <w:t>DD.MM.YYYY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405650334"/>
                    <w:placeholder>
                      <w:docPart w:val="0F766B2557F741A98505B21294030607"/>
                    </w:placeholder>
                    <w:showingPlcHdr/>
                  </w:sdtPr>
                  <w:sdtEndPr/>
                  <w:sdtContent>
                    <w:tc>
                      <w:tcPr>
                        <w:tcW w:w="1025" w:type="dxa"/>
                        <w:vAlign w:val="center"/>
                      </w:tcPr>
                      <w:p w14:paraId="34874B25" w14:textId="029202C8" w:rsidR="004C2BEE" w:rsidRPr="00883FC1" w:rsidRDefault="004C2BEE" w:rsidP="00406980">
                        <w:pPr>
                          <w:jc w:val="center"/>
                          <w:rPr>
                            <w:rFonts w:eastAsia="Calibri"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Fonts w:cstheme="minorHAnsi"/>
                            <w:sz w:val="18"/>
                            <w:szCs w:val="18"/>
                            <w:highlight w:val="lightGray"/>
                            <w:lang w:val="en-GB"/>
                          </w:rPr>
                          <w:t>Click to enter the code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152488128"/>
                    <w:placeholder>
                      <w:docPart w:val="1A088A4D5FC04C1A9C6F6E87E407B755"/>
                    </w:placeholder>
                    <w:showingPlcHdr/>
                  </w:sdtPr>
                  <w:sdtEndPr/>
                  <w:sdtContent>
                    <w:tc>
                      <w:tcPr>
                        <w:tcW w:w="1134" w:type="dxa"/>
                        <w:vAlign w:val="center"/>
                      </w:tcPr>
                      <w:p w14:paraId="39613F61" w14:textId="616A014C" w:rsidR="004C2BEE" w:rsidRPr="00883FC1" w:rsidRDefault="004C2BEE" w:rsidP="00406980">
                        <w:pPr>
                          <w:jc w:val="center"/>
                          <w:rPr>
                            <w:rFonts w:eastAsia="Calibri"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Fonts w:cstheme="minorHAnsi"/>
                            <w:sz w:val="18"/>
                            <w:szCs w:val="18"/>
                            <w:highlight w:val="lightGray"/>
                            <w:lang w:val="en-GB"/>
                          </w:rPr>
                          <w:t>Click to enter the number</w:t>
                        </w:r>
                      </w:p>
                    </w:tc>
                  </w:sdtContent>
                </w:sdt>
                <w:tc>
                  <w:tcPr>
                    <w:tcW w:w="2466" w:type="dxa"/>
                    <w:vAlign w:val="center"/>
                  </w:tcPr>
                  <w:p w14:paraId="31D65480" w14:textId="68D0EE06" w:rsidR="004C2BEE" w:rsidRPr="00883FC1" w:rsidRDefault="001E7B20" w:rsidP="00406980">
                    <w:pPr>
                      <w:jc w:val="center"/>
                      <w:rPr>
                        <w:rFonts w:eastAsia="Calibri" w:cstheme="minorHAnsi"/>
                        <w:sz w:val="18"/>
                        <w:szCs w:val="18"/>
                        <w:lang w:val="en-GB"/>
                      </w:rPr>
                    </w:pPr>
                    <w:sdt>
                      <w:sdtPr>
                        <w:rPr>
                          <w:rFonts w:cstheme="minorHAnsi"/>
                          <w:sz w:val="18"/>
                          <w:szCs w:val="18"/>
                          <w:lang w:val="en-GB"/>
                        </w:rPr>
                        <w:id w:val="-182752797"/>
                        <w:placeholder>
                          <w:docPart w:val="43773591C73A4E9DBD83E87DB0A51F33"/>
                        </w:placeholder>
                        <w:showingPlcHdr/>
                      </w:sdtPr>
                      <w:sdtEndPr/>
                      <w:sdtContent>
                        <w:r w:rsidR="004C2BEE" w:rsidRPr="00883FC1">
                          <w:rPr>
                            <w:rFonts w:cstheme="minorHAnsi"/>
                            <w:sz w:val="18"/>
                            <w:szCs w:val="18"/>
                            <w:highlight w:val="lightGray"/>
                            <w:lang w:val="en-GB"/>
                          </w:rPr>
                          <w:t>Click to enter the link</w:t>
                        </w:r>
                      </w:sdtContent>
                    </w:sdt>
                  </w:p>
                </w:tc>
                <w:tc>
                  <w:tcPr>
                    <w:tcW w:w="1910" w:type="dxa"/>
                    <w:vAlign w:val="center"/>
                  </w:tcPr>
                  <w:p w14:paraId="503748E5" w14:textId="357F8E62" w:rsidR="004C2BEE" w:rsidRPr="00883FC1" w:rsidRDefault="004C2BEE" w:rsidP="004C2BEE">
                    <w:pPr>
                      <w:jc w:val="center"/>
                      <w:rPr>
                        <w:rFonts w:cstheme="minorHAnsi"/>
                        <w:sz w:val="18"/>
                        <w:szCs w:val="18"/>
                        <w:lang w:val="en-GB"/>
                      </w:rPr>
                    </w:pPr>
                    <w:r w:rsidRPr="00883FC1">
                      <w:rPr>
                        <w:rFonts w:ascii="Calibri" w:hAnsi="Calibri" w:cs="Calibri"/>
                        <w:sz w:val="18"/>
                        <w:szCs w:val="18"/>
                        <w:lang w:val="en-GB"/>
                      </w:rPr>
                      <w:t xml:space="preserve"> </w:t>
                    </w:r>
                    <w:sdt>
                      <w:sdtPr>
                        <w:rPr>
                          <w:rFonts w:ascii="Calibri" w:hAnsi="Calibri" w:cs="Calibri"/>
                          <w:sz w:val="18"/>
                          <w:szCs w:val="18"/>
                          <w:lang w:val="en-GB"/>
                        </w:rPr>
                        <w:id w:val="-788666951"/>
                        <w:placeholder>
                          <w:docPart w:val="732573D1594B4100B30ACF8BE2AE36BC"/>
                        </w:placeholder>
                        <w:showingPlcHdr/>
                      </w:sdtPr>
                      <w:sdtEndPr/>
                      <w:sdtContent>
                        <w:r w:rsidRPr="00883FC1">
                          <w:rPr>
                            <w:rStyle w:val="PlaceholderText"/>
                            <w:color w:val="auto"/>
                            <w:sz w:val="18"/>
                            <w:szCs w:val="20"/>
                            <w:highlight w:val="lightGray"/>
                            <w:lang w:val="en-GB"/>
                          </w:rPr>
                          <w:t>Click to enter text</w:t>
                        </w:r>
                      </w:sdtContent>
                    </w:sdt>
                  </w:p>
                </w:tc>
              </w:tr>
            </w:sdtContent>
          </w:sdt>
        </w:sdtContent>
      </w:sdt>
    </w:tbl>
    <w:p w14:paraId="0C20CA02" w14:textId="77777777" w:rsidR="00BA3423" w:rsidRPr="00883FC1" w:rsidRDefault="00BA3423" w:rsidP="00406980">
      <w:pPr>
        <w:jc w:val="both"/>
        <w:rPr>
          <w:rFonts w:ascii="Calibri" w:hAnsi="Calibri" w:cs="Calibri"/>
          <w:iCs/>
          <w:sz w:val="18"/>
          <w:szCs w:val="18"/>
          <w:lang w:val="en-GB" w:eastAsia="es-ES"/>
        </w:rPr>
      </w:pPr>
      <w:r w:rsidRPr="00883FC1">
        <w:rPr>
          <w:rFonts w:ascii="Calibri" w:hAnsi="Calibri" w:cs="Calibri"/>
          <w:iCs/>
          <w:sz w:val="18"/>
          <w:szCs w:val="18"/>
          <w:lang w:val="en-GB" w:eastAsia="es-ES"/>
        </w:rPr>
        <w:t xml:space="preserve">To add a row, click on the </w:t>
      </w:r>
      <w:r w:rsidRPr="00883FC1">
        <w:rPr>
          <w:rFonts w:ascii="Calibri" w:hAnsi="Calibri" w:cs="Calibri"/>
          <w:iCs/>
          <w:sz w:val="18"/>
          <w:szCs w:val="18"/>
          <w:highlight w:val="lightGray"/>
          <w:lang w:val="en-GB" w:eastAsia="es-ES"/>
        </w:rPr>
        <w:t>+</w:t>
      </w:r>
      <w:r w:rsidRPr="00883FC1">
        <w:rPr>
          <w:rFonts w:ascii="Calibri" w:hAnsi="Calibri" w:cs="Calibri"/>
          <w:iCs/>
          <w:color w:val="F0A22E" w:themeColor="accent1"/>
          <w:sz w:val="18"/>
          <w:szCs w:val="18"/>
          <w:lang w:val="en-GB" w:eastAsia="es-ES"/>
        </w:rPr>
        <w:t xml:space="preserve"> </w:t>
      </w:r>
      <w:r w:rsidRPr="00883FC1">
        <w:rPr>
          <w:rFonts w:ascii="Calibri" w:hAnsi="Calibri" w:cs="Calibri"/>
          <w:iCs/>
          <w:sz w:val="18"/>
          <w:szCs w:val="18"/>
          <w:lang w:val="en-GB" w:eastAsia="es-ES"/>
        </w:rPr>
        <w:t>symbol that appears at the bottom-right side of the table.</w:t>
      </w:r>
    </w:p>
    <w:permEnd w:id="509236099"/>
    <w:p w14:paraId="0243AAFD" w14:textId="77777777" w:rsidR="00784157" w:rsidRPr="00883FC1" w:rsidRDefault="00784157" w:rsidP="00784157">
      <w:pPr>
        <w:rPr>
          <w:lang w:val="en-GB"/>
        </w:rPr>
      </w:pPr>
    </w:p>
    <w:p w14:paraId="5502855C" w14:textId="39A4FACF" w:rsidR="0097041E" w:rsidRPr="00883FC1" w:rsidRDefault="0097041E" w:rsidP="0097041E">
      <w:pPr>
        <w:spacing w:after="120"/>
        <w:jc w:val="both"/>
        <w:rPr>
          <w:lang w:val="en-GB"/>
        </w:rPr>
      </w:pPr>
      <w:r w:rsidRPr="00883FC1">
        <w:rPr>
          <w:lang w:val="en-GB"/>
        </w:rPr>
        <w:t xml:space="preserve">*If you have chosen “Other IP registration”, please </w:t>
      </w:r>
      <w:r w:rsidR="009D2838" w:rsidRPr="00883FC1">
        <w:rPr>
          <w:lang w:val="en-GB"/>
        </w:rPr>
        <w:t xml:space="preserve">specify </w:t>
      </w:r>
      <w:r w:rsidR="001225CE">
        <w:rPr>
          <w:lang w:val="en-GB"/>
        </w:rPr>
        <w:t>it</w:t>
      </w:r>
      <w:r w:rsidR="001225CE" w:rsidRPr="00883FC1">
        <w:rPr>
          <w:lang w:val="en-GB"/>
        </w:rPr>
        <w:t xml:space="preserve"> </w:t>
      </w:r>
      <w:r w:rsidR="0081334A" w:rsidRPr="00883FC1">
        <w:rPr>
          <w:lang w:val="en-GB"/>
        </w:rPr>
        <w:t>below.</w:t>
      </w:r>
    </w:p>
    <w:tbl>
      <w:tblPr>
        <w:tblStyle w:val="TableGrid"/>
        <w:tblW w:w="13775" w:type="dxa"/>
        <w:tblLook w:val="04A0" w:firstRow="1" w:lastRow="0" w:firstColumn="1" w:lastColumn="0" w:noHBand="0" w:noVBand="1"/>
      </w:tblPr>
      <w:tblGrid>
        <w:gridCol w:w="13775"/>
      </w:tblGrid>
      <w:tr w:rsidR="0097041E" w:rsidRPr="00883FC1" w14:paraId="6ABBCC6C" w14:textId="77777777" w:rsidTr="009D2838">
        <w:trPr>
          <w:trHeight w:val="540"/>
        </w:trPr>
        <w:permStart w:id="94459876" w:edGrp="everyone" w:displacedByCustomXml="next"/>
        <w:sdt>
          <w:sdtPr>
            <w:rPr>
              <w:lang w:val="en-GB" w:eastAsia="es-ES"/>
            </w:rPr>
            <w:id w:val="-1273466896"/>
            <w:placeholder>
              <w:docPart w:val="B63818BD20EC4BA9AF15EED188617C40"/>
            </w:placeholder>
            <w:showingPlcHdr/>
          </w:sdtPr>
          <w:sdtEndPr/>
          <w:sdtContent>
            <w:tc>
              <w:tcPr>
                <w:tcW w:w="13775" w:type="dxa"/>
                <w:tcBorders>
                  <w:top w:val="single" w:sz="4" w:space="0" w:color="4E3B30" w:themeColor="text2"/>
                  <w:left w:val="single" w:sz="4" w:space="0" w:color="4E3B30" w:themeColor="text2"/>
                  <w:bottom w:val="single" w:sz="4" w:space="0" w:color="4E3B30" w:themeColor="text2"/>
                  <w:right w:val="single" w:sz="4" w:space="0" w:color="4E3B30" w:themeColor="text2"/>
                </w:tcBorders>
              </w:tcPr>
              <w:p w14:paraId="4099E38F" w14:textId="24DAFADF" w:rsidR="0097041E" w:rsidRPr="00883FC1" w:rsidRDefault="00731965" w:rsidP="00981D87">
                <w:pPr>
                  <w:spacing w:after="120"/>
                  <w:jc w:val="both"/>
                  <w:rPr>
                    <w:lang w:val="en-GB" w:eastAsia="es-ES"/>
                  </w:rPr>
                </w:pPr>
                <w:r w:rsidRPr="005169D1">
                  <w:rPr>
                    <w:rStyle w:val="PlaceholderText"/>
                    <w:rFonts w:eastAsiaTheme="minorHAnsi"/>
                    <w:color w:val="auto"/>
                  </w:rPr>
                  <w:t>Click or tap here to enter text.</w:t>
                </w:r>
              </w:p>
            </w:tc>
          </w:sdtContent>
        </w:sdt>
        <w:permEnd w:id="94459876" w:displacedByCustomXml="prev"/>
      </w:tr>
    </w:tbl>
    <w:p w14:paraId="34ABDECE" w14:textId="3AF631A9" w:rsidR="0097041E" w:rsidRPr="00883FC1" w:rsidRDefault="0097041E" w:rsidP="00784157">
      <w:pPr>
        <w:rPr>
          <w:lang w:val="en-GB"/>
        </w:rPr>
      </w:pPr>
    </w:p>
    <w:p w14:paraId="11DBEB2D" w14:textId="3CD9DB77" w:rsidR="003345B6" w:rsidRPr="00883FC1" w:rsidRDefault="003345B6" w:rsidP="00784157">
      <w:pPr>
        <w:rPr>
          <w:lang w:val="en-GB"/>
        </w:rPr>
      </w:pPr>
    </w:p>
    <w:p w14:paraId="0CC52DF7" w14:textId="77777777" w:rsidR="003345B6" w:rsidRPr="00883FC1" w:rsidRDefault="003345B6" w:rsidP="00784157">
      <w:pPr>
        <w:rPr>
          <w:lang w:val="en-GB"/>
        </w:rPr>
      </w:pPr>
    </w:p>
    <w:p w14:paraId="447BF55B" w14:textId="77777777" w:rsidR="001C344B" w:rsidRPr="00883FC1" w:rsidRDefault="001C344B" w:rsidP="00784157">
      <w:pPr>
        <w:rPr>
          <w:lang w:val="en-GB"/>
        </w:rPr>
      </w:pPr>
    </w:p>
    <w:p w14:paraId="79036634" w14:textId="0E522034" w:rsidR="001C344B" w:rsidRPr="00883FC1" w:rsidRDefault="00F33487" w:rsidP="001C344B">
      <w:pPr>
        <w:pStyle w:val="Heading5"/>
        <w:rPr>
          <w:lang w:val="en-GB"/>
        </w:rPr>
      </w:pPr>
      <w:bookmarkStart w:id="22" w:name="_Toc108005611"/>
      <w:r w:rsidRPr="00883FC1">
        <w:rPr>
          <w:lang w:val="en-GB"/>
        </w:rPr>
        <w:lastRenderedPageBreak/>
        <w:t>4.4</w:t>
      </w:r>
      <w:r w:rsidR="007B5914" w:rsidRPr="00883FC1">
        <w:rPr>
          <w:lang w:val="en-GB"/>
        </w:rPr>
        <w:t>.</w:t>
      </w:r>
      <w:r w:rsidR="001C344B" w:rsidRPr="00883FC1">
        <w:rPr>
          <w:lang w:val="en-GB"/>
        </w:rPr>
        <w:t xml:space="preserve"> OTHER TECHNOLOGY TRANSFER ACTIVITIES</w:t>
      </w:r>
      <w:bookmarkEnd w:id="22"/>
    </w:p>
    <w:p w14:paraId="1274BEE0" w14:textId="77777777" w:rsidR="001C344B" w:rsidRPr="00883FC1" w:rsidRDefault="001C344B" w:rsidP="001C344B">
      <w:pPr>
        <w:spacing w:after="240"/>
        <w:ind w:left="567"/>
        <w:rPr>
          <w:b/>
          <w:bCs/>
          <w:lang w:val="en-GB" w:eastAsia="es-ES"/>
        </w:rPr>
      </w:pPr>
      <w:r w:rsidRPr="00883FC1">
        <w:rPr>
          <w:rFonts w:cstheme="minorHAnsi"/>
          <w:b/>
          <w:bCs/>
          <w:noProof/>
          <w:sz w:val="16"/>
          <w:szCs w:val="16"/>
          <w:u w:val="single"/>
          <w:lang w:val="en-GB"/>
        </w:rPr>
        <w:drawing>
          <wp:anchor distT="0" distB="0" distL="114300" distR="114300" simplePos="0" relativeHeight="251658259" behindDoc="0" locked="1" layoutInCell="1" allowOverlap="1" wp14:anchorId="60595D40" wp14:editId="5F5B41CE">
            <wp:simplePos x="0" y="0"/>
            <wp:positionH relativeFrom="margin">
              <wp:posOffset>99060</wp:posOffset>
            </wp:positionH>
            <wp:positionV relativeFrom="paragraph">
              <wp:posOffset>-53340</wp:posOffset>
            </wp:positionV>
            <wp:extent cx="251460" cy="251460"/>
            <wp:effectExtent l="0" t="0" r="0" b="0"/>
            <wp:wrapNone/>
            <wp:docPr id="37" name="Graphic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rning.sv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FC1">
        <w:rPr>
          <w:b/>
          <w:bCs/>
          <w:lang w:val="en-GB" w:eastAsia="es-ES"/>
        </w:rPr>
        <w:t xml:space="preserve">1 500 characters maximum </w:t>
      </w:r>
      <w:r w:rsidRPr="00883FC1">
        <w:rPr>
          <w:lang w:val="en-GB" w:eastAsia="es-ES"/>
        </w:rPr>
        <w:t>(about half a page)</w:t>
      </w:r>
    </w:p>
    <w:p w14:paraId="23CB43A9" w14:textId="54D8D1FB" w:rsidR="001C344B" w:rsidRPr="00883FC1" w:rsidRDefault="001C344B" w:rsidP="001C344B">
      <w:pPr>
        <w:spacing w:after="120"/>
        <w:jc w:val="both"/>
        <w:rPr>
          <w:lang w:val="en-GB"/>
        </w:rPr>
      </w:pPr>
      <w:r w:rsidRPr="00883FC1">
        <w:rPr>
          <w:lang w:val="en-GB"/>
        </w:rPr>
        <w:t xml:space="preserve">Describe any other </w:t>
      </w:r>
      <w:r w:rsidRPr="00883FC1">
        <w:rPr>
          <w:b/>
          <w:bCs/>
          <w:lang w:val="en-GB"/>
        </w:rPr>
        <w:t>technology transfer activity</w:t>
      </w:r>
      <w:r w:rsidRPr="00883FC1">
        <w:rPr>
          <w:lang w:val="en-GB"/>
        </w:rPr>
        <w:t xml:space="preserve"> that took place during the project.</w:t>
      </w:r>
    </w:p>
    <w:tbl>
      <w:tblPr>
        <w:tblStyle w:val="TableGrid"/>
        <w:tblW w:w="13791" w:type="dxa"/>
        <w:tblLook w:val="04A0" w:firstRow="1" w:lastRow="0" w:firstColumn="1" w:lastColumn="0" w:noHBand="0" w:noVBand="1"/>
      </w:tblPr>
      <w:tblGrid>
        <w:gridCol w:w="13791"/>
      </w:tblGrid>
      <w:tr w:rsidR="001C344B" w:rsidRPr="00883FC1" w14:paraId="46F38E89" w14:textId="77777777" w:rsidTr="001C344B">
        <w:trPr>
          <w:trHeight w:val="868"/>
        </w:trPr>
        <w:permStart w:id="151343713" w:edGrp="everyone" w:displacedByCustomXml="next"/>
        <w:sdt>
          <w:sdtPr>
            <w:rPr>
              <w:lang w:val="en-GB" w:eastAsia="es-ES"/>
            </w:rPr>
            <w:id w:val="-1803226529"/>
            <w:placeholder>
              <w:docPart w:val="31688AAFBB824405A466F7D1B8A6ADA9"/>
            </w:placeholder>
            <w:showingPlcHdr/>
          </w:sdtPr>
          <w:sdtEndPr/>
          <w:sdtContent>
            <w:tc>
              <w:tcPr>
                <w:tcW w:w="13791" w:type="dxa"/>
                <w:tcBorders>
                  <w:top w:val="single" w:sz="4" w:space="0" w:color="4E3B30" w:themeColor="text2"/>
                  <w:left w:val="single" w:sz="4" w:space="0" w:color="4E3B30" w:themeColor="text2"/>
                  <w:bottom w:val="single" w:sz="4" w:space="0" w:color="4E3B30" w:themeColor="text2"/>
                  <w:right w:val="single" w:sz="4" w:space="0" w:color="4E3B30" w:themeColor="text2"/>
                </w:tcBorders>
              </w:tcPr>
              <w:p w14:paraId="47EF6B48" w14:textId="316396B1" w:rsidR="001C344B" w:rsidRPr="00883FC1" w:rsidRDefault="001D18F8" w:rsidP="00AA25ED">
                <w:pPr>
                  <w:spacing w:after="120"/>
                  <w:jc w:val="both"/>
                  <w:rPr>
                    <w:lang w:val="en-GB" w:eastAsia="es-ES"/>
                  </w:rPr>
                </w:pPr>
                <w:r w:rsidRPr="005169D1">
                  <w:rPr>
                    <w:rStyle w:val="PlaceholderText"/>
                    <w:rFonts w:eastAsiaTheme="minorHAnsi"/>
                    <w:color w:val="auto"/>
                  </w:rPr>
                  <w:t>Click or tap here to enter text.</w:t>
                </w:r>
              </w:p>
            </w:tc>
          </w:sdtContent>
        </w:sdt>
        <w:permEnd w:id="151343713" w:displacedByCustomXml="prev"/>
      </w:tr>
    </w:tbl>
    <w:p w14:paraId="6A988C8D" w14:textId="77777777" w:rsidR="00F21890" w:rsidRPr="00883FC1" w:rsidRDefault="00F21890" w:rsidP="00F21890">
      <w:pPr>
        <w:rPr>
          <w:lang w:val="en-GB"/>
        </w:rPr>
      </w:pPr>
      <w:bookmarkStart w:id="23" w:name="_Toc43138048"/>
    </w:p>
    <w:p w14:paraId="4A380B0A" w14:textId="77777777" w:rsidR="00F21890" w:rsidRPr="00883FC1" w:rsidRDefault="00F21890" w:rsidP="00F21890">
      <w:pPr>
        <w:rPr>
          <w:lang w:val="en-GB"/>
        </w:rPr>
      </w:pPr>
    </w:p>
    <w:p w14:paraId="61E620C7" w14:textId="679F2F3A" w:rsidR="00F17A8E" w:rsidRPr="00883FC1" w:rsidRDefault="00F17A8E" w:rsidP="00F17A8E">
      <w:pPr>
        <w:pStyle w:val="Heading2"/>
        <w:rPr>
          <w:lang w:val="en-GB"/>
        </w:rPr>
      </w:pPr>
      <w:bookmarkStart w:id="24" w:name="_Toc108005612"/>
      <w:r w:rsidRPr="00883FC1">
        <w:rPr>
          <w:lang w:val="en-GB"/>
        </w:rPr>
        <w:t xml:space="preserve">PART </w:t>
      </w:r>
      <w:r w:rsidR="00A32C3F" w:rsidRPr="00883FC1">
        <w:rPr>
          <w:lang w:val="en-GB"/>
        </w:rPr>
        <w:t>5</w:t>
      </w:r>
      <w:r w:rsidRPr="00883FC1">
        <w:rPr>
          <w:lang w:val="en-GB"/>
        </w:rPr>
        <w:t xml:space="preserve">. </w:t>
      </w:r>
      <w:bookmarkEnd w:id="23"/>
      <w:r w:rsidRPr="00883FC1">
        <w:rPr>
          <w:lang w:val="en-GB"/>
        </w:rPr>
        <w:t xml:space="preserve">DISSEMINATION </w:t>
      </w:r>
      <w:r w:rsidR="00181560" w:rsidRPr="00883FC1">
        <w:rPr>
          <w:lang w:val="en-GB"/>
        </w:rPr>
        <w:t>AND</w:t>
      </w:r>
      <w:r w:rsidRPr="00883FC1">
        <w:rPr>
          <w:lang w:val="en-GB"/>
        </w:rPr>
        <w:t xml:space="preserve"> COMMUNICATION</w:t>
      </w:r>
      <w:bookmarkEnd w:id="24"/>
    </w:p>
    <w:p w14:paraId="548468E7" w14:textId="77777777" w:rsidR="00F17A8E" w:rsidRPr="00883FC1" w:rsidRDefault="00F17A8E" w:rsidP="00F17A8E">
      <w:pPr>
        <w:jc w:val="both"/>
        <w:rPr>
          <w:rFonts w:ascii="Calibri" w:hAnsi="Calibri" w:cs="Calibri"/>
          <w:szCs w:val="22"/>
          <w:lang w:val="en-GB" w:eastAsia="es-ES"/>
        </w:rPr>
      </w:pPr>
    </w:p>
    <w:p w14:paraId="76B9545C" w14:textId="292BDEA8" w:rsidR="00F17A8E" w:rsidRPr="00883FC1" w:rsidRDefault="005D1E32" w:rsidP="00F17A8E">
      <w:pPr>
        <w:pStyle w:val="Heading5"/>
        <w:rPr>
          <w:lang w:val="en-GB"/>
        </w:rPr>
      </w:pPr>
      <w:bookmarkStart w:id="25" w:name="_Toc108005613"/>
      <w:r w:rsidRPr="00883FC1">
        <w:rPr>
          <w:lang w:val="en-GB"/>
        </w:rPr>
        <w:t>5</w:t>
      </w:r>
      <w:r w:rsidR="00F17A8E" w:rsidRPr="00883FC1">
        <w:rPr>
          <w:lang w:val="en-GB"/>
        </w:rPr>
        <w:t>.1. SCIENTIFIC PUBLICATIONS</w:t>
      </w:r>
      <w:bookmarkEnd w:id="25"/>
    </w:p>
    <w:p w14:paraId="3EE64396" w14:textId="0936B2C4" w:rsidR="00F17A8E" w:rsidRPr="00883FC1" w:rsidRDefault="00F17A8E" w:rsidP="00BB0989">
      <w:pPr>
        <w:spacing w:after="120"/>
        <w:jc w:val="both"/>
        <w:rPr>
          <w:lang w:val="en-GB"/>
        </w:rPr>
      </w:pPr>
      <w:r w:rsidRPr="00883FC1">
        <w:rPr>
          <w:lang w:val="en-GB"/>
        </w:rPr>
        <w:t xml:space="preserve">List </w:t>
      </w:r>
      <w:r w:rsidR="001225CE">
        <w:rPr>
          <w:lang w:val="en-GB"/>
        </w:rPr>
        <w:t>each</w:t>
      </w:r>
      <w:r w:rsidRPr="00883FC1">
        <w:rPr>
          <w:lang w:val="en-GB"/>
        </w:rPr>
        <w:t xml:space="preserve"> </w:t>
      </w:r>
      <w:r w:rsidR="00BB0989" w:rsidRPr="00883FC1">
        <w:rPr>
          <w:b/>
          <w:bCs/>
          <w:lang w:val="en-GB"/>
        </w:rPr>
        <w:t xml:space="preserve">article in a journal, publication in conference proceeding/workshop, book/monograph, chapter in a book, thesis/dissertation </w:t>
      </w:r>
      <w:r w:rsidR="00BB0989" w:rsidRPr="00883FC1">
        <w:rPr>
          <w:lang w:val="en-GB"/>
        </w:rPr>
        <w:t xml:space="preserve">(written by the </w:t>
      </w:r>
      <w:r w:rsidR="00181560" w:rsidRPr="00883FC1">
        <w:rPr>
          <w:lang w:val="en-GB"/>
        </w:rPr>
        <w:t>R</w:t>
      </w:r>
      <w:r w:rsidR="00BB0989" w:rsidRPr="00883FC1">
        <w:rPr>
          <w:lang w:val="en-GB"/>
        </w:rPr>
        <w:t>esearcher)</w:t>
      </w:r>
      <w:r w:rsidRPr="00883FC1">
        <w:rPr>
          <w:lang w:val="en-GB"/>
        </w:rPr>
        <w:t xml:space="preserve">, or any other publication that were published during the </w:t>
      </w:r>
      <w:r w:rsidR="003250AA" w:rsidRPr="00883FC1">
        <w:rPr>
          <w:lang w:val="en-GB"/>
        </w:rPr>
        <w:t>project</w:t>
      </w:r>
      <w:r w:rsidR="007B7225" w:rsidRPr="00883FC1">
        <w:rPr>
          <w:lang w:val="en-GB"/>
        </w:rPr>
        <w:t xml:space="preserve"> – including all those already mentioned in the </w:t>
      </w:r>
      <w:r w:rsidR="00D91150" w:rsidRPr="00883FC1">
        <w:rPr>
          <w:lang w:val="en-GB"/>
        </w:rPr>
        <w:t>semi-annual reports.</w:t>
      </w:r>
    </w:p>
    <w:p w14:paraId="117E1206" w14:textId="6E5257A1" w:rsidR="00F17A8E" w:rsidRPr="00883FC1" w:rsidRDefault="00F17A8E" w:rsidP="00D2155A">
      <w:pPr>
        <w:jc w:val="both"/>
        <w:rPr>
          <w:lang w:val="en-GB"/>
        </w:rPr>
      </w:pPr>
    </w:p>
    <w:tbl>
      <w:tblPr>
        <w:tblStyle w:val="TableGrid"/>
        <w:tblW w:w="13775" w:type="dxa"/>
        <w:tbl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single" w:sz="4" w:space="0" w:color="A5644E" w:themeColor="accent2"/>
          <w:insideV w:val="single" w:sz="4" w:space="0" w:color="A5644E" w:themeColor="accent2"/>
        </w:tblBorders>
        <w:tblLook w:val="04A0" w:firstRow="1" w:lastRow="0" w:firstColumn="1" w:lastColumn="0" w:noHBand="0" w:noVBand="1"/>
      </w:tblPr>
      <w:tblGrid>
        <w:gridCol w:w="2772"/>
        <w:gridCol w:w="2772"/>
        <w:gridCol w:w="2311"/>
        <w:gridCol w:w="1648"/>
        <w:gridCol w:w="2236"/>
        <w:gridCol w:w="2036"/>
      </w:tblGrid>
      <w:tr w:rsidR="009463B1" w:rsidRPr="00883FC1" w14:paraId="5AC3371D" w14:textId="77777777" w:rsidTr="00E3389B">
        <w:trPr>
          <w:trHeight w:val="325"/>
        </w:trPr>
        <w:tc>
          <w:tcPr>
            <w:tcW w:w="2772" w:type="dxa"/>
            <w:shd w:val="clear" w:color="auto" w:fill="A5644E" w:themeFill="accent2"/>
            <w:vAlign w:val="center"/>
          </w:tcPr>
          <w:p w14:paraId="32B0A315" w14:textId="5FEE75ED" w:rsidR="009463B1" w:rsidRPr="00883FC1" w:rsidRDefault="009463B1" w:rsidP="009463B1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Type of publication</w:t>
            </w:r>
          </w:p>
        </w:tc>
        <w:tc>
          <w:tcPr>
            <w:tcW w:w="2772" w:type="dxa"/>
            <w:shd w:val="clear" w:color="auto" w:fill="A5644E" w:themeFill="accent2"/>
            <w:vAlign w:val="center"/>
          </w:tcPr>
          <w:p w14:paraId="3D6D2409" w14:textId="77777777" w:rsidR="009463B1" w:rsidRPr="00883FC1" w:rsidRDefault="009463B1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Name of the publication</w:t>
            </w:r>
          </w:p>
        </w:tc>
        <w:tc>
          <w:tcPr>
            <w:tcW w:w="2311" w:type="dxa"/>
            <w:shd w:val="clear" w:color="auto" w:fill="A5644E" w:themeFill="accent2"/>
            <w:vAlign w:val="center"/>
          </w:tcPr>
          <w:p w14:paraId="1F0C4B15" w14:textId="77777777" w:rsidR="009463B1" w:rsidRPr="00883FC1" w:rsidRDefault="009463B1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Author(s)</w:t>
            </w:r>
          </w:p>
        </w:tc>
        <w:tc>
          <w:tcPr>
            <w:tcW w:w="1648" w:type="dxa"/>
            <w:shd w:val="clear" w:color="auto" w:fill="A5644E" w:themeFill="accent2"/>
            <w:vAlign w:val="center"/>
          </w:tcPr>
          <w:p w14:paraId="553DDB13" w14:textId="6C67997C" w:rsidR="009463B1" w:rsidRPr="00C311F7" w:rsidRDefault="009463B1" w:rsidP="009463B1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C311F7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S</w:t>
            </w:r>
            <w:r w:rsidRPr="000C78E3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tatus</w:t>
            </w:r>
          </w:p>
        </w:tc>
        <w:tc>
          <w:tcPr>
            <w:tcW w:w="2236" w:type="dxa"/>
            <w:shd w:val="clear" w:color="auto" w:fill="A5644E" w:themeFill="accent2"/>
            <w:vAlign w:val="center"/>
          </w:tcPr>
          <w:p w14:paraId="35A927FE" w14:textId="3F7A633C" w:rsidR="009463B1" w:rsidRPr="00883FC1" w:rsidRDefault="009463B1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Date of publication</w:t>
            </w:r>
          </w:p>
        </w:tc>
        <w:tc>
          <w:tcPr>
            <w:tcW w:w="2036" w:type="dxa"/>
            <w:shd w:val="clear" w:color="auto" w:fill="A5644E" w:themeFill="accent2"/>
          </w:tcPr>
          <w:p w14:paraId="356FFA10" w14:textId="77777777" w:rsidR="009463B1" w:rsidRPr="00883FC1" w:rsidRDefault="009463B1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Sent to ACCIÓ via the online form</w:t>
            </w:r>
          </w:p>
          <w:p w14:paraId="23D919E5" w14:textId="77777777" w:rsidR="009463B1" w:rsidRPr="00883FC1" w:rsidRDefault="009463B1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  <w:t>(tick if yes)</w:t>
            </w:r>
          </w:p>
        </w:tc>
      </w:tr>
      <w:permStart w:id="684487431" w:edGrp="everyone" w:displacedByCustomXml="next"/>
      <w:sdt>
        <w:sdtPr>
          <w:rPr>
            <w:rFonts w:eastAsia="Calibri" w:cstheme="minorHAnsi"/>
            <w:sz w:val="18"/>
            <w:szCs w:val="18"/>
            <w:lang w:val="en-GB"/>
          </w:rPr>
          <w:id w:val="493767503"/>
          <w15:repeatingSection/>
        </w:sdtPr>
        <w:sdtEndPr>
          <w:rPr>
            <w:rFonts w:eastAsia="Times New Roman"/>
          </w:rPr>
        </w:sdtEndPr>
        <w:sdtContent>
          <w:sdt>
            <w:sdtPr>
              <w:rPr>
                <w:rFonts w:eastAsia="Calibri" w:cstheme="minorHAnsi"/>
                <w:sz w:val="18"/>
                <w:szCs w:val="18"/>
                <w:lang w:val="en-GB"/>
              </w:rPr>
              <w:id w:val="1863701525"/>
              <w:placeholder>
                <w:docPart w:val="4723C5E995B8498791F56D2729A04627"/>
              </w:placeholder>
              <w15:repeatingSectionItem/>
            </w:sdtPr>
            <w:sdtEndPr>
              <w:rPr>
                <w:rFonts w:eastAsia="Times New Roman"/>
              </w:rPr>
            </w:sdtEndPr>
            <w:sdtContent>
              <w:tr w:rsidR="009463B1" w:rsidRPr="00883FC1" w14:paraId="1A6D76B9" w14:textId="77777777" w:rsidTr="00E3389B">
                <w:trPr>
                  <w:trHeight w:val="283"/>
                </w:trPr>
                <w:sdt>
                  <w:sdtPr>
                    <w:rPr>
                      <w:rFonts w:eastAsia="Calibri" w:cstheme="minorHAnsi"/>
                      <w:sz w:val="18"/>
                      <w:szCs w:val="18"/>
                      <w:lang w:val="en-GB"/>
                    </w:rPr>
                    <w:id w:val="-1816558807"/>
                    <w:placeholder>
                      <w:docPart w:val="63091B1599BF4DC2909A17D66ED64AC5"/>
                    </w:placeholder>
                    <w:showingPlcHdr/>
                    <w:comboBox>
                      <w:listItem w:displayText="Article in a journal" w:value="Article in a journal"/>
                      <w:listItem w:displayText="Publication in conference proceedings/workshop" w:value="Publication in conference proceedings/workshop"/>
                      <w:listItem w:displayText="Book/monograph" w:value="Book/monograph"/>
                      <w:listItem w:displayText="Chapter in a book" w:value="Chapter in a book"/>
                      <w:listItem w:displayText="Thesis/Dissertation" w:value="Thesis/Dissertation"/>
                      <w:listItem w:displayText="Other" w:value="Other"/>
                    </w:comboBox>
                  </w:sdtPr>
                  <w:sdtEndPr/>
                  <w:sdtContent>
                    <w:tc>
                      <w:tcPr>
                        <w:tcW w:w="2772" w:type="dxa"/>
                        <w:vAlign w:val="center"/>
                      </w:tcPr>
                      <w:p w14:paraId="0E2633F9" w14:textId="77777777" w:rsidR="009463B1" w:rsidRPr="00D6376F" w:rsidRDefault="009463B1" w:rsidP="00AA25ED">
                        <w:pPr>
                          <w:jc w:val="center"/>
                          <w:rPr>
                            <w:rFonts w:eastAsia="Calibri"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D6376F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20"/>
                            <w:lang w:val="en-GB"/>
                          </w:rPr>
                          <w:t>Choose an item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222039641"/>
                    <w:placeholder>
                      <w:docPart w:val="B6DACF169BAD4840BEF1CB7CCF291C9F"/>
                    </w:placeholder>
                    <w:showingPlcHdr/>
                  </w:sdtPr>
                  <w:sdtEndPr/>
                  <w:sdtContent>
                    <w:tc>
                      <w:tcPr>
                        <w:tcW w:w="2772" w:type="dxa"/>
                        <w:vAlign w:val="center"/>
                      </w:tcPr>
                      <w:p w14:paraId="6AA4822A" w14:textId="134BB93B" w:rsidR="009463B1" w:rsidRPr="00D6376F" w:rsidRDefault="009463B1" w:rsidP="00AA25ED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D6376F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16"/>
                            <w:lang w:val="en-GB"/>
                          </w:rPr>
                          <w:t>Name of the publication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295029700"/>
                    <w:placeholder>
                      <w:docPart w:val="AF02FF39505646D3B6605AE39DC4C091"/>
                    </w:placeholder>
                    <w:showingPlcHdr/>
                  </w:sdtPr>
                  <w:sdtEndPr/>
                  <w:sdtContent>
                    <w:tc>
                      <w:tcPr>
                        <w:tcW w:w="2311" w:type="dxa"/>
                        <w:vAlign w:val="center"/>
                      </w:tcPr>
                      <w:p w14:paraId="442273A1" w14:textId="77777777" w:rsidR="009463B1" w:rsidRPr="00D6376F" w:rsidRDefault="009463B1" w:rsidP="00AA25ED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D6376F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16"/>
                            <w:lang w:val="en-GB"/>
                          </w:rPr>
                          <w:t>Name of the authors</w:t>
                        </w:r>
                      </w:p>
                    </w:tc>
                  </w:sdtContent>
                </w:sdt>
                <w:sdt>
                  <w:sdtPr>
                    <w:rPr>
                      <w:rFonts w:eastAsia="Calibri" w:cstheme="minorHAnsi"/>
                      <w:sz w:val="18"/>
                      <w:szCs w:val="18"/>
                      <w:lang w:val="en-GB"/>
                    </w:rPr>
                    <w:id w:val="-824816449"/>
                    <w:placeholder>
                      <w:docPart w:val="7E058D9F99714FA5B8FC3323F17E53ED"/>
                    </w:placeholder>
                    <w:showingPlcHdr/>
                    <w:comboBox>
                      <w:listItem w:displayText="Submitted" w:value="Submitted"/>
                      <w:listItem w:displayText="Accepted" w:value="Accepted"/>
                      <w:listItem w:displayText="Published" w:value="Published"/>
                    </w:comboBox>
                  </w:sdtPr>
                  <w:sdtEndPr/>
                  <w:sdtContent>
                    <w:tc>
                      <w:tcPr>
                        <w:tcW w:w="1648" w:type="dxa"/>
                        <w:vAlign w:val="center"/>
                      </w:tcPr>
                      <w:p w14:paraId="50193E06" w14:textId="44EEAD3A" w:rsidR="009463B1" w:rsidRPr="00D6376F" w:rsidRDefault="0074221E" w:rsidP="009463B1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D6376F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20"/>
                            <w:lang w:val="en-GB"/>
                          </w:rPr>
                          <w:t>Choose an item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-1341006095"/>
                    <w:placeholder>
                      <w:docPart w:val="5216A934B06647C19C4BC42BCB62BC9C"/>
                    </w:placeholder>
                    <w:showingPlcHdr/>
                  </w:sdtPr>
                  <w:sdtEndPr/>
                  <w:sdtContent>
                    <w:tc>
                      <w:tcPr>
                        <w:tcW w:w="2236" w:type="dxa"/>
                        <w:vAlign w:val="center"/>
                      </w:tcPr>
                      <w:p w14:paraId="78BAB051" w14:textId="61A69E71" w:rsidR="009463B1" w:rsidRPr="00D6376F" w:rsidRDefault="009463B1" w:rsidP="00AA25ED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D6376F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16"/>
                            <w:lang w:val="en-GB"/>
                          </w:rPr>
                          <w:t>DD.MM.YYYY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20029789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tc>
                      <w:tcPr>
                        <w:tcW w:w="2036" w:type="dxa"/>
                        <w:vAlign w:val="center"/>
                      </w:tcPr>
                      <w:p w14:paraId="2D0B028C" w14:textId="78C9DA7F" w:rsidR="009463B1" w:rsidRPr="00D6376F" w:rsidRDefault="009463B1" w:rsidP="00AA25ED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D6376F">
                          <w:rPr>
                            <w:rFonts w:ascii="MS Gothic" w:eastAsia="MS Gothic" w:hAnsi="MS Gothic" w:cstheme="minorHAnsi"/>
                            <w:sz w:val="18"/>
                            <w:szCs w:val="18"/>
                            <w:lang w:val="en-GB"/>
                          </w:rPr>
                          <w:t>☐</w:t>
                        </w:r>
                      </w:p>
                    </w:tc>
                  </w:sdtContent>
                </w:sdt>
              </w:tr>
            </w:sdtContent>
          </w:sdt>
        </w:sdtContent>
      </w:sdt>
    </w:tbl>
    <w:p w14:paraId="74706415" w14:textId="77777777" w:rsidR="00F17A8E" w:rsidRPr="00883FC1" w:rsidRDefault="00F17A8E" w:rsidP="00F17A8E">
      <w:pPr>
        <w:jc w:val="both"/>
        <w:rPr>
          <w:rFonts w:ascii="Calibri" w:hAnsi="Calibri" w:cs="Calibri"/>
          <w:iCs/>
          <w:sz w:val="18"/>
          <w:szCs w:val="18"/>
          <w:lang w:val="en-GB" w:eastAsia="es-ES"/>
        </w:rPr>
      </w:pPr>
      <w:r w:rsidRPr="00883FC1">
        <w:rPr>
          <w:rFonts w:ascii="Calibri" w:hAnsi="Calibri" w:cs="Calibri"/>
          <w:iCs/>
          <w:sz w:val="18"/>
          <w:szCs w:val="18"/>
          <w:lang w:val="en-GB" w:eastAsia="es-ES"/>
        </w:rPr>
        <w:t xml:space="preserve">To add a row, click on the </w:t>
      </w:r>
      <w:r w:rsidRPr="00883FC1">
        <w:rPr>
          <w:rFonts w:ascii="Calibri" w:hAnsi="Calibri" w:cs="Calibri"/>
          <w:iCs/>
          <w:sz w:val="18"/>
          <w:szCs w:val="18"/>
          <w:highlight w:val="lightGray"/>
          <w:lang w:val="en-GB" w:eastAsia="es-ES"/>
        </w:rPr>
        <w:t>+</w:t>
      </w:r>
      <w:r w:rsidRPr="00883FC1">
        <w:rPr>
          <w:rFonts w:ascii="Calibri" w:hAnsi="Calibri" w:cs="Calibri"/>
          <w:iCs/>
          <w:color w:val="F0A22E" w:themeColor="accent1"/>
          <w:sz w:val="18"/>
          <w:szCs w:val="18"/>
          <w:lang w:val="en-GB" w:eastAsia="es-ES"/>
        </w:rPr>
        <w:t xml:space="preserve"> </w:t>
      </w:r>
      <w:r w:rsidRPr="00883FC1">
        <w:rPr>
          <w:rFonts w:ascii="Calibri" w:hAnsi="Calibri" w:cs="Calibri"/>
          <w:iCs/>
          <w:sz w:val="18"/>
          <w:szCs w:val="18"/>
          <w:lang w:val="en-GB" w:eastAsia="es-ES"/>
        </w:rPr>
        <w:t>symbol that appears at the bottom-right side of the table.</w:t>
      </w:r>
    </w:p>
    <w:permEnd w:id="684487431"/>
    <w:p w14:paraId="16BC6168" w14:textId="77777777" w:rsidR="00F17A8E" w:rsidRPr="00883FC1" w:rsidRDefault="00F17A8E" w:rsidP="00F17A8E">
      <w:pPr>
        <w:jc w:val="both"/>
        <w:rPr>
          <w:rFonts w:ascii="Calibri" w:hAnsi="Calibri" w:cs="Calibri"/>
          <w:iCs/>
          <w:sz w:val="18"/>
          <w:szCs w:val="18"/>
          <w:lang w:val="en-GB" w:eastAsia="es-ES"/>
        </w:rPr>
      </w:pPr>
    </w:p>
    <w:p w14:paraId="39B2B4AE" w14:textId="77777777" w:rsidR="00A14FA1" w:rsidRPr="00883FC1" w:rsidRDefault="00A14FA1" w:rsidP="00A14FA1">
      <w:pPr>
        <w:shd w:val="clear" w:color="auto" w:fill="FCECD5" w:themeFill="accent1" w:themeFillTint="33"/>
        <w:rPr>
          <w:b/>
          <w:bCs/>
          <w:sz w:val="18"/>
          <w:szCs w:val="20"/>
          <w:lang w:val="en-GB" w:eastAsia="es-ES"/>
        </w:rPr>
      </w:pPr>
      <w:r w:rsidRPr="00883FC1">
        <w:rPr>
          <w:b/>
          <w:bCs/>
          <w:sz w:val="18"/>
          <w:szCs w:val="20"/>
          <w:lang w:val="en-GB" w:eastAsia="es-ES"/>
        </w:rPr>
        <w:t>Reminder</w:t>
      </w:r>
    </w:p>
    <w:p w14:paraId="4849D8F8" w14:textId="23437336" w:rsidR="007A7D7C" w:rsidRPr="00883FC1" w:rsidRDefault="00A14FA1" w:rsidP="00601F62">
      <w:pPr>
        <w:shd w:val="clear" w:color="auto" w:fill="FCECD5" w:themeFill="accent1" w:themeFillTint="33"/>
        <w:rPr>
          <w:sz w:val="18"/>
          <w:szCs w:val="20"/>
          <w:lang w:val="en-GB" w:eastAsia="es-ES"/>
        </w:rPr>
      </w:pPr>
      <w:r w:rsidRPr="00883FC1">
        <w:rPr>
          <w:sz w:val="18"/>
          <w:szCs w:val="20"/>
          <w:lang w:val="en-GB" w:eastAsia="es-ES"/>
        </w:rPr>
        <w:t>All</w:t>
      </w:r>
      <w:r w:rsidR="00615A64" w:rsidRPr="00883FC1">
        <w:rPr>
          <w:sz w:val="18"/>
          <w:szCs w:val="20"/>
          <w:lang w:val="en-GB" w:eastAsia="es-ES"/>
        </w:rPr>
        <w:t xml:space="preserve"> </w:t>
      </w:r>
      <w:r w:rsidRPr="00883FC1">
        <w:rPr>
          <w:sz w:val="18"/>
          <w:szCs w:val="20"/>
          <w:lang w:val="en-GB" w:eastAsia="es-ES"/>
        </w:rPr>
        <w:t>publications</w:t>
      </w:r>
      <w:r w:rsidR="00615A64" w:rsidRPr="00883FC1">
        <w:rPr>
          <w:sz w:val="18"/>
          <w:szCs w:val="20"/>
          <w:lang w:val="en-GB" w:eastAsia="es-ES"/>
        </w:rPr>
        <w:t xml:space="preserve"> </w:t>
      </w:r>
      <w:r w:rsidRPr="00883FC1">
        <w:rPr>
          <w:sz w:val="18"/>
          <w:szCs w:val="20"/>
          <w:lang w:val="en-GB" w:eastAsia="es-ES"/>
        </w:rPr>
        <w:t xml:space="preserve">must be reported in the </w:t>
      </w:r>
      <w:hyperlink r:id="rId31" w:history="1">
        <w:r w:rsidRPr="00883FC1">
          <w:rPr>
            <w:rStyle w:val="Hyperlink"/>
            <w:sz w:val="18"/>
            <w:szCs w:val="20"/>
            <w:lang w:val="en-GB" w:eastAsia="es-ES"/>
          </w:rPr>
          <w:t>online form</w:t>
        </w:r>
      </w:hyperlink>
      <w:r w:rsidR="00D261F0" w:rsidRPr="00883FC1">
        <w:rPr>
          <w:sz w:val="18"/>
          <w:szCs w:val="20"/>
          <w:lang w:val="en-GB" w:eastAsia="es-ES"/>
        </w:rPr>
        <w:t xml:space="preserve">. </w:t>
      </w:r>
    </w:p>
    <w:p w14:paraId="62610B1F" w14:textId="6D1E41CB" w:rsidR="00601F62" w:rsidRPr="00883FC1" w:rsidRDefault="007A7D7C" w:rsidP="00601F62">
      <w:pPr>
        <w:shd w:val="clear" w:color="auto" w:fill="FCECD5" w:themeFill="accent1" w:themeFillTint="33"/>
        <w:rPr>
          <w:sz w:val="18"/>
          <w:szCs w:val="20"/>
          <w:lang w:val="en-GB" w:eastAsia="es-ES"/>
        </w:rPr>
      </w:pPr>
      <w:r w:rsidRPr="00883FC1">
        <w:rPr>
          <w:sz w:val="18"/>
          <w:szCs w:val="20"/>
          <w:lang w:val="en-GB" w:eastAsia="es-ES"/>
        </w:rPr>
        <w:t>R</w:t>
      </w:r>
      <w:r w:rsidR="00601F62" w:rsidRPr="00883FC1">
        <w:rPr>
          <w:sz w:val="18"/>
          <w:szCs w:val="20"/>
          <w:lang w:val="en-GB" w:eastAsia="es-ES"/>
        </w:rPr>
        <w:t xml:space="preserve">emember also that all peer reviewed publications must follow the EU open access rules (see </w:t>
      </w:r>
      <w:hyperlink r:id="rId32" w:history="1">
        <w:r w:rsidR="00601F62" w:rsidRPr="00883FC1">
          <w:rPr>
            <w:rStyle w:val="Hyperlink"/>
            <w:sz w:val="18"/>
            <w:szCs w:val="20"/>
            <w:lang w:val="en-GB" w:eastAsia="es-ES"/>
          </w:rPr>
          <w:t xml:space="preserve">Open Acess </w:t>
        </w:r>
        <w:r w:rsidR="00096589" w:rsidRPr="00883FC1">
          <w:rPr>
            <w:rStyle w:val="Hyperlink"/>
            <w:sz w:val="18"/>
            <w:szCs w:val="20"/>
            <w:lang w:val="en-GB" w:eastAsia="es-ES"/>
          </w:rPr>
          <w:t xml:space="preserve">Rules </w:t>
        </w:r>
        <w:r w:rsidR="00601F62" w:rsidRPr="00883FC1">
          <w:rPr>
            <w:rStyle w:val="Hyperlink"/>
            <w:sz w:val="18"/>
            <w:szCs w:val="20"/>
            <w:lang w:val="en-GB" w:eastAsia="es-ES"/>
          </w:rPr>
          <w:t>Tecniospring</w:t>
        </w:r>
      </w:hyperlink>
      <w:r w:rsidR="00601F62" w:rsidRPr="00883FC1">
        <w:rPr>
          <w:sz w:val="18"/>
          <w:szCs w:val="20"/>
          <w:lang w:val="en-GB" w:eastAsia="es-ES"/>
        </w:rPr>
        <w:t>).</w:t>
      </w:r>
    </w:p>
    <w:p w14:paraId="3D589DF5" w14:textId="77777777" w:rsidR="00A14FA1" w:rsidRPr="00883FC1" w:rsidRDefault="00A14FA1" w:rsidP="00F17A8E">
      <w:pPr>
        <w:rPr>
          <w:lang w:val="en-GB" w:eastAsia="es-ES"/>
        </w:rPr>
      </w:pPr>
    </w:p>
    <w:p w14:paraId="55A08BED" w14:textId="77777777" w:rsidR="00516EBF" w:rsidRPr="00883FC1" w:rsidRDefault="00516EBF" w:rsidP="00F17A8E">
      <w:pPr>
        <w:rPr>
          <w:lang w:val="en-GB" w:eastAsia="es-ES"/>
        </w:rPr>
      </w:pPr>
    </w:p>
    <w:p w14:paraId="77057DA0" w14:textId="7411A600" w:rsidR="00F17A8E" w:rsidRPr="00883FC1" w:rsidRDefault="005D1E32" w:rsidP="00F17A8E">
      <w:pPr>
        <w:pStyle w:val="Heading5"/>
        <w:rPr>
          <w:lang w:val="en-GB"/>
        </w:rPr>
      </w:pPr>
      <w:bookmarkStart w:id="26" w:name="_Toc108005614"/>
      <w:r w:rsidRPr="00883FC1">
        <w:rPr>
          <w:lang w:val="en-GB"/>
        </w:rPr>
        <w:t>5</w:t>
      </w:r>
      <w:r w:rsidR="00F17A8E" w:rsidRPr="00883FC1">
        <w:rPr>
          <w:lang w:val="en-GB"/>
        </w:rPr>
        <w:t xml:space="preserve">.2. </w:t>
      </w:r>
      <w:r w:rsidR="009F4F31" w:rsidRPr="00883FC1">
        <w:rPr>
          <w:lang w:val="en-GB"/>
        </w:rPr>
        <w:t xml:space="preserve">OTHER </w:t>
      </w:r>
      <w:r w:rsidR="00B93264" w:rsidRPr="00883FC1">
        <w:rPr>
          <w:lang w:val="en-GB"/>
        </w:rPr>
        <w:t>DISSEMINATION</w:t>
      </w:r>
      <w:r w:rsidR="00F17A8E" w:rsidRPr="00883FC1">
        <w:rPr>
          <w:lang w:val="en-GB"/>
        </w:rPr>
        <w:t xml:space="preserve"> ACTIVITIES</w:t>
      </w:r>
      <w:bookmarkEnd w:id="26"/>
    </w:p>
    <w:p w14:paraId="34335097" w14:textId="6DA7B575" w:rsidR="00C1062F" w:rsidRPr="00883FC1" w:rsidRDefault="00F17A8E" w:rsidP="00C1062F">
      <w:pPr>
        <w:spacing w:after="120"/>
        <w:jc w:val="both"/>
        <w:rPr>
          <w:lang w:val="en-GB"/>
        </w:rPr>
      </w:pPr>
      <w:r w:rsidRPr="00883FC1">
        <w:rPr>
          <w:lang w:val="en-GB"/>
        </w:rPr>
        <w:t xml:space="preserve">List all </w:t>
      </w:r>
      <w:r w:rsidR="00AC74DB" w:rsidRPr="00883FC1">
        <w:rPr>
          <w:lang w:val="en-GB"/>
        </w:rPr>
        <w:t>dissemination</w:t>
      </w:r>
      <w:r w:rsidRPr="00883FC1">
        <w:rPr>
          <w:lang w:val="en-GB"/>
        </w:rPr>
        <w:t xml:space="preserve"> activities </w:t>
      </w:r>
      <w:r w:rsidR="00D84151" w:rsidRPr="00883FC1">
        <w:rPr>
          <w:lang w:val="en-GB"/>
        </w:rPr>
        <w:t>implemented</w:t>
      </w:r>
      <w:r w:rsidRPr="00883FC1">
        <w:rPr>
          <w:lang w:val="en-GB"/>
        </w:rPr>
        <w:t xml:space="preserve"> during the </w:t>
      </w:r>
      <w:r w:rsidR="00D4262E" w:rsidRPr="00883FC1">
        <w:rPr>
          <w:lang w:val="en-GB"/>
        </w:rPr>
        <w:t>project</w:t>
      </w:r>
      <w:r w:rsidRPr="00883FC1">
        <w:rPr>
          <w:lang w:val="en-GB"/>
        </w:rPr>
        <w:t xml:space="preserve">. As a reminder, </w:t>
      </w:r>
      <w:r w:rsidR="00AC74DB" w:rsidRPr="00883FC1">
        <w:rPr>
          <w:lang w:val="en-GB"/>
        </w:rPr>
        <w:t>dissemination</w:t>
      </w:r>
      <w:r w:rsidRPr="00883FC1">
        <w:rPr>
          <w:lang w:val="en-GB"/>
        </w:rPr>
        <w:t xml:space="preserve"> activity </w:t>
      </w:r>
      <w:r w:rsidR="00AC74DB" w:rsidRPr="00883FC1">
        <w:rPr>
          <w:lang w:val="en-GB"/>
        </w:rPr>
        <w:t>means</w:t>
      </w:r>
      <w:r w:rsidRPr="00883FC1">
        <w:rPr>
          <w:lang w:val="en-GB"/>
        </w:rPr>
        <w:t xml:space="preserve"> </w:t>
      </w:r>
      <w:r w:rsidRPr="00883FC1">
        <w:rPr>
          <w:b/>
          <w:bCs/>
          <w:lang w:val="en-GB"/>
        </w:rPr>
        <w:t xml:space="preserve">any </w:t>
      </w:r>
      <w:r w:rsidR="00386E59" w:rsidRPr="00883FC1">
        <w:rPr>
          <w:b/>
          <w:bCs/>
          <w:lang w:val="en-GB"/>
        </w:rPr>
        <w:t>presentation of the project’s results to</w:t>
      </w:r>
      <w:r w:rsidRPr="00883FC1">
        <w:rPr>
          <w:b/>
          <w:bCs/>
          <w:lang w:val="en-GB"/>
        </w:rPr>
        <w:t xml:space="preserve"> a </w:t>
      </w:r>
      <w:r w:rsidR="00AF6E3D" w:rsidRPr="00883FC1">
        <w:rPr>
          <w:b/>
          <w:bCs/>
          <w:u w:val="single"/>
          <w:lang w:val="en-GB"/>
        </w:rPr>
        <w:t>specialis</w:t>
      </w:r>
      <w:r w:rsidR="004D626F" w:rsidRPr="00883FC1">
        <w:rPr>
          <w:b/>
          <w:bCs/>
          <w:u w:val="single"/>
          <w:lang w:val="en-GB"/>
        </w:rPr>
        <w:t>t</w:t>
      </w:r>
      <w:r w:rsidRPr="00883FC1">
        <w:rPr>
          <w:b/>
          <w:bCs/>
          <w:u w:val="single"/>
          <w:lang w:val="en-GB"/>
        </w:rPr>
        <w:t xml:space="preserve"> audience</w:t>
      </w:r>
      <w:r w:rsidRPr="00883FC1">
        <w:rPr>
          <w:b/>
          <w:bCs/>
          <w:lang w:val="en-GB"/>
        </w:rPr>
        <w:t xml:space="preserve"> </w:t>
      </w:r>
      <w:r w:rsidR="00AC74DB" w:rsidRPr="00883FC1">
        <w:rPr>
          <w:b/>
          <w:bCs/>
          <w:lang w:val="en-GB"/>
        </w:rPr>
        <w:t xml:space="preserve">that could </w:t>
      </w:r>
      <w:r w:rsidR="00AC74DB" w:rsidRPr="00883FC1">
        <w:rPr>
          <w:b/>
          <w:bCs/>
          <w:u w:val="single"/>
          <w:lang w:val="en-GB"/>
        </w:rPr>
        <w:t>reus</w:t>
      </w:r>
      <w:r w:rsidR="00D546DA" w:rsidRPr="00883FC1">
        <w:rPr>
          <w:b/>
          <w:bCs/>
          <w:u w:val="single"/>
          <w:lang w:val="en-GB"/>
        </w:rPr>
        <w:t>e</w:t>
      </w:r>
      <w:r w:rsidR="0092247F" w:rsidRPr="00883FC1">
        <w:rPr>
          <w:b/>
          <w:bCs/>
          <w:u w:val="single"/>
          <w:lang w:val="en-GB"/>
        </w:rPr>
        <w:t>/uptake</w:t>
      </w:r>
      <w:r w:rsidR="00AC74DB" w:rsidRPr="00883FC1">
        <w:rPr>
          <w:b/>
          <w:bCs/>
          <w:lang w:val="en-GB"/>
        </w:rPr>
        <w:t xml:space="preserve"> </w:t>
      </w:r>
      <w:r w:rsidR="00386E59" w:rsidRPr="00883FC1">
        <w:rPr>
          <w:b/>
          <w:bCs/>
          <w:lang w:val="en-GB"/>
        </w:rPr>
        <w:t>them</w:t>
      </w:r>
      <w:r w:rsidR="00784BD8" w:rsidRPr="00883FC1">
        <w:rPr>
          <w:lang w:val="en-GB"/>
        </w:rPr>
        <w:t xml:space="preserve"> (i.e., to peers, industry or commercial actors, </w:t>
      </w:r>
      <w:r w:rsidR="00100633" w:rsidRPr="00883FC1">
        <w:rPr>
          <w:lang w:val="en-GB"/>
        </w:rPr>
        <w:t>professional organisations, policymakers</w:t>
      </w:r>
      <w:r w:rsidR="00DA4A12" w:rsidRPr="00883FC1">
        <w:rPr>
          <w:lang w:val="en-GB"/>
        </w:rPr>
        <w:t>, sectors of interest</w:t>
      </w:r>
      <w:r w:rsidR="00100633" w:rsidRPr="00883FC1">
        <w:rPr>
          <w:lang w:val="en-GB"/>
        </w:rPr>
        <w:t>).</w:t>
      </w:r>
      <w:r w:rsidR="00C1062F" w:rsidRPr="00883FC1">
        <w:rPr>
          <w:lang w:val="en-GB"/>
        </w:rPr>
        <w:t xml:space="preserve"> For more information, see the </w:t>
      </w:r>
      <w:hyperlink r:id="rId33" w:history="1">
        <w:r w:rsidR="00C1062F" w:rsidRPr="00883FC1">
          <w:rPr>
            <w:rStyle w:val="Hyperlink"/>
            <w:lang w:val="en-GB"/>
          </w:rPr>
          <w:t>European Commission’s quick guide</w:t>
        </w:r>
      </w:hyperlink>
      <w:r w:rsidR="00C1062F" w:rsidRPr="00883FC1">
        <w:rPr>
          <w:lang w:val="en-GB"/>
        </w:rPr>
        <w:t xml:space="preserve">. </w:t>
      </w:r>
    </w:p>
    <w:p w14:paraId="1E9D960E" w14:textId="77777777" w:rsidR="00516EBF" w:rsidRPr="00883FC1" w:rsidRDefault="002229B1" w:rsidP="00C917C0">
      <w:pPr>
        <w:spacing w:after="120"/>
        <w:jc w:val="both"/>
        <w:rPr>
          <w:lang w:val="en-GB"/>
        </w:rPr>
      </w:pPr>
      <w:r w:rsidRPr="00883FC1">
        <w:rPr>
          <w:lang w:val="en-GB"/>
        </w:rPr>
        <w:lastRenderedPageBreak/>
        <w:t xml:space="preserve">They </w:t>
      </w:r>
      <w:r w:rsidR="001C2D3F" w:rsidRPr="00883FC1">
        <w:rPr>
          <w:lang w:val="en-GB"/>
        </w:rPr>
        <w:t>can be</w:t>
      </w:r>
      <w:r w:rsidR="00516EBF" w:rsidRPr="00883FC1">
        <w:rPr>
          <w:lang w:val="en-GB"/>
        </w:rPr>
        <w:t>:</w:t>
      </w:r>
    </w:p>
    <w:p w14:paraId="251B9323" w14:textId="3177DD84" w:rsidR="002B65CD" w:rsidRPr="00883FC1" w:rsidRDefault="002B65CD" w:rsidP="00516EBF">
      <w:pPr>
        <w:pStyle w:val="ListParagraph"/>
        <w:numPr>
          <w:ilvl w:val="0"/>
          <w:numId w:val="16"/>
        </w:numPr>
        <w:spacing w:after="120"/>
        <w:jc w:val="both"/>
        <w:rPr>
          <w:lang w:val="en-GB"/>
        </w:rPr>
      </w:pPr>
      <w:r w:rsidRPr="00883FC1">
        <w:rPr>
          <w:u w:val="single"/>
          <w:lang w:val="en-GB"/>
        </w:rPr>
        <w:t>a conference</w:t>
      </w:r>
      <w:r w:rsidR="00431EA1" w:rsidRPr="00883FC1">
        <w:rPr>
          <w:u w:val="single"/>
          <w:lang w:val="en-GB"/>
        </w:rPr>
        <w:t xml:space="preserve"> (organisation/</w:t>
      </w:r>
      <w:r w:rsidR="00445503" w:rsidRPr="00883FC1">
        <w:rPr>
          <w:u w:val="single"/>
          <w:lang w:val="en-GB"/>
        </w:rPr>
        <w:t>presentation</w:t>
      </w:r>
      <w:r w:rsidR="00225CCC" w:rsidRPr="00883FC1">
        <w:rPr>
          <w:u w:val="single"/>
          <w:lang w:val="en-GB"/>
        </w:rPr>
        <w:t>*</w:t>
      </w:r>
      <w:r w:rsidR="00431EA1" w:rsidRPr="00883FC1">
        <w:rPr>
          <w:u w:val="single"/>
          <w:lang w:val="en-GB"/>
        </w:rPr>
        <w:t>)</w:t>
      </w:r>
      <w:r w:rsidRPr="00883FC1">
        <w:rPr>
          <w:lang w:val="en-GB"/>
        </w:rPr>
        <w:t>: an event, sometimes lasting a few days, at which there is a group of talks on a particular subject</w:t>
      </w:r>
    </w:p>
    <w:p w14:paraId="28B40C67" w14:textId="3AE655D7" w:rsidR="00431EA1" w:rsidRPr="00883FC1" w:rsidRDefault="00431EA1" w:rsidP="00516EBF">
      <w:pPr>
        <w:pStyle w:val="ListParagraph"/>
        <w:numPr>
          <w:ilvl w:val="0"/>
          <w:numId w:val="16"/>
        </w:numPr>
        <w:spacing w:after="120"/>
        <w:jc w:val="both"/>
        <w:rPr>
          <w:lang w:val="en-GB"/>
        </w:rPr>
      </w:pPr>
      <w:r w:rsidRPr="00883FC1">
        <w:rPr>
          <w:u w:val="single"/>
          <w:lang w:val="en-GB"/>
        </w:rPr>
        <w:t>a</w:t>
      </w:r>
      <w:r w:rsidR="00860D6F" w:rsidRPr="00883FC1">
        <w:rPr>
          <w:u w:val="single"/>
          <w:lang w:val="en-GB"/>
        </w:rPr>
        <w:t xml:space="preserve"> workshop</w:t>
      </w:r>
      <w:r w:rsidRPr="00883FC1">
        <w:rPr>
          <w:u w:val="single"/>
          <w:lang w:val="en-GB"/>
        </w:rPr>
        <w:t xml:space="preserve"> (organisation/</w:t>
      </w:r>
      <w:r w:rsidR="00445503" w:rsidRPr="00883FC1">
        <w:rPr>
          <w:u w:val="single"/>
          <w:lang w:val="en-GB"/>
        </w:rPr>
        <w:t>presentation</w:t>
      </w:r>
      <w:r w:rsidRPr="00883FC1">
        <w:rPr>
          <w:u w:val="single"/>
          <w:lang w:val="en-GB"/>
        </w:rPr>
        <w:t>*)</w:t>
      </w:r>
      <w:r w:rsidRPr="00883FC1">
        <w:rPr>
          <w:lang w:val="en-GB"/>
        </w:rPr>
        <w:t xml:space="preserve">: </w:t>
      </w:r>
      <w:r w:rsidR="00B60355" w:rsidRPr="00883FC1">
        <w:rPr>
          <w:lang w:val="en-GB"/>
        </w:rPr>
        <w:t>a meeting of people to discuss and/or perform practical work in a subject over a</w:t>
      </w:r>
      <w:r w:rsidR="003D5A9E" w:rsidRPr="00883FC1">
        <w:rPr>
          <w:lang w:val="en-GB"/>
        </w:rPr>
        <w:t xml:space="preserve"> short period of time</w:t>
      </w:r>
    </w:p>
    <w:p w14:paraId="58DDC7C4" w14:textId="673016C4" w:rsidR="00516EBF" w:rsidRPr="00883FC1" w:rsidRDefault="003D5A9E" w:rsidP="00516EBF">
      <w:pPr>
        <w:pStyle w:val="ListParagraph"/>
        <w:numPr>
          <w:ilvl w:val="0"/>
          <w:numId w:val="16"/>
        </w:numPr>
        <w:spacing w:after="120"/>
        <w:jc w:val="both"/>
        <w:rPr>
          <w:lang w:val="en-GB"/>
        </w:rPr>
      </w:pPr>
      <w:r w:rsidRPr="00883FC1">
        <w:rPr>
          <w:u w:val="single"/>
          <w:lang w:val="en-GB"/>
        </w:rPr>
        <w:t>an</w:t>
      </w:r>
      <w:r w:rsidR="00860D6F" w:rsidRPr="00883FC1">
        <w:rPr>
          <w:u w:val="single"/>
          <w:lang w:val="en-GB"/>
        </w:rPr>
        <w:t xml:space="preserve">other </w:t>
      </w:r>
      <w:r w:rsidR="00B21660" w:rsidRPr="00883FC1">
        <w:rPr>
          <w:u w:val="single"/>
          <w:lang w:val="en-GB"/>
        </w:rPr>
        <w:t>event</w:t>
      </w:r>
      <w:r w:rsidR="00445503" w:rsidRPr="00883FC1">
        <w:rPr>
          <w:u w:val="single"/>
          <w:lang w:val="en-GB"/>
        </w:rPr>
        <w:t xml:space="preserve"> (presentation*)</w:t>
      </w:r>
      <w:r w:rsidR="00CC4F4D" w:rsidRPr="00883FC1">
        <w:rPr>
          <w:lang w:val="en-GB"/>
        </w:rPr>
        <w:t xml:space="preserve">: any other event during which the </w:t>
      </w:r>
      <w:r w:rsidR="00DD3FAA" w:rsidRPr="00883FC1">
        <w:rPr>
          <w:lang w:val="en-GB"/>
        </w:rPr>
        <w:t>results of the project were presented to a specialized audience</w:t>
      </w:r>
    </w:p>
    <w:p w14:paraId="33AFD132" w14:textId="59F2106C" w:rsidR="007D139E" w:rsidRPr="00883FC1" w:rsidRDefault="007D139E" w:rsidP="007D139E">
      <w:pPr>
        <w:pStyle w:val="ListParagraph"/>
        <w:numPr>
          <w:ilvl w:val="0"/>
          <w:numId w:val="16"/>
        </w:numPr>
        <w:spacing w:after="120"/>
        <w:jc w:val="both"/>
        <w:rPr>
          <w:lang w:val="en-GB"/>
        </w:rPr>
      </w:pPr>
      <w:r w:rsidRPr="00883FC1">
        <w:rPr>
          <w:u w:val="single"/>
          <w:lang w:val="en-GB"/>
        </w:rPr>
        <w:t>the organisation of a training</w:t>
      </w:r>
      <w:r w:rsidRPr="00883FC1">
        <w:rPr>
          <w:lang w:val="en-GB"/>
        </w:rPr>
        <w:t xml:space="preserve">: </w:t>
      </w:r>
      <w:r w:rsidR="00E1600B" w:rsidRPr="00883FC1">
        <w:rPr>
          <w:lang w:val="en-GB"/>
        </w:rPr>
        <w:t xml:space="preserve">usually, </w:t>
      </w:r>
      <w:r w:rsidR="008E0115" w:rsidRPr="00883FC1">
        <w:rPr>
          <w:lang w:val="en-GB"/>
        </w:rPr>
        <w:t xml:space="preserve">teaching </w:t>
      </w:r>
      <w:r w:rsidR="00E1600B" w:rsidRPr="00883FC1">
        <w:rPr>
          <w:lang w:val="en-GB"/>
        </w:rPr>
        <w:t xml:space="preserve">the necessary </w:t>
      </w:r>
      <w:r w:rsidR="008E0115" w:rsidRPr="00883FC1">
        <w:rPr>
          <w:lang w:val="en-GB"/>
        </w:rPr>
        <w:t>skills and knowledge</w:t>
      </w:r>
      <w:r w:rsidR="00E1600B" w:rsidRPr="00883FC1">
        <w:rPr>
          <w:lang w:val="en-GB"/>
        </w:rPr>
        <w:t xml:space="preserve"> to potential </w:t>
      </w:r>
      <w:r w:rsidR="006415C5" w:rsidRPr="00883FC1">
        <w:rPr>
          <w:lang w:val="en-GB"/>
        </w:rPr>
        <w:t>users of the</w:t>
      </w:r>
      <w:r w:rsidR="00EA5CC8" w:rsidRPr="00883FC1">
        <w:rPr>
          <w:lang w:val="en-GB"/>
        </w:rPr>
        <w:t xml:space="preserve"> project’s results</w:t>
      </w:r>
    </w:p>
    <w:p w14:paraId="14B81746" w14:textId="15F405BA" w:rsidR="00516EBF" w:rsidRPr="00883FC1" w:rsidRDefault="003924EA" w:rsidP="00516EBF">
      <w:pPr>
        <w:pStyle w:val="ListParagraph"/>
        <w:numPr>
          <w:ilvl w:val="0"/>
          <w:numId w:val="16"/>
        </w:numPr>
        <w:spacing w:after="120"/>
        <w:jc w:val="both"/>
        <w:rPr>
          <w:lang w:val="en-GB"/>
        </w:rPr>
      </w:pPr>
      <w:r w:rsidRPr="00883FC1">
        <w:rPr>
          <w:u w:val="single"/>
          <w:lang w:val="en-GB"/>
        </w:rPr>
        <w:t>a trade fair</w:t>
      </w:r>
      <w:r w:rsidR="00DD3FAA" w:rsidRPr="00883FC1">
        <w:rPr>
          <w:lang w:val="en-GB"/>
        </w:rPr>
        <w:t xml:space="preserve">: </w:t>
      </w:r>
      <w:r w:rsidR="001F3286" w:rsidRPr="00883FC1">
        <w:rPr>
          <w:lang w:val="en-GB"/>
        </w:rPr>
        <w:t>a large event at which companies show and sell their products and try to increase their business</w:t>
      </w:r>
      <w:r w:rsidR="00C311F7">
        <w:rPr>
          <w:lang w:val="en-GB"/>
        </w:rPr>
        <w:t>es</w:t>
      </w:r>
    </w:p>
    <w:p w14:paraId="5198BAD2" w14:textId="34EE9A60" w:rsidR="00516EBF" w:rsidRPr="00883FC1" w:rsidRDefault="003924EA" w:rsidP="00516EBF">
      <w:pPr>
        <w:pStyle w:val="ListParagraph"/>
        <w:numPr>
          <w:ilvl w:val="0"/>
          <w:numId w:val="16"/>
        </w:numPr>
        <w:spacing w:after="120"/>
        <w:jc w:val="both"/>
        <w:rPr>
          <w:lang w:val="en-GB"/>
        </w:rPr>
      </w:pPr>
      <w:r w:rsidRPr="00883FC1">
        <w:rPr>
          <w:u w:val="single"/>
          <w:lang w:val="en-GB"/>
        </w:rPr>
        <w:t>a brokerage event</w:t>
      </w:r>
      <w:r w:rsidR="00E56561" w:rsidRPr="00883FC1">
        <w:rPr>
          <w:lang w:val="en-GB"/>
        </w:rPr>
        <w:t>: short face-to-face meetings between companies/entities to meet potential cooperation partners and make new contacts</w:t>
      </w:r>
    </w:p>
    <w:p w14:paraId="3C36AAD3" w14:textId="1EBF88C4" w:rsidR="00516EBF" w:rsidRPr="00883FC1" w:rsidRDefault="003924EA" w:rsidP="00516EBF">
      <w:pPr>
        <w:pStyle w:val="ListParagraph"/>
        <w:numPr>
          <w:ilvl w:val="0"/>
          <w:numId w:val="16"/>
        </w:numPr>
        <w:spacing w:after="120"/>
        <w:jc w:val="both"/>
        <w:rPr>
          <w:lang w:val="en-GB"/>
        </w:rPr>
      </w:pPr>
      <w:r w:rsidRPr="00883FC1">
        <w:rPr>
          <w:u w:val="single"/>
          <w:lang w:val="en-GB"/>
        </w:rPr>
        <w:t>a pitch event</w:t>
      </w:r>
      <w:r w:rsidR="00EA5CC8" w:rsidRPr="00883FC1">
        <w:rPr>
          <w:lang w:val="en-GB"/>
        </w:rPr>
        <w:t xml:space="preserve">: </w:t>
      </w:r>
      <w:r w:rsidR="00565C41" w:rsidRPr="00883FC1">
        <w:rPr>
          <w:lang w:val="en-GB"/>
        </w:rPr>
        <w:t>presentation of ideas/results to attract investors</w:t>
      </w:r>
    </w:p>
    <w:p w14:paraId="3891D62F" w14:textId="0F1937F8" w:rsidR="000C5520" w:rsidRPr="00883FC1" w:rsidRDefault="000C5520" w:rsidP="00516EBF">
      <w:pPr>
        <w:pStyle w:val="ListParagraph"/>
        <w:numPr>
          <w:ilvl w:val="0"/>
          <w:numId w:val="16"/>
        </w:numPr>
        <w:spacing w:after="120"/>
        <w:jc w:val="both"/>
        <w:rPr>
          <w:u w:val="single"/>
          <w:lang w:val="en-GB"/>
        </w:rPr>
      </w:pPr>
      <w:r w:rsidRPr="00883FC1">
        <w:rPr>
          <w:u w:val="single"/>
          <w:lang w:val="en-GB"/>
        </w:rPr>
        <w:t xml:space="preserve">participation in </w:t>
      </w:r>
      <w:r w:rsidR="00CB6829" w:rsidRPr="00883FC1">
        <w:rPr>
          <w:u w:val="single"/>
          <w:lang w:val="en-GB"/>
        </w:rPr>
        <w:t>activities jointly organi</w:t>
      </w:r>
      <w:r w:rsidR="00114E5F" w:rsidRPr="00883FC1">
        <w:rPr>
          <w:u w:val="single"/>
          <w:lang w:val="en-GB"/>
        </w:rPr>
        <w:t>s</w:t>
      </w:r>
      <w:r w:rsidR="00CB6829" w:rsidRPr="00883FC1">
        <w:rPr>
          <w:u w:val="single"/>
          <w:lang w:val="en-GB"/>
        </w:rPr>
        <w:t>ed with other EU project(s)</w:t>
      </w:r>
    </w:p>
    <w:p w14:paraId="007578DA" w14:textId="77777777" w:rsidR="00516EBF" w:rsidRPr="00883FC1" w:rsidRDefault="006F6C7B" w:rsidP="00516EBF">
      <w:pPr>
        <w:pStyle w:val="ListParagraph"/>
        <w:numPr>
          <w:ilvl w:val="0"/>
          <w:numId w:val="16"/>
        </w:numPr>
        <w:spacing w:after="120"/>
        <w:jc w:val="both"/>
        <w:rPr>
          <w:lang w:val="en-GB"/>
        </w:rPr>
      </w:pPr>
      <w:r w:rsidRPr="00883FC1">
        <w:rPr>
          <w:u w:val="single"/>
          <w:lang w:val="en-GB"/>
        </w:rPr>
        <w:t>any other</w:t>
      </w:r>
      <w:r w:rsidR="00432B4A" w:rsidRPr="00883FC1">
        <w:rPr>
          <w:u w:val="single"/>
          <w:lang w:val="en-GB"/>
        </w:rPr>
        <w:t xml:space="preserve"> </w:t>
      </w:r>
      <w:r w:rsidR="00C917C0" w:rsidRPr="00883FC1">
        <w:rPr>
          <w:u w:val="single"/>
          <w:lang w:val="en-GB"/>
        </w:rPr>
        <w:t>dissemination</w:t>
      </w:r>
      <w:r w:rsidRPr="00883FC1">
        <w:rPr>
          <w:u w:val="single"/>
          <w:lang w:val="en-GB"/>
        </w:rPr>
        <w:t xml:space="preserve"> </w:t>
      </w:r>
      <w:r w:rsidR="00962FC1" w:rsidRPr="00883FC1">
        <w:rPr>
          <w:u w:val="single"/>
          <w:lang w:val="en-GB"/>
        </w:rPr>
        <w:t>activity</w:t>
      </w:r>
      <w:r w:rsidR="00962FC1" w:rsidRPr="00883FC1">
        <w:rPr>
          <w:lang w:val="en-GB"/>
        </w:rPr>
        <w:t>.</w:t>
      </w:r>
    </w:p>
    <w:p w14:paraId="6A3B865D" w14:textId="5E67BE48" w:rsidR="00225CCC" w:rsidRPr="00883FC1" w:rsidRDefault="00276474" w:rsidP="00225CCC">
      <w:pPr>
        <w:spacing w:after="120"/>
        <w:jc w:val="both"/>
        <w:rPr>
          <w:sz w:val="18"/>
          <w:szCs w:val="20"/>
          <w:lang w:val="en-GB"/>
        </w:rPr>
      </w:pPr>
      <w:r w:rsidRPr="00883FC1">
        <w:rPr>
          <w:sz w:val="18"/>
          <w:szCs w:val="20"/>
          <w:lang w:val="en-GB"/>
        </w:rPr>
        <w:t>*</w:t>
      </w:r>
      <w:r w:rsidR="00445503" w:rsidRPr="00883FC1">
        <w:rPr>
          <w:sz w:val="18"/>
          <w:szCs w:val="20"/>
          <w:lang w:val="en-GB"/>
        </w:rPr>
        <w:t>Presentation</w:t>
      </w:r>
      <w:r w:rsidRPr="00883FC1">
        <w:rPr>
          <w:sz w:val="18"/>
          <w:szCs w:val="20"/>
          <w:lang w:val="en-GB"/>
        </w:rPr>
        <w:t xml:space="preserve"> means that the </w:t>
      </w:r>
      <w:r w:rsidR="00862899" w:rsidRPr="00883FC1">
        <w:rPr>
          <w:sz w:val="18"/>
          <w:szCs w:val="20"/>
          <w:lang w:val="en-GB"/>
        </w:rPr>
        <w:t>R</w:t>
      </w:r>
      <w:r w:rsidRPr="00883FC1">
        <w:rPr>
          <w:sz w:val="18"/>
          <w:szCs w:val="20"/>
          <w:lang w:val="en-GB"/>
        </w:rPr>
        <w:t xml:space="preserve">esearcher </w:t>
      </w:r>
      <w:r w:rsidR="00862899" w:rsidRPr="00883FC1">
        <w:rPr>
          <w:sz w:val="18"/>
          <w:szCs w:val="20"/>
          <w:lang w:val="en-GB"/>
        </w:rPr>
        <w:t>participated as a speaker and presented</w:t>
      </w:r>
      <w:r w:rsidRPr="00883FC1">
        <w:rPr>
          <w:sz w:val="18"/>
          <w:szCs w:val="20"/>
          <w:lang w:val="en-GB"/>
        </w:rPr>
        <w:t xml:space="preserve"> the project’s results</w:t>
      </w:r>
      <w:r w:rsidR="00431EA1" w:rsidRPr="00883FC1">
        <w:rPr>
          <w:sz w:val="18"/>
          <w:szCs w:val="20"/>
          <w:lang w:val="en-GB"/>
        </w:rPr>
        <w:t>.</w:t>
      </w:r>
      <w:r w:rsidR="00862899" w:rsidRPr="00883FC1">
        <w:rPr>
          <w:sz w:val="18"/>
          <w:szCs w:val="20"/>
          <w:lang w:val="en-GB"/>
        </w:rPr>
        <w:t xml:space="preserve"> For events</w:t>
      </w:r>
      <w:r w:rsidR="00676357" w:rsidRPr="00883FC1">
        <w:rPr>
          <w:sz w:val="18"/>
          <w:szCs w:val="20"/>
          <w:lang w:val="en-GB"/>
        </w:rPr>
        <w:t xml:space="preserve"> to which</w:t>
      </w:r>
      <w:r w:rsidR="008F569C" w:rsidRPr="00883FC1">
        <w:rPr>
          <w:sz w:val="18"/>
          <w:szCs w:val="20"/>
          <w:lang w:val="en-GB"/>
        </w:rPr>
        <w:t xml:space="preserve"> the Researchers </w:t>
      </w:r>
      <w:r w:rsidR="00676357" w:rsidRPr="00883FC1">
        <w:rPr>
          <w:sz w:val="18"/>
          <w:szCs w:val="20"/>
          <w:lang w:val="en-GB"/>
        </w:rPr>
        <w:t>participated</w:t>
      </w:r>
      <w:r w:rsidR="008F569C" w:rsidRPr="00883FC1">
        <w:rPr>
          <w:sz w:val="18"/>
          <w:szCs w:val="20"/>
          <w:lang w:val="en-GB"/>
        </w:rPr>
        <w:t xml:space="preserve"> without presenting, see part </w:t>
      </w:r>
      <w:r w:rsidR="00C644E0" w:rsidRPr="00883FC1">
        <w:rPr>
          <w:sz w:val="18"/>
          <w:szCs w:val="20"/>
          <w:lang w:val="en-GB"/>
        </w:rPr>
        <w:t>3.1</w:t>
      </w:r>
      <w:r w:rsidR="008F569C" w:rsidRPr="00883FC1">
        <w:rPr>
          <w:sz w:val="18"/>
          <w:szCs w:val="20"/>
          <w:lang w:val="en-GB"/>
        </w:rPr>
        <w:t>.</w:t>
      </w:r>
    </w:p>
    <w:tbl>
      <w:tblPr>
        <w:tblStyle w:val="TableGrid"/>
        <w:tblW w:w="13638" w:type="dxa"/>
        <w:tbl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single" w:sz="4" w:space="0" w:color="A5644E" w:themeColor="accent2"/>
          <w:insideV w:val="single" w:sz="4" w:space="0" w:color="A5644E" w:themeColor="accent2"/>
        </w:tblBorders>
        <w:tblLook w:val="04A0" w:firstRow="1" w:lastRow="0" w:firstColumn="1" w:lastColumn="0" w:noHBand="0" w:noVBand="1"/>
      </w:tblPr>
      <w:tblGrid>
        <w:gridCol w:w="1787"/>
        <w:gridCol w:w="1422"/>
        <w:gridCol w:w="1255"/>
        <w:gridCol w:w="1739"/>
        <w:gridCol w:w="3482"/>
        <w:gridCol w:w="1936"/>
        <w:gridCol w:w="2017"/>
      </w:tblGrid>
      <w:tr w:rsidR="001C2D3F" w:rsidRPr="00883FC1" w14:paraId="79B648C9" w14:textId="1DA71462" w:rsidTr="00DA4F10">
        <w:trPr>
          <w:trHeight w:val="57"/>
        </w:trPr>
        <w:tc>
          <w:tcPr>
            <w:tcW w:w="1787" w:type="dxa"/>
            <w:shd w:val="clear" w:color="auto" w:fill="A5644E" w:themeFill="accent2"/>
            <w:vAlign w:val="center"/>
          </w:tcPr>
          <w:p w14:paraId="0920F87E" w14:textId="2FB9CFB2" w:rsidR="001C2D3F" w:rsidRPr="00883FC1" w:rsidRDefault="001C2D3F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 xml:space="preserve">Type of </w:t>
            </w:r>
            <w:r w:rsidR="00E11674"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dissemination</w:t>
            </w: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 xml:space="preserve"> activity</w:t>
            </w:r>
          </w:p>
          <w:p w14:paraId="50E9C24E" w14:textId="77777777" w:rsidR="001C2D3F" w:rsidRPr="00883FC1" w:rsidRDefault="001C2D3F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  <w:t>(if other, specify)</w:t>
            </w:r>
          </w:p>
        </w:tc>
        <w:tc>
          <w:tcPr>
            <w:tcW w:w="1422" w:type="dxa"/>
            <w:shd w:val="clear" w:color="auto" w:fill="A5644E" w:themeFill="accent2"/>
            <w:vAlign w:val="center"/>
          </w:tcPr>
          <w:p w14:paraId="32CFFD95" w14:textId="77777777" w:rsidR="001C2D3F" w:rsidRPr="00883FC1" w:rsidRDefault="001C2D3F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Name of the activity</w:t>
            </w:r>
          </w:p>
        </w:tc>
        <w:tc>
          <w:tcPr>
            <w:tcW w:w="1255" w:type="dxa"/>
            <w:shd w:val="clear" w:color="auto" w:fill="A5644E" w:themeFill="accent2"/>
            <w:vAlign w:val="center"/>
          </w:tcPr>
          <w:p w14:paraId="70400F66" w14:textId="77777777" w:rsidR="001C2D3F" w:rsidRPr="00883FC1" w:rsidRDefault="001C2D3F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Date(</w:t>
            </w:r>
            <w:r w:rsidRPr="00883FC1">
              <w:rPr>
                <w:rFonts w:cstheme="minorHAnsi"/>
                <w:color w:val="FFFFFF" w:themeColor="background1"/>
                <w:szCs w:val="18"/>
                <w:u w:val="single"/>
                <w:lang w:val="en-GB"/>
              </w:rPr>
              <w:t>s)</w:t>
            </w:r>
          </w:p>
        </w:tc>
        <w:tc>
          <w:tcPr>
            <w:tcW w:w="1739" w:type="dxa"/>
            <w:shd w:val="clear" w:color="auto" w:fill="A5644E" w:themeFill="accent2"/>
            <w:vAlign w:val="center"/>
          </w:tcPr>
          <w:p w14:paraId="649BA6D3" w14:textId="77777777" w:rsidR="001C2D3F" w:rsidRPr="00883FC1" w:rsidRDefault="001C2D3F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Place</w:t>
            </w:r>
          </w:p>
        </w:tc>
        <w:tc>
          <w:tcPr>
            <w:tcW w:w="3482" w:type="dxa"/>
            <w:shd w:val="clear" w:color="auto" w:fill="A5644E" w:themeFill="accent2"/>
            <w:vAlign w:val="center"/>
          </w:tcPr>
          <w:p w14:paraId="425BE6B6" w14:textId="77777777" w:rsidR="001C2D3F" w:rsidRPr="00883FC1" w:rsidRDefault="001C2D3F" w:rsidP="00C37C08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Description of the activity</w:t>
            </w:r>
          </w:p>
          <w:p w14:paraId="5AAEA9D5" w14:textId="03948DE2" w:rsidR="001C2D3F" w:rsidRPr="00883FC1" w:rsidRDefault="001C2D3F" w:rsidP="00C37C08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  <w:t>(tasks, expected results, etc.)</w:t>
            </w:r>
          </w:p>
        </w:tc>
        <w:tc>
          <w:tcPr>
            <w:tcW w:w="1936" w:type="dxa"/>
            <w:shd w:val="clear" w:color="auto" w:fill="A5644E" w:themeFill="accent2"/>
            <w:vAlign w:val="center"/>
          </w:tcPr>
          <w:p w14:paraId="2174FF17" w14:textId="4C241082" w:rsidR="001C2D3F" w:rsidRPr="00883FC1" w:rsidRDefault="001C2D3F" w:rsidP="00E3389B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Number of persons reached</w:t>
            </w:r>
            <w:r w:rsidRPr="00883FC1"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  <w:t xml:space="preserve"> (approx.)</w:t>
            </w:r>
          </w:p>
        </w:tc>
        <w:tc>
          <w:tcPr>
            <w:tcW w:w="2017" w:type="dxa"/>
            <w:shd w:val="clear" w:color="auto" w:fill="A5644E" w:themeFill="accent2"/>
            <w:vAlign w:val="center"/>
          </w:tcPr>
          <w:p w14:paraId="2DC5B34B" w14:textId="2B91FDF6" w:rsidR="001C2D3F" w:rsidRPr="00883FC1" w:rsidRDefault="001C2D3F" w:rsidP="001C2D3F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Main type of public reach</w:t>
            </w:r>
            <w:r w:rsidR="00962FC1"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ed</w:t>
            </w:r>
          </w:p>
        </w:tc>
      </w:tr>
      <w:permStart w:id="898761098" w:edGrp="everyone" w:displacedByCustomXml="next"/>
      <w:sdt>
        <w:sdtPr>
          <w:rPr>
            <w:rFonts w:eastAsia="Calibri" w:cstheme="minorHAnsi"/>
            <w:sz w:val="18"/>
            <w:szCs w:val="18"/>
            <w:lang w:val="en-GB"/>
          </w:rPr>
          <w:id w:val="1160807603"/>
          <w15:repeatingSection/>
        </w:sdtPr>
        <w:sdtEndPr>
          <w:rPr>
            <w:rFonts w:eastAsia="Times New Roman"/>
          </w:rPr>
        </w:sdtEndPr>
        <w:sdtContent>
          <w:sdt>
            <w:sdtPr>
              <w:rPr>
                <w:rFonts w:eastAsia="Calibri" w:cstheme="minorHAnsi"/>
                <w:sz w:val="18"/>
                <w:szCs w:val="18"/>
                <w:lang w:val="en-GB"/>
              </w:rPr>
              <w:id w:val="-1972815835"/>
              <w:placeholder>
                <w:docPart w:val="154D494D4374455C94BCDF05BF04BFBD"/>
              </w:placeholder>
              <w15:repeatingSectionItem/>
            </w:sdtPr>
            <w:sdtEndPr>
              <w:rPr>
                <w:rFonts w:eastAsia="Times New Roman"/>
              </w:rPr>
            </w:sdtEndPr>
            <w:sdtContent>
              <w:tr w:rsidR="001C2D3F" w:rsidRPr="00883FC1" w14:paraId="56569578" w14:textId="64A4300A" w:rsidTr="00DA4F10">
                <w:trPr>
                  <w:trHeight w:val="57"/>
                </w:trPr>
                <w:sdt>
                  <w:sdtPr>
                    <w:rPr>
                      <w:rFonts w:eastAsia="Calibri" w:cstheme="minorHAnsi"/>
                      <w:sz w:val="18"/>
                      <w:szCs w:val="18"/>
                      <w:lang w:val="en-GB"/>
                    </w:rPr>
                    <w:id w:val="-814562781"/>
                    <w:placeholder>
                      <w:docPart w:val="60FEDF98A9B743CDBFE19BCE631FDFB0"/>
                    </w:placeholder>
                    <w:showingPlcHdr/>
                    <w:comboBox>
                      <w:listItem w:displayText="Conference (organisation)" w:value="Conference (organisation)"/>
                      <w:listItem w:displayText="Conference (presentation)" w:value="Conference (presentation)"/>
                      <w:listItem w:displayText="Workshop (organisation)" w:value="Workshop (organisation)"/>
                      <w:listItem w:displayText="Workshop (presentation)" w:value="Workshop (presentation)"/>
                      <w:listItem w:displayText="Other event (presentation)" w:value="Other event (presentation)"/>
                      <w:listItem w:displayText="Organisation of a training" w:value="Organisation of a training"/>
                      <w:listItem w:displayText="Trade fair" w:value="Trade fair"/>
                      <w:listItem w:displayText="Brokerage event" w:value="Brokerage event"/>
                      <w:listItem w:displayText="Pitch event" w:value="Pitch event"/>
                      <w:listItem w:displayText="Participation in activities organised jointly with other EU project(s)" w:value="Participation in activities organised jointly with other EU project(s)"/>
                      <w:listItem w:displayText="Other" w:value="Other"/>
                    </w:comboBox>
                  </w:sdtPr>
                  <w:sdtEndPr/>
                  <w:sdtContent>
                    <w:tc>
                      <w:tcPr>
                        <w:tcW w:w="1787" w:type="dxa"/>
                        <w:vAlign w:val="center"/>
                      </w:tcPr>
                      <w:p w14:paraId="61134340" w14:textId="41CC0D39" w:rsidR="001C2D3F" w:rsidRPr="00883FC1" w:rsidRDefault="001C2D3F" w:rsidP="00AA25ED">
                        <w:pPr>
                          <w:jc w:val="center"/>
                          <w:rPr>
                            <w:rFonts w:eastAsia="Calibri"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20"/>
                            <w:highlight w:val="lightGray"/>
                            <w:lang w:val="en-GB"/>
                          </w:rPr>
                          <w:t>Choose an item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640927036"/>
                    <w:placeholder>
                      <w:docPart w:val="096EE79C44594B43BF8213561AC58A6E"/>
                    </w:placeholder>
                    <w:showingPlcHdr/>
                  </w:sdtPr>
                  <w:sdtEndPr/>
                  <w:sdtContent>
                    <w:tc>
                      <w:tcPr>
                        <w:tcW w:w="1422" w:type="dxa"/>
                        <w:vAlign w:val="center"/>
                      </w:tcPr>
                      <w:p w14:paraId="3B07CE62" w14:textId="77777777" w:rsidR="001C2D3F" w:rsidRPr="00883FC1" w:rsidRDefault="001C2D3F" w:rsidP="00AA25ED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16"/>
                            <w:highlight w:val="lightGray"/>
                            <w:lang w:val="en-GB"/>
                          </w:rPr>
                          <w:t>Name of the activity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1519816086"/>
                    <w:placeholder>
                      <w:docPart w:val="6752550FD4BC482A98B9B3C624BAD419"/>
                    </w:placeholder>
                    <w:showingPlcHdr/>
                  </w:sdtPr>
                  <w:sdtEndPr/>
                  <w:sdtContent>
                    <w:tc>
                      <w:tcPr>
                        <w:tcW w:w="1255" w:type="dxa"/>
                        <w:vAlign w:val="center"/>
                      </w:tcPr>
                      <w:p w14:paraId="3585612A" w14:textId="77777777" w:rsidR="001C2D3F" w:rsidRPr="00883FC1" w:rsidRDefault="001C2D3F" w:rsidP="00AA25ED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16"/>
                            <w:highlight w:val="lightGray"/>
                            <w:lang w:val="en-GB"/>
                          </w:rPr>
                          <w:t>DD.MM.YYYY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-1789184558"/>
                    <w:placeholder>
                      <w:docPart w:val="6B4A25AF88154EC6961C9E1858A636EE"/>
                    </w:placeholder>
                    <w:showingPlcHdr/>
                  </w:sdtPr>
                  <w:sdtEndPr/>
                  <w:sdtContent>
                    <w:tc>
                      <w:tcPr>
                        <w:tcW w:w="1739" w:type="dxa"/>
                        <w:vAlign w:val="center"/>
                      </w:tcPr>
                      <w:p w14:paraId="58ED60BF" w14:textId="77777777" w:rsidR="001C2D3F" w:rsidRPr="00883FC1" w:rsidRDefault="001C2D3F" w:rsidP="00AA25ED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20"/>
                            <w:highlight w:val="lightGray"/>
                            <w:lang w:val="en-GB"/>
                          </w:rPr>
                          <w:t>Specify</w:t>
                        </w:r>
                        <w:r w:rsidRPr="00883FC1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18"/>
                            <w:highlight w:val="lightGray"/>
                            <w:lang w:val="en-GB"/>
                          </w:rPr>
                          <w:t xml:space="preserve"> the city (country)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-23328211"/>
                    <w:placeholder>
                      <w:docPart w:val="37D8D9CB89BB440A9F21E2D6F557B777"/>
                    </w:placeholder>
                    <w:showingPlcHdr/>
                  </w:sdtPr>
                  <w:sdtEndPr/>
                  <w:sdtContent>
                    <w:tc>
                      <w:tcPr>
                        <w:tcW w:w="3482" w:type="dxa"/>
                        <w:vAlign w:val="center"/>
                      </w:tcPr>
                      <w:p w14:paraId="25A56D15" w14:textId="48B41D95" w:rsidR="001C2D3F" w:rsidRPr="00883FC1" w:rsidRDefault="001C2D3F" w:rsidP="00AA25ED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Fonts w:cstheme="minorHAnsi"/>
                            <w:sz w:val="18"/>
                            <w:szCs w:val="18"/>
                            <w:highlight w:val="lightGray"/>
                            <w:lang w:val="en-GB"/>
                          </w:rPr>
                          <w:t>Information about the event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749315157"/>
                    <w:placeholder>
                      <w:docPart w:val="ABF7FE241A604C4090CF6DCADE850FD3"/>
                    </w:placeholder>
                    <w:showingPlcHdr/>
                  </w:sdtPr>
                  <w:sdtEndPr/>
                  <w:sdtContent>
                    <w:tc>
                      <w:tcPr>
                        <w:tcW w:w="1936" w:type="dxa"/>
                        <w:vAlign w:val="center"/>
                      </w:tcPr>
                      <w:p w14:paraId="437A744C" w14:textId="28CCC4DF" w:rsidR="001C2D3F" w:rsidRPr="00883FC1" w:rsidRDefault="00432B4A" w:rsidP="00E3389B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Fonts w:cstheme="minorHAnsi"/>
                            <w:sz w:val="18"/>
                            <w:szCs w:val="18"/>
                            <w:highlight w:val="lightGray"/>
                            <w:lang w:val="en-GB"/>
                          </w:rPr>
                          <w:t>Number of persons</w:t>
                        </w:r>
                      </w:p>
                    </w:tc>
                  </w:sdtContent>
                </w:sdt>
                <w:sdt>
                  <w:sdtPr>
                    <w:rPr>
                      <w:rFonts w:eastAsia="Calibri" w:cstheme="minorHAnsi"/>
                      <w:sz w:val="18"/>
                      <w:szCs w:val="18"/>
                      <w:lang w:val="en-GB"/>
                    </w:rPr>
                    <w:id w:val="1049116369"/>
                    <w:placeholder>
                      <w:docPart w:val="69BAC6C0ED754FB386E20D5258FD18AA"/>
                    </w:placeholder>
                    <w:showingPlcHdr/>
                    <w:comboBox>
                      <w:listItem w:displayText="Scientific community" w:value="Scientific community"/>
                      <w:listItem w:displayText="Industry" w:value="Industry"/>
                      <w:listItem w:displayText="Civil society" w:value="Civil society"/>
                      <w:listItem w:displayText="Policy makers" w:value="Policy makers"/>
                      <w:listItem w:displayText="Investors" w:value="Investors"/>
                      <w:listItem w:displayText="Customers" w:value="Customers"/>
                      <w:listItem w:displayText="Others" w:value="Others"/>
                    </w:comboBox>
                  </w:sdtPr>
                  <w:sdtEndPr/>
                  <w:sdtContent>
                    <w:tc>
                      <w:tcPr>
                        <w:tcW w:w="2017" w:type="dxa"/>
                        <w:vAlign w:val="center"/>
                      </w:tcPr>
                      <w:p w14:paraId="09D3E340" w14:textId="1CA3FBDF" w:rsidR="001C2D3F" w:rsidRPr="00883FC1" w:rsidRDefault="001C2D3F" w:rsidP="001C2D3F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20"/>
                            <w:highlight w:val="lightGray"/>
                            <w:lang w:val="en-GB"/>
                          </w:rPr>
                          <w:t>Choose an item</w:t>
                        </w:r>
                      </w:p>
                    </w:tc>
                  </w:sdtContent>
                </w:sdt>
              </w:tr>
            </w:sdtContent>
          </w:sdt>
        </w:sdtContent>
      </w:sdt>
    </w:tbl>
    <w:p w14:paraId="52B10A70" w14:textId="77777777" w:rsidR="00F17A8E" w:rsidRPr="00883FC1" w:rsidRDefault="00F17A8E" w:rsidP="00F17A8E">
      <w:pPr>
        <w:jc w:val="both"/>
        <w:rPr>
          <w:rFonts w:ascii="Calibri" w:hAnsi="Calibri" w:cs="Calibri"/>
          <w:iCs/>
          <w:sz w:val="18"/>
          <w:szCs w:val="18"/>
          <w:lang w:val="en-GB" w:eastAsia="es-ES"/>
        </w:rPr>
      </w:pPr>
      <w:r w:rsidRPr="00883FC1">
        <w:rPr>
          <w:rFonts w:ascii="Calibri" w:hAnsi="Calibri" w:cs="Calibri"/>
          <w:iCs/>
          <w:sz w:val="18"/>
          <w:szCs w:val="18"/>
          <w:lang w:val="en-GB" w:eastAsia="es-ES"/>
        </w:rPr>
        <w:t xml:space="preserve">To add a row, click on the </w:t>
      </w:r>
      <w:r w:rsidRPr="00883FC1">
        <w:rPr>
          <w:rFonts w:ascii="Calibri" w:hAnsi="Calibri" w:cs="Calibri"/>
          <w:iCs/>
          <w:sz w:val="18"/>
          <w:szCs w:val="18"/>
          <w:highlight w:val="lightGray"/>
          <w:lang w:val="en-GB" w:eastAsia="es-ES"/>
        </w:rPr>
        <w:t>+</w:t>
      </w:r>
      <w:r w:rsidRPr="00883FC1">
        <w:rPr>
          <w:rFonts w:ascii="Calibri" w:hAnsi="Calibri" w:cs="Calibri"/>
          <w:iCs/>
          <w:color w:val="F0A22E" w:themeColor="accent1"/>
          <w:sz w:val="18"/>
          <w:szCs w:val="18"/>
          <w:lang w:val="en-GB" w:eastAsia="es-ES"/>
        </w:rPr>
        <w:t xml:space="preserve"> </w:t>
      </w:r>
      <w:r w:rsidRPr="00883FC1">
        <w:rPr>
          <w:rFonts w:ascii="Calibri" w:hAnsi="Calibri" w:cs="Calibri"/>
          <w:iCs/>
          <w:sz w:val="18"/>
          <w:szCs w:val="18"/>
          <w:lang w:val="en-GB" w:eastAsia="es-ES"/>
        </w:rPr>
        <w:t>symbol that appears at the bottom-right side of the table.</w:t>
      </w:r>
    </w:p>
    <w:permEnd w:id="898761098"/>
    <w:p w14:paraId="6CEA4F77" w14:textId="77777777" w:rsidR="00F17A8E" w:rsidRPr="00883FC1" w:rsidRDefault="00F17A8E" w:rsidP="00F17A8E">
      <w:pPr>
        <w:jc w:val="both"/>
        <w:rPr>
          <w:rFonts w:ascii="Calibri" w:hAnsi="Calibri" w:cs="Calibri"/>
          <w:szCs w:val="22"/>
          <w:lang w:val="en-GB" w:eastAsia="es-ES"/>
        </w:rPr>
      </w:pPr>
    </w:p>
    <w:p w14:paraId="093FA354" w14:textId="77777777" w:rsidR="00B83B01" w:rsidRPr="00883FC1" w:rsidRDefault="00B83B01" w:rsidP="00B83B01">
      <w:pPr>
        <w:shd w:val="clear" w:color="auto" w:fill="FCECD5" w:themeFill="accent1" w:themeFillTint="33"/>
        <w:rPr>
          <w:b/>
          <w:bCs/>
          <w:sz w:val="18"/>
          <w:szCs w:val="20"/>
          <w:lang w:val="en-GB" w:eastAsia="es-ES"/>
        </w:rPr>
      </w:pPr>
      <w:r w:rsidRPr="00883FC1">
        <w:rPr>
          <w:b/>
          <w:bCs/>
          <w:sz w:val="18"/>
          <w:szCs w:val="20"/>
          <w:lang w:val="en-GB" w:eastAsia="es-ES"/>
        </w:rPr>
        <w:t>Reminder</w:t>
      </w:r>
    </w:p>
    <w:p w14:paraId="2A8C0110" w14:textId="4D8C659E" w:rsidR="00213AE8" w:rsidRPr="00883FC1" w:rsidRDefault="00B83B01" w:rsidP="00B83B01">
      <w:pPr>
        <w:shd w:val="clear" w:color="auto" w:fill="FCECD5" w:themeFill="accent1" w:themeFillTint="33"/>
        <w:rPr>
          <w:sz w:val="18"/>
          <w:szCs w:val="20"/>
          <w:lang w:val="en-GB" w:eastAsia="es-ES"/>
        </w:rPr>
      </w:pPr>
      <w:r w:rsidRPr="00883FC1">
        <w:rPr>
          <w:sz w:val="18"/>
          <w:szCs w:val="20"/>
          <w:lang w:val="en-GB" w:eastAsia="es-ES"/>
        </w:rPr>
        <w:t xml:space="preserve">Remember to </w:t>
      </w:r>
      <w:r w:rsidR="005D6D2A" w:rsidRPr="00883FC1">
        <w:rPr>
          <w:sz w:val="18"/>
          <w:szCs w:val="20"/>
          <w:lang w:val="en-GB" w:eastAsia="es-ES"/>
        </w:rPr>
        <w:t>attach</w:t>
      </w:r>
      <w:r w:rsidRPr="00883FC1">
        <w:rPr>
          <w:sz w:val="18"/>
          <w:szCs w:val="20"/>
          <w:lang w:val="en-GB" w:eastAsia="es-ES"/>
        </w:rPr>
        <w:t xml:space="preserve"> </w:t>
      </w:r>
      <w:r w:rsidR="005070FD" w:rsidRPr="00883FC1">
        <w:rPr>
          <w:sz w:val="18"/>
          <w:szCs w:val="20"/>
          <w:lang w:val="en-GB" w:eastAsia="es-ES"/>
        </w:rPr>
        <w:t xml:space="preserve">the material of </w:t>
      </w:r>
      <w:r w:rsidRPr="00883FC1">
        <w:rPr>
          <w:sz w:val="18"/>
          <w:szCs w:val="20"/>
          <w:lang w:val="en-GB" w:eastAsia="es-ES"/>
        </w:rPr>
        <w:t xml:space="preserve">all the presentations you did </w:t>
      </w:r>
      <w:r w:rsidR="005070FD" w:rsidRPr="00883FC1">
        <w:rPr>
          <w:sz w:val="18"/>
          <w:szCs w:val="20"/>
          <w:lang w:val="en-GB" w:eastAsia="es-ES"/>
        </w:rPr>
        <w:t xml:space="preserve">to </w:t>
      </w:r>
      <w:r w:rsidR="005D6D2A" w:rsidRPr="00883FC1">
        <w:rPr>
          <w:sz w:val="18"/>
          <w:szCs w:val="20"/>
          <w:lang w:val="en-GB" w:eastAsia="es-ES"/>
        </w:rPr>
        <w:t>your fina</w:t>
      </w:r>
      <w:r w:rsidR="006523AE" w:rsidRPr="00883FC1">
        <w:rPr>
          <w:sz w:val="18"/>
          <w:szCs w:val="20"/>
          <w:lang w:val="en-GB" w:eastAsia="es-ES"/>
        </w:rPr>
        <w:t>l justification</w:t>
      </w:r>
      <w:r w:rsidR="005D6D2A" w:rsidRPr="00883FC1">
        <w:rPr>
          <w:sz w:val="18"/>
          <w:szCs w:val="20"/>
          <w:lang w:val="en-GB" w:eastAsia="es-ES"/>
        </w:rPr>
        <w:t xml:space="preserve"> as supporting evidence</w:t>
      </w:r>
      <w:r w:rsidR="005070FD" w:rsidRPr="00883FC1">
        <w:rPr>
          <w:sz w:val="18"/>
          <w:szCs w:val="20"/>
          <w:lang w:val="en-GB" w:eastAsia="es-ES"/>
        </w:rPr>
        <w:t>.</w:t>
      </w:r>
    </w:p>
    <w:p w14:paraId="69698A21" w14:textId="68AA1201" w:rsidR="00B83B01" w:rsidRPr="00883FC1" w:rsidRDefault="00213AE8" w:rsidP="00B83B01">
      <w:pPr>
        <w:shd w:val="clear" w:color="auto" w:fill="FCECD5" w:themeFill="accent1" w:themeFillTint="33"/>
        <w:rPr>
          <w:sz w:val="18"/>
          <w:szCs w:val="20"/>
          <w:lang w:val="en-GB" w:eastAsia="es-ES"/>
        </w:rPr>
      </w:pPr>
      <w:r w:rsidRPr="00883FC1">
        <w:rPr>
          <w:sz w:val="18"/>
          <w:szCs w:val="20"/>
          <w:lang w:val="en-GB" w:eastAsia="es-ES"/>
        </w:rPr>
        <w:t xml:space="preserve">Furthermore, they should always respect the communication and dissemination rules (see </w:t>
      </w:r>
      <w:hyperlink r:id="rId34" w:history="1">
        <w:r w:rsidRPr="00883FC1">
          <w:rPr>
            <w:rStyle w:val="Hyperlink"/>
            <w:sz w:val="18"/>
            <w:szCs w:val="20"/>
            <w:lang w:val="en-GB" w:eastAsia="es-ES"/>
          </w:rPr>
          <w:t xml:space="preserve">Publicity, Dissemination and Communication </w:t>
        </w:r>
        <w:r w:rsidR="00782634" w:rsidRPr="00883FC1">
          <w:rPr>
            <w:rStyle w:val="Hyperlink"/>
            <w:sz w:val="18"/>
            <w:szCs w:val="20"/>
            <w:lang w:val="en-GB" w:eastAsia="es-ES"/>
          </w:rPr>
          <w:t xml:space="preserve">Rules </w:t>
        </w:r>
        <w:r w:rsidRPr="00883FC1">
          <w:rPr>
            <w:rStyle w:val="Hyperlink"/>
            <w:sz w:val="18"/>
            <w:szCs w:val="20"/>
            <w:lang w:val="en-GB" w:eastAsia="es-ES"/>
          </w:rPr>
          <w:t>Tecniospring</w:t>
        </w:r>
      </w:hyperlink>
      <w:r w:rsidRPr="00883FC1">
        <w:rPr>
          <w:sz w:val="18"/>
          <w:szCs w:val="20"/>
          <w:lang w:val="en-GB" w:eastAsia="es-ES"/>
        </w:rPr>
        <w:t>).</w:t>
      </w:r>
    </w:p>
    <w:p w14:paraId="73F76DD5" w14:textId="77777777" w:rsidR="00F17A8E" w:rsidRPr="00883FC1" w:rsidRDefault="00F17A8E" w:rsidP="00F17A8E">
      <w:pPr>
        <w:rPr>
          <w:lang w:val="en-GB" w:eastAsia="es-ES"/>
        </w:rPr>
      </w:pPr>
    </w:p>
    <w:p w14:paraId="763D69E7" w14:textId="6560A164" w:rsidR="00F17A8E" w:rsidRPr="00883FC1" w:rsidRDefault="005D1E32" w:rsidP="00F17A8E">
      <w:pPr>
        <w:pStyle w:val="Heading5"/>
        <w:rPr>
          <w:lang w:val="en-GB"/>
        </w:rPr>
      </w:pPr>
      <w:bookmarkStart w:id="27" w:name="_Toc108005615"/>
      <w:r w:rsidRPr="00883FC1">
        <w:rPr>
          <w:lang w:val="en-GB"/>
        </w:rPr>
        <w:t>5</w:t>
      </w:r>
      <w:r w:rsidR="00F17A8E" w:rsidRPr="00883FC1">
        <w:rPr>
          <w:lang w:val="en-GB"/>
        </w:rPr>
        <w:t xml:space="preserve">.3. </w:t>
      </w:r>
      <w:r w:rsidR="00933318" w:rsidRPr="00883FC1">
        <w:rPr>
          <w:lang w:val="en-GB"/>
        </w:rPr>
        <w:t>COMMUNICATION</w:t>
      </w:r>
      <w:r w:rsidR="00534EE0" w:rsidRPr="00883FC1">
        <w:rPr>
          <w:lang w:val="en-GB"/>
        </w:rPr>
        <w:t xml:space="preserve"> AND OUTREACH</w:t>
      </w:r>
      <w:r w:rsidR="00F17A8E" w:rsidRPr="00883FC1">
        <w:rPr>
          <w:lang w:val="en-GB"/>
        </w:rPr>
        <w:t xml:space="preserve"> ACTIVITIES</w:t>
      </w:r>
      <w:bookmarkEnd w:id="27"/>
    </w:p>
    <w:p w14:paraId="178A6A72" w14:textId="5E87D09F" w:rsidR="00622D5C" w:rsidRPr="00883FC1" w:rsidRDefault="00DD1E8F" w:rsidP="00F17A8E">
      <w:pPr>
        <w:spacing w:after="120"/>
        <w:jc w:val="both"/>
        <w:rPr>
          <w:lang w:val="en-GB"/>
        </w:rPr>
      </w:pPr>
      <w:r w:rsidRPr="00883FC1">
        <w:rPr>
          <w:lang w:val="en-GB"/>
        </w:rPr>
        <w:t>O</w:t>
      </w:r>
      <w:r w:rsidR="00F041B4" w:rsidRPr="00883FC1">
        <w:rPr>
          <w:lang w:val="en-GB"/>
        </w:rPr>
        <w:t xml:space="preserve">utreach and </w:t>
      </w:r>
      <w:r w:rsidR="00EC3966" w:rsidRPr="00883FC1">
        <w:rPr>
          <w:lang w:val="en-GB"/>
        </w:rPr>
        <w:t>communication activit</w:t>
      </w:r>
      <w:r w:rsidR="00EB7383" w:rsidRPr="00883FC1">
        <w:rPr>
          <w:lang w:val="en-GB"/>
        </w:rPr>
        <w:t>ies</w:t>
      </w:r>
      <w:r w:rsidR="00EC3966" w:rsidRPr="00883FC1">
        <w:rPr>
          <w:lang w:val="en-GB"/>
        </w:rPr>
        <w:t xml:space="preserve"> means </w:t>
      </w:r>
      <w:r w:rsidR="00EC3966" w:rsidRPr="00883FC1">
        <w:rPr>
          <w:b/>
          <w:bCs/>
          <w:lang w:val="en-GB"/>
        </w:rPr>
        <w:t xml:space="preserve">any presentation </w:t>
      </w:r>
      <w:r w:rsidR="00F17A8E" w:rsidRPr="00883FC1">
        <w:rPr>
          <w:b/>
          <w:bCs/>
          <w:lang w:val="en-GB"/>
        </w:rPr>
        <w:t xml:space="preserve">that </w:t>
      </w:r>
      <w:r w:rsidR="008C7D7C" w:rsidRPr="00883FC1">
        <w:rPr>
          <w:b/>
          <w:bCs/>
          <w:lang w:val="en-GB"/>
        </w:rPr>
        <w:t xml:space="preserve">aims at </w:t>
      </w:r>
      <w:r w:rsidR="008C7D7C" w:rsidRPr="00883FC1">
        <w:rPr>
          <w:b/>
          <w:bCs/>
          <w:u w:val="single"/>
          <w:lang w:val="en-GB"/>
        </w:rPr>
        <w:t xml:space="preserve">giving </w:t>
      </w:r>
      <w:r w:rsidR="00F17A8E" w:rsidRPr="00883FC1">
        <w:rPr>
          <w:b/>
          <w:bCs/>
          <w:u w:val="single"/>
          <w:lang w:val="en-GB"/>
        </w:rPr>
        <w:t>visibility to the project</w:t>
      </w:r>
      <w:r w:rsidR="0065694B" w:rsidRPr="00883FC1">
        <w:rPr>
          <w:b/>
          <w:bCs/>
          <w:lang w:val="en-GB"/>
        </w:rPr>
        <w:t xml:space="preserve"> </w:t>
      </w:r>
      <w:r w:rsidR="008C7D7C" w:rsidRPr="00883FC1">
        <w:rPr>
          <w:b/>
          <w:bCs/>
          <w:lang w:val="en-GB"/>
        </w:rPr>
        <w:t xml:space="preserve">to a </w:t>
      </w:r>
      <w:r w:rsidR="001B7C04" w:rsidRPr="00883FC1">
        <w:rPr>
          <w:b/>
          <w:bCs/>
          <w:u w:val="single"/>
          <w:lang w:val="en-GB"/>
        </w:rPr>
        <w:t>large</w:t>
      </w:r>
      <w:r w:rsidR="00DA4A12" w:rsidRPr="00883FC1">
        <w:rPr>
          <w:b/>
          <w:bCs/>
          <w:u w:val="single"/>
          <w:lang w:val="en-GB"/>
        </w:rPr>
        <w:t xml:space="preserve"> audience</w:t>
      </w:r>
      <w:r w:rsidR="00DA4A12" w:rsidRPr="00883FC1">
        <w:rPr>
          <w:lang w:val="en-GB"/>
        </w:rPr>
        <w:t xml:space="preserve"> (</w:t>
      </w:r>
      <w:r w:rsidR="002260B7" w:rsidRPr="00883FC1">
        <w:rPr>
          <w:lang w:val="en-GB"/>
        </w:rPr>
        <w:t>i.e., general public).</w:t>
      </w:r>
      <w:r w:rsidR="0062287C" w:rsidRPr="00883FC1">
        <w:rPr>
          <w:lang w:val="en-GB"/>
        </w:rPr>
        <w:t xml:space="preserve"> For more information, see the </w:t>
      </w:r>
      <w:r w:rsidR="00FB7A46" w:rsidRPr="00883FC1">
        <w:rPr>
          <w:lang w:val="en-GB"/>
        </w:rPr>
        <w:t xml:space="preserve">document </w:t>
      </w:r>
      <w:hyperlink r:id="rId35" w:history="1">
        <w:r w:rsidR="00FB7A46" w:rsidRPr="00883FC1">
          <w:rPr>
            <w:rStyle w:val="Hyperlink"/>
            <w:lang w:val="en-GB"/>
          </w:rPr>
          <w:t xml:space="preserve">“Outreach and Communication Activities in the </w:t>
        </w:r>
        <w:r w:rsidR="003767B9" w:rsidRPr="00883FC1">
          <w:rPr>
            <w:rStyle w:val="Hyperlink"/>
            <w:lang w:val="en-GB"/>
          </w:rPr>
          <w:t>MSCA under Horizon 2020”</w:t>
        </w:r>
        <w:r w:rsidR="0062287C" w:rsidRPr="00883FC1">
          <w:rPr>
            <w:rStyle w:val="Hyperlink"/>
            <w:lang w:val="en-GB"/>
          </w:rPr>
          <w:t>.</w:t>
        </w:r>
      </w:hyperlink>
    </w:p>
    <w:p w14:paraId="29DA4551" w14:textId="4A77BCF0" w:rsidR="0062287C" w:rsidRPr="00883FC1" w:rsidRDefault="00BF3BD4" w:rsidP="008C0A8F">
      <w:pPr>
        <w:spacing w:after="120"/>
        <w:jc w:val="both"/>
        <w:rPr>
          <w:lang w:val="en-GB"/>
        </w:rPr>
      </w:pPr>
      <w:r w:rsidRPr="00883FC1">
        <w:rPr>
          <w:lang w:val="en-GB"/>
        </w:rPr>
        <w:t xml:space="preserve">List all outreach </w:t>
      </w:r>
      <w:r w:rsidR="00430624" w:rsidRPr="00883FC1">
        <w:rPr>
          <w:lang w:val="en-GB"/>
        </w:rPr>
        <w:t xml:space="preserve">and communication </w:t>
      </w:r>
      <w:r w:rsidRPr="00883FC1">
        <w:rPr>
          <w:lang w:val="en-GB"/>
        </w:rPr>
        <w:t xml:space="preserve">activities implemented during the project. </w:t>
      </w:r>
      <w:r w:rsidR="002260B7" w:rsidRPr="00883FC1">
        <w:rPr>
          <w:lang w:val="en-GB"/>
        </w:rPr>
        <w:t>They can be:</w:t>
      </w:r>
    </w:p>
    <w:p w14:paraId="6CF94A47" w14:textId="6BC5D561" w:rsidR="0062287C" w:rsidRPr="00883FC1" w:rsidRDefault="00A32B9D" w:rsidP="0062287C">
      <w:pPr>
        <w:pStyle w:val="ListParagraph"/>
        <w:numPr>
          <w:ilvl w:val="0"/>
          <w:numId w:val="16"/>
        </w:numPr>
        <w:spacing w:after="120"/>
        <w:jc w:val="both"/>
        <w:rPr>
          <w:lang w:val="en-GB"/>
        </w:rPr>
      </w:pPr>
      <w:r w:rsidRPr="00883FC1">
        <w:rPr>
          <w:u w:val="single"/>
          <w:lang w:val="en-GB"/>
        </w:rPr>
        <w:t>a presentation at an event</w:t>
      </w:r>
      <w:r w:rsidR="00B4443D" w:rsidRPr="00883FC1">
        <w:rPr>
          <w:lang w:val="en-GB"/>
        </w:rPr>
        <w:t xml:space="preserve">: any presentation </w:t>
      </w:r>
      <w:r w:rsidR="004D626F" w:rsidRPr="00883FC1">
        <w:rPr>
          <w:lang w:val="en-GB"/>
        </w:rPr>
        <w:t xml:space="preserve">given to a non-specialist audience </w:t>
      </w:r>
      <w:r w:rsidR="00C90D68" w:rsidRPr="00883FC1">
        <w:rPr>
          <w:lang w:val="en-GB"/>
        </w:rPr>
        <w:t>such as</w:t>
      </w:r>
      <w:r w:rsidR="001B7E7C" w:rsidRPr="00883FC1">
        <w:rPr>
          <w:lang w:val="en-GB"/>
        </w:rPr>
        <w:t xml:space="preserve"> public talk, </w:t>
      </w:r>
      <w:r w:rsidR="00545E92" w:rsidRPr="00883FC1">
        <w:rPr>
          <w:lang w:val="en-GB"/>
        </w:rPr>
        <w:t>school, lab visit, etc.</w:t>
      </w:r>
    </w:p>
    <w:p w14:paraId="5C8CD4BB" w14:textId="52358F43" w:rsidR="0062287C" w:rsidRPr="00883FC1" w:rsidRDefault="0065694B" w:rsidP="0062287C">
      <w:pPr>
        <w:pStyle w:val="ListParagraph"/>
        <w:numPr>
          <w:ilvl w:val="0"/>
          <w:numId w:val="16"/>
        </w:numPr>
        <w:spacing w:after="120"/>
        <w:jc w:val="both"/>
        <w:rPr>
          <w:lang w:val="en-GB"/>
        </w:rPr>
      </w:pPr>
      <w:r w:rsidRPr="00883FC1">
        <w:rPr>
          <w:u w:val="single"/>
          <w:lang w:val="en-GB"/>
        </w:rPr>
        <w:t>an exhibition</w:t>
      </w:r>
      <w:r w:rsidR="0033670C" w:rsidRPr="00883FC1">
        <w:rPr>
          <w:lang w:val="en-GB"/>
        </w:rPr>
        <w:t>: a public showing of the project</w:t>
      </w:r>
    </w:p>
    <w:p w14:paraId="58A2BB36" w14:textId="4607870F" w:rsidR="0062287C" w:rsidRPr="00883FC1" w:rsidRDefault="00432B4A" w:rsidP="0062287C">
      <w:pPr>
        <w:pStyle w:val="ListParagraph"/>
        <w:numPr>
          <w:ilvl w:val="0"/>
          <w:numId w:val="16"/>
        </w:numPr>
        <w:spacing w:after="120"/>
        <w:jc w:val="both"/>
        <w:rPr>
          <w:lang w:val="en-GB"/>
        </w:rPr>
      </w:pPr>
      <w:r w:rsidRPr="00883FC1">
        <w:rPr>
          <w:u w:val="single"/>
          <w:lang w:val="en-GB"/>
        </w:rPr>
        <w:t>a press release</w:t>
      </w:r>
      <w:r w:rsidR="00114E5F" w:rsidRPr="00883FC1">
        <w:rPr>
          <w:lang w:val="en-GB"/>
        </w:rPr>
        <w:t>:</w:t>
      </w:r>
      <w:r w:rsidR="00DD7DF4" w:rsidRPr="00883FC1">
        <w:rPr>
          <w:lang w:val="en-GB"/>
        </w:rPr>
        <w:t xml:space="preserve"> an official statement sent to the media giving information on a particular matter</w:t>
      </w:r>
      <w:r w:rsidR="00D648E5" w:rsidRPr="00883FC1">
        <w:rPr>
          <w:lang w:val="en-GB"/>
        </w:rPr>
        <w:t xml:space="preserve"> (</w:t>
      </w:r>
      <w:r w:rsidR="009238DD" w:rsidRPr="00883FC1">
        <w:rPr>
          <w:lang w:val="en-GB"/>
        </w:rPr>
        <w:t>newspapers and magazines, TV or radio channels)</w:t>
      </w:r>
    </w:p>
    <w:p w14:paraId="0537E153" w14:textId="6E8466BB" w:rsidR="00BB6ED0" w:rsidRPr="00883FC1" w:rsidRDefault="00BB6ED0" w:rsidP="0062287C">
      <w:pPr>
        <w:pStyle w:val="ListParagraph"/>
        <w:numPr>
          <w:ilvl w:val="0"/>
          <w:numId w:val="16"/>
        </w:numPr>
        <w:spacing w:after="120"/>
        <w:jc w:val="both"/>
        <w:rPr>
          <w:lang w:val="en-GB"/>
        </w:rPr>
      </w:pPr>
      <w:r w:rsidRPr="00883FC1">
        <w:rPr>
          <w:u w:val="single"/>
          <w:lang w:val="en-GB"/>
        </w:rPr>
        <w:t xml:space="preserve">a </w:t>
      </w:r>
      <w:r w:rsidR="00BF74E4" w:rsidRPr="00883FC1">
        <w:rPr>
          <w:u w:val="single"/>
          <w:lang w:val="en-GB"/>
        </w:rPr>
        <w:t>n</w:t>
      </w:r>
      <w:r w:rsidRPr="00883FC1">
        <w:rPr>
          <w:u w:val="single"/>
          <w:lang w:val="en-GB"/>
        </w:rPr>
        <w:t>on-scientific and non-peer-reviewed publication</w:t>
      </w:r>
      <w:r w:rsidRPr="00883FC1">
        <w:rPr>
          <w:lang w:val="en-GB"/>
        </w:rPr>
        <w:t>: articles i</w:t>
      </w:r>
      <w:r w:rsidR="00856806" w:rsidRPr="00883FC1">
        <w:rPr>
          <w:lang w:val="en-GB"/>
        </w:rPr>
        <w:t>n non</w:t>
      </w:r>
      <w:r w:rsidR="00BF74E4" w:rsidRPr="00883FC1">
        <w:rPr>
          <w:lang w:val="en-GB"/>
        </w:rPr>
        <w:t>-scientific</w:t>
      </w:r>
      <w:r w:rsidR="00856806" w:rsidRPr="00883FC1">
        <w:rPr>
          <w:lang w:val="en-GB"/>
        </w:rPr>
        <w:t xml:space="preserve"> </w:t>
      </w:r>
      <w:r w:rsidR="00BF74E4" w:rsidRPr="00883FC1">
        <w:rPr>
          <w:lang w:val="en-GB"/>
        </w:rPr>
        <w:t>journals, magazines, newspapers, blog, website, etc.</w:t>
      </w:r>
    </w:p>
    <w:p w14:paraId="25FAC810" w14:textId="1D0BFB5B" w:rsidR="00D85919" w:rsidRPr="00883FC1" w:rsidRDefault="00432B4A" w:rsidP="00BF3BD4">
      <w:pPr>
        <w:pStyle w:val="ListParagraph"/>
        <w:numPr>
          <w:ilvl w:val="0"/>
          <w:numId w:val="16"/>
        </w:numPr>
        <w:spacing w:after="240"/>
        <w:ind w:left="714" w:hanging="357"/>
        <w:jc w:val="both"/>
        <w:rPr>
          <w:lang w:val="en-GB"/>
        </w:rPr>
      </w:pPr>
      <w:r w:rsidRPr="00883FC1">
        <w:rPr>
          <w:u w:val="single"/>
          <w:lang w:val="en-GB"/>
        </w:rPr>
        <w:lastRenderedPageBreak/>
        <w:t>any other communication activity</w:t>
      </w:r>
      <w:r w:rsidRPr="00883FC1">
        <w:rPr>
          <w:lang w:val="en-GB"/>
        </w:rPr>
        <w:t>.</w:t>
      </w:r>
    </w:p>
    <w:tbl>
      <w:tblPr>
        <w:tblStyle w:val="TableGrid"/>
        <w:tblW w:w="13671" w:type="dxa"/>
        <w:tbl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single" w:sz="4" w:space="0" w:color="A5644E" w:themeColor="accent2"/>
          <w:insideV w:val="single" w:sz="4" w:space="0" w:color="A5644E" w:themeColor="accent2"/>
        </w:tblBorders>
        <w:tblLook w:val="04A0" w:firstRow="1" w:lastRow="0" w:firstColumn="1" w:lastColumn="0" w:noHBand="0" w:noVBand="1"/>
      </w:tblPr>
      <w:tblGrid>
        <w:gridCol w:w="1879"/>
        <w:gridCol w:w="1435"/>
        <w:gridCol w:w="1386"/>
        <w:gridCol w:w="1782"/>
        <w:gridCol w:w="3354"/>
        <w:gridCol w:w="1926"/>
        <w:gridCol w:w="1909"/>
      </w:tblGrid>
      <w:tr w:rsidR="004C2BEE" w:rsidRPr="00883FC1" w14:paraId="1436457B" w14:textId="77777777" w:rsidTr="004C2BEE">
        <w:trPr>
          <w:trHeight w:val="57"/>
        </w:trPr>
        <w:tc>
          <w:tcPr>
            <w:tcW w:w="1879" w:type="dxa"/>
            <w:shd w:val="clear" w:color="auto" w:fill="A5644E" w:themeFill="accent2"/>
          </w:tcPr>
          <w:p w14:paraId="2EBD40D6" w14:textId="2DDDB521" w:rsidR="004C2BEE" w:rsidRPr="00883FC1" w:rsidRDefault="004C2BEE" w:rsidP="004C2BEE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bookmarkStart w:id="28" w:name="_Hlk107932553"/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Type of activity</w:t>
            </w:r>
          </w:p>
          <w:p w14:paraId="2D6D1F98" w14:textId="73893A12" w:rsidR="004C2BEE" w:rsidRPr="00883FC1" w:rsidRDefault="004C2BEE" w:rsidP="004C2BEE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  <w:t>(if other, specify)</w:t>
            </w:r>
          </w:p>
        </w:tc>
        <w:tc>
          <w:tcPr>
            <w:tcW w:w="1435" w:type="dxa"/>
            <w:shd w:val="clear" w:color="auto" w:fill="A5644E" w:themeFill="accent2"/>
            <w:vAlign w:val="center"/>
          </w:tcPr>
          <w:p w14:paraId="4E61D97E" w14:textId="77777777" w:rsidR="004C2BEE" w:rsidRPr="00883FC1" w:rsidRDefault="004C2BEE" w:rsidP="00026A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Name of the activity</w:t>
            </w:r>
          </w:p>
        </w:tc>
        <w:tc>
          <w:tcPr>
            <w:tcW w:w="1386" w:type="dxa"/>
            <w:shd w:val="clear" w:color="auto" w:fill="A5644E" w:themeFill="accent2"/>
            <w:vAlign w:val="center"/>
          </w:tcPr>
          <w:p w14:paraId="59D0C5F7" w14:textId="77777777" w:rsidR="004C2BEE" w:rsidRPr="00883FC1" w:rsidRDefault="004C2BEE" w:rsidP="00AA25ED">
            <w:pPr>
              <w:jc w:val="center"/>
              <w:rPr>
                <w:rFonts w:cstheme="minorHAnsi"/>
                <w:color w:val="FFFFFF" w:themeColor="background1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Date(</w:t>
            </w:r>
            <w:r w:rsidRPr="00883FC1">
              <w:rPr>
                <w:rFonts w:cstheme="minorHAnsi"/>
                <w:color w:val="FFFFFF" w:themeColor="background1"/>
                <w:szCs w:val="18"/>
                <w:u w:val="single"/>
                <w:lang w:val="en-GB"/>
              </w:rPr>
              <w:t>s)</w:t>
            </w:r>
          </w:p>
          <w:p w14:paraId="1AE1975C" w14:textId="7479E5D9" w:rsidR="004C2BEE" w:rsidRPr="00883FC1" w:rsidRDefault="004C2BEE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4"/>
                <w:lang w:val="en-GB"/>
              </w:rPr>
              <w:t>(if applicable)</w:t>
            </w:r>
          </w:p>
        </w:tc>
        <w:tc>
          <w:tcPr>
            <w:tcW w:w="1782" w:type="dxa"/>
            <w:shd w:val="clear" w:color="auto" w:fill="A5644E" w:themeFill="accent2"/>
            <w:vAlign w:val="center"/>
          </w:tcPr>
          <w:p w14:paraId="70A2676D" w14:textId="77777777" w:rsidR="004C2BEE" w:rsidRPr="00883FC1" w:rsidRDefault="004C2BEE" w:rsidP="009E6027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Place</w:t>
            </w:r>
          </w:p>
          <w:p w14:paraId="5B785D11" w14:textId="2166A6BA" w:rsidR="004C2BEE" w:rsidRPr="00883FC1" w:rsidRDefault="004C2BEE" w:rsidP="009E6027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4"/>
                <w:lang w:val="en-GB"/>
              </w:rPr>
              <w:t>(if applicable)</w:t>
            </w:r>
          </w:p>
        </w:tc>
        <w:tc>
          <w:tcPr>
            <w:tcW w:w="3354" w:type="dxa"/>
            <w:shd w:val="clear" w:color="auto" w:fill="A5644E" w:themeFill="accent2"/>
            <w:vAlign w:val="center"/>
          </w:tcPr>
          <w:p w14:paraId="33973B4E" w14:textId="77777777" w:rsidR="004C2BEE" w:rsidRPr="00883FC1" w:rsidRDefault="004C2BEE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Description of the activity</w:t>
            </w:r>
          </w:p>
          <w:p w14:paraId="4BCAE8EA" w14:textId="77777777" w:rsidR="004C2BEE" w:rsidRPr="00883FC1" w:rsidRDefault="004C2BEE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  <w:t>(tasks, expected results, etc.)</w:t>
            </w:r>
          </w:p>
        </w:tc>
        <w:tc>
          <w:tcPr>
            <w:tcW w:w="1926" w:type="dxa"/>
            <w:shd w:val="clear" w:color="auto" w:fill="A5644E" w:themeFill="accent2"/>
            <w:vAlign w:val="center"/>
          </w:tcPr>
          <w:p w14:paraId="42564115" w14:textId="77777777" w:rsidR="004C2BEE" w:rsidRPr="00883FC1" w:rsidRDefault="004C2BEE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Number of persons reached</w:t>
            </w:r>
            <w:r w:rsidRPr="00883FC1"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  <w:t xml:space="preserve"> (approx.)</w:t>
            </w:r>
          </w:p>
        </w:tc>
        <w:tc>
          <w:tcPr>
            <w:tcW w:w="1909" w:type="dxa"/>
            <w:shd w:val="clear" w:color="auto" w:fill="A5644E" w:themeFill="accent2"/>
            <w:vAlign w:val="center"/>
          </w:tcPr>
          <w:p w14:paraId="020BA7F0" w14:textId="1A02E4BC" w:rsidR="004C2BEE" w:rsidRPr="00883FC1" w:rsidRDefault="004C2BEE" w:rsidP="00B347D1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Main type of public reached</w:t>
            </w:r>
          </w:p>
        </w:tc>
      </w:tr>
      <w:bookmarkEnd w:id="28" w:displacedByCustomXml="next"/>
      <w:permStart w:id="373775463" w:edGrp="everyone" w:colFirst="0" w:colLast="0" w:displacedByCustomXml="next"/>
      <w:permStart w:id="2107662792" w:edGrp="everyone" w:colFirst="1" w:colLast="1" w:displacedByCustomXml="next"/>
      <w:permStart w:id="792538215" w:edGrp="everyone" w:colFirst="2" w:colLast="2" w:displacedByCustomXml="next"/>
      <w:permStart w:id="1774087684" w:edGrp="everyone" w:colFirst="3" w:colLast="3" w:displacedByCustomXml="next"/>
      <w:permStart w:id="1808820563" w:edGrp="everyone" w:colFirst="4" w:colLast="4" w:displacedByCustomXml="next"/>
      <w:permStart w:id="174478114" w:edGrp="everyone" w:colFirst="5" w:colLast="5" w:displacedByCustomXml="next"/>
      <w:permStart w:id="1617242570" w:edGrp="everyone" w:colFirst="6" w:colLast="6" w:displacedByCustomXml="next"/>
      <w:permStart w:id="2068465231" w:edGrp="everyone" w:colFirst="7" w:colLast="7" w:displacedByCustomXml="next"/>
      <w:permStart w:id="1140722012" w:edGrp="everyone" w:displacedByCustomXml="next"/>
      <w:sdt>
        <w:sdtPr>
          <w:rPr>
            <w:rFonts w:eastAsia="Calibri" w:cstheme="minorHAnsi"/>
            <w:sz w:val="18"/>
            <w:szCs w:val="18"/>
            <w:lang w:val="en-GB"/>
          </w:rPr>
          <w:id w:val="-930580281"/>
          <w15:repeatingSection/>
        </w:sdtPr>
        <w:sdtEndPr>
          <w:rPr>
            <w:rFonts w:eastAsia="Times New Roman"/>
          </w:rPr>
        </w:sdtEndPr>
        <w:sdtContent>
          <w:sdt>
            <w:sdtPr>
              <w:rPr>
                <w:rFonts w:eastAsia="Calibri" w:cstheme="minorHAnsi"/>
                <w:sz w:val="18"/>
                <w:szCs w:val="18"/>
                <w:lang w:val="en-GB"/>
              </w:rPr>
              <w:id w:val="-720595732"/>
              <w:placeholder>
                <w:docPart w:val="C9661A31D63344C9A075D07A25C59EDF"/>
              </w:placeholder>
              <w15:repeatingSectionItem/>
            </w:sdtPr>
            <w:sdtEndPr>
              <w:rPr>
                <w:rFonts w:eastAsia="Times New Roman"/>
              </w:rPr>
            </w:sdtEndPr>
            <w:sdtContent>
              <w:tr w:rsidR="004C2BEE" w:rsidRPr="00883FC1" w14:paraId="2FF80CB3" w14:textId="77777777" w:rsidTr="004C2BEE">
                <w:trPr>
                  <w:trHeight w:val="57"/>
                </w:trPr>
                <w:tc>
                  <w:tcPr>
                    <w:tcW w:w="1879" w:type="dxa"/>
                    <w:vAlign w:val="center"/>
                  </w:tcPr>
                  <w:p w14:paraId="0114485F" w14:textId="6E584F08" w:rsidR="004C2BEE" w:rsidRPr="00883FC1" w:rsidRDefault="001E7B20" w:rsidP="00AA25ED">
                    <w:pPr>
                      <w:jc w:val="center"/>
                      <w:rPr>
                        <w:rFonts w:eastAsia="Calibri" w:cstheme="minorHAnsi"/>
                        <w:sz w:val="18"/>
                        <w:szCs w:val="18"/>
                        <w:lang w:val="en-GB"/>
                      </w:rPr>
                    </w:pPr>
                    <w:sdt>
                      <w:sdtPr>
                        <w:rPr>
                          <w:rFonts w:eastAsia="Calibri" w:cstheme="minorHAnsi"/>
                          <w:sz w:val="18"/>
                          <w:szCs w:val="18"/>
                          <w:lang w:val="en-GB"/>
                        </w:rPr>
                        <w:id w:val="1994604524"/>
                        <w:placeholder>
                          <w:docPart w:val="4E257056361D4152B37F38F7EB5EC4F9"/>
                        </w:placeholder>
                        <w:showingPlcHdr/>
                        <w:comboBox>
                          <w:listItem w:displayText="Presentation at an event" w:value="Presentation at an event"/>
                          <w:listItem w:displayText="Exhibition" w:value="Exhibition"/>
                          <w:listItem w:displayText="Press release" w:value="Press release"/>
                          <w:listItem w:displayText="Non-scientific and non-peer reviewed publication (popularised publication)" w:value="Non-scientific and non-peer reviewed publication (popularised publication)"/>
                          <w:listItem w:displayText="Flyer" w:value="Flyer"/>
                          <w:listItem w:displayText="Website" w:value="Website"/>
                          <w:listItem w:displayText="Communication campaign" w:value="Communication campaign"/>
                          <w:listItem w:displayText="Video/film" w:value="Video/film"/>
                          <w:listItem w:displayText="Social media" w:value="Social media"/>
                          <w:listItem w:displayText="Other" w:value="Other"/>
                        </w:comboBox>
                      </w:sdtPr>
                      <w:sdtEndPr/>
                      <w:sdtContent>
                        <w:r w:rsidR="004C2BEE" w:rsidRPr="00883FC1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20"/>
                            <w:highlight w:val="lightGray"/>
                            <w:lang w:val="en-GB"/>
                          </w:rPr>
                          <w:t>Choose an item</w:t>
                        </w:r>
                      </w:sdtContent>
                    </w:sdt>
                  </w:p>
                </w:tc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-1967656503"/>
                    <w:placeholder>
                      <w:docPart w:val="4FEB200AA38944DF88BD6FD8D4BD6AD7"/>
                    </w:placeholder>
                    <w:showingPlcHdr/>
                  </w:sdtPr>
                  <w:sdtEndPr/>
                  <w:sdtContent>
                    <w:tc>
                      <w:tcPr>
                        <w:tcW w:w="1435" w:type="dxa"/>
                        <w:vAlign w:val="center"/>
                      </w:tcPr>
                      <w:p w14:paraId="02290FF9" w14:textId="77777777" w:rsidR="004C2BEE" w:rsidRPr="00883FC1" w:rsidRDefault="004C2BEE" w:rsidP="00AA25ED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16"/>
                            <w:highlight w:val="lightGray"/>
                            <w:lang w:val="en-GB"/>
                          </w:rPr>
                          <w:t>Name of the activity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207774350"/>
                    <w:placeholder>
                      <w:docPart w:val="F1A5C30D19D44589B7B3491270B03EE8"/>
                    </w:placeholder>
                    <w:showingPlcHdr/>
                  </w:sdtPr>
                  <w:sdtEndPr/>
                  <w:sdtContent>
                    <w:tc>
                      <w:tcPr>
                        <w:tcW w:w="1386" w:type="dxa"/>
                        <w:vAlign w:val="center"/>
                      </w:tcPr>
                      <w:p w14:paraId="7C56846B" w14:textId="77777777" w:rsidR="004C2BEE" w:rsidRPr="00883FC1" w:rsidRDefault="004C2BEE" w:rsidP="00AA25ED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16"/>
                            <w:highlight w:val="lightGray"/>
                            <w:lang w:val="en-GB"/>
                          </w:rPr>
                          <w:t>DD.MM.YYYY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1172840332"/>
                    <w:placeholder>
                      <w:docPart w:val="9EEC532D4E2D47C0ACC42B32C8935456"/>
                    </w:placeholder>
                    <w:showingPlcHdr/>
                  </w:sdtPr>
                  <w:sdtEndPr/>
                  <w:sdtContent>
                    <w:tc>
                      <w:tcPr>
                        <w:tcW w:w="1782" w:type="dxa"/>
                        <w:vAlign w:val="center"/>
                      </w:tcPr>
                      <w:p w14:paraId="1E22F4B8" w14:textId="77777777" w:rsidR="004C2BEE" w:rsidRPr="00883FC1" w:rsidRDefault="004C2BEE" w:rsidP="00AA25ED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20"/>
                            <w:highlight w:val="lightGray"/>
                            <w:lang w:val="en-GB"/>
                          </w:rPr>
                          <w:t>Specify</w:t>
                        </w:r>
                        <w:r w:rsidRPr="00883FC1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18"/>
                            <w:highlight w:val="lightGray"/>
                            <w:lang w:val="en-GB"/>
                          </w:rPr>
                          <w:t xml:space="preserve"> the city (country)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-1968505682"/>
                    <w:placeholder>
                      <w:docPart w:val="1CB7340769F7422AA5EE96DA32E0C5F0"/>
                    </w:placeholder>
                    <w:showingPlcHdr/>
                  </w:sdtPr>
                  <w:sdtEndPr/>
                  <w:sdtContent>
                    <w:tc>
                      <w:tcPr>
                        <w:tcW w:w="3354" w:type="dxa"/>
                        <w:vAlign w:val="center"/>
                      </w:tcPr>
                      <w:p w14:paraId="3E12FB1B" w14:textId="6B9CDFB4" w:rsidR="004C2BEE" w:rsidRPr="00883FC1" w:rsidRDefault="004C2BEE" w:rsidP="00AA25ED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Fonts w:cstheme="minorHAnsi"/>
                            <w:sz w:val="18"/>
                            <w:szCs w:val="18"/>
                            <w:highlight w:val="lightGray"/>
                            <w:lang w:val="en-GB"/>
                          </w:rPr>
                          <w:t>Information about the activity</w:t>
                        </w:r>
                      </w:p>
                    </w:tc>
                  </w:sdtContent>
                </w:sdt>
                <w:sdt>
                  <w:sdtPr>
                    <w:rPr>
                      <w:rFonts w:cstheme="minorHAnsi"/>
                      <w:sz w:val="18"/>
                      <w:szCs w:val="18"/>
                      <w:lang w:val="en-GB"/>
                    </w:rPr>
                    <w:id w:val="290632506"/>
                    <w:placeholder>
                      <w:docPart w:val="DDE90FE0B28B4A6F9E9E0B5166A60938"/>
                    </w:placeholder>
                    <w:showingPlcHdr/>
                  </w:sdtPr>
                  <w:sdtEndPr/>
                  <w:sdtContent>
                    <w:tc>
                      <w:tcPr>
                        <w:tcW w:w="1926" w:type="dxa"/>
                        <w:vAlign w:val="center"/>
                      </w:tcPr>
                      <w:p w14:paraId="7938007D" w14:textId="771514B7" w:rsidR="004C2BEE" w:rsidRPr="00883FC1" w:rsidRDefault="004C2BEE" w:rsidP="00AA25ED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Fonts w:cstheme="minorHAnsi"/>
                            <w:sz w:val="18"/>
                            <w:szCs w:val="18"/>
                            <w:highlight w:val="lightGray"/>
                            <w:lang w:val="en-GB"/>
                          </w:rPr>
                          <w:t>Number of persons</w:t>
                        </w:r>
                      </w:p>
                    </w:tc>
                  </w:sdtContent>
                </w:sdt>
                <w:sdt>
                  <w:sdtPr>
                    <w:rPr>
                      <w:rFonts w:eastAsia="Calibri" w:cstheme="minorHAnsi"/>
                      <w:sz w:val="18"/>
                      <w:szCs w:val="18"/>
                      <w:lang w:val="en-GB"/>
                    </w:rPr>
                    <w:id w:val="635217152"/>
                    <w:placeholder>
                      <w:docPart w:val="C5E01D19D7D5404BB199E2D22D056CB1"/>
                    </w:placeholder>
                    <w:showingPlcHdr/>
                    <w:comboBox>
                      <w:listItem w:displayText="General public" w:value="General public"/>
                      <w:listItem w:displayText="Policy makers" w:value="Policy makers"/>
                      <w:listItem w:displayText="Media" w:value="Media"/>
                      <w:listItem w:displayText="Customers" w:value="Customers"/>
                      <w:listItem w:displayText="Others" w:value="Others"/>
                    </w:comboBox>
                  </w:sdtPr>
                  <w:sdtEndPr/>
                  <w:sdtContent>
                    <w:tc>
                      <w:tcPr>
                        <w:tcW w:w="1909" w:type="dxa"/>
                        <w:vAlign w:val="center"/>
                      </w:tcPr>
                      <w:p w14:paraId="7477B8C3" w14:textId="4CDCCF08" w:rsidR="004C2BEE" w:rsidRPr="00883FC1" w:rsidRDefault="004C2BEE" w:rsidP="00AA25ED">
                        <w:pPr>
                          <w:jc w:val="center"/>
                          <w:rPr>
                            <w:rFonts w:cstheme="minorHAnsi"/>
                            <w:sz w:val="18"/>
                            <w:szCs w:val="18"/>
                            <w:lang w:val="en-GB"/>
                          </w:rPr>
                        </w:pPr>
                        <w:r w:rsidRPr="00883FC1">
                          <w:rPr>
                            <w:rStyle w:val="PlaceholderText"/>
                            <w:rFonts w:eastAsiaTheme="minorHAnsi"/>
                            <w:color w:val="auto"/>
                            <w:sz w:val="18"/>
                            <w:szCs w:val="20"/>
                            <w:highlight w:val="lightGray"/>
                            <w:lang w:val="en-GB"/>
                          </w:rPr>
                          <w:t>Choose an item</w:t>
                        </w:r>
                      </w:p>
                    </w:tc>
                  </w:sdtContent>
                </w:sdt>
              </w:tr>
            </w:sdtContent>
          </w:sdt>
        </w:sdtContent>
      </w:sdt>
    </w:tbl>
    <w:permEnd w:id="2068465231"/>
    <w:permEnd w:id="1617242570"/>
    <w:permEnd w:id="174478114"/>
    <w:permEnd w:id="1808820563"/>
    <w:permEnd w:id="1774087684"/>
    <w:permEnd w:id="792538215"/>
    <w:permEnd w:id="2107662792"/>
    <w:permEnd w:id="373775463"/>
    <w:p w14:paraId="6BDD9FB1" w14:textId="30E8CCA3" w:rsidR="009B6C83" w:rsidRPr="005205D2" w:rsidRDefault="005205D2" w:rsidP="005205D2">
      <w:pPr>
        <w:jc w:val="both"/>
        <w:rPr>
          <w:rFonts w:ascii="Calibri" w:hAnsi="Calibri" w:cs="Calibri"/>
          <w:iCs/>
          <w:sz w:val="18"/>
          <w:szCs w:val="18"/>
          <w:lang w:val="en-GB" w:eastAsia="es-ES"/>
        </w:rPr>
      </w:pPr>
      <w:r w:rsidRPr="00883FC1">
        <w:rPr>
          <w:rFonts w:ascii="Calibri" w:hAnsi="Calibri" w:cs="Calibri"/>
          <w:iCs/>
          <w:sz w:val="18"/>
          <w:szCs w:val="18"/>
          <w:lang w:val="en-GB" w:eastAsia="es-ES"/>
        </w:rPr>
        <w:t xml:space="preserve">To add a row, click on the </w:t>
      </w:r>
      <w:r w:rsidRPr="00883FC1">
        <w:rPr>
          <w:rFonts w:ascii="Calibri" w:hAnsi="Calibri" w:cs="Calibri"/>
          <w:iCs/>
          <w:sz w:val="18"/>
          <w:szCs w:val="18"/>
          <w:highlight w:val="lightGray"/>
          <w:lang w:val="en-GB" w:eastAsia="es-ES"/>
        </w:rPr>
        <w:t>+</w:t>
      </w:r>
      <w:r w:rsidRPr="00883FC1">
        <w:rPr>
          <w:rFonts w:ascii="Calibri" w:hAnsi="Calibri" w:cs="Calibri"/>
          <w:iCs/>
          <w:color w:val="F0A22E" w:themeColor="accent1"/>
          <w:sz w:val="18"/>
          <w:szCs w:val="18"/>
          <w:lang w:val="en-GB" w:eastAsia="es-ES"/>
        </w:rPr>
        <w:t xml:space="preserve"> </w:t>
      </w:r>
      <w:r w:rsidRPr="00883FC1">
        <w:rPr>
          <w:rFonts w:ascii="Calibri" w:hAnsi="Calibri" w:cs="Calibri"/>
          <w:iCs/>
          <w:sz w:val="18"/>
          <w:szCs w:val="18"/>
          <w:lang w:val="en-GB" w:eastAsia="es-ES"/>
        </w:rPr>
        <w:t>symbol that appears at the bottom-right side of the table.</w:t>
      </w:r>
    </w:p>
    <w:permEnd w:id="1140722012"/>
    <w:p w14:paraId="48AFB540" w14:textId="77777777" w:rsidR="00D363A9" w:rsidRDefault="00D363A9" w:rsidP="009B6C83">
      <w:pPr>
        <w:spacing w:after="120"/>
        <w:jc w:val="both"/>
        <w:rPr>
          <w:b/>
          <w:bCs/>
          <w:u w:val="single"/>
          <w:lang w:val="en-GB"/>
        </w:rPr>
      </w:pPr>
    </w:p>
    <w:p w14:paraId="1A4647A7" w14:textId="19B826A8" w:rsidR="00F84C0A" w:rsidRPr="00883FC1" w:rsidRDefault="00DD7AF5" w:rsidP="009B6C83">
      <w:pPr>
        <w:spacing w:after="120"/>
        <w:jc w:val="both"/>
        <w:rPr>
          <w:lang w:val="en-GB"/>
        </w:rPr>
      </w:pPr>
      <w:r w:rsidRPr="00883FC1">
        <w:rPr>
          <w:b/>
          <w:bCs/>
          <w:u w:val="single"/>
          <w:lang w:val="en-GB"/>
        </w:rPr>
        <w:t>SOCIAL MEDIA</w:t>
      </w:r>
      <w:r w:rsidR="00001E30" w:rsidRPr="00883FC1">
        <w:rPr>
          <w:b/>
          <w:bCs/>
          <w:u w:val="single"/>
          <w:lang w:val="en-GB"/>
        </w:rPr>
        <w:t xml:space="preserve"> NUMBERS</w:t>
      </w:r>
      <w:r w:rsidR="00CE56A3" w:rsidRPr="00883FC1">
        <w:rPr>
          <w:lang w:val="en-GB"/>
        </w:rPr>
        <w:t xml:space="preserve"> – Fill in the following table with the </w:t>
      </w:r>
      <w:r w:rsidR="0003656A" w:rsidRPr="00883FC1">
        <w:rPr>
          <w:lang w:val="en-GB"/>
        </w:rPr>
        <w:t>corresponding information.</w:t>
      </w:r>
    </w:p>
    <w:tbl>
      <w:tblPr>
        <w:tblStyle w:val="TableGrid"/>
        <w:tblW w:w="6657" w:type="dxa"/>
        <w:tbl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single" w:sz="4" w:space="0" w:color="A5644E" w:themeColor="accent2"/>
          <w:insideV w:val="single" w:sz="4" w:space="0" w:color="A5644E" w:themeColor="accent2"/>
        </w:tblBorders>
        <w:tblLook w:val="04A0" w:firstRow="1" w:lastRow="0" w:firstColumn="1" w:lastColumn="0" w:noHBand="0" w:noVBand="1"/>
      </w:tblPr>
      <w:tblGrid>
        <w:gridCol w:w="2069"/>
        <w:gridCol w:w="2779"/>
        <w:gridCol w:w="1809"/>
      </w:tblGrid>
      <w:tr w:rsidR="00720942" w:rsidRPr="00883FC1" w14:paraId="27816C06" w14:textId="77777777" w:rsidTr="00720942">
        <w:trPr>
          <w:trHeight w:val="94"/>
        </w:trPr>
        <w:tc>
          <w:tcPr>
            <w:tcW w:w="2069" w:type="dxa"/>
            <w:shd w:val="clear" w:color="auto" w:fill="A5644E" w:themeFill="accent2"/>
            <w:vAlign w:val="center"/>
          </w:tcPr>
          <w:p w14:paraId="481E4842" w14:textId="5A26B70B" w:rsidR="00720942" w:rsidRPr="00883FC1" w:rsidRDefault="00720942" w:rsidP="00550CA0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Type</w:t>
            </w:r>
          </w:p>
        </w:tc>
        <w:tc>
          <w:tcPr>
            <w:tcW w:w="2779" w:type="dxa"/>
            <w:shd w:val="clear" w:color="auto" w:fill="A5644E" w:themeFill="accent2"/>
            <w:vAlign w:val="center"/>
          </w:tcPr>
          <w:p w14:paraId="32FB559A" w14:textId="7A845F0D" w:rsidR="00720942" w:rsidRPr="00883FC1" w:rsidRDefault="00720942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Numbers</w:t>
            </w:r>
            <w:r w:rsidRPr="00883FC1"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  <w:t xml:space="preserve"> (approx.)</w:t>
            </w:r>
          </w:p>
        </w:tc>
        <w:tc>
          <w:tcPr>
            <w:tcW w:w="1809" w:type="dxa"/>
            <w:shd w:val="clear" w:color="auto" w:fill="A5644E" w:themeFill="accent2"/>
            <w:vAlign w:val="center"/>
          </w:tcPr>
          <w:p w14:paraId="6F0FB741" w14:textId="77777777" w:rsidR="00720942" w:rsidRPr="00883FC1" w:rsidRDefault="00720942" w:rsidP="00AA25ED">
            <w:pPr>
              <w:jc w:val="center"/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</w:pPr>
            <w:r w:rsidRPr="00883FC1">
              <w:rPr>
                <w:rFonts w:cstheme="minorHAnsi"/>
                <w:color w:val="FFFFFF" w:themeColor="background1"/>
                <w:sz w:val="18"/>
                <w:szCs w:val="18"/>
                <w:u w:val="single"/>
                <w:lang w:val="en-GB"/>
              </w:rPr>
              <w:t>Number of persons reached</w:t>
            </w:r>
            <w:r w:rsidRPr="00883FC1">
              <w:rPr>
                <w:rFonts w:cstheme="minorHAnsi"/>
                <w:color w:val="FFFFFF" w:themeColor="background1"/>
                <w:sz w:val="18"/>
                <w:szCs w:val="18"/>
                <w:lang w:val="en-GB"/>
              </w:rPr>
              <w:t xml:space="preserve"> (approx.)</w:t>
            </w:r>
          </w:p>
        </w:tc>
      </w:tr>
      <w:tr w:rsidR="00720942" w:rsidRPr="00883FC1" w14:paraId="29518E48" w14:textId="77777777" w:rsidTr="00720942">
        <w:trPr>
          <w:trHeight w:val="397"/>
        </w:trPr>
        <w:tc>
          <w:tcPr>
            <w:tcW w:w="2069" w:type="dxa"/>
            <w:vAlign w:val="center"/>
          </w:tcPr>
          <w:p w14:paraId="2B19EDDC" w14:textId="2BF296A4" w:rsidR="00720942" w:rsidRPr="00883FC1" w:rsidRDefault="00720942" w:rsidP="00AA25ED">
            <w:pPr>
              <w:jc w:val="center"/>
              <w:rPr>
                <w:rFonts w:eastAsia="Calibri" w:cstheme="minorHAnsi"/>
                <w:sz w:val="18"/>
                <w:szCs w:val="18"/>
                <w:lang w:val="en-GB"/>
              </w:rPr>
            </w:pPr>
            <w:permStart w:id="653806504" w:edGrp="everyone" w:colFirst="1" w:colLast="1"/>
            <w:permStart w:id="651000777" w:edGrp="everyone" w:colFirst="2" w:colLast="2"/>
            <w:permStart w:id="1577070206" w:edGrp="everyone" w:colFirst="3" w:colLast="3"/>
            <w:r w:rsidRPr="00883FC1">
              <w:rPr>
                <w:rFonts w:eastAsia="Calibri" w:cstheme="minorHAnsi"/>
                <w:sz w:val="18"/>
                <w:szCs w:val="18"/>
                <w:lang w:val="en-GB"/>
              </w:rPr>
              <w:t>Twitter</w:t>
            </w:r>
          </w:p>
        </w:tc>
        <w:sdt>
          <w:sdtPr>
            <w:rPr>
              <w:rFonts w:cstheme="minorHAnsi"/>
              <w:sz w:val="18"/>
              <w:szCs w:val="18"/>
              <w:lang w:val="en-GB"/>
            </w:rPr>
            <w:id w:val="1351615318"/>
            <w:placeholder>
              <w:docPart w:val="64B7E12EB96A47FBBF060163FD0C1273"/>
            </w:placeholder>
            <w:showingPlcHdr/>
          </w:sdtPr>
          <w:sdtEndPr/>
          <w:sdtContent>
            <w:tc>
              <w:tcPr>
                <w:tcW w:w="2779" w:type="dxa"/>
                <w:vAlign w:val="center"/>
              </w:tcPr>
              <w:p w14:paraId="5B52110A" w14:textId="697D466C" w:rsidR="00720942" w:rsidRPr="00883FC1" w:rsidRDefault="00720942" w:rsidP="00AA25ED">
                <w:pPr>
                  <w:jc w:val="center"/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883FC1">
                  <w:rPr>
                    <w:rFonts w:cstheme="minorHAnsi"/>
                    <w:sz w:val="18"/>
                    <w:szCs w:val="18"/>
                    <w:highlight w:val="lightGray"/>
                    <w:lang w:val="en-GB"/>
                  </w:rPr>
                  <w:t>Enter the number of tweets</w:t>
                </w:r>
              </w:p>
            </w:tc>
          </w:sdtContent>
        </w:sdt>
        <w:sdt>
          <w:sdtPr>
            <w:rPr>
              <w:rFonts w:cstheme="minorHAnsi"/>
              <w:sz w:val="18"/>
              <w:szCs w:val="18"/>
              <w:lang w:val="en-GB"/>
            </w:rPr>
            <w:id w:val="-1731910519"/>
            <w:placeholder>
              <w:docPart w:val="54C8BD7321764896BD6389FBCF609B7A"/>
            </w:placeholder>
            <w:showingPlcHdr/>
          </w:sdtPr>
          <w:sdtEndPr/>
          <w:sdtContent>
            <w:tc>
              <w:tcPr>
                <w:tcW w:w="1809" w:type="dxa"/>
                <w:vAlign w:val="center"/>
              </w:tcPr>
              <w:p w14:paraId="76648C77" w14:textId="757312FE" w:rsidR="00720942" w:rsidRPr="00883FC1" w:rsidRDefault="00720942" w:rsidP="00AA25ED">
                <w:pPr>
                  <w:jc w:val="center"/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883FC1">
                  <w:rPr>
                    <w:rFonts w:cstheme="minorHAnsi"/>
                    <w:sz w:val="18"/>
                    <w:szCs w:val="18"/>
                    <w:highlight w:val="lightGray"/>
                    <w:lang w:val="en-GB"/>
                  </w:rPr>
                  <w:t>Number of persons</w:t>
                </w:r>
              </w:p>
            </w:tc>
          </w:sdtContent>
        </w:sdt>
      </w:tr>
      <w:tr w:rsidR="00720942" w:rsidRPr="00883FC1" w14:paraId="281EF9EB" w14:textId="77777777" w:rsidTr="00720942">
        <w:trPr>
          <w:trHeight w:val="397"/>
        </w:trPr>
        <w:tc>
          <w:tcPr>
            <w:tcW w:w="2069" w:type="dxa"/>
            <w:vAlign w:val="center"/>
          </w:tcPr>
          <w:p w14:paraId="127030C0" w14:textId="06CEFF70" w:rsidR="00720942" w:rsidRPr="00883FC1" w:rsidRDefault="00720942" w:rsidP="00AA25ED">
            <w:pPr>
              <w:jc w:val="center"/>
              <w:rPr>
                <w:rFonts w:eastAsia="Calibri" w:cstheme="minorHAnsi"/>
                <w:sz w:val="18"/>
                <w:szCs w:val="18"/>
                <w:lang w:val="en-GB"/>
              </w:rPr>
            </w:pPr>
            <w:permStart w:id="1589535299" w:edGrp="everyone" w:colFirst="1" w:colLast="1"/>
            <w:permStart w:id="585916920" w:edGrp="everyone" w:colFirst="2" w:colLast="2"/>
            <w:permStart w:id="1992124365" w:edGrp="everyone" w:colFirst="3" w:colLast="3"/>
            <w:permEnd w:id="653806504"/>
            <w:permEnd w:id="651000777"/>
            <w:permEnd w:id="1577070206"/>
            <w:r w:rsidRPr="00883FC1">
              <w:rPr>
                <w:rFonts w:eastAsia="Calibri" w:cstheme="minorHAnsi"/>
                <w:sz w:val="18"/>
                <w:szCs w:val="18"/>
                <w:lang w:val="en-GB"/>
              </w:rPr>
              <w:t>LinkedIn</w:t>
            </w:r>
          </w:p>
        </w:tc>
        <w:sdt>
          <w:sdtPr>
            <w:rPr>
              <w:rFonts w:cstheme="minorHAnsi"/>
              <w:sz w:val="18"/>
              <w:szCs w:val="18"/>
              <w:lang w:val="en-GB"/>
            </w:rPr>
            <w:id w:val="-358287165"/>
            <w:placeholder>
              <w:docPart w:val="07DE1A5533DF40AF99DF9CACCF2848F2"/>
            </w:placeholder>
            <w:showingPlcHdr/>
          </w:sdtPr>
          <w:sdtEndPr/>
          <w:sdtContent>
            <w:tc>
              <w:tcPr>
                <w:tcW w:w="2779" w:type="dxa"/>
                <w:vAlign w:val="center"/>
              </w:tcPr>
              <w:p w14:paraId="750AF536" w14:textId="6E1F8695" w:rsidR="00720942" w:rsidRPr="00883FC1" w:rsidRDefault="00720942" w:rsidP="00AA25ED">
                <w:pPr>
                  <w:jc w:val="center"/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883FC1">
                  <w:rPr>
                    <w:rFonts w:cstheme="minorHAnsi"/>
                    <w:sz w:val="18"/>
                    <w:szCs w:val="18"/>
                    <w:highlight w:val="lightGray"/>
                    <w:lang w:val="en-GB"/>
                  </w:rPr>
                  <w:t>Enter the number of LinkedIn posts</w:t>
                </w:r>
              </w:p>
            </w:tc>
          </w:sdtContent>
        </w:sdt>
        <w:sdt>
          <w:sdtPr>
            <w:rPr>
              <w:rFonts w:cstheme="minorHAnsi"/>
              <w:sz w:val="18"/>
              <w:szCs w:val="18"/>
              <w:lang w:val="en-GB"/>
            </w:rPr>
            <w:id w:val="1627504981"/>
            <w:placeholder>
              <w:docPart w:val="8DC7179295FC42FBAB87F13B6A76E7C7"/>
            </w:placeholder>
            <w:showingPlcHdr/>
          </w:sdtPr>
          <w:sdtEndPr/>
          <w:sdtContent>
            <w:tc>
              <w:tcPr>
                <w:tcW w:w="1809" w:type="dxa"/>
                <w:vAlign w:val="center"/>
              </w:tcPr>
              <w:p w14:paraId="406E130D" w14:textId="2349A175" w:rsidR="00720942" w:rsidRPr="00883FC1" w:rsidRDefault="00720942" w:rsidP="00AA25ED">
                <w:pPr>
                  <w:jc w:val="center"/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883FC1">
                  <w:rPr>
                    <w:rFonts w:cstheme="minorHAnsi"/>
                    <w:sz w:val="18"/>
                    <w:szCs w:val="18"/>
                    <w:highlight w:val="lightGray"/>
                    <w:lang w:val="en-GB"/>
                  </w:rPr>
                  <w:t>Number of persons</w:t>
                </w:r>
              </w:p>
            </w:tc>
          </w:sdtContent>
        </w:sdt>
      </w:tr>
      <w:tr w:rsidR="00720942" w:rsidRPr="00883FC1" w14:paraId="6774DC48" w14:textId="77777777" w:rsidTr="00720942">
        <w:trPr>
          <w:trHeight w:val="397"/>
        </w:trPr>
        <w:tc>
          <w:tcPr>
            <w:tcW w:w="2069" w:type="dxa"/>
            <w:vAlign w:val="center"/>
          </w:tcPr>
          <w:p w14:paraId="0A1381DE" w14:textId="43A3A148" w:rsidR="00720942" w:rsidRPr="00883FC1" w:rsidRDefault="00720942" w:rsidP="00AA25ED">
            <w:pPr>
              <w:jc w:val="center"/>
              <w:rPr>
                <w:rFonts w:eastAsia="Calibri" w:cstheme="minorHAnsi"/>
                <w:sz w:val="18"/>
                <w:szCs w:val="18"/>
                <w:lang w:val="en-GB"/>
              </w:rPr>
            </w:pPr>
            <w:permStart w:id="523530561" w:edGrp="everyone" w:colFirst="1" w:colLast="1"/>
            <w:permStart w:id="1795116713" w:edGrp="everyone" w:colFirst="2" w:colLast="2"/>
            <w:permStart w:id="1586692217" w:edGrp="everyone" w:colFirst="3" w:colLast="3"/>
            <w:permEnd w:id="1589535299"/>
            <w:permEnd w:id="585916920"/>
            <w:permEnd w:id="1992124365"/>
            <w:r w:rsidRPr="00883FC1">
              <w:rPr>
                <w:rFonts w:eastAsia="Calibri" w:cstheme="minorHAnsi"/>
                <w:sz w:val="18"/>
                <w:szCs w:val="18"/>
                <w:lang w:val="en-GB"/>
              </w:rPr>
              <w:t>Other social media</w:t>
            </w:r>
          </w:p>
        </w:tc>
        <w:sdt>
          <w:sdtPr>
            <w:rPr>
              <w:rFonts w:cstheme="minorHAnsi"/>
              <w:sz w:val="18"/>
              <w:szCs w:val="18"/>
              <w:lang w:val="en-GB"/>
            </w:rPr>
            <w:id w:val="-1805462585"/>
            <w:placeholder>
              <w:docPart w:val="A839D1200C1F415780618ECB34631C7E"/>
            </w:placeholder>
            <w:showingPlcHdr/>
          </w:sdtPr>
          <w:sdtEndPr/>
          <w:sdtContent>
            <w:tc>
              <w:tcPr>
                <w:tcW w:w="2779" w:type="dxa"/>
                <w:vAlign w:val="center"/>
              </w:tcPr>
              <w:p w14:paraId="2969CBE9" w14:textId="3291CFEC" w:rsidR="00720942" w:rsidRPr="00883FC1" w:rsidRDefault="00720942" w:rsidP="00AA25ED">
                <w:pPr>
                  <w:jc w:val="center"/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883FC1">
                  <w:rPr>
                    <w:rFonts w:cstheme="minorHAnsi"/>
                    <w:sz w:val="18"/>
                    <w:szCs w:val="18"/>
                    <w:highlight w:val="lightGray"/>
                    <w:lang w:val="en-GB"/>
                  </w:rPr>
                  <w:t>Enter the number of other social media publications</w:t>
                </w:r>
              </w:p>
            </w:tc>
          </w:sdtContent>
        </w:sdt>
        <w:sdt>
          <w:sdtPr>
            <w:rPr>
              <w:rFonts w:cstheme="minorHAnsi"/>
              <w:sz w:val="18"/>
              <w:szCs w:val="18"/>
              <w:lang w:val="en-GB"/>
            </w:rPr>
            <w:id w:val="-364522906"/>
            <w:placeholder>
              <w:docPart w:val="05C8793CA40E468091D6EA783E72E297"/>
            </w:placeholder>
            <w:showingPlcHdr/>
          </w:sdtPr>
          <w:sdtEndPr/>
          <w:sdtContent>
            <w:tc>
              <w:tcPr>
                <w:tcW w:w="1809" w:type="dxa"/>
                <w:vAlign w:val="center"/>
              </w:tcPr>
              <w:p w14:paraId="5AC06E34" w14:textId="7BCD83FE" w:rsidR="00720942" w:rsidRPr="00883FC1" w:rsidRDefault="00720942" w:rsidP="00AA25ED">
                <w:pPr>
                  <w:jc w:val="center"/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883FC1">
                  <w:rPr>
                    <w:rFonts w:cstheme="minorHAnsi"/>
                    <w:sz w:val="18"/>
                    <w:szCs w:val="18"/>
                    <w:highlight w:val="lightGray"/>
                    <w:lang w:val="en-GB"/>
                  </w:rPr>
                  <w:t>Number of persons</w:t>
                </w:r>
              </w:p>
            </w:tc>
          </w:sdtContent>
        </w:sdt>
      </w:tr>
      <w:permEnd w:id="523530561"/>
      <w:permEnd w:id="1795116713"/>
      <w:permEnd w:id="1586692217"/>
    </w:tbl>
    <w:p w14:paraId="19C5EC5F" w14:textId="77777777" w:rsidR="00001E30" w:rsidRPr="00883FC1" w:rsidRDefault="00001E30" w:rsidP="009B6C83">
      <w:pPr>
        <w:spacing w:after="120"/>
        <w:jc w:val="both"/>
        <w:rPr>
          <w:lang w:val="en-GB"/>
        </w:rPr>
      </w:pPr>
    </w:p>
    <w:p w14:paraId="30757B6C" w14:textId="613D6697" w:rsidR="00D26E25" w:rsidRPr="00883FC1" w:rsidRDefault="00CF4185" w:rsidP="00AA25ED">
      <w:pPr>
        <w:spacing w:after="120"/>
        <w:jc w:val="both"/>
        <w:rPr>
          <w:rFonts w:cs="Calibri"/>
          <w:szCs w:val="22"/>
          <w:lang w:val="en-GB"/>
        </w:rPr>
      </w:pPr>
      <w:r w:rsidRPr="00883FC1">
        <w:rPr>
          <w:rFonts w:ascii="Calibri" w:hAnsi="Calibri"/>
          <w:b/>
          <w:bCs/>
          <w:u w:val="single"/>
          <w:lang w:val="en-GB" w:eastAsia="es-ES"/>
        </w:rPr>
        <w:t>LINKS</w:t>
      </w:r>
      <w:r w:rsidR="00D6331F" w:rsidRPr="00883FC1">
        <w:rPr>
          <w:rFonts w:ascii="Calibri" w:hAnsi="Calibri"/>
          <w:b/>
          <w:bCs/>
          <w:u w:val="single"/>
          <w:lang w:val="en-GB" w:eastAsia="es-ES"/>
        </w:rPr>
        <w:t xml:space="preserve"> TO ALL DIGITAL MATERIAL (e.g</w:t>
      </w:r>
      <w:r w:rsidR="00732D55" w:rsidRPr="00883FC1">
        <w:rPr>
          <w:rFonts w:ascii="Calibri" w:hAnsi="Calibri"/>
          <w:b/>
          <w:bCs/>
          <w:u w:val="single"/>
          <w:lang w:val="en-GB" w:eastAsia="es-ES"/>
        </w:rPr>
        <w:t>.</w:t>
      </w:r>
      <w:r w:rsidR="00D6331F" w:rsidRPr="00883FC1">
        <w:rPr>
          <w:rFonts w:ascii="Calibri" w:hAnsi="Calibri"/>
          <w:b/>
          <w:bCs/>
          <w:u w:val="single"/>
          <w:lang w:val="en-GB" w:eastAsia="es-ES"/>
        </w:rPr>
        <w:t xml:space="preserve"> website, video</w:t>
      </w:r>
      <w:r w:rsidR="00E11C07" w:rsidRPr="00883FC1">
        <w:rPr>
          <w:rFonts w:ascii="Calibri" w:hAnsi="Calibri"/>
          <w:b/>
          <w:bCs/>
          <w:u w:val="single"/>
          <w:lang w:val="en-GB" w:eastAsia="es-ES"/>
        </w:rPr>
        <w:t>/f</w:t>
      </w:r>
      <w:r w:rsidR="00352728" w:rsidRPr="00883FC1">
        <w:rPr>
          <w:rFonts w:ascii="Calibri" w:hAnsi="Calibri"/>
          <w:b/>
          <w:bCs/>
          <w:u w:val="single"/>
          <w:lang w:val="en-GB" w:eastAsia="es-ES"/>
        </w:rPr>
        <w:t>ilm</w:t>
      </w:r>
      <w:r w:rsidR="0072335D" w:rsidRPr="00883FC1">
        <w:rPr>
          <w:rFonts w:ascii="Calibri" w:hAnsi="Calibri"/>
          <w:b/>
          <w:bCs/>
          <w:u w:val="single"/>
          <w:lang w:val="en-GB" w:eastAsia="es-ES"/>
        </w:rPr>
        <w:t>, flyer, presentations</w:t>
      </w:r>
      <w:r w:rsidR="00097B0C" w:rsidRPr="00883FC1">
        <w:rPr>
          <w:rFonts w:ascii="Calibri" w:hAnsi="Calibri"/>
          <w:b/>
          <w:bCs/>
          <w:u w:val="single"/>
          <w:lang w:val="en-GB" w:eastAsia="es-ES"/>
        </w:rPr>
        <w:t xml:space="preserve">, </w:t>
      </w:r>
      <w:r w:rsidR="00896116" w:rsidRPr="00883FC1">
        <w:rPr>
          <w:rFonts w:ascii="Calibri" w:hAnsi="Calibri"/>
          <w:b/>
          <w:bCs/>
          <w:u w:val="single"/>
          <w:lang w:val="en-GB" w:eastAsia="es-ES"/>
        </w:rPr>
        <w:t>publication on the Horizon Results Platform</w:t>
      </w:r>
      <w:r w:rsidR="00352728" w:rsidRPr="00883FC1">
        <w:rPr>
          <w:rFonts w:ascii="Calibri" w:hAnsi="Calibri"/>
          <w:b/>
          <w:bCs/>
          <w:u w:val="single"/>
          <w:lang w:val="en-GB" w:eastAsia="es-ES"/>
        </w:rPr>
        <w:t>)</w:t>
      </w:r>
      <w:r w:rsidR="00373B71" w:rsidRPr="00883FC1">
        <w:rPr>
          <w:rFonts w:ascii="Calibri" w:hAnsi="Calibri"/>
          <w:lang w:val="en-GB" w:eastAsia="es-ES"/>
        </w:rPr>
        <w:t xml:space="preserve"> </w:t>
      </w:r>
    </w:p>
    <w:tbl>
      <w:tblPr>
        <w:tblStyle w:val="TableGrid1"/>
        <w:tblW w:w="13723" w:type="dxa"/>
        <w:tblInd w:w="0" w:type="dxa"/>
        <w:tblLook w:val="04A0" w:firstRow="1" w:lastRow="0" w:firstColumn="1" w:lastColumn="0" w:noHBand="0" w:noVBand="1"/>
      </w:tblPr>
      <w:tblGrid>
        <w:gridCol w:w="13723"/>
      </w:tblGrid>
      <w:tr w:rsidR="00095C95" w:rsidRPr="00883FC1" w14:paraId="0EFCD5CB" w14:textId="77777777" w:rsidTr="00FF6FF4">
        <w:trPr>
          <w:trHeight w:val="384"/>
        </w:trPr>
        <w:permStart w:id="950690960" w:edGrp="everyone" w:displacedByCustomXml="next"/>
        <w:sdt>
          <w:sdtPr>
            <w:rPr>
              <w:lang w:val="en-GB" w:eastAsia="es-ES"/>
            </w:rPr>
            <w:id w:val="1439334339"/>
            <w:placeholder>
              <w:docPart w:val="1D84ED92431348B187BB81ACE912B292"/>
            </w:placeholder>
            <w:showingPlcHdr/>
          </w:sdtPr>
          <w:sdtEndPr/>
          <w:sdtContent>
            <w:tc>
              <w:tcPr>
                <w:tcW w:w="13723" w:type="dxa"/>
                <w:tcBorders>
                  <w:top w:val="single" w:sz="4" w:space="0" w:color="4E3B30" w:themeColor="text2"/>
                  <w:left w:val="single" w:sz="4" w:space="0" w:color="4E3B30" w:themeColor="text2"/>
                  <w:bottom w:val="single" w:sz="4" w:space="0" w:color="4E3B30" w:themeColor="text2"/>
                  <w:right w:val="single" w:sz="4" w:space="0" w:color="4E3B30" w:themeColor="text2"/>
                </w:tcBorders>
                <w:hideMark/>
              </w:tcPr>
              <w:p w14:paraId="6B90042B" w14:textId="00D40192" w:rsidR="00095C95" w:rsidRPr="00883FC1" w:rsidRDefault="00E07A12" w:rsidP="00095C95">
                <w:pPr>
                  <w:spacing w:after="120"/>
                  <w:jc w:val="both"/>
                  <w:rPr>
                    <w:lang w:val="en-GB" w:eastAsia="es-ES"/>
                  </w:rPr>
                </w:pPr>
                <w:r w:rsidRPr="005169D1">
                  <w:rPr>
                    <w:rStyle w:val="PlaceholderText"/>
                    <w:rFonts w:eastAsiaTheme="minorHAnsi"/>
                    <w:color w:val="auto"/>
                  </w:rPr>
                  <w:t>Click or tap here to enter text.</w:t>
                </w:r>
              </w:p>
            </w:tc>
          </w:sdtContent>
        </w:sdt>
        <w:permEnd w:id="950690960" w:displacedByCustomXml="prev"/>
      </w:tr>
    </w:tbl>
    <w:p w14:paraId="1A35DF04" w14:textId="74D685AE" w:rsidR="00677C34" w:rsidRPr="00883FC1" w:rsidRDefault="00677C34" w:rsidP="00677C34">
      <w:pPr>
        <w:spacing w:after="120"/>
        <w:jc w:val="both"/>
        <w:rPr>
          <w:sz w:val="18"/>
          <w:szCs w:val="20"/>
          <w:lang w:val="en-GB"/>
        </w:rPr>
      </w:pPr>
      <w:r w:rsidRPr="00883FC1">
        <w:rPr>
          <w:b/>
          <w:bCs/>
          <w:sz w:val="18"/>
          <w:szCs w:val="20"/>
          <w:lang w:val="en-GB"/>
        </w:rPr>
        <w:t>*</w:t>
      </w:r>
      <w:r w:rsidRPr="00883FC1">
        <w:rPr>
          <w:sz w:val="18"/>
          <w:szCs w:val="20"/>
          <w:lang w:val="en-GB"/>
        </w:rPr>
        <w:t xml:space="preserve">Any video/film/flyer/presentation </w:t>
      </w:r>
      <w:r w:rsidR="00D52C00" w:rsidRPr="00883FC1">
        <w:rPr>
          <w:sz w:val="18"/>
          <w:szCs w:val="20"/>
          <w:lang w:val="en-GB"/>
        </w:rPr>
        <w:t xml:space="preserve">not available digitally </w:t>
      </w:r>
      <w:r w:rsidRPr="00883FC1">
        <w:rPr>
          <w:sz w:val="18"/>
          <w:szCs w:val="20"/>
          <w:lang w:val="en-GB"/>
        </w:rPr>
        <w:t xml:space="preserve">must be </w:t>
      </w:r>
      <w:r w:rsidR="00CD0194" w:rsidRPr="00883FC1">
        <w:rPr>
          <w:sz w:val="18"/>
          <w:szCs w:val="20"/>
          <w:lang w:val="en-GB"/>
        </w:rPr>
        <w:t>attached</w:t>
      </w:r>
      <w:r w:rsidRPr="00883FC1">
        <w:rPr>
          <w:sz w:val="18"/>
          <w:szCs w:val="20"/>
          <w:lang w:val="en-GB"/>
        </w:rPr>
        <w:t xml:space="preserve"> to your </w:t>
      </w:r>
      <w:r w:rsidR="006523AE" w:rsidRPr="00883FC1">
        <w:rPr>
          <w:sz w:val="18"/>
          <w:szCs w:val="20"/>
          <w:lang w:val="en-GB"/>
        </w:rPr>
        <w:t>final justification</w:t>
      </w:r>
      <w:r w:rsidR="00CD0194" w:rsidRPr="00883FC1">
        <w:rPr>
          <w:sz w:val="18"/>
          <w:szCs w:val="20"/>
          <w:lang w:val="en-GB"/>
        </w:rPr>
        <w:t xml:space="preserve"> as supporting evidence</w:t>
      </w:r>
      <w:r w:rsidRPr="00883FC1">
        <w:rPr>
          <w:sz w:val="18"/>
          <w:szCs w:val="20"/>
          <w:lang w:val="en-GB"/>
        </w:rPr>
        <w:t>.</w:t>
      </w:r>
    </w:p>
    <w:p w14:paraId="0BC036AC" w14:textId="77777777" w:rsidR="00FF6FF4" w:rsidRPr="00883FC1" w:rsidRDefault="00FF6FF4" w:rsidP="00FF6FF4">
      <w:pPr>
        <w:jc w:val="both"/>
        <w:rPr>
          <w:rFonts w:ascii="Calibri" w:hAnsi="Calibri" w:cs="Calibri"/>
          <w:szCs w:val="22"/>
          <w:lang w:val="en-GB" w:eastAsia="es-ES"/>
        </w:rPr>
      </w:pPr>
    </w:p>
    <w:p w14:paraId="67FE102A" w14:textId="77777777" w:rsidR="00FF6FF4" w:rsidRPr="00883FC1" w:rsidRDefault="00FF6FF4" w:rsidP="00FF6FF4">
      <w:pPr>
        <w:shd w:val="clear" w:color="auto" w:fill="FCECD5" w:themeFill="accent1" w:themeFillTint="33"/>
        <w:rPr>
          <w:b/>
          <w:bCs/>
          <w:sz w:val="18"/>
          <w:szCs w:val="20"/>
          <w:lang w:val="en-GB" w:eastAsia="es-ES"/>
        </w:rPr>
      </w:pPr>
      <w:r w:rsidRPr="00883FC1">
        <w:rPr>
          <w:b/>
          <w:bCs/>
          <w:sz w:val="18"/>
          <w:szCs w:val="20"/>
          <w:lang w:val="en-GB" w:eastAsia="es-ES"/>
        </w:rPr>
        <w:t>Reminder</w:t>
      </w:r>
    </w:p>
    <w:p w14:paraId="18BF177E" w14:textId="0F69EC9C" w:rsidR="00FF6FF4" w:rsidRPr="00883FC1" w:rsidRDefault="00FF6FF4" w:rsidP="00FF6FF4">
      <w:pPr>
        <w:shd w:val="clear" w:color="auto" w:fill="FCECD5" w:themeFill="accent1" w:themeFillTint="33"/>
        <w:rPr>
          <w:sz w:val="18"/>
          <w:szCs w:val="20"/>
          <w:lang w:val="en-GB" w:eastAsia="es-ES"/>
        </w:rPr>
      </w:pPr>
      <w:r w:rsidRPr="00883FC1">
        <w:rPr>
          <w:sz w:val="18"/>
          <w:szCs w:val="20"/>
          <w:lang w:val="en-GB" w:eastAsia="es-ES"/>
        </w:rPr>
        <w:t>All the communication material (presentations, flyer, website,</w:t>
      </w:r>
      <w:r w:rsidR="00E10E80" w:rsidRPr="00883FC1">
        <w:rPr>
          <w:sz w:val="18"/>
          <w:szCs w:val="20"/>
          <w:lang w:val="en-GB" w:eastAsia="es-ES"/>
        </w:rPr>
        <w:t xml:space="preserve"> videos,</w:t>
      </w:r>
      <w:r w:rsidRPr="00883FC1">
        <w:rPr>
          <w:sz w:val="18"/>
          <w:szCs w:val="20"/>
          <w:lang w:val="en-GB" w:eastAsia="es-ES"/>
        </w:rPr>
        <w:t xml:space="preserve"> etc.) should respect the communication and dissemination rules (see </w:t>
      </w:r>
      <w:hyperlink r:id="rId36" w:history="1">
        <w:r w:rsidRPr="00883FC1">
          <w:rPr>
            <w:rStyle w:val="Hyperlink"/>
            <w:sz w:val="18"/>
            <w:szCs w:val="20"/>
            <w:lang w:val="en-GB" w:eastAsia="es-ES"/>
          </w:rPr>
          <w:t xml:space="preserve">Publicity, Dissemination and Communication </w:t>
        </w:r>
        <w:r w:rsidR="00C55060" w:rsidRPr="00883FC1">
          <w:rPr>
            <w:rStyle w:val="Hyperlink"/>
            <w:sz w:val="18"/>
            <w:szCs w:val="20"/>
            <w:lang w:val="en-GB" w:eastAsia="es-ES"/>
          </w:rPr>
          <w:t xml:space="preserve">Rules </w:t>
        </w:r>
        <w:r w:rsidRPr="00883FC1">
          <w:rPr>
            <w:rStyle w:val="Hyperlink"/>
            <w:sz w:val="18"/>
            <w:szCs w:val="20"/>
            <w:lang w:val="en-GB" w:eastAsia="es-ES"/>
          </w:rPr>
          <w:t>Tecniospring</w:t>
        </w:r>
      </w:hyperlink>
      <w:r w:rsidRPr="00883FC1">
        <w:rPr>
          <w:sz w:val="18"/>
          <w:szCs w:val="20"/>
          <w:lang w:val="en-GB" w:eastAsia="es-ES"/>
        </w:rPr>
        <w:t>).</w:t>
      </w:r>
    </w:p>
    <w:p w14:paraId="772D7893" w14:textId="74083462" w:rsidR="00095C95" w:rsidRPr="00883FC1" w:rsidRDefault="00095C95" w:rsidP="007D52E0">
      <w:pPr>
        <w:jc w:val="both"/>
        <w:rPr>
          <w:b/>
          <w:bCs/>
          <w:lang w:val="en-GB"/>
        </w:rPr>
        <w:sectPr w:rsidR="00095C95" w:rsidRPr="00883FC1" w:rsidSect="001C344B">
          <w:pgSz w:w="16840" w:h="11900" w:orient="landscape"/>
          <w:pgMar w:top="1560" w:right="1701" w:bottom="1418" w:left="1418" w:header="850" w:footer="850" w:gutter="0"/>
          <w:cols w:space="708"/>
          <w:titlePg/>
          <w:docGrid w:linePitch="360"/>
        </w:sectPr>
      </w:pPr>
    </w:p>
    <w:p w14:paraId="435245CB" w14:textId="1811E5C1" w:rsidR="0057251C" w:rsidRPr="00883FC1" w:rsidRDefault="0057251C" w:rsidP="0057251C">
      <w:pPr>
        <w:pStyle w:val="Heading2"/>
        <w:rPr>
          <w:lang w:val="en-GB"/>
        </w:rPr>
      </w:pPr>
      <w:bookmarkStart w:id="29" w:name="_Toc108005616"/>
      <w:r w:rsidRPr="00883FC1">
        <w:rPr>
          <w:lang w:val="en-GB"/>
        </w:rPr>
        <w:lastRenderedPageBreak/>
        <w:t xml:space="preserve">PART </w:t>
      </w:r>
      <w:r w:rsidR="008F236B" w:rsidRPr="00883FC1">
        <w:rPr>
          <w:lang w:val="en-GB"/>
        </w:rPr>
        <w:t>6</w:t>
      </w:r>
      <w:r w:rsidRPr="00883FC1">
        <w:rPr>
          <w:lang w:val="en-GB"/>
        </w:rPr>
        <w:t xml:space="preserve">. </w:t>
      </w:r>
      <w:r w:rsidR="00A12E94" w:rsidRPr="00883FC1">
        <w:rPr>
          <w:lang w:val="en-GB"/>
        </w:rPr>
        <w:t>ETHICAL ASPECTS</w:t>
      </w:r>
      <w:bookmarkEnd w:id="29"/>
    </w:p>
    <w:p w14:paraId="0C110AB1" w14:textId="74768C83" w:rsidR="00447786" w:rsidRPr="00883FC1" w:rsidRDefault="00447786" w:rsidP="0057251C">
      <w:pPr>
        <w:jc w:val="both"/>
        <w:rPr>
          <w:rFonts w:ascii="Calibri" w:hAnsi="Calibri" w:cs="Calibri"/>
          <w:szCs w:val="22"/>
          <w:lang w:val="en-GB" w:eastAsia="es-ES"/>
        </w:rPr>
      </w:pPr>
    </w:p>
    <w:p w14:paraId="7C66C59F" w14:textId="5A0C2167" w:rsidR="00A12E94" w:rsidRPr="00883FC1" w:rsidRDefault="00A12E94" w:rsidP="00AA5B90">
      <w:pPr>
        <w:spacing w:after="120"/>
        <w:jc w:val="both"/>
        <w:rPr>
          <w:b/>
          <w:bCs/>
          <w:lang w:val="en-GB"/>
        </w:rPr>
      </w:pPr>
      <w:r w:rsidRPr="00883FC1">
        <w:rPr>
          <w:b/>
          <w:bCs/>
          <w:lang w:val="en-GB"/>
        </w:rPr>
        <w:t>To be filled in only if you have flagged ethics aspects in your proposal</w:t>
      </w:r>
    </w:p>
    <w:p w14:paraId="55958252" w14:textId="7220F517" w:rsidR="00AA5B90" w:rsidRPr="00883FC1" w:rsidRDefault="005724A8" w:rsidP="00AA5B90">
      <w:pPr>
        <w:spacing w:after="120"/>
        <w:jc w:val="both"/>
        <w:rPr>
          <w:lang w:val="en-GB"/>
        </w:rPr>
      </w:pPr>
      <w:r w:rsidRPr="00883FC1">
        <w:rPr>
          <w:lang w:val="en-GB"/>
        </w:rPr>
        <w:t>Report here how you de</w:t>
      </w:r>
      <w:r w:rsidR="003E6D1A" w:rsidRPr="00883FC1">
        <w:rPr>
          <w:lang w:val="en-GB"/>
        </w:rPr>
        <w:t>a</w:t>
      </w:r>
      <w:r w:rsidRPr="00883FC1">
        <w:rPr>
          <w:lang w:val="en-GB"/>
        </w:rPr>
        <w:t xml:space="preserve">lt with the ethical </w:t>
      </w:r>
      <w:r w:rsidR="00941E72" w:rsidRPr="00883FC1">
        <w:rPr>
          <w:lang w:val="en-GB"/>
        </w:rPr>
        <w:t xml:space="preserve">aspects </w:t>
      </w:r>
      <w:r w:rsidRPr="00883FC1">
        <w:rPr>
          <w:lang w:val="en-GB"/>
        </w:rPr>
        <w:t xml:space="preserve">flagged in the </w:t>
      </w:r>
      <w:r w:rsidR="00A12E94" w:rsidRPr="00883FC1">
        <w:rPr>
          <w:lang w:val="en-GB"/>
        </w:rPr>
        <w:t>p</w:t>
      </w:r>
      <w:r w:rsidR="005571E3" w:rsidRPr="00883FC1">
        <w:rPr>
          <w:lang w:val="en-GB"/>
        </w:rPr>
        <w:t>roposal</w:t>
      </w:r>
      <w:r w:rsidR="000A74C2" w:rsidRPr="00883FC1">
        <w:rPr>
          <w:lang w:val="en-GB"/>
        </w:rPr>
        <w:t xml:space="preserve">, </w:t>
      </w:r>
      <w:r w:rsidR="004F38A1" w:rsidRPr="00883FC1">
        <w:rPr>
          <w:lang w:val="en-GB"/>
        </w:rPr>
        <w:t xml:space="preserve">as well as any new ethical </w:t>
      </w:r>
      <w:r w:rsidR="00941E72" w:rsidRPr="00883FC1">
        <w:rPr>
          <w:lang w:val="en-GB"/>
        </w:rPr>
        <w:t xml:space="preserve">aspect </w:t>
      </w:r>
      <w:r w:rsidR="004F38A1" w:rsidRPr="00883FC1">
        <w:rPr>
          <w:lang w:val="en-GB"/>
        </w:rPr>
        <w:t>that might have arisen.</w:t>
      </w:r>
    </w:p>
    <w:p w14:paraId="2505D1C9" w14:textId="77777777" w:rsidR="00A12E94" w:rsidRPr="00883FC1" w:rsidRDefault="00A12E94" w:rsidP="00A12E94">
      <w:pPr>
        <w:spacing w:after="240"/>
        <w:ind w:left="567"/>
        <w:rPr>
          <w:b/>
          <w:bCs/>
          <w:lang w:val="en-GB" w:eastAsia="es-ES"/>
        </w:rPr>
      </w:pPr>
      <w:r w:rsidRPr="00883FC1">
        <w:rPr>
          <w:rFonts w:cstheme="minorHAnsi"/>
          <w:b/>
          <w:bCs/>
          <w:noProof/>
          <w:sz w:val="16"/>
          <w:szCs w:val="16"/>
          <w:u w:val="single"/>
          <w:lang w:val="en-GB"/>
        </w:rPr>
        <w:drawing>
          <wp:anchor distT="0" distB="0" distL="114300" distR="114300" simplePos="0" relativeHeight="251658260" behindDoc="0" locked="1" layoutInCell="1" allowOverlap="1" wp14:anchorId="6B4DBFCB" wp14:editId="20C3BC4B">
            <wp:simplePos x="0" y="0"/>
            <wp:positionH relativeFrom="margin">
              <wp:posOffset>99060</wp:posOffset>
            </wp:positionH>
            <wp:positionV relativeFrom="paragraph">
              <wp:posOffset>-53340</wp:posOffset>
            </wp:positionV>
            <wp:extent cx="251460" cy="251460"/>
            <wp:effectExtent l="0" t="0" r="0" b="0"/>
            <wp:wrapNone/>
            <wp:docPr id="8" name="Graphic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rning.sv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FC1">
        <w:rPr>
          <w:b/>
          <w:bCs/>
          <w:lang w:val="en-GB" w:eastAsia="es-ES"/>
        </w:rPr>
        <w:t xml:space="preserve">1 500 characters maximum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AA5B90" w:rsidRPr="00883FC1" w14:paraId="3EE725E5" w14:textId="77777777" w:rsidTr="5A83E6DE">
        <w:trPr>
          <w:trHeight w:val="1072"/>
        </w:trPr>
        <w:permStart w:id="521154593" w:edGrp="everyone" w:displacedByCustomXml="next"/>
        <w:sdt>
          <w:sdtPr>
            <w:rPr>
              <w:lang w:val="en-GB" w:eastAsia="es-ES"/>
            </w:rPr>
            <w:id w:val="1642305775"/>
            <w:placeholder>
              <w:docPart w:val="66CC7178A6A346FD9D7FD97639DF8576"/>
            </w:placeholder>
            <w:showingPlcHdr/>
          </w:sdtPr>
          <w:sdtEndPr/>
          <w:sdtContent>
            <w:tc>
              <w:tcPr>
                <w:tcW w:w="9054" w:type="dxa"/>
                <w:tcBorders>
                  <w:top w:val="single" w:sz="4" w:space="0" w:color="4E3B30" w:themeColor="text2"/>
                  <w:left w:val="single" w:sz="4" w:space="0" w:color="4E3B30" w:themeColor="text2"/>
                  <w:bottom w:val="single" w:sz="4" w:space="0" w:color="4E3B30" w:themeColor="text2"/>
                  <w:right w:val="single" w:sz="4" w:space="0" w:color="4E3B30" w:themeColor="text2"/>
                </w:tcBorders>
              </w:tcPr>
              <w:p w14:paraId="63B55768" w14:textId="56F85586" w:rsidR="00AA5B90" w:rsidRPr="00883FC1" w:rsidRDefault="00381082" w:rsidP="00B20F5A">
                <w:pPr>
                  <w:spacing w:after="120"/>
                  <w:jc w:val="both"/>
                  <w:rPr>
                    <w:lang w:val="en-GB" w:eastAsia="es-ES"/>
                  </w:rPr>
                </w:pPr>
                <w:r w:rsidRPr="005169D1">
                  <w:rPr>
                    <w:rStyle w:val="PlaceholderText"/>
                    <w:rFonts w:eastAsiaTheme="minorHAnsi"/>
                    <w:color w:val="auto"/>
                  </w:rPr>
                  <w:t>Click or tap here to enter text.</w:t>
                </w:r>
              </w:p>
            </w:tc>
          </w:sdtContent>
        </w:sdt>
        <w:permEnd w:id="521154593" w:displacedByCustomXml="prev"/>
      </w:tr>
    </w:tbl>
    <w:p w14:paraId="0D65FF39" w14:textId="799563E6" w:rsidR="5A83E6DE" w:rsidRPr="00883FC1" w:rsidRDefault="5A83E6DE">
      <w:pPr>
        <w:rPr>
          <w:lang w:val="en-GB"/>
        </w:rPr>
      </w:pPr>
    </w:p>
    <w:p w14:paraId="347D8DFB" w14:textId="7C5E6D46" w:rsidR="5A83E6DE" w:rsidRPr="00883FC1" w:rsidRDefault="5A83E6DE">
      <w:pPr>
        <w:rPr>
          <w:lang w:val="en-GB"/>
        </w:rPr>
      </w:pPr>
    </w:p>
    <w:p w14:paraId="1F09B8A4" w14:textId="41483DFE" w:rsidR="00050371" w:rsidRPr="00883FC1" w:rsidRDefault="00050371" w:rsidP="00050371">
      <w:pPr>
        <w:pStyle w:val="Heading2"/>
        <w:rPr>
          <w:lang w:val="en-GB"/>
        </w:rPr>
      </w:pPr>
      <w:bookmarkStart w:id="30" w:name="_Toc108005617"/>
      <w:r w:rsidRPr="00883FC1">
        <w:rPr>
          <w:lang w:val="en-GB"/>
        </w:rPr>
        <w:t xml:space="preserve">PART </w:t>
      </w:r>
      <w:r w:rsidR="003321A6" w:rsidRPr="00883FC1">
        <w:rPr>
          <w:lang w:val="en-GB"/>
        </w:rPr>
        <w:t>7</w:t>
      </w:r>
      <w:r w:rsidRPr="00883FC1">
        <w:rPr>
          <w:lang w:val="en-GB"/>
        </w:rPr>
        <w:t xml:space="preserve">. </w:t>
      </w:r>
      <w:r w:rsidR="00A12E94" w:rsidRPr="00883FC1">
        <w:rPr>
          <w:lang w:val="en-GB"/>
        </w:rPr>
        <w:t xml:space="preserve">IMPACT AND </w:t>
      </w:r>
      <w:r w:rsidR="00933318" w:rsidRPr="00883FC1">
        <w:rPr>
          <w:lang w:val="en-GB"/>
        </w:rPr>
        <w:t>EXPLOITATION PLAN</w:t>
      </w:r>
      <w:bookmarkEnd w:id="30"/>
    </w:p>
    <w:p w14:paraId="62BF2148" w14:textId="77777777" w:rsidR="005D495F" w:rsidRPr="00883FC1" w:rsidRDefault="005D495F" w:rsidP="005D495F">
      <w:pPr>
        <w:rPr>
          <w:lang w:val="en-GB" w:eastAsia="es-ES"/>
        </w:rPr>
      </w:pPr>
    </w:p>
    <w:p w14:paraId="1A48FCC9" w14:textId="77ECBE99" w:rsidR="005D495F" w:rsidRPr="00883FC1" w:rsidRDefault="008A2277" w:rsidP="007203D7">
      <w:pPr>
        <w:pStyle w:val="Heading5"/>
        <w:spacing w:after="0"/>
        <w:rPr>
          <w:lang w:val="en-GB"/>
        </w:rPr>
      </w:pPr>
      <w:bookmarkStart w:id="31" w:name="_Toc108005618"/>
      <w:r w:rsidRPr="00883FC1">
        <w:rPr>
          <w:lang w:val="en-GB"/>
        </w:rPr>
        <w:t>7</w:t>
      </w:r>
      <w:r w:rsidR="005D495F" w:rsidRPr="00883FC1">
        <w:rPr>
          <w:lang w:val="en-GB"/>
        </w:rPr>
        <w:t xml:space="preserve">.1 </w:t>
      </w:r>
      <w:r w:rsidR="00DA03B2" w:rsidRPr="00883FC1">
        <w:rPr>
          <w:lang w:val="en-GB"/>
        </w:rPr>
        <w:t>MEDIUM</w:t>
      </w:r>
      <w:r w:rsidR="00082549" w:rsidRPr="00883FC1">
        <w:rPr>
          <w:lang w:val="en-GB"/>
        </w:rPr>
        <w:t>-</w:t>
      </w:r>
      <w:r w:rsidR="00DA03B2" w:rsidRPr="00883FC1">
        <w:rPr>
          <w:lang w:val="en-GB"/>
        </w:rPr>
        <w:t xml:space="preserve"> AND </w:t>
      </w:r>
      <w:r w:rsidR="0079176C" w:rsidRPr="00883FC1">
        <w:rPr>
          <w:lang w:val="en-GB"/>
        </w:rPr>
        <w:t xml:space="preserve">LONG-TERM </w:t>
      </w:r>
      <w:r w:rsidR="005D495F" w:rsidRPr="00883FC1">
        <w:rPr>
          <w:lang w:val="en-GB"/>
        </w:rPr>
        <w:t>IMPACT</w:t>
      </w:r>
      <w:r w:rsidR="00306043" w:rsidRPr="00883FC1">
        <w:rPr>
          <w:lang w:val="en-GB"/>
        </w:rPr>
        <w:t xml:space="preserve"> OF THE PROJECT</w:t>
      </w:r>
      <w:bookmarkEnd w:id="31"/>
    </w:p>
    <w:p w14:paraId="6171C893" w14:textId="77777777" w:rsidR="007203D7" w:rsidRPr="00883FC1" w:rsidRDefault="007203D7" w:rsidP="007203D7">
      <w:pPr>
        <w:rPr>
          <w:lang w:val="en-GB" w:eastAsia="es-ES"/>
        </w:rPr>
      </w:pPr>
    </w:p>
    <w:p w14:paraId="0ABD1390" w14:textId="3629E311" w:rsidR="00070C21" w:rsidRPr="00883FC1" w:rsidRDefault="00070C21" w:rsidP="008C0BBC">
      <w:pPr>
        <w:pStyle w:val="Heading6"/>
        <w:rPr>
          <w:lang w:val="en-GB"/>
        </w:rPr>
      </w:pPr>
      <w:bookmarkStart w:id="32" w:name="_Toc108005619"/>
      <w:r w:rsidRPr="00883FC1">
        <w:rPr>
          <w:lang w:val="en-GB"/>
        </w:rPr>
        <w:t>7.1.1</w:t>
      </w:r>
      <w:r w:rsidR="00A75186" w:rsidRPr="00883FC1">
        <w:rPr>
          <w:lang w:val="en-GB"/>
        </w:rPr>
        <w:t>.</w:t>
      </w:r>
      <w:r w:rsidRPr="00883FC1">
        <w:rPr>
          <w:lang w:val="en-GB"/>
        </w:rPr>
        <w:t xml:space="preserve"> IMPACT</w:t>
      </w:r>
      <w:r w:rsidR="008E5D24" w:rsidRPr="00883FC1">
        <w:rPr>
          <w:lang w:val="en-GB"/>
        </w:rPr>
        <w:t xml:space="preserve"> ON TH</w:t>
      </w:r>
      <w:r w:rsidRPr="00883FC1">
        <w:rPr>
          <w:lang w:val="en-GB"/>
        </w:rPr>
        <w:t>E RESEARCHER</w:t>
      </w:r>
      <w:r w:rsidR="00F65236" w:rsidRPr="00883FC1">
        <w:rPr>
          <w:lang w:val="en-GB"/>
        </w:rPr>
        <w:t>’S CAREER</w:t>
      </w:r>
      <w:bookmarkEnd w:id="32"/>
    </w:p>
    <w:p w14:paraId="59E7A9D9" w14:textId="2F8451F6" w:rsidR="00A80D5C" w:rsidRPr="00883FC1" w:rsidRDefault="009B2235" w:rsidP="006F5650">
      <w:pPr>
        <w:spacing w:after="240"/>
        <w:jc w:val="both"/>
        <w:rPr>
          <w:rFonts w:eastAsiaTheme="minorHAnsi" w:cstheme="minorHAnsi"/>
          <w:lang w:val="en-GB"/>
        </w:rPr>
      </w:pPr>
      <w:r w:rsidRPr="00883FC1">
        <w:rPr>
          <w:rFonts w:eastAsiaTheme="minorHAnsi" w:cstheme="minorHAnsi"/>
          <w:lang w:val="en-GB"/>
        </w:rPr>
        <w:t>Specify the employment situation of the researcher</w:t>
      </w:r>
      <w:r w:rsidR="00953338" w:rsidRPr="00883FC1">
        <w:rPr>
          <w:rFonts w:eastAsiaTheme="minorHAnsi" w:cstheme="minorHAnsi"/>
          <w:lang w:val="en-GB"/>
        </w:rPr>
        <w:t xml:space="preserve"> by answering the following questions.</w:t>
      </w:r>
    </w:p>
    <w:p w14:paraId="50ED68AC" w14:textId="46C0261A" w:rsidR="00932E60" w:rsidRDefault="009847F9" w:rsidP="00F65236">
      <w:pPr>
        <w:pStyle w:val="ListParagraph"/>
        <w:numPr>
          <w:ilvl w:val="0"/>
          <w:numId w:val="33"/>
        </w:numPr>
        <w:tabs>
          <w:tab w:val="left" w:pos="6096"/>
        </w:tabs>
        <w:spacing w:after="240"/>
        <w:ind w:left="709" w:hanging="425"/>
        <w:jc w:val="both"/>
        <w:rPr>
          <w:rFonts w:eastAsiaTheme="minorHAnsi" w:cstheme="minorHAnsi"/>
          <w:b/>
          <w:bCs/>
          <w:lang w:val="en-GB"/>
        </w:rPr>
      </w:pPr>
      <w:r w:rsidRPr="00883FC1">
        <w:rPr>
          <w:rFonts w:eastAsiaTheme="minorHAnsi" w:cstheme="minorHAnsi"/>
          <w:b/>
          <w:bCs/>
          <w:lang w:val="en-GB"/>
        </w:rPr>
        <w:t xml:space="preserve">After Tecniospring INDUSTRY, will the researcher </w:t>
      </w:r>
      <w:r w:rsidR="000C78E3">
        <w:rPr>
          <w:rFonts w:eastAsiaTheme="minorHAnsi" w:cstheme="minorHAnsi"/>
          <w:b/>
          <w:bCs/>
          <w:lang w:val="en-GB"/>
        </w:rPr>
        <w:t>remain active</w:t>
      </w:r>
      <w:r w:rsidRPr="00883FC1">
        <w:rPr>
          <w:rFonts w:eastAsiaTheme="minorHAnsi" w:cstheme="minorHAnsi"/>
          <w:b/>
          <w:bCs/>
          <w:lang w:val="en-GB"/>
        </w:rPr>
        <w:t>?</w:t>
      </w:r>
      <w:r w:rsidR="00932E60" w:rsidRPr="00932E60">
        <w:rPr>
          <w:rFonts w:eastAsia="Calibri"/>
          <w:b/>
          <w:bCs/>
          <w:sz w:val="20"/>
          <w:szCs w:val="20"/>
          <w:lang w:val="en-GB"/>
        </w:rPr>
        <w:t xml:space="preserve"> </w:t>
      </w:r>
      <w:sdt>
        <w:sdtPr>
          <w:rPr>
            <w:rFonts w:eastAsia="Calibri"/>
            <w:b/>
            <w:bCs/>
            <w:sz w:val="20"/>
            <w:szCs w:val="20"/>
            <w:lang w:val="en-GB"/>
          </w:rPr>
          <w:id w:val="629675040"/>
          <w:placeholder>
            <w:docPart w:val="C5A8825C703647A7B215FEDE409A48D5"/>
          </w:placeholder>
          <w:showingPlcHdr/>
          <w:comboBox>
            <w:listItem w:displayText="Yes" w:value="Yes"/>
            <w:listItem w:displayText="No" w:value="No"/>
          </w:comboBox>
        </w:sdtPr>
        <w:sdtEndPr/>
        <w:sdtContent>
          <w:permStart w:id="2711895" w:edGrp="everyone"/>
          <w:r w:rsidR="00932E60" w:rsidRPr="00883FC1">
            <w:rPr>
              <w:rStyle w:val="PlaceholderText"/>
              <w:rFonts w:eastAsiaTheme="minorHAnsi"/>
              <w:b/>
              <w:bCs/>
              <w:color w:val="auto"/>
              <w:sz w:val="20"/>
              <w:szCs w:val="20"/>
              <w:highlight w:val="lightGray"/>
              <w:lang w:val="en-GB"/>
            </w:rPr>
            <w:t>Choose an item</w:t>
          </w:r>
          <w:permEnd w:id="2711895"/>
        </w:sdtContent>
      </w:sdt>
    </w:p>
    <w:p w14:paraId="17140340" w14:textId="5E09EE59" w:rsidR="009847F9" w:rsidRPr="00883FC1" w:rsidRDefault="00932E60" w:rsidP="00932E60">
      <w:pPr>
        <w:pStyle w:val="ListParagraph"/>
        <w:tabs>
          <w:tab w:val="left" w:pos="6096"/>
        </w:tabs>
        <w:spacing w:after="240"/>
        <w:ind w:left="709"/>
        <w:jc w:val="both"/>
        <w:rPr>
          <w:rFonts w:eastAsiaTheme="minorHAnsi" w:cstheme="minorHAnsi"/>
          <w:b/>
          <w:bCs/>
          <w:lang w:val="en-GB"/>
        </w:rPr>
      </w:pPr>
      <w:r w:rsidRPr="00883FC1">
        <w:rPr>
          <w:rFonts w:eastAsiaTheme="minorHAnsi" w:cstheme="minorHAnsi"/>
          <w:lang w:val="en-GB"/>
        </w:rPr>
        <w:t>If yes, please fill in the table</w:t>
      </w:r>
      <w:r w:rsidRPr="00932E60">
        <w:rPr>
          <w:rFonts w:eastAsiaTheme="minorHAnsi" w:cstheme="minorHAnsi"/>
          <w:lang w:val="en-GB"/>
        </w:rPr>
        <w:t>.</w:t>
      </w:r>
    </w:p>
    <w:tbl>
      <w:tblPr>
        <w:tblStyle w:val="TableGrid"/>
        <w:tblW w:w="5659" w:type="dxa"/>
        <w:tblInd w:w="3394" w:type="dxa"/>
        <w:tbl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single" w:sz="4" w:space="0" w:color="A5644E" w:themeColor="accent2"/>
          <w:insideV w:val="single" w:sz="4" w:space="0" w:color="A5644E" w:themeColor="accent2"/>
        </w:tblBorders>
        <w:tblLook w:val="04A0" w:firstRow="1" w:lastRow="0" w:firstColumn="1" w:lastColumn="0" w:noHBand="0" w:noVBand="1"/>
      </w:tblPr>
      <w:tblGrid>
        <w:gridCol w:w="3261"/>
        <w:gridCol w:w="2398"/>
      </w:tblGrid>
      <w:tr w:rsidR="00E80D88" w:rsidRPr="00883FC1" w14:paraId="37EF299F" w14:textId="4936BEA6" w:rsidTr="00E80D88">
        <w:trPr>
          <w:trHeight w:val="312"/>
        </w:trPr>
        <w:tc>
          <w:tcPr>
            <w:tcW w:w="3261" w:type="dxa"/>
            <w:tcBorders>
              <w:top w:val="single" w:sz="4" w:space="0" w:color="A5644E" w:themeColor="accent2"/>
              <w:left w:val="single" w:sz="4" w:space="0" w:color="A5644E" w:themeColor="accent2"/>
              <w:right w:val="single" w:sz="4" w:space="0" w:color="A5644E" w:themeColor="accent2"/>
            </w:tcBorders>
            <w:vAlign w:val="center"/>
          </w:tcPr>
          <w:p w14:paraId="0379BCCA" w14:textId="51C1BC3C" w:rsidR="00E80D88" w:rsidRPr="00883FC1" w:rsidRDefault="00E80D88" w:rsidP="009E3ED3">
            <w:pPr>
              <w:rPr>
                <w:rFonts w:eastAsia="Calibri" w:cstheme="minorHAnsi"/>
                <w:sz w:val="18"/>
                <w:szCs w:val="18"/>
                <w:lang w:val="en-GB"/>
              </w:rPr>
            </w:pPr>
            <w:permStart w:id="396238843" w:edGrp="everyone" w:colFirst="1" w:colLast="1"/>
            <w:r w:rsidRPr="00883FC1">
              <w:rPr>
                <w:rFonts w:eastAsiaTheme="minorHAnsi" w:cstheme="minorHAnsi"/>
                <w:sz w:val="18"/>
                <w:szCs w:val="20"/>
                <w:lang w:val="en-GB"/>
              </w:rPr>
              <w:t>Place of work:</w:t>
            </w:r>
          </w:p>
        </w:tc>
        <w:sdt>
          <w:sdtPr>
            <w:rPr>
              <w:rFonts w:eastAsia="Calibri" w:cstheme="minorHAnsi"/>
              <w:sz w:val="18"/>
              <w:szCs w:val="18"/>
              <w:lang w:val="en-GB"/>
            </w:rPr>
            <w:id w:val="496302185"/>
            <w:placeholder>
              <w:docPart w:val="5DF82B11F8414956BC3BD929FACECFED"/>
            </w:placeholder>
            <w:showingPlcHdr/>
            <w:comboBox>
              <w:listItem w:displayText="Catalan Host Organisation" w:value="Catalan Host Organisation"/>
              <w:listItem w:displayText="Abroad Host Organisation (Mobility A)" w:value="Abroad Host Organisation (Mobility A)"/>
              <w:listItem w:displayText="Another organisation in Catalonia" w:value="Another organisation in Catalonia"/>
              <w:listItem w:displayText="Another organisation in Spain (outside Catalonia)" w:value="Another organisation in Spain (outside Catalonia)"/>
              <w:listItem w:displayText="Another organisation outside of Spain" w:value="Another organisation outside of Spain"/>
            </w:comboBox>
          </w:sdtPr>
          <w:sdtEndPr/>
          <w:sdtContent>
            <w:tc>
              <w:tcPr>
                <w:tcW w:w="2398" w:type="dxa"/>
                <w:tcBorders>
                  <w:top w:val="single" w:sz="4" w:space="0" w:color="A5644E" w:themeColor="accent2"/>
                  <w:left w:val="single" w:sz="4" w:space="0" w:color="A5644E" w:themeColor="accent2"/>
                  <w:right w:val="single" w:sz="4" w:space="0" w:color="A5644E" w:themeColor="accent2"/>
                </w:tcBorders>
                <w:vAlign w:val="center"/>
              </w:tcPr>
              <w:p w14:paraId="704C3DE3" w14:textId="1C260B3D" w:rsidR="00E80D88" w:rsidRPr="00883FC1" w:rsidRDefault="00E80D88" w:rsidP="00981D87">
                <w:pPr>
                  <w:jc w:val="center"/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883FC1">
                  <w:rPr>
                    <w:rStyle w:val="PlaceholderText"/>
                    <w:rFonts w:eastAsiaTheme="minorHAnsi"/>
                    <w:color w:val="auto"/>
                    <w:sz w:val="18"/>
                    <w:szCs w:val="20"/>
                    <w:highlight w:val="lightGray"/>
                    <w:lang w:val="en-GB"/>
                  </w:rPr>
                  <w:t>Choose an item</w:t>
                </w:r>
              </w:p>
            </w:tc>
          </w:sdtContent>
        </w:sdt>
      </w:tr>
      <w:tr w:rsidR="00E80D88" w:rsidRPr="00883FC1" w14:paraId="2DA536E2" w14:textId="342CDEAA" w:rsidTr="00E80D88">
        <w:trPr>
          <w:trHeight w:val="312"/>
        </w:trPr>
        <w:tc>
          <w:tcPr>
            <w:tcW w:w="3261" w:type="dxa"/>
            <w:tcBorders>
              <w:left w:val="single" w:sz="4" w:space="0" w:color="A5644E" w:themeColor="accent2"/>
            </w:tcBorders>
            <w:vAlign w:val="center"/>
          </w:tcPr>
          <w:p w14:paraId="6D1C91D9" w14:textId="105F3459" w:rsidR="00E80D88" w:rsidRPr="00883FC1" w:rsidRDefault="00E80D88" w:rsidP="009E3ED3">
            <w:pPr>
              <w:rPr>
                <w:rFonts w:eastAsia="Calibri" w:cstheme="minorHAnsi"/>
                <w:sz w:val="18"/>
                <w:szCs w:val="18"/>
                <w:lang w:val="en-GB"/>
              </w:rPr>
            </w:pPr>
            <w:permStart w:id="1752709272" w:edGrp="everyone" w:colFirst="1" w:colLast="1"/>
            <w:permEnd w:id="396238843"/>
            <w:r w:rsidRPr="00883FC1">
              <w:rPr>
                <w:rFonts w:eastAsia="Calibri" w:cstheme="minorHAnsi"/>
                <w:sz w:val="18"/>
                <w:szCs w:val="18"/>
                <w:lang w:val="en-GB"/>
              </w:rPr>
              <w:t>Type of contract:</w:t>
            </w:r>
          </w:p>
        </w:tc>
        <w:sdt>
          <w:sdtPr>
            <w:rPr>
              <w:rFonts w:eastAsia="Calibri" w:cstheme="minorHAnsi"/>
              <w:sz w:val="18"/>
              <w:szCs w:val="18"/>
              <w:lang w:val="en-GB"/>
            </w:rPr>
            <w:id w:val="-894348814"/>
            <w:placeholder>
              <w:docPart w:val="24264FE697794A099B869514563AD5D9"/>
            </w:placeholder>
            <w:showingPlcHdr/>
            <w:comboBox>
              <w:listItem w:displayText="Permanent contract" w:value="Permanent contract"/>
              <w:listItem w:displayText="Temporary contract" w:value="Temporary contract"/>
            </w:comboBox>
          </w:sdtPr>
          <w:sdtEndPr/>
          <w:sdtContent>
            <w:tc>
              <w:tcPr>
                <w:tcW w:w="2398" w:type="dxa"/>
                <w:tcBorders>
                  <w:right w:val="single" w:sz="4" w:space="0" w:color="A5644E" w:themeColor="accent2"/>
                </w:tcBorders>
                <w:vAlign w:val="center"/>
              </w:tcPr>
              <w:p w14:paraId="7C1430E8" w14:textId="007F663F" w:rsidR="00E80D88" w:rsidRPr="00883FC1" w:rsidRDefault="00E80D88" w:rsidP="00981D87">
                <w:pPr>
                  <w:jc w:val="center"/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883FC1">
                  <w:rPr>
                    <w:rStyle w:val="PlaceholderText"/>
                    <w:rFonts w:eastAsiaTheme="minorHAnsi"/>
                    <w:color w:val="auto"/>
                    <w:sz w:val="18"/>
                    <w:szCs w:val="20"/>
                    <w:highlight w:val="lightGray"/>
                    <w:lang w:val="en-GB"/>
                  </w:rPr>
                  <w:t>Choose an item</w:t>
                </w:r>
              </w:p>
            </w:tc>
          </w:sdtContent>
        </w:sdt>
      </w:tr>
      <w:tr w:rsidR="00E80D88" w:rsidRPr="00883FC1" w14:paraId="356C9267" w14:textId="75D6CE84" w:rsidTr="00E80D88">
        <w:trPr>
          <w:trHeight w:val="312"/>
        </w:trPr>
        <w:tc>
          <w:tcPr>
            <w:tcW w:w="3261" w:type="dxa"/>
            <w:tcBorders>
              <w:left w:val="single" w:sz="4" w:space="0" w:color="A5644E" w:themeColor="accent2"/>
              <w:right w:val="single" w:sz="4" w:space="0" w:color="A5644E" w:themeColor="accent2"/>
            </w:tcBorders>
            <w:vAlign w:val="center"/>
          </w:tcPr>
          <w:p w14:paraId="363746A8" w14:textId="2F67F90C" w:rsidR="00E80D88" w:rsidRPr="00883FC1" w:rsidRDefault="00E80D88" w:rsidP="009E3ED3">
            <w:pPr>
              <w:rPr>
                <w:rFonts w:eastAsia="Calibri" w:cstheme="minorHAnsi"/>
                <w:sz w:val="18"/>
                <w:szCs w:val="18"/>
                <w:lang w:val="en-GB"/>
              </w:rPr>
            </w:pPr>
            <w:permStart w:id="313136919" w:edGrp="everyone" w:colFirst="1" w:colLast="1"/>
            <w:permEnd w:id="1752709272"/>
            <w:r w:rsidRPr="00883FC1">
              <w:rPr>
                <w:rFonts w:eastAsia="Calibri" w:cstheme="minorHAnsi"/>
                <w:sz w:val="18"/>
                <w:szCs w:val="18"/>
                <w:lang w:val="en-GB"/>
              </w:rPr>
              <w:t>Sector:</w:t>
            </w:r>
          </w:p>
        </w:tc>
        <w:sdt>
          <w:sdtPr>
            <w:rPr>
              <w:rFonts w:eastAsia="Calibri" w:cstheme="minorHAnsi"/>
              <w:sz w:val="18"/>
              <w:szCs w:val="18"/>
              <w:lang w:val="en-GB"/>
            </w:rPr>
            <w:id w:val="876818596"/>
            <w:placeholder>
              <w:docPart w:val="1BA16B63E0394D749F242F508C045F92"/>
            </w:placeholder>
            <w:showingPlcHdr/>
            <w:comboBox>
              <w:listItem w:displayText="Academic sector" w:value="Academic sector"/>
              <w:listItem w:displayText="Industrial sector" w:value="Industrial sector"/>
            </w:comboBox>
          </w:sdtPr>
          <w:sdtEndPr/>
          <w:sdtContent>
            <w:tc>
              <w:tcPr>
                <w:tcW w:w="2398" w:type="dxa"/>
                <w:tcBorders>
                  <w:left w:val="single" w:sz="4" w:space="0" w:color="A5644E" w:themeColor="accent2"/>
                  <w:right w:val="single" w:sz="4" w:space="0" w:color="A5644E" w:themeColor="accent2"/>
                </w:tcBorders>
                <w:vAlign w:val="center"/>
              </w:tcPr>
              <w:p w14:paraId="019E6A9C" w14:textId="298AA657" w:rsidR="00E80D88" w:rsidRPr="00883FC1" w:rsidRDefault="00E80D88" w:rsidP="00981D87">
                <w:pPr>
                  <w:jc w:val="center"/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883FC1">
                  <w:rPr>
                    <w:rStyle w:val="PlaceholderText"/>
                    <w:rFonts w:eastAsiaTheme="minorHAnsi"/>
                    <w:color w:val="auto"/>
                    <w:sz w:val="18"/>
                    <w:szCs w:val="20"/>
                    <w:highlight w:val="lightGray"/>
                    <w:lang w:val="en-GB"/>
                  </w:rPr>
                  <w:t>Choose an item</w:t>
                </w:r>
              </w:p>
            </w:tc>
          </w:sdtContent>
        </w:sdt>
      </w:tr>
      <w:tr w:rsidR="00E80D88" w:rsidRPr="00883FC1" w14:paraId="46C775C4" w14:textId="77777777" w:rsidTr="00E80D88">
        <w:trPr>
          <w:trHeight w:val="312"/>
        </w:trPr>
        <w:tc>
          <w:tcPr>
            <w:tcW w:w="3261" w:type="dxa"/>
            <w:tcBorders>
              <w:left w:val="single" w:sz="4" w:space="0" w:color="A5644E" w:themeColor="accent2"/>
              <w:bottom w:val="single" w:sz="4" w:space="0" w:color="A5644E" w:themeColor="accent2"/>
              <w:right w:val="single" w:sz="4" w:space="0" w:color="A5644E" w:themeColor="accent2"/>
            </w:tcBorders>
            <w:vAlign w:val="center"/>
          </w:tcPr>
          <w:p w14:paraId="301B775E" w14:textId="1032C6B9" w:rsidR="00E80D88" w:rsidRPr="00883FC1" w:rsidRDefault="00E80D88" w:rsidP="009E3ED3">
            <w:pPr>
              <w:rPr>
                <w:rFonts w:eastAsia="Calibri" w:cstheme="minorHAnsi"/>
                <w:sz w:val="18"/>
                <w:szCs w:val="18"/>
                <w:lang w:val="en-GB"/>
              </w:rPr>
            </w:pPr>
            <w:permStart w:id="199898375" w:edGrp="everyone" w:colFirst="1" w:colLast="1"/>
            <w:permEnd w:id="313136919"/>
            <w:r>
              <w:rPr>
                <w:rFonts w:eastAsia="Calibri" w:cstheme="minorHAnsi"/>
                <w:sz w:val="18"/>
                <w:szCs w:val="18"/>
                <w:lang w:val="en-GB"/>
              </w:rPr>
              <w:t>Was</w:t>
            </w:r>
            <w:r w:rsidRPr="00883FC1">
              <w:rPr>
                <w:rFonts w:eastAsia="Calibri" w:cstheme="minorHAnsi"/>
                <w:sz w:val="18"/>
                <w:szCs w:val="18"/>
                <w:lang w:val="en-GB"/>
              </w:rPr>
              <w:t xml:space="preserve"> this job position found thanks to the Tecniospring INDUSTRY project?</w:t>
            </w:r>
          </w:p>
        </w:tc>
        <w:tc>
          <w:tcPr>
            <w:tcW w:w="2398" w:type="dxa"/>
            <w:tcBorders>
              <w:left w:val="single" w:sz="4" w:space="0" w:color="A5644E" w:themeColor="accent2"/>
              <w:bottom w:val="single" w:sz="4" w:space="0" w:color="A5644E" w:themeColor="accent2"/>
              <w:right w:val="single" w:sz="4" w:space="0" w:color="A5644E" w:themeColor="accent2"/>
            </w:tcBorders>
            <w:vAlign w:val="center"/>
          </w:tcPr>
          <w:p w14:paraId="28BF1CFA" w14:textId="3952AD79" w:rsidR="00E80D88" w:rsidRPr="00883FC1" w:rsidRDefault="001E7B20" w:rsidP="00981D87">
            <w:pPr>
              <w:jc w:val="center"/>
              <w:rPr>
                <w:rFonts w:eastAsia="Calibri" w:cstheme="minorHAnsi"/>
                <w:sz w:val="18"/>
                <w:szCs w:val="18"/>
                <w:lang w:val="en-GB"/>
              </w:rPr>
            </w:pPr>
            <w:sdt>
              <w:sdtPr>
                <w:rPr>
                  <w:rFonts w:eastAsia="Calibri"/>
                  <w:sz w:val="20"/>
                  <w:szCs w:val="20"/>
                  <w:lang w:val="en-GB"/>
                </w:rPr>
                <w:id w:val="-1311017944"/>
                <w:placeholder>
                  <w:docPart w:val="210EF9D01C304F118428DBA3773F36F1"/>
                </w:placeholder>
                <w:showingPlcHdr/>
                <w:comboBox>
                  <w:listItem w:displayText="Yes" w:value="Yes"/>
                  <w:listItem w:displayText="No" w:value="No"/>
                </w:comboBox>
              </w:sdtPr>
              <w:sdtEndPr/>
              <w:sdtContent>
                <w:r w:rsidR="00E80D88" w:rsidRPr="00883FC1">
                  <w:rPr>
                    <w:rStyle w:val="PlaceholderText"/>
                    <w:rFonts w:eastAsiaTheme="minorHAnsi"/>
                    <w:color w:val="auto"/>
                    <w:sz w:val="18"/>
                    <w:szCs w:val="18"/>
                    <w:highlight w:val="lightGray"/>
                    <w:lang w:val="en-GB"/>
                  </w:rPr>
                  <w:t>Choose an item</w:t>
                </w:r>
              </w:sdtContent>
            </w:sdt>
          </w:p>
        </w:tc>
      </w:tr>
      <w:permEnd w:id="199898375"/>
    </w:tbl>
    <w:p w14:paraId="7DEA3533" w14:textId="77777777" w:rsidR="0052598D" w:rsidRPr="00883FC1" w:rsidRDefault="0052598D" w:rsidP="00070C21">
      <w:pPr>
        <w:spacing w:after="120"/>
        <w:jc w:val="both"/>
        <w:rPr>
          <w:rFonts w:eastAsiaTheme="minorHAnsi" w:cstheme="minorHAnsi"/>
          <w:lang w:val="en-GB"/>
        </w:rPr>
      </w:pPr>
    </w:p>
    <w:p w14:paraId="316424FD" w14:textId="7BDFBBCF" w:rsidR="00C81D47" w:rsidRPr="00883FC1" w:rsidRDefault="00853EF2" w:rsidP="00F65236">
      <w:pPr>
        <w:pStyle w:val="ListParagraph"/>
        <w:numPr>
          <w:ilvl w:val="0"/>
          <w:numId w:val="33"/>
        </w:numPr>
        <w:tabs>
          <w:tab w:val="left" w:pos="7371"/>
        </w:tabs>
        <w:ind w:left="709" w:hanging="425"/>
        <w:rPr>
          <w:rFonts w:eastAsiaTheme="minorHAnsi" w:cstheme="minorHAnsi"/>
          <w:b/>
          <w:bCs/>
          <w:lang w:val="en-GB"/>
        </w:rPr>
      </w:pPr>
      <w:r w:rsidRPr="00883FC1">
        <w:rPr>
          <w:rFonts w:eastAsiaTheme="minorHAnsi" w:cstheme="minorHAnsi"/>
          <w:b/>
          <w:bCs/>
          <w:lang w:val="en-GB"/>
        </w:rPr>
        <w:t>Will the researcher create a company based on the project’s findings</w:t>
      </w:r>
      <w:r w:rsidR="00C367ED" w:rsidRPr="00883FC1">
        <w:rPr>
          <w:rFonts w:eastAsiaTheme="minorHAnsi" w:cstheme="minorHAnsi"/>
          <w:b/>
          <w:bCs/>
          <w:lang w:val="en-GB"/>
        </w:rPr>
        <w:t>*</w:t>
      </w:r>
      <w:r w:rsidRPr="00883FC1">
        <w:rPr>
          <w:rFonts w:eastAsiaTheme="minorHAnsi" w:cstheme="minorHAnsi"/>
          <w:b/>
          <w:bCs/>
          <w:lang w:val="en-GB"/>
        </w:rPr>
        <w:t xml:space="preserve">? </w:t>
      </w:r>
      <w:r w:rsidR="00C367ED" w:rsidRPr="00883FC1">
        <w:rPr>
          <w:rFonts w:eastAsiaTheme="minorHAnsi" w:cstheme="minorHAnsi"/>
          <w:b/>
          <w:bCs/>
          <w:lang w:val="en-GB"/>
        </w:rPr>
        <w:tab/>
      </w:r>
      <w:sdt>
        <w:sdtPr>
          <w:rPr>
            <w:rFonts w:eastAsia="Calibri"/>
            <w:b/>
            <w:bCs/>
            <w:sz w:val="20"/>
            <w:szCs w:val="20"/>
            <w:lang w:val="en-GB"/>
          </w:rPr>
          <w:id w:val="-1557771496"/>
          <w:placeholder>
            <w:docPart w:val="1DF599B3CD5D4A508488DE39616290E0"/>
          </w:placeholder>
          <w:showingPlcHdr/>
          <w:comboBox>
            <w:listItem w:displayText="Yes" w:value="Yes"/>
            <w:listItem w:displayText="No" w:value="No"/>
          </w:comboBox>
        </w:sdtPr>
        <w:sdtEndPr/>
        <w:sdtContent>
          <w:permStart w:id="923685384" w:edGrp="everyone"/>
          <w:r w:rsidRPr="00883FC1">
            <w:rPr>
              <w:rStyle w:val="PlaceholderText"/>
              <w:rFonts w:eastAsiaTheme="minorHAnsi"/>
              <w:b/>
              <w:bCs/>
              <w:color w:val="auto"/>
              <w:sz w:val="20"/>
              <w:szCs w:val="20"/>
              <w:highlight w:val="lightGray"/>
              <w:lang w:val="en-GB"/>
            </w:rPr>
            <w:t>Choose an item</w:t>
          </w:r>
          <w:permEnd w:id="923685384"/>
        </w:sdtContent>
      </w:sdt>
    </w:p>
    <w:p w14:paraId="755D8F42" w14:textId="63D16137" w:rsidR="0059332D" w:rsidRPr="00883FC1" w:rsidRDefault="00C367ED" w:rsidP="00C367ED">
      <w:pPr>
        <w:spacing w:after="120"/>
        <w:ind w:left="4962"/>
        <w:jc w:val="both"/>
        <w:rPr>
          <w:rFonts w:eastAsiaTheme="minorHAnsi" w:cstheme="minorHAnsi"/>
          <w:sz w:val="18"/>
          <w:szCs w:val="20"/>
          <w:lang w:val="en-GB"/>
        </w:rPr>
      </w:pPr>
      <w:r w:rsidRPr="00883FC1">
        <w:rPr>
          <w:rFonts w:eastAsiaTheme="minorHAnsi" w:cstheme="minorHAnsi"/>
          <w:sz w:val="18"/>
          <w:szCs w:val="20"/>
          <w:lang w:val="en-GB"/>
        </w:rPr>
        <w:t>*start-up or spin-off</w:t>
      </w:r>
    </w:p>
    <w:tbl>
      <w:tblPr>
        <w:tblStyle w:val="TableGrid"/>
        <w:tblW w:w="9061" w:type="dxa"/>
        <w:tbl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single" w:sz="4" w:space="0" w:color="A5644E" w:themeColor="accent2"/>
          <w:insideV w:val="single" w:sz="4" w:space="0" w:color="A5644E" w:themeColor="accent2"/>
        </w:tblBorders>
        <w:tblLook w:val="04A0" w:firstRow="1" w:lastRow="0" w:firstColumn="1" w:lastColumn="0" w:noHBand="0" w:noVBand="1"/>
      </w:tblPr>
      <w:tblGrid>
        <w:gridCol w:w="3402"/>
        <w:gridCol w:w="5659"/>
      </w:tblGrid>
      <w:tr w:rsidR="00C367ED" w:rsidRPr="00883FC1" w14:paraId="1B7099EA" w14:textId="77777777" w:rsidTr="00070D2A">
        <w:trPr>
          <w:trHeight w:val="928"/>
        </w:trPr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5644E" w:themeColor="accent2"/>
            </w:tcBorders>
            <w:shd w:val="clear" w:color="auto" w:fill="auto"/>
          </w:tcPr>
          <w:p w14:paraId="207D9272" w14:textId="60B5801A" w:rsidR="00C367ED" w:rsidRPr="00883FC1" w:rsidRDefault="00C367ED" w:rsidP="00981D87">
            <w:pPr>
              <w:ind w:firstLine="596"/>
              <w:rPr>
                <w:rFonts w:eastAsiaTheme="minorHAnsi" w:cstheme="minorHAnsi"/>
                <w:sz w:val="18"/>
                <w:szCs w:val="20"/>
                <w:lang w:val="en-GB"/>
              </w:rPr>
            </w:pPr>
            <w:r w:rsidRPr="00883FC1">
              <w:rPr>
                <w:rFonts w:eastAsiaTheme="minorHAnsi" w:cstheme="minorHAnsi"/>
                <w:lang w:val="en-GB"/>
              </w:rPr>
              <w:t>If yes, please provide details.</w:t>
            </w:r>
          </w:p>
        </w:tc>
        <w:permStart w:id="80104446" w:edGrp="everyone" w:displacedByCustomXml="next"/>
        <w:sdt>
          <w:sdtPr>
            <w:rPr>
              <w:lang w:val="en-GB" w:eastAsia="es-ES"/>
            </w:rPr>
            <w:id w:val="2075696879"/>
            <w:placeholder>
              <w:docPart w:val="753E3DBA1C684958A2B83278BF913401"/>
            </w:placeholder>
            <w:showingPlcHdr/>
          </w:sdtPr>
          <w:sdtEndPr/>
          <w:sdtContent>
            <w:tc>
              <w:tcPr>
                <w:tcW w:w="5659" w:type="dxa"/>
                <w:tcBorders>
                  <w:top w:val="single" w:sz="4" w:space="0" w:color="A5644E" w:themeColor="accent2"/>
                  <w:left w:val="single" w:sz="4" w:space="0" w:color="A5644E" w:themeColor="accent2"/>
                  <w:right w:val="single" w:sz="4" w:space="0" w:color="A5644E" w:themeColor="accent2"/>
                </w:tcBorders>
              </w:tcPr>
              <w:p w14:paraId="08540C82" w14:textId="5B92CEA7" w:rsidR="00C367ED" w:rsidRPr="00883FC1" w:rsidRDefault="006631B5" w:rsidP="00C367ED">
                <w:pPr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5169D1">
                  <w:rPr>
                    <w:rStyle w:val="PlaceholderText"/>
                    <w:rFonts w:eastAsiaTheme="minorHAnsi"/>
                    <w:color w:val="auto"/>
                  </w:rPr>
                  <w:t>Click or tap here to enter text.</w:t>
                </w:r>
              </w:p>
            </w:tc>
          </w:sdtContent>
        </w:sdt>
        <w:permEnd w:id="80104446" w:displacedByCustomXml="prev"/>
      </w:tr>
    </w:tbl>
    <w:p w14:paraId="59F03BED" w14:textId="77777777" w:rsidR="00C367ED" w:rsidRPr="00883FC1" w:rsidRDefault="00C367ED" w:rsidP="00C367ED">
      <w:pPr>
        <w:spacing w:after="120"/>
        <w:jc w:val="both"/>
        <w:rPr>
          <w:rFonts w:eastAsiaTheme="minorHAnsi" w:cstheme="minorHAnsi"/>
          <w:lang w:val="en-GB"/>
        </w:rPr>
      </w:pPr>
    </w:p>
    <w:p w14:paraId="4E9C34CA" w14:textId="649FC57D" w:rsidR="00B74D79" w:rsidRPr="00883FC1" w:rsidRDefault="00B74D79" w:rsidP="00F65236">
      <w:pPr>
        <w:pStyle w:val="ListParagraph"/>
        <w:numPr>
          <w:ilvl w:val="0"/>
          <w:numId w:val="34"/>
        </w:numPr>
        <w:tabs>
          <w:tab w:val="left" w:pos="5954"/>
        </w:tabs>
        <w:ind w:left="709" w:hanging="425"/>
        <w:rPr>
          <w:rFonts w:eastAsiaTheme="minorHAnsi" w:cstheme="minorHAnsi"/>
          <w:b/>
          <w:bCs/>
          <w:lang w:val="en-GB"/>
        </w:rPr>
      </w:pPr>
      <w:r w:rsidRPr="00883FC1">
        <w:rPr>
          <w:rFonts w:eastAsiaTheme="minorHAnsi" w:cstheme="minorHAnsi"/>
          <w:b/>
          <w:bCs/>
          <w:lang w:val="en-GB"/>
        </w:rPr>
        <w:t xml:space="preserve">Has the researcher obtained another fellowship/grant? </w:t>
      </w:r>
      <w:r w:rsidRPr="00883FC1">
        <w:rPr>
          <w:rFonts w:eastAsiaTheme="minorHAnsi" w:cstheme="minorHAnsi"/>
          <w:b/>
          <w:bCs/>
          <w:lang w:val="en-GB"/>
        </w:rPr>
        <w:tab/>
      </w:r>
      <w:sdt>
        <w:sdtPr>
          <w:rPr>
            <w:rFonts w:eastAsia="Calibri"/>
            <w:b/>
            <w:bCs/>
            <w:sz w:val="20"/>
            <w:szCs w:val="20"/>
            <w:lang w:val="en-GB"/>
          </w:rPr>
          <w:id w:val="-206954989"/>
          <w:placeholder>
            <w:docPart w:val="0AB9622F1E7E43A7916A6CB474516EBB"/>
          </w:placeholder>
          <w:showingPlcHdr/>
          <w:comboBox>
            <w:listItem w:displayText="Yes" w:value="Yes"/>
            <w:listItem w:displayText="No" w:value="No"/>
          </w:comboBox>
        </w:sdtPr>
        <w:sdtEndPr/>
        <w:sdtContent>
          <w:permStart w:id="36131358" w:edGrp="everyone"/>
          <w:r w:rsidRPr="00883FC1">
            <w:rPr>
              <w:rStyle w:val="PlaceholderText"/>
              <w:rFonts w:eastAsiaTheme="minorHAnsi"/>
              <w:b/>
              <w:bCs/>
              <w:color w:val="auto"/>
              <w:sz w:val="20"/>
              <w:szCs w:val="20"/>
              <w:highlight w:val="lightGray"/>
              <w:lang w:val="en-GB"/>
            </w:rPr>
            <w:t>Choose an item</w:t>
          </w:r>
          <w:permEnd w:id="36131358"/>
        </w:sdtContent>
      </w:sdt>
    </w:p>
    <w:p w14:paraId="59A201CC" w14:textId="60683AA1" w:rsidR="00B74D79" w:rsidRPr="00883FC1" w:rsidRDefault="00B74D79" w:rsidP="00B74D79">
      <w:pPr>
        <w:spacing w:after="120"/>
        <w:ind w:left="4962"/>
        <w:jc w:val="both"/>
        <w:rPr>
          <w:rFonts w:eastAsiaTheme="minorHAnsi" w:cstheme="minorHAnsi"/>
          <w:sz w:val="18"/>
          <w:szCs w:val="20"/>
          <w:lang w:val="en-GB"/>
        </w:rPr>
      </w:pPr>
    </w:p>
    <w:tbl>
      <w:tblPr>
        <w:tblStyle w:val="TableGrid"/>
        <w:tblW w:w="9061" w:type="dxa"/>
        <w:tbl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single" w:sz="4" w:space="0" w:color="A5644E" w:themeColor="accent2"/>
          <w:insideV w:val="single" w:sz="4" w:space="0" w:color="A5644E" w:themeColor="accent2"/>
        </w:tblBorders>
        <w:tblLook w:val="04A0" w:firstRow="1" w:lastRow="0" w:firstColumn="1" w:lastColumn="0" w:noHBand="0" w:noVBand="1"/>
      </w:tblPr>
      <w:tblGrid>
        <w:gridCol w:w="3402"/>
        <w:gridCol w:w="5659"/>
      </w:tblGrid>
      <w:tr w:rsidR="00B74D79" w:rsidRPr="00883FC1" w14:paraId="3E2CDFDC" w14:textId="77777777" w:rsidTr="00B74D79">
        <w:trPr>
          <w:trHeight w:val="412"/>
        </w:trPr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5644E" w:themeColor="accent2"/>
            </w:tcBorders>
            <w:shd w:val="clear" w:color="auto" w:fill="auto"/>
          </w:tcPr>
          <w:p w14:paraId="372BD5D6" w14:textId="5EC4FBAF" w:rsidR="00B74D79" w:rsidRPr="00883FC1" w:rsidRDefault="00B74D79" w:rsidP="00981D87">
            <w:pPr>
              <w:ind w:firstLine="596"/>
              <w:rPr>
                <w:rFonts w:eastAsiaTheme="minorHAnsi" w:cstheme="minorHAnsi"/>
                <w:sz w:val="18"/>
                <w:szCs w:val="20"/>
                <w:lang w:val="en-GB"/>
              </w:rPr>
            </w:pPr>
            <w:r w:rsidRPr="00883FC1">
              <w:rPr>
                <w:rFonts w:eastAsiaTheme="minorHAnsi" w:cstheme="minorHAnsi"/>
                <w:lang w:val="en-GB"/>
              </w:rPr>
              <w:t>If yes, please specify.</w:t>
            </w:r>
          </w:p>
        </w:tc>
        <w:permStart w:id="1797680464" w:edGrp="everyone" w:displacedByCustomXml="next"/>
        <w:sdt>
          <w:sdtPr>
            <w:rPr>
              <w:lang w:val="en-GB" w:eastAsia="es-ES"/>
            </w:rPr>
            <w:id w:val="-1970270744"/>
            <w:placeholder>
              <w:docPart w:val="366ADB7402B14203835538A35CA1E11C"/>
            </w:placeholder>
            <w:showingPlcHdr/>
          </w:sdtPr>
          <w:sdtEndPr/>
          <w:sdtContent>
            <w:tc>
              <w:tcPr>
                <w:tcW w:w="5659" w:type="dxa"/>
                <w:tcBorders>
                  <w:top w:val="single" w:sz="4" w:space="0" w:color="A5644E" w:themeColor="accent2"/>
                  <w:left w:val="single" w:sz="4" w:space="0" w:color="A5644E" w:themeColor="accent2"/>
                  <w:right w:val="single" w:sz="4" w:space="0" w:color="A5644E" w:themeColor="accent2"/>
                </w:tcBorders>
              </w:tcPr>
              <w:p w14:paraId="27B74DB5" w14:textId="685BA747" w:rsidR="00B74D79" w:rsidRPr="00883FC1" w:rsidRDefault="006631B5" w:rsidP="00981D87">
                <w:pPr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5169D1">
                  <w:rPr>
                    <w:rStyle w:val="PlaceholderText"/>
                    <w:rFonts w:eastAsiaTheme="minorHAnsi"/>
                    <w:color w:val="auto"/>
                  </w:rPr>
                  <w:t>Click or tap here to enter text.</w:t>
                </w:r>
              </w:p>
            </w:tc>
          </w:sdtContent>
        </w:sdt>
        <w:permEnd w:id="1797680464" w:displacedByCustomXml="prev"/>
      </w:tr>
    </w:tbl>
    <w:p w14:paraId="5B4F3F88" w14:textId="77777777" w:rsidR="005D71B0" w:rsidRPr="00883FC1" w:rsidRDefault="005D71B0" w:rsidP="006F5650">
      <w:pPr>
        <w:spacing w:after="120"/>
        <w:jc w:val="both"/>
        <w:rPr>
          <w:rFonts w:eastAsiaTheme="minorHAnsi" w:cstheme="minorHAnsi"/>
          <w:lang w:val="en-GB"/>
        </w:rPr>
      </w:pPr>
    </w:p>
    <w:p w14:paraId="12A42E0B" w14:textId="0FA7B24E" w:rsidR="00070C21" w:rsidRPr="00883FC1" w:rsidRDefault="00070C21" w:rsidP="00070C21">
      <w:pPr>
        <w:spacing w:after="120"/>
        <w:jc w:val="both"/>
        <w:rPr>
          <w:rFonts w:eastAsiaTheme="minorHAnsi" w:cstheme="minorHAnsi"/>
          <w:lang w:val="en-GB"/>
        </w:rPr>
      </w:pPr>
      <w:r w:rsidRPr="00883FC1">
        <w:rPr>
          <w:rFonts w:eastAsiaTheme="minorHAnsi" w:cstheme="minorHAnsi"/>
          <w:lang w:val="en-GB"/>
        </w:rPr>
        <w:t xml:space="preserve">Describe </w:t>
      </w:r>
      <w:r w:rsidR="009C47AF" w:rsidRPr="00883FC1">
        <w:rPr>
          <w:rFonts w:eastAsiaTheme="minorHAnsi" w:cstheme="minorHAnsi"/>
          <w:lang w:val="en-GB"/>
        </w:rPr>
        <w:t xml:space="preserve">any other </w:t>
      </w:r>
      <w:r w:rsidR="00715556" w:rsidRPr="00883FC1">
        <w:rPr>
          <w:rFonts w:eastAsiaTheme="minorHAnsi" w:cstheme="minorHAnsi"/>
          <w:lang w:val="en-GB"/>
        </w:rPr>
        <w:t>impact on the</w:t>
      </w:r>
      <w:r w:rsidRPr="00883FC1">
        <w:rPr>
          <w:rFonts w:eastAsiaTheme="minorHAnsi" w:cstheme="minorHAnsi"/>
          <w:lang w:val="en-GB"/>
        </w:rPr>
        <w:t xml:space="preserve"> </w:t>
      </w:r>
      <w:r w:rsidRPr="00883FC1">
        <w:rPr>
          <w:rFonts w:eastAsiaTheme="minorHAnsi" w:cstheme="minorHAnsi"/>
          <w:b/>
          <w:bCs/>
          <w:lang w:val="en-GB"/>
        </w:rPr>
        <w:t>career perspectives</w:t>
      </w:r>
      <w:r w:rsidRPr="00883FC1">
        <w:rPr>
          <w:rFonts w:eastAsiaTheme="minorHAnsi" w:cstheme="minorHAnsi"/>
          <w:lang w:val="en-GB"/>
        </w:rPr>
        <w:t xml:space="preserve"> of the </w:t>
      </w:r>
      <w:r w:rsidR="004F2B2B" w:rsidRPr="00883FC1">
        <w:rPr>
          <w:rFonts w:eastAsiaTheme="minorHAnsi" w:cstheme="minorHAnsi"/>
          <w:lang w:val="en-GB"/>
        </w:rPr>
        <w:t>r</w:t>
      </w:r>
      <w:r w:rsidRPr="00883FC1">
        <w:rPr>
          <w:rFonts w:eastAsiaTheme="minorHAnsi" w:cstheme="minorHAnsi"/>
          <w:lang w:val="en-GB"/>
        </w:rPr>
        <w:t>esearcher</w:t>
      </w:r>
      <w:r w:rsidR="009C47AF" w:rsidRPr="00883FC1">
        <w:rPr>
          <w:rFonts w:eastAsiaTheme="minorHAnsi" w:cstheme="minorHAnsi"/>
          <w:lang w:val="en-GB"/>
        </w:rPr>
        <w:t xml:space="preserve"> that you want to </w:t>
      </w:r>
      <w:r w:rsidR="009C47AF" w:rsidRPr="00883FC1">
        <w:rPr>
          <w:rFonts w:eastAsiaTheme="minorHAnsi" w:cstheme="minorHAnsi"/>
          <w:u w:val="single"/>
          <w:lang w:val="en-GB"/>
        </w:rPr>
        <w:t>highlight</w:t>
      </w:r>
      <w:r w:rsidR="00B73812" w:rsidRPr="00883FC1">
        <w:rPr>
          <w:rFonts w:eastAsiaTheme="minorHAnsi" w:cstheme="minorHAnsi"/>
          <w:lang w:val="en-GB"/>
        </w:rPr>
        <w:t>:</w:t>
      </w:r>
    </w:p>
    <w:p w14:paraId="08416BF4" w14:textId="6290FDCF" w:rsidR="00B73812" w:rsidRPr="00883FC1" w:rsidRDefault="00B73812" w:rsidP="00B73812">
      <w:pPr>
        <w:spacing w:after="240"/>
        <w:ind w:left="567"/>
        <w:rPr>
          <w:b/>
          <w:bCs/>
          <w:lang w:val="en-GB" w:eastAsia="es-ES"/>
        </w:rPr>
      </w:pPr>
      <w:r w:rsidRPr="00883FC1">
        <w:rPr>
          <w:rFonts w:cstheme="minorHAnsi"/>
          <w:b/>
          <w:bCs/>
          <w:noProof/>
          <w:sz w:val="16"/>
          <w:szCs w:val="16"/>
          <w:u w:val="single"/>
          <w:lang w:val="en-GB"/>
        </w:rPr>
        <w:drawing>
          <wp:anchor distT="0" distB="0" distL="114300" distR="114300" simplePos="0" relativeHeight="251658266" behindDoc="0" locked="1" layoutInCell="1" allowOverlap="1" wp14:anchorId="50D71421" wp14:editId="662C216F">
            <wp:simplePos x="0" y="0"/>
            <wp:positionH relativeFrom="margin">
              <wp:posOffset>99060</wp:posOffset>
            </wp:positionH>
            <wp:positionV relativeFrom="paragraph">
              <wp:posOffset>-53340</wp:posOffset>
            </wp:positionV>
            <wp:extent cx="251460" cy="251460"/>
            <wp:effectExtent l="0" t="0" r="0" b="0"/>
            <wp:wrapNone/>
            <wp:docPr id="27" name="Graphic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rning.sv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FC1">
        <w:rPr>
          <w:b/>
          <w:bCs/>
          <w:lang w:val="en-GB" w:eastAsia="es-ES"/>
        </w:rPr>
        <w:t xml:space="preserve">1 </w:t>
      </w:r>
      <w:r w:rsidR="007F267E" w:rsidRPr="00883FC1">
        <w:rPr>
          <w:b/>
          <w:bCs/>
          <w:lang w:val="en-GB" w:eastAsia="es-ES"/>
        </w:rPr>
        <w:t>0</w:t>
      </w:r>
      <w:r w:rsidRPr="00883FC1">
        <w:rPr>
          <w:b/>
          <w:bCs/>
          <w:lang w:val="en-GB" w:eastAsia="es-ES"/>
        </w:rPr>
        <w:t xml:space="preserve">00 characters maximum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070C21" w:rsidRPr="00883FC1" w14:paraId="1AC3A608" w14:textId="77777777" w:rsidTr="00981D87">
        <w:trPr>
          <w:trHeight w:val="1072"/>
        </w:trPr>
        <w:permStart w:id="572668932" w:edGrp="everyone" w:displacedByCustomXml="next"/>
        <w:sdt>
          <w:sdtPr>
            <w:rPr>
              <w:lang w:val="en-GB" w:eastAsia="es-ES"/>
            </w:rPr>
            <w:id w:val="216405986"/>
            <w:placeholder>
              <w:docPart w:val="AB1185A79EC14EE2BBE5527E24C6EF03"/>
            </w:placeholder>
            <w:showingPlcHdr/>
          </w:sdtPr>
          <w:sdtEndPr/>
          <w:sdtContent>
            <w:tc>
              <w:tcPr>
                <w:tcW w:w="9054" w:type="dxa"/>
                <w:tcBorders>
                  <w:top w:val="single" w:sz="4" w:space="0" w:color="4E3B30" w:themeColor="text2"/>
                  <w:left w:val="single" w:sz="4" w:space="0" w:color="4E3B30" w:themeColor="text2"/>
                  <w:bottom w:val="single" w:sz="4" w:space="0" w:color="4E3B30" w:themeColor="text2"/>
                  <w:right w:val="single" w:sz="4" w:space="0" w:color="4E3B30" w:themeColor="text2"/>
                </w:tcBorders>
              </w:tcPr>
              <w:p w14:paraId="06FC5E8B" w14:textId="2E034D54" w:rsidR="00070C21" w:rsidRPr="00883FC1" w:rsidRDefault="006631B5" w:rsidP="00981D87">
                <w:pPr>
                  <w:spacing w:after="120"/>
                  <w:jc w:val="both"/>
                  <w:rPr>
                    <w:lang w:val="en-GB" w:eastAsia="es-ES"/>
                  </w:rPr>
                </w:pPr>
                <w:r w:rsidRPr="005169D1">
                  <w:rPr>
                    <w:rStyle w:val="PlaceholderText"/>
                    <w:rFonts w:eastAsiaTheme="minorHAnsi"/>
                    <w:color w:val="auto"/>
                  </w:rPr>
                  <w:t>Click or tap here to enter text.</w:t>
                </w:r>
              </w:p>
            </w:tc>
          </w:sdtContent>
        </w:sdt>
        <w:permEnd w:id="572668932" w:displacedByCustomXml="prev"/>
      </w:tr>
    </w:tbl>
    <w:p w14:paraId="13090A83" w14:textId="77777777" w:rsidR="00070C21" w:rsidRPr="00883FC1" w:rsidRDefault="00070C21" w:rsidP="005D495F">
      <w:pPr>
        <w:spacing w:after="120"/>
        <w:jc w:val="both"/>
        <w:rPr>
          <w:lang w:val="en-GB" w:eastAsia="es-ES"/>
        </w:rPr>
      </w:pPr>
    </w:p>
    <w:p w14:paraId="789868D2" w14:textId="07E67CBD" w:rsidR="003A46EC" w:rsidRPr="00883FC1" w:rsidRDefault="003A46EC" w:rsidP="008C0BBC">
      <w:pPr>
        <w:pStyle w:val="Heading6"/>
        <w:rPr>
          <w:lang w:val="en-GB"/>
        </w:rPr>
      </w:pPr>
      <w:bookmarkStart w:id="33" w:name="_Toc108005620"/>
      <w:r w:rsidRPr="00883FC1">
        <w:rPr>
          <w:lang w:val="en-GB"/>
        </w:rPr>
        <w:t>7.1.</w:t>
      </w:r>
      <w:r w:rsidR="008E4726" w:rsidRPr="00883FC1">
        <w:rPr>
          <w:lang w:val="en-GB"/>
        </w:rPr>
        <w:t>2</w:t>
      </w:r>
      <w:r w:rsidR="00A75186" w:rsidRPr="00883FC1">
        <w:rPr>
          <w:lang w:val="en-GB"/>
        </w:rPr>
        <w:t>.</w:t>
      </w:r>
      <w:r w:rsidRPr="00883FC1">
        <w:rPr>
          <w:lang w:val="en-GB"/>
        </w:rPr>
        <w:t xml:space="preserve"> IMPACT </w:t>
      </w:r>
      <w:r w:rsidR="00642151" w:rsidRPr="00883FC1">
        <w:rPr>
          <w:lang w:val="en-GB"/>
        </w:rPr>
        <w:t>ON</w:t>
      </w:r>
      <w:r w:rsidRPr="00883FC1">
        <w:rPr>
          <w:lang w:val="en-GB"/>
        </w:rPr>
        <w:t xml:space="preserve"> THE HOST </w:t>
      </w:r>
      <w:r w:rsidR="00EF19F2">
        <w:rPr>
          <w:lang w:val="en-GB"/>
        </w:rPr>
        <w:t>COMPANY/</w:t>
      </w:r>
      <w:r w:rsidRPr="00883FC1">
        <w:rPr>
          <w:lang w:val="en-GB"/>
        </w:rPr>
        <w:t>ORGANISATION</w:t>
      </w:r>
      <w:bookmarkEnd w:id="33"/>
    </w:p>
    <w:p w14:paraId="35A75B16" w14:textId="47B36931" w:rsidR="00FA1955" w:rsidRPr="00883FC1" w:rsidRDefault="00323F74" w:rsidP="00323F74">
      <w:pPr>
        <w:spacing w:after="120"/>
        <w:jc w:val="both"/>
        <w:rPr>
          <w:rFonts w:eastAsiaTheme="minorHAnsi" w:cstheme="minorHAnsi"/>
          <w:lang w:val="en-GB"/>
        </w:rPr>
      </w:pPr>
      <w:r w:rsidRPr="00883FC1">
        <w:rPr>
          <w:rFonts w:eastAsiaTheme="minorHAnsi" w:cstheme="minorHAnsi"/>
          <w:lang w:val="en-GB"/>
        </w:rPr>
        <w:t>Explain how the Tecniospring INDUSTRY project has impacted the Catalan host organisation by answering the following questions.</w:t>
      </w:r>
    </w:p>
    <w:p w14:paraId="71BEF64F" w14:textId="283B2DF6" w:rsidR="00323F74" w:rsidRPr="00883FC1" w:rsidRDefault="00ED6BF3" w:rsidP="00ED6BF3">
      <w:pPr>
        <w:pStyle w:val="ListParagraph"/>
        <w:numPr>
          <w:ilvl w:val="0"/>
          <w:numId w:val="36"/>
        </w:numPr>
        <w:tabs>
          <w:tab w:val="left" w:pos="7655"/>
        </w:tabs>
        <w:spacing w:after="240"/>
        <w:jc w:val="both"/>
        <w:rPr>
          <w:rFonts w:eastAsiaTheme="minorHAnsi" w:cstheme="minorHAnsi"/>
          <w:b/>
          <w:bCs/>
          <w:lang w:val="en-GB"/>
        </w:rPr>
      </w:pPr>
      <w:r w:rsidRPr="00883FC1">
        <w:rPr>
          <w:rFonts w:eastAsiaTheme="minorHAnsi" w:cstheme="minorHAnsi"/>
          <w:b/>
          <w:bCs/>
          <w:lang w:val="en-GB"/>
        </w:rPr>
        <w:t>Will the host organisation create new job positions</w:t>
      </w:r>
      <w:r w:rsidR="0050638F" w:rsidRPr="00883FC1">
        <w:rPr>
          <w:rFonts w:eastAsiaTheme="minorHAnsi" w:cstheme="minorHAnsi"/>
          <w:b/>
          <w:bCs/>
          <w:lang w:val="en-GB"/>
        </w:rPr>
        <w:t>*</w:t>
      </w:r>
      <w:r w:rsidRPr="00883FC1">
        <w:rPr>
          <w:rFonts w:eastAsiaTheme="minorHAnsi" w:cstheme="minorHAnsi"/>
          <w:b/>
          <w:bCs/>
          <w:lang w:val="en-GB"/>
        </w:rPr>
        <w:t xml:space="preserve"> thanks to the project</w:t>
      </w:r>
      <w:r w:rsidR="00323F74" w:rsidRPr="00883FC1">
        <w:rPr>
          <w:rFonts w:eastAsiaTheme="minorHAnsi" w:cstheme="minorHAnsi"/>
          <w:b/>
          <w:bCs/>
          <w:lang w:val="en-GB"/>
        </w:rPr>
        <w:t>?</w:t>
      </w:r>
      <w:r w:rsidR="00323F74" w:rsidRPr="00883FC1">
        <w:rPr>
          <w:rFonts w:eastAsiaTheme="minorHAnsi" w:cstheme="minorHAnsi"/>
          <w:b/>
          <w:bCs/>
          <w:lang w:val="en-GB"/>
        </w:rPr>
        <w:tab/>
      </w:r>
      <w:sdt>
        <w:sdtPr>
          <w:rPr>
            <w:rFonts w:eastAsia="Calibri"/>
            <w:b/>
            <w:bCs/>
            <w:sz w:val="20"/>
            <w:szCs w:val="20"/>
            <w:lang w:val="en-GB"/>
          </w:rPr>
          <w:id w:val="-393503908"/>
          <w:placeholder>
            <w:docPart w:val="5F5AA6B6746744F496ABA0AEC2FF6306"/>
          </w:placeholder>
          <w:showingPlcHdr/>
          <w:comboBox>
            <w:listItem w:displayText="Yes" w:value="Yes"/>
            <w:listItem w:displayText="No" w:value="No"/>
          </w:comboBox>
        </w:sdtPr>
        <w:sdtEndPr/>
        <w:sdtContent>
          <w:permStart w:id="766998280" w:edGrp="everyone"/>
          <w:r w:rsidR="00323F74" w:rsidRPr="00883FC1">
            <w:rPr>
              <w:rStyle w:val="PlaceholderText"/>
              <w:rFonts w:eastAsiaTheme="minorHAnsi"/>
              <w:b/>
              <w:bCs/>
              <w:color w:val="auto"/>
              <w:sz w:val="20"/>
              <w:szCs w:val="20"/>
              <w:highlight w:val="lightGray"/>
              <w:lang w:val="en-GB"/>
            </w:rPr>
            <w:t>Choose an item</w:t>
          </w:r>
          <w:permEnd w:id="766998280"/>
        </w:sdtContent>
      </w:sdt>
    </w:p>
    <w:p w14:paraId="7F592944" w14:textId="4585DFAC" w:rsidR="00237F7E" w:rsidRDefault="00237F7E" w:rsidP="00335604">
      <w:pPr>
        <w:pStyle w:val="ListParagraph"/>
        <w:spacing w:after="120"/>
        <w:ind w:left="3402"/>
        <w:jc w:val="both"/>
        <w:rPr>
          <w:rFonts w:eastAsiaTheme="minorHAnsi" w:cstheme="minorHAnsi"/>
          <w:sz w:val="18"/>
          <w:szCs w:val="20"/>
          <w:lang w:val="en-GB"/>
        </w:rPr>
      </w:pPr>
      <w:r w:rsidRPr="00883FC1">
        <w:rPr>
          <w:rFonts w:eastAsiaTheme="minorHAnsi" w:cstheme="minorHAnsi"/>
          <w:sz w:val="18"/>
          <w:szCs w:val="20"/>
          <w:lang w:val="en-GB"/>
        </w:rPr>
        <w:t>*</w:t>
      </w:r>
      <w:r w:rsidR="00015568" w:rsidRPr="00883FC1">
        <w:rPr>
          <w:rFonts w:eastAsiaTheme="minorHAnsi" w:cstheme="minorHAnsi"/>
          <w:sz w:val="18"/>
          <w:szCs w:val="20"/>
          <w:lang w:val="en-GB"/>
        </w:rPr>
        <w:t xml:space="preserve">including </w:t>
      </w:r>
      <w:r w:rsidR="00013F83" w:rsidRPr="00883FC1">
        <w:rPr>
          <w:rFonts w:eastAsiaTheme="minorHAnsi" w:cstheme="minorHAnsi"/>
          <w:sz w:val="18"/>
          <w:szCs w:val="20"/>
          <w:lang w:val="en-GB"/>
        </w:rPr>
        <w:t xml:space="preserve">the </w:t>
      </w:r>
      <w:r w:rsidR="00382317" w:rsidRPr="00883FC1">
        <w:rPr>
          <w:rFonts w:eastAsiaTheme="minorHAnsi" w:cstheme="minorHAnsi"/>
          <w:sz w:val="18"/>
          <w:szCs w:val="20"/>
          <w:lang w:val="en-GB"/>
        </w:rPr>
        <w:t>extension</w:t>
      </w:r>
      <w:r w:rsidR="00013F83" w:rsidRPr="00883FC1">
        <w:rPr>
          <w:rFonts w:eastAsiaTheme="minorHAnsi" w:cstheme="minorHAnsi"/>
          <w:sz w:val="18"/>
          <w:szCs w:val="20"/>
          <w:lang w:val="en-GB"/>
        </w:rPr>
        <w:t xml:space="preserve"> of th</w:t>
      </w:r>
      <w:r w:rsidR="00015568" w:rsidRPr="00883FC1">
        <w:rPr>
          <w:rFonts w:eastAsiaTheme="minorHAnsi" w:cstheme="minorHAnsi"/>
          <w:sz w:val="18"/>
          <w:szCs w:val="20"/>
          <w:lang w:val="en-GB"/>
        </w:rPr>
        <w:t>e researcher</w:t>
      </w:r>
      <w:r w:rsidR="00013F83" w:rsidRPr="00883FC1">
        <w:rPr>
          <w:rFonts w:eastAsiaTheme="minorHAnsi" w:cstheme="minorHAnsi"/>
          <w:sz w:val="18"/>
          <w:szCs w:val="20"/>
          <w:lang w:val="en-GB"/>
        </w:rPr>
        <w:t>’s position</w:t>
      </w:r>
    </w:p>
    <w:p w14:paraId="3651D39D" w14:textId="77777777" w:rsidR="00932E60" w:rsidRPr="00883FC1" w:rsidRDefault="00932E60" w:rsidP="00932E60">
      <w:pPr>
        <w:pStyle w:val="ListParagraph"/>
        <w:tabs>
          <w:tab w:val="left" w:pos="6096"/>
        </w:tabs>
        <w:spacing w:after="240"/>
        <w:ind w:left="709"/>
        <w:jc w:val="both"/>
        <w:rPr>
          <w:rFonts w:eastAsiaTheme="minorHAnsi" w:cstheme="minorHAnsi"/>
          <w:b/>
          <w:bCs/>
          <w:lang w:val="en-GB"/>
        </w:rPr>
      </w:pPr>
      <w:r w:rsidRPr="00883FC1">
        <w:rPr>
          <w:rFonts w:eastAsiaTheme="minorHAnsi" w:cstheme="minorHAnsi"/>
          <w:lang w:val="en-GB"/>
        </w:rPr>
        <w:t>If yes, please fill in the table</w:t>
      </w:r>
      <w:r w:rsidRPr="00932E60">
        <w:rPr>
          <w:rFonts w:eastAsiaTheme="minorHAnsi" w:cstheme="minorHAnsi"/>
          <w:lang w:val="en-GB"/>
        </w:rPr>
        <w:t>.</w:t>
      </w:r>
    </w:p>
    <w:tbl>
      <w:tblPr>
        <w:tblStyle w:val="TableGrid"/>
        <w:tblW w:w="5659" w:type="dxa"/>
        <w:tblInd w:w="3394" w:type="dxa"/>
        <w:tbl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single" w:sz="4" w:space="0" w:color="A5644E" w:themeColor="accent2"/>
          <w:insideV w:val="single" w:sz="4" w:space="0" w:color="A5644E" w:themeColor="accent2"/>
        </w:tblBorders>
        <w:tblLook w:val="04A0" w:firstRow="1" w:lastRow="0" w:firstColumn="1" w:lastColumn="0" w:noHBand="0" w:noVBand="1"/>
      </w:tblPr>
      <w:tblGrid>
        <w:gridCol w:w="3261"/>
        <w:gridCol w:w="2398"/>
      </w:tblGrid>
      <w:tr w:rsidR="00932E60" w:rsidRPr="00883FC1" w14:paraId="067FE853" w14:textId="77777777" w:rsidTr="00932E60">
        <w:trPr>
          <w:trHeight w:val="397"/>
        </w:trPr>
        <w:tc>
          <w:tcPr>
            <w:tcW w:w="3261" w:type="dxa"/>
            <w:tcBorders>
              <w:top w:val="single" w:sz="4" w:space="0" w:color="A5644E" w:themeColor="accent2"/>
              <w:left w:val="single" w:sz="4" w:space="0" w:color="A5644E" w:themeColor="accent2"/>
              <w:right w:val="single" w:sz="4" w:space="0" w:color="A5644E" w:themeColor="accent2"/>
            </w:tcBorders>
            <w:vAlign w:val="center"/>
          </w:tcPr>
          <w:p w14:paraId="763602DE" w14:textId="7BF5412A" w:rsidR="00932E60" w:rsidRPr="00883FC1" w:rsidRDefault="00932E60" w:rsidP="00981D87">
            <w:pPr>
              <w:rPr>
                <w:rFonts w:eastAsia="Calibri" w:cstheme="minorHAnsi"/>
                <w:sz w:val="18"/>
                <w:szCs w:val="18"/>
                <w:lang w:val="en-GB"/>
              </w:rPr>
            </w:pPr>
            <w:permStart w:id="1072200803" w:edGrp="everyone" w:colFirst="1" w:colLast="1"/>
            <w:r w:rsidRPr="00883FC1">
              <w:rPr>
                <w:rFonts w:eastAsiaTheme="minorHAnsi" w:cstheme="minorHAnsi"/>
                <w:sz w:val="18"/>
                <w:szCs w:val="20"/>
                <w:lang w:val="en-GB"/>
              </w:rPr>
              <w:t>Number of temporary positions created:</w:t>
            </w:r>
          </w:p>
        </w:tc>
        <w:sdt>
          <w:sdtPr>
            <w:rPr>
              <w:rFonts w:cstheme="minorHAnsi"/>
              <w:sz w:val="18"/>
              <w:szCs w:val="18"/>
              <w:lang w:val="en-GB"/>
            </w:rPr>
            <w:id w:val="1895005009"/>
            <w:placeholder>
              <w:docPart w:val="B032F781BD8B450AA2EB73FF2AE35E1D"/>
            </w:placeholder>
            <w:showingPlcHdr/>
          </w:sdtPr>
          <w:sdtEndPr/>
          <w:sdtContent>
            <w:tc>
              <w:tcPr>
                <w:tcW w:w="2398" w:type="dxa"/>
                <w:tcBorders>
                  <w:top w:val="single" w:sz="4" w:space="0" w:color="A5644E" w:themeColor="accent2"/>
                  <w:left w:val="single" w:sz="4" w:space="0" w:color="A5644E" w:themeColor="accent2"/>
                  <w:right w:val="single" w:sz="4" w:space="0" w:color="A5644E" w:themeColor="accent2"/>
                </w:tcBorders>
                <w:vAlign w:val="center"/>
              </w:tcPr>
              <w:p w14:paraId="1118FBC8" w14:textId="0E9873EC" w:rsidR="00932E60" w:rsidRPr="00883FC1" w:rsidRDefault="00932E60" w:rsidP="00981D87">
                <w:pPr>
                  <w:jc w:val="center"/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883FC1">
                  <w:rPr>
                    <w:rFonts w:cstheme="minorHAnsi"/>
                    <w:sz w:val="18"/>
                    <w:szCs w:val="18"/>
                    <w:highlight w:val="lightGray"/>
                    <w:lang w:val="en-GB"/>
                  </w:rPr>
                  <w:t>Click to enter the number</w:t>
                </w:r>
              </w:p>
            </w:tc>
          </w:sdtContent>
        </w:sdt>
      </w:tr>
      <w:tr w:rsidR="00932E60" w:rsidRPr="00883FC1" w14:paraId="13B7D446" w14:textId="77777777" w:rsidTr="00932E60">
        <w:trPr>
          <w:trHeight w:val="397"/>
        </w:trPr>
        <w:tc>
          <w:tcPr>
            <w:tcW w:w="3261" w:type="dxa"/>
            <w:tcBorders>
              <w:left w:val="single" w:sz="4" w:space="0" w:color="A5644E" w:themeColor="accent2"/>
            </w:tcBorders>
            <w:vAlign w:val="center"/>
          </w:tcPr>
          <w:p w14:paraId="4DC68153" w14:textId="3594B36D" w:rsidR="00932E60" w:rsidRPr="00883FC1" w:rsidRDefault="00932E60" w:rsidP="00981D87">
            <w:pPr>
              <w:rPr>
                <w:rFonts w:eastAsia="Calibri" w:cstheme="minorHAnsi"/>
                <w:sz w:val="18"/>
                <w:szCs w:val="18"/>
                <w:lang w:val="en-GB"/>
              </w:rPr>
            </w:pPr>
            <w:permStart w:id="1070029954" w:edGrp="everyone" w:colFirst="1" w:colLast="1"/>
            <w:permEnd w:id="1072200803"/>
            <w:r w:rsidRPr="00883FC1">
              <w:rPr>
                <w:rFonts w:eastAsia="Calibri" w:cstheme="minorHAnsi"/>
                <w:sz w:val="18"/>
                <w:szCs w:val="18"/>
                <w:lang w:val="en-GB"/>
              </w:rPr>
              <w:t>Number of permanent positions created:</w:t>
            </w:r>
          </w:p>
        </w:tc>
        <w:sdt>
          <w:sdtPr>
            <w:rPr>
              <w:rFonts w:cstheme="minorHAnsi"/>
              <w:sz w:val="18"/>
              <w:szCs w:val="18"/>
              <w:lang w:val="en-GB"/>
            </w:rPr>
            <w:id w:val="-462415785"/>
            <w:placeholder>
              <w:docPart w:val="2DCADCC812C24ACA873625065874E1A5"/>
            </w:placeholder>
            <w:showingPlcHdr/>
          </w:sdtPr>
          <w:sdtEndPr/>
          <w:sdtContent>
            <w:tc>
              <w:tcPr>
                <w:tcW w:w="2398" w:type="dxa"/>
                <w:tcBorders>
                  <w:right w:val="single" w:sz="4" w:space="0" w:color="A5644E" w:themeColor="accent2"/>
                </w:tcBorders>
                <w:vAlign w:val="center"/>
              </w:tcPr>
              <w:p w14:paraId="535C3706" w14:textId="0865803A" w:rsidR="00932E60" w:rsidRPr="00883FC1" w:rsidRDefault="00932E60" w:rsidP="00981D87">
                <w:pPr>
                  <w:jc w:val="center"/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883FC1">
                  <w:rPr>
                    <w:rFonts w:cstheme="minorHAnsi"/>
                    <w:sz w:val="18"/>
                    <w:szCs w:val="18"/>
                    <w:highlight w:val="lightGray"/>
                    <w:lang w:val="en-GB"/>
                  </w:rPr>
                  <w:t>Click to enter the number</w:t>
                </w:r>
              </w:p>
            </w:tc>
          </w:sdtContent>
        </w:sdt>
      </w:tr>
      <w:tr w:rsidR="00932E60" w:rsidRPr="00883FC1" w14:paraId="0C6B1C71" w14:textId="77777777" w:rsidTr="00932E60">
        <w:trPr>
          <w:trHeight w:val="397"/>
        </w:trPr>
        <w:tc>
          <w:tcPr>
            <w:tcW w:w="3261" w:type="dxa"/>
            <w:tcBorders>
              <w:left w:val="single" w:sz="4" w:space="0" w:color="A5644E" w:themeColor="accent2"/>
              <w:bottom w:val="single" w:sz="4" w:space="0" w:color="A5644E" w:themeColor="accent2"/>
              <w:right w:val="single" w:sz="4" w:space="0" w:color="A5644E" w:themeColor="accent2"/>
            </w:tcBorders>
            <w:vAlign w:val="center"/>
          </w:tcPr>
          <w:p w14:paraId="0CA24FCA" w14:textId="6E61D744" w:rsidR="00932E60" w:rsidRPr="00883FC1" w:rsidRDefault="00932E60" w:rsidP="00981D87">
            <w:pPr>
              <w:rPr>
                <w:rFonts w:eastAsia="Calibri" w:cstheme="minorHAnsi"/>
                <w:sz w:val="18"/>
                <w:szCs w:val="18"/>
                <w:lang w:val="en-GB"/>
              </w:rPr>
            </w:pPr>
            <w:permStart w:id="534251517" w:edGrp="everyone" w:colFirst="1" w:colLast="1"/>
            <w:permEnd w:id="1070029954"/>
            <w:r w:rsidRPr="00883FC1">
              <w:rPr>
                <w:rFonts w:eastAsia="Calibri" w:cstheme="minorHAnsi"/>
                <w:sz w:val="18"/>
                <w:szCs w:val="18"/>
                <w:lang w:val="en-GB"/>
              </w:rPr>
              <w:t>Which of these positions are highly qualified?</w:t>
            </w:r>
          </w:p>
        </w:tc>
        <w:tc>
          <w:tcPr>
            <w:tcW w:w="2398" w:type="dxa"/>
            <w:tcBorders>
              <w:left w:val="single" w:sz="4" w:space="0" w:color="A5644E" w:themeColor="accent2"/>
              <w:bottom w:val="single" w:sz="4" w:space="0" w:color="A5644E" w:themeColor="accent2"/>
              <w:right w:val="single" w:sz="4" w:space="0" w:color="A5644E" w:themeColor="accent2"/>
            </w:tcBorders>
            <w:vAlign w:val="center"/>
          </w:tcPr>
          <w:p w14:paraId="49DBB2E7" w14:textId="67D43AC8" w:rsidR="00932E60" w:rsidRPr="00883FC1" w:rsidRDefault="001E7B20" w:rsidP="00981D87">
            <w:pPr>
              <w:jc w:val="center"/>
              <w:rPr>
                <w:rFonts w:eastAsia="Calibri" w:cstheme="minorHAnsi"/>
                <w:sz w:val="18"/>
                <w:szCs w:val="18"/>
                <w:lang w:val="en-GB"/>
              </w:rPr>
            </w:pPr>
            <w:sdt>
              <w:sdtPr>
                <w:rPr>
                  <w:rFonts w:cs="Calibri"/>
                  <w:sz w:val="18"/>
                  <w:szCs w:val="18"/>
                  <w:lang w:val="en-GB"/>
                </w:rPr>
                <w:id w:val="1525052038"/>
                <w:placeholder>
                  <w:docPart w:val="C95AC9545F544B78A73F6D7057C6BCF7"/>
                </w:placeholder>
                <w:showingPlcHdr/>
              </w:sdtPr>
              <w:sdtEndPr/>
              <w:sdtContent>
                <w:r w:rsidR="00932E60" w:rsidRPr="00883FC1">
                  <w:rPr>
                    <w:sz w:val="18"/>
                    <w:szCs w:val="20"/>
                    <w:highlight w:val="lightGray"/>
                    <w:lang w:val="en-GB"/>
                  </w:rPr>
                  <w:t>Click to enter text</w:t>
                </w:r>
              </w:sdtContent>
            </w:sdt>
          </w:p>
        </w:tc>
      </w:tr>
      <w:permEnd w:id="534251517"/>
    </w:tbl>
    <w:p w14:paraId="042ECA56" w14:textId="77777777" w:rsidR="00323F74" w:rsidRPr="00883FC1" w:rsidRDefault="00323F74" w:rsidP="00323F74">
      <w:pPr>
        <w:spacing w:after="120"/>
        <w:jc w:val="both"/>
        <w:rPr>
          <w:rFonts w:eastAsiaTheme="minorHAnsi" w:cstheme="minorHAnsi"/>
          <w:lang w:val="en-GB"/>
        </w:rPr>
      </w:pPr>
    </w:p>
    <w:tbl>
      <w:tblPr>
        <w:tblStyle w:val="TableGrid"/>
        <w:tblpPr w:leftFromText="141" w:rightFromText="141" w:vertAnchor="text" w:horzAnchor="margin" w:tblpXSpec="right" w:tblpY="411"/>
        <w:tblW w:w="8363" w:type="dxa"/>
        <w:tbl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single" w:sz="4" w:space="0" w:color="A5644E" w:themeColor="accent2"/>
          <w:insideV w:val="single" w:sz="4" w:space="0" w:color="A5644E" w:themeColor="accent2"/>
        </w:tblBorders>
        <w:tblLook w:val="04A0" w:firstRow="1" w:lastRow="0" w:firstColumn="1" w:lastColumn="0" w:noHBand="0" w:noVBand="1"/>
      </w:tblPr>
      <w:tblGrid>
        <w:gridCol w:w="3260"/>
        <w:gridCol w:w="1418"/>
        <w:gridCol w:w="3685"/>
      </w:tblGrid>
      <w:tr w:rsidR="00932E60" w:rsidRPr="00883FC1" w14:paraId="66E6574B" w14:textId="77777777" w:rsidTr="00932E60">
        <w:trPr>
          <w:trHeight w:val="397"/>
        </w:trPr>
        <w:tc>
          <w:tcPr>
            <w:tcW w:w="3260" w:type="dxa"/>
            <w:tcBorders>
              <w:top w:val="single" w:sz="4" w:space="0" w:color="A5644E" w:themeColor="accent2"/>
              <w:left w:val="single" w:sz="4" w:space="0" w:color="A5644E" w:themeColor="accent2"/>
              <w:right w:val="single" w:sz="4" w:space="0" w:color="A5644E" w:themeColor="accent2"/>
            </w:tcBorders>
            <w:vAlign w:val="center"/>
          </w:tcPr>
          <w:p w14:paraId="3DFDACF3" w14:textId="77777777" w:rsidR="00932E60" w:rsidRPr="00883FC1" w:rsidRDefault="00932E60" w:rsidP="00932E60">
            <w:pPr>
              <w:rPr>
                <w:rFonts w:eastAsia="Calibri" w:cstheme="minorHAnsi"/>
                <w:sz w:val="18"/>
                <w:szCs w:val="18"/>
                <w:lang w:val="en-GB"/>
              </w:rPr>
            </w:pPr>
            <w:permStart w:id="1793217367" w:edGrp="everyone" w:colFirst="1" w:colLast="1"/>
            <w:permStart w:id="167082395" w:edGrp="everyone" w:colFirst="2" w:colLast="2"/>
            <w:r w:rsidRPr="00883FC1">
              <w:rPr>
                <w:rFonts w:eastAsia="Calibri" w:cstheme="minorHAnsi"/>
                <w:sz w:val="18"/>
                <w:szCs w:val="18"/>
                <w:lang w:val="en-GB"/>
              </w:rPr>
              <w:t>New products or services?</w:t>
            </w:r>
          </w:p>
        </w:tc>
        <w:tc>
          <w:tcPr>
            <w:tcW w:w="1418" w:type="dxa"/>
            <w:tcBorders>
              <w:top w:val="single" w:sz="4" w:space="0" w:color="A5644E" w:themeColor="accent2"/>
              <w:left w:val="single" w:sz="4" w:space="0" w:color="A5644E" w:themeColor="accent2"/>
              <w:right w:val="single" w:sz="4" w:space="0" w:color="A5644E" w:themeColor="accent2"/>
            </w:tcBorders>
            <w:vAlign w:val="center"/>
          </w:tcPr>
          <w:p w14:paraId="47E0AC56" w14:textId="77777777" w:rsidR="00932E60" w:rsidRPr="00883FC1" w:rsidRDefault="001E7B20" w:rsidP="00932E60">
            <w:pPr>
              <w:jc w:val="center"/>
              <w:rPr>
                <w:rFonts w:cstheme="minorHAnsi"/>
                <w:sz w:val="18"/>
                <w:szCs w:val="18"/>
                <w:lang w:val="en-GB"/>
              </w:rPr>
            </w:pPr>
            <w:sdt>
              <w:sdtPr>
                <w:rPr>
                  <w:rFonts w:eastAsia="Calibri"/>
                  <w:sz w:val="20"/>
                  <w:szCs w:val="20"/>
                  <w:lang w:val="en-GB"/>
                </w:rPr>
                <w:id w:val="-1190909559"/>
                <w:placeholder>
                  <w:docPart w:val="F3E47AD5964E431A9CB77B1A4D3F3DBB"/>
                </w:placeholder>
                <w:showingPlcHdr/>
                <w:comboBox>
                  <w:listItem w:displayText="Yes" w:value="Yes"/>
                  <w:listItem w:displayText="No" w:value="No"/>
                </w:comboBox>
              </w:sdtPr>
              <w:sdtEndPr/>
              <w:sdtContent>
                <w:r w:rsidR="00932E60" w:rsidRPr="00883FC1">
                  <w:rPr>
                    <w:rStyle w:val="PlaceholderText"/>
                    <w:rFonts w:eastAsiaTheme="minorHAnsi"/>
                    <w:color w:val="auto"/>
                    <w:sz w:val="18"/>
                    <w:szCs w:val="18"/>
                    <w:highlight w:val="lightGray"/>
                    <w:lang w:val="en-GB"/>
                  </w:rPr>
                  <w:t>Choose an item</w:t>
                </w:r>
              </w:sdtContent>
            </w:sdt>
          </w:p>
        </w:tc>
        <w:tc>
          <w:tcPr>
            <w:tcW w:w="3685" w:type="dxa"/>
            <w:tcBorders>
              <w:top w:val="single" w:sz="4" w:space="0" w:color="A5644E" w:themeColor="accent2"/>
              <w:left w:val="single" w:sz="4" w:space="0" w:color="A5644E" w:themeColor="accent2"/>
              <w:right w:val="single" w:sz="4" w:space="0" w:color="A5644E" w:themeColor="accent2"/>
            </w:tcBorders>
            <w:vAlign w:val="center"/>
          </w:tcPr>
          <w:p w14:paraId="114032B7" w14:textId="77777777" w:rsidR="00932E60" w:rsidRPr="00883FC1" w:rsidRDefault="001E7B20" w:rsidP="00932E60">
            <w:pPr>
              <w:jc w:val="center"/>
              <w:rPr>
                <w:rFonts w:eastAsia="Calibri"/>
                <w:sz w:val="20"/>
                <w:szCs w:val="20"/>
                <w:lang w:val="en-GB"/>
              </w:rPr>
            </w:pPr>
            <w:sdt>
              <w:sdtPr>
                <w:rPr>
                  <w:rFonts w:cs="Calibri"/>
                  <w:sz w:val="18"/>
                  <w:szCs w:val="18"/>
                  <w:lang w:val="en-GB"/>
                </w:rPr>
                <w:id w:val="-1934191935"/>
                <w:placeholder>
                  <w:docPart w:val="FE21266E11A94DB3B9326A999588A643"/>
                </w:placeholder>
                <w:showingPlcHdr/>
              </w:sdtPr>
              <w:sdtEndPr/>
              <w:sdtContent>
                <w:r w:rsidR="00932E60" w:rsidRPr="00883FC1">
                  <w:rPr>
                    <w:sz w:val="18"/>
                    <w:szCs w:val="20"/>
                    <w:highlight w:val="lightGray"/>
                    <w:lang w:val="en-GB"/>
                  </w:rPr>
                  <w:t>If yes, please specify</w:t>
                </w:r>
              </w:sdtContent>
            </w:sdt>
          </w:p>
        </w:tc>
      </w:tr>
      <w:tr w:rsidR="00932E60" w:rsidRPr="00883FC1" w14:paraId="170E0267" w14:textId="77777777" w:rsidTr="00932E60">
        <w:trPr>
          <w:trHeight w:val="397"/>
        </w:trPr>
        <w:tc>
          <w:tcPr>
            <w:tcW w:w="3260" w:type="dxa"/>
            <w:tcBorders>
              <w:left w:val="single" w:sz="4" w:space="0" w:color="A5644E" w:themeColor="accent2"/>
            </w:tcBorders>
            <w:vAlign w:val="center"/>
          </w:tcPr>
          <w:p w14:paraId="2DAFB6A8" w14:textId="77777777" w:rsidR="00932E60" w:rsidRPr="00883FC1" w:rsidRDefault="00932E60" w:rsidP="00932E60">
            <w:pPr>
              <w:rPr>
                <w:rFonts w:eastAsia="Calibri" w:cstheme="minorHAnsi"/>
                <w:sz w:val="18"/>
                <w:szCs w:val="18"/>
                <w:lang w:val="en-GB"/>
              </w:rPr>
            </w:pPr>
            <w:permStart w:id="1288976189" w:edGrp="everyone" w:colFirst="1" w:colLast="1"/>
            <w:permStart w:id="359933013" w:edGrp="everyone" w:colFirst="2" w:colLast="2"/>
            <w:permEnd w:id="1793217367"/>
            <w:permEnd w:id="167082395"/>
            <w:r w:rsidRPr="00883FC1">
              <w:rPr>
                <w:rFonts w:eastAsia="Calibri" w:cstheme="minorHAnsi"/>
                <w:sz w:val="18"/>
                <w:szCs w:val="18"/>
                <w:lang w:val="en-GB"/>
              </w:rPr>
              <w:t>New income or increased turnover?</w:t>
            </w:r>
          </w:p>
        </w:tc>
        <w:tc>
          <w:tcPr>
            <w:tcW w:w="1418" w:type="dxa"/>
            <w:tcBorders>
              <w:right w:val="single" w:sz="4" w:space="0" w:color="A5644E" w:themeColor="accent2"/>
            </w:tcBorders>
            <w:vAlign w:val="center"/>
          </w:tcPr>
          <w:p w14:paraId="48FF1FC6" w14:textId="77777777" w:rsidR="00932E60" w:rsidRPr="00883FC1" w:rsidRDefault="001E7B20" w:rsidP="00932E60">
            <w:pPr>
              <w:jc w:val="center"/>
              <w:rPr>
                <w:rFonts w:cstheme="minorHAnsi"/>
                <w:sz w:val="18"/>
                <w:szCs w:val="18"/>
                <w:lang w:val="en-GB"/>
              </w:rPr>
            </w:pPr>
            <w:sdt>
              <w:sdtPr>
                <w:rPr>
                  <w:rFonts w:eastAsia="Calibri"/>
                  <w:sz w:val="20"/>
                  <w:szCs w:val="20"/>
                  <w:lang w:val="en-GB"/>
                </w:rPr>
                <w:id w:val="281701848"/>
                <w:placeholder>
                  <w:docPart w:val="22341CAE45EC495287487394073A4434"/>
                </w:placeholder>
                <w:showingPlcHdr/>
                <w:comboBox>
                  <w:listItem w:displayText="Yes" w:value="Yes"/>
                  <w:listItem w:displayText="No" w:value="No"/>
                </w:comboBox>
              </w:sdtPr>
              <w:sdtEndPr/>
              <w:sdtContent>
                <w:r w:rsidR="00932E60" w:rsidRPr="00883FC1">
                  <w:rPr>
                    <w:rStyle w:val="PlaceholderText"/>
                    <w:rFonts w:eastAsiaTheme="minorHAnsi"/>
                    <w:color w:val="auto"/>
                    <w:sz w:val="18"/>
                    <w:szCs w:val="18"/>
                    <w:highlight w:val="lightGray"/>
                    <w:lang w:val="en-GB"/>
                  </w:rPr>
                  <w:t>Choose an item</w:t>
                </w:r>
              </w:sdtContent>
            </w:sdt>
          </w:p>
        </w:tc>
        <w:tc>
          <w:tcPr>
            <w:tcW w:w="3685" w:type="dxa"/>
            <w:tcBorders>
              <w:right w:val="single" w:sz="4" w:space="0" w:color="A5644E" w:themeColor="accent2"/>
            </w:tcBorders>
            <w:vAlign w:val="center"/>
          </w:tcPr>
          <w:p w14:paraId="7E72D979" w14:textId="36DFA1F5" w:rsidR="00932E60" w:rsidRPr="00883FC1" w:rsidRDefault="001E7B20" w:rsidP="00932E60">
            <w:pPr>
              <w:jc w:val="center"/>
              <w:rPr>
                <w:rFonts w:eastAsia="Calibri"/>
                <w:sz w:val="20"/>
                <w:szCs w:val="20"/>
                <w:lang w:val="en-GB"/>
              </w:rPr>
            </w:pPr>
            <w:sdt>
              <w:sdtPr>
                <w:rPr>
                  <w:rFonts w:cs="Calibri"/>
                  <w:sz w:val="18"/>
                  <w:szCs w:val="18"/>
                  <w:lang w:val="en-GB"/>
                </w:rPr>
                <w:id w:val="1354775793"/>
                <w:placeholder>
                  <w:docPart w:val="B07F90C5D991498F8782117A695F06B4"/>
                </w:placeholder>
                <w:showingPlcHdr/>
              </w:sdtPr>
              <w:sdtEndPr/>
              <w:sdtContent>
                <w:r w:rsidR="00756669" w:rsidRPr="007610A3">
                  <w:rPr>
                    <w:sz w:val="18"/>
                    <w:szCs w:val="20"/>
                    <w:highlight w:val="lightGray"/>
                    <w:lang w:val="en-GB"/>
                  </w:rPr>
                  <w:t xml:space="preserve">If yes, please specify </w:t>
                </w:r>
                <w:r w:rsidR="00756669">
                  <w:rPr>
                    <w:sz w:val="18"/>
                    <w:szCs w:val="20"/>
                    <w:lang w:val="en-GB"/>
                  </w:rPr>
                  <w:t>in units</w:t>
                </w:r>
              </w:sdtContent>
            </w:sdt>
          </w:p>
        </w:tc>
      </w:tr>
      <w:tr w:rsidR="00932E60" w:rsidRPr="00883FC1" w14:paraId="485717B9" w14:textId="77777777" w:rsidTr="00932E60">
        <w:trPr>
          <w:trHeight w:val="397"/>
        </w:trPr>
        <w:tc>
          <w:tcPr>
            <w:tcW w:w="3260" w:type="dxa"/>
            <w:tcBorders>
              <w:left w:val="single" w:sz="4" w:space="0" w:color="A5644E" w:themeColor="accent2"/>
              <w:right w:val="single" w:sz="4" w:space="0" w:color="A5644E" w:themeColor="accent2"/>
            </w:tcBorders>
            <w:vAlign w:val="center"/>
          </w:tcPr>
          <w:p w14:paraId="0F7EDE3F" w14:textId="77777777" w:rsidR="00932E60" w:rsidRPr="00883FC1" w:rsidRDefault="00932E60" w:rsidP="00932E60">
            <w:pPr>
              <w:rPr>
                <w:rFonts w:eastAsia="Calibri" w:cstheme="minorHAnsi"/>
                <w:sz w:val="18"/>
                <w:szCs w:val="18"/>
                <w:lang w:val="en-GB"/>
              </w:rPr>
            </w:pPr>
            <w:permStart w:id="1357789302" w:edGrp="everyone" w:colFirst="1" w:colLast="1"/>
            <w:permStart w:id="1300958293" w:edGrp="everyone" w:colFirst="2" w:colLast="2"/>
            <w:permEnd w:id="1288976189"/>
            <w:permEnd w:id="359933013"/>
            <w:r w:rsidRPr="00883FC1">
              <w:rPr>
                <w:rFonts w:eastAsia="Calibri" w:cstheme="minorHAnsi"/>
                <w:sz w:val="18"/>
                <w:szCs w:val="18"/>
                <w:lang w:val="en-GB"/>
              </w:rPr>
              <w:t>New impact in the existing market of the corresponding RIS3CAT sectoral area*?</w:t>
            </w:r>
          </w:p>
        </w:tc>
        <w:tc>
          <w:tcPr>
            <w:tcW w:w="1418" w:type="dxa"/>
            <w:tcBorders>
              <w:left w:val="single" w:sz="4" w:space="0" w:color="A5644E" w:themeColor="accent2"/>
              <w:right w:val="single" w:sz="4" w:space="0" w:color="A5644E" w:themeColor="accent2"/>
            </w:tcBorders>
            <w:vAlign w:val="center"/>
          </w:tcPr>
          <w:p w14:paraId="1120CC8A" w14:textId="77777777" w:rsidR="00932E60" w:rsidRPr="00883FC1" w:rsidRDefault="001E7B20" w:rsidP="00932E60">
            <w:pPr>
              <w:jc w:val="center"/>
              <w:rPr>
                <w:rFonts w:eastAsia="Calibri" w:cstheme="minorHAnsi"/>
                <w:sz w:val="18"/>
                <w:szCs w:val="18"/>
                <w:lang w:val="en-GB"/>
              </w:rPr>
            </w:pPr>
            <w:sdt>
              <w:sdtPr>
                <w:rPr>
                  <w:rFonts w:eastAsia="Calibri"/>
                  <w:sz w:val="20"/>
                  <w:szCs w:val="20"/>
                  <w:lang w:val="en-GB"/>
                </w:rPr>
                <w:id w:val="400179312"/>
                <w:placeholder>
                  <w:docPart w:val="88D03C3C19D04BD8A8AF2AA3F08165A7"/>
                </w:placeholder>
                <w:showingPlcHdr/>
                <w:comboBox>
                  <w:listItem w:displayText="Yes" w:value="Yes"/>
                  <w:listItem w:displayText="No" w:value="No"/>
                </w:comboBox>
              </w:sdtPr>
              <w:sdtEndPr/>
              <w:sdtContent>
                <w:r w:rsidR="00932E60" w:rsidRPr="00883FC1">
                  <w:rPr>
                    <w:rStyle w:val="PlaceholderText"/>
                    <w:rFonts w:eastAsiaTheme="minorHAnsi"/>
                    <w:color w:val="auto"/>
                    <w:sz w:val="18"/>
                    <w:szCs w:val="18"/>
                    <w:highlight w:val="lightGray"/>
                    <w:lang w:val="en-GB"/>
                  </w:rPr>
                  <w:t>Choose an item</w:t>
                </w:r>
              </w:sdtContent>
            </w:sdt>
          </w:p>
        </w:tc>
        <w:tc>
          <w:tcPr>
            <w:tcW w:w="3685" w:type="dxa"/>
            <w:tcBorders>
              <w:left w:val="single" w:sz="4" w:space="0" w:color="A5644E" w:themeColor="accent2"/>
              <w:right w:val="single" w:sz="4" w:space="0" w:color="A5644E" w:themeColor="accent2"/>
            </w:tcBorders>
            <w:vAlign w:val="center"/>
          </w:tcPr>
          <w:p w14:paraId="32537FB5" w14:textId="77777777" w:rsidR="00932E60" w:rsidRPr="00883FC1" w:rsidRDefault="001E7B20" w:rsidP="00932E60">
            <w:pPr>
              <w:jc w:val="center"/>
              <w:rPr>
                <w:rFonts w:eastAsia="Calibri"/>
                <w:sz w:val="20"/>
                <w:szCs w:val="20"/>
                <w:lang w:val="en-GB"/>
              </w:rPr>
            </w:pPr>
            <w:sdt>
              <w:sdtPr>
                <w:rPr>
                  <w:rFonts w:cs="Calibri"/>
                  <w:sz w:val="18"/>
                  <w:szCs w:val="18"/>
                  <w:lang w:val="en-GB"/>
                </w:rPr>
                <w:id w:val="1202825313"/>
                <w:placeholder>
                  <w:docPart w:val="B576FF7489C74BEAB9D5FB30A56FB3B4"/>
                </w:placeholder>
                <w:showingPlcHdr/>
              </w:sdtPr>
              <w:sdtEndPr/>
              <w:sdtContent>
                <w:r w:rsidR="00932E60" w:rsidRPr="00883FC1">
                  <w:rPr>
                    <w:sz w:val="18"/>
                    <w:szCs w:val="20"/>
                    <w:highlight w:val="lightGray"/>
                    <w:lang w:val="en-GB"/>
                  </w:rPr>
                  <w:t>If yes, please specify</w:t>
                </w:r>
              </w:sdtContent>
            </w:sdt>
          </w:p>
        </w:tc>
      </w:tr>
      <w:tr w:rsidR="00932E60" w:rsidRPr="00883FC1" w14:paraId="2C1D1FCF" w14:textId="77777777" w:rsidTr="00932E60">
        <w:trPr>
          <w:trHeight w:val="397"/>
        </w:trPr>
        <w:tc>
          <w:tcPr>
            <w:tcW w:w="3260" w:type="dxa"/>
            <w:tcBorders>
              <w:left w:val="single" w:sz="4" w:space="0" w:color="A5644E" w:themeColor="accent2"/>
              <w:right w:val="single" w:sz="4" w:space="0" w:color="A5644E" w:themeColor="accent2"/>
            </w:tcBorders>
            <w:vAlign w:val="center"/>
          </w:tcPr>
          <w:p w14:paraId="5035ED4C" w14:textId="77777777" w:rsidR="00932E60" w:rsidRPr="00883FC1" w:rsidRDefault="00932E60" w:rsidP="00932E60">
            <w:pPr>
              <w:rPr>
                <w:rFonts w:eastAsia="Calibri" w:cstheme="minorHAnsi"/>
                <w:sz w:val="18"/>
                <w:szCs w:val="18"/>
                <w:lang w:val="en-GB"/>
              </w:rPr>
            </w:pPr>
            <w:permStart w:id="1054607578" w:edGrp="everyone" w:colFirst="1" w:colLast="1"/>
            <w:permStart w:id="1420833099" w:edGrp="everyone" w:colFirst="2" w:colLast="2"/>
            <w:permEnd w:id="1357789302"/>
            <w:permEnd w:id="1300958293"/>
            <w:r w:rsidRPr="00883FC1">
              <w:rPr>
                <w:rFonts w:eastAsia="Calibri" w:cstheme="minorHAnsi"/>
                <w:sz w:val="18"/>
                <w:szCs w:val="18"/>
                <w:lang w:val="en-GB"/>
              </w:rPr>
              <w:t>Access to new markets or geographical areas?</w:t>
            </w:r>
          </w:p>
        </w:tc>
        <w:tc>
          <w:tcPr>
            <w:tcW w:w="1418" w:type="dxa"/>
            <w:tcBorders>
              <w:left w:val="single" w:sz="4" w:space="0" w:color="A5644E" w:themeColor="accent2"/>
              <w:right w:val="single" w:sz="4" w:space="0" w:color="A5644E" w:themeColor="accent2"/>
            </w:tcBorders>
            <w:vAlign w:val="center"/>
          </w:tcPr>
          <w:p w14:paraId="3FDD5553" w14:textId="77777777" w:rsidR="00932E60" w:rsidRPr="00883FC1" w:rsidRDefault="001E7B20" w:rsidP="00932E60">
            <w:pPr>
              <w:jc w:val="center"/>
              <w:rPr>
                <w:rFonts w:eastAsia="Calibri"/>
                <w:sz w:val="20"/>
                <w:szCs w:val="20"/>
                <w:lang w:val="en-GB"/>
              </w:rPr>
            </w:pPr>
            <w:sdt>
              <w:sdtPr>
                <w:rPr>
                  <w:rFonts w:eastAsia="Calibri"/>
                  <w:sz w:val="20"/>
                  <w:szCs w:val="20"/>
                  <w:lang w:val="en-GB"/>
                </w:rPr>
                <w:id w:val="-1742633820"/>
                <w:placeholder>
                  <w:docPart w:val="7649B7749E904239926ECE2B379F09D5"/>
                </w:placeholder>
                <w:showingPlcHdr/>
                <w:comboBox>
                  <w:listItem w:displayText="Yes" w:value="Yes"/>
                  <w:listItem w:displayText="No" w:value="No"/>
                </w:comboBox>
              </w:sdtPr>
              <w:sdtEndPr/>
              <w:sdtContent>
                <w:r w:rsidR="00932E60" w:rsidRPr="00883FC1">
                  <w:rPr>
                    <w:rStyle w:val="PlaceholderText"/>
                    <w:rFonts w:eastAsiaTheme="minorHAnsi"/>
                    <w:color w:val="auto"/>
                    <w:sz w:val="18"/>
                    <w:szCs w:val="18"/>
                    <w:highlight w:val="lightGray"/>
                    <w:lang w:val="en-GB"/>
                  </w:rPr>
                  <w:t>Choose an item</w:t>
                </w:r>
              </w:sdtContent>
            </w:sdt>
          </w:p>
        </w:tc>
        <w:tc>
          <w:tcPr>
            <w:tcW w:w="3685" w:type="dxa"/>
            <w:tcBorders>
              <w:left w:val="single" w:sz="4" w:space="0" w:color="A5644E" w:themeColor="accent2"/>
              <w:right w:val="single" w:sz="4" w:space="0" w:color="A5644E" w:themeColor="accent2"/>
            </w:tcBorders>
            <w:vAlign w:val="center"/>
          </w:tcPr>
          <w:p w14:paraId="291F2D64" w14:textId="77777777" w:rsidR="00932E60" w:rsidRPr="00883FC1" w:rsidRDefault="001E7B20" w:rsidP="00932E60">
            <w:pPr>
              <w:jc w:val="center"/>
              <w:rPr>
                <w:rFonts w:cs="Calibri"/>
                <w:sz w:val="18"/>
                <w:szCs w:val="18"/>
                <w:lang w:val="en-GB"/>
              </w:rPr>
            </w:pPr>
            <w:sdt>
              <w:sdtPr>
                <w:rPr>
                  <w:rFonts w:cs="Calibri"/>
                  <w:sz w:val="18"/>
                  <w:szCs w:val="18"/>
                  <w:lang w:val="en-GB"/>
                </w:rPr>
                <w:id w:val="1661275510"/>
                <w:placeholder>
                  <w:docPart w:val="94ECCF96C41E4F7BBA1F0A2EB152FDBB"/>
                </w:placeholder>
                <w:showingPlcHdr/>
              </w:sdtPr>
              <w:sdtEndPr/>
              <w:sdtContent>
                <w:r w:rsidR="00932E60" w:rsidRPr="00883FC1">
                  <w:rPr>
                    <w:sz w:val="18"/>
                    <w:szCs w:val="20"/>
                    <w:highlight w:val="lightGray"/>
                    <w:lang w:val="en-GB"/>
                  </w:rPr>
                  <w:t>If yes, please specify which ones</w:t>
                </w:r>
              </w:sdtContent>
            </w:sdt>
          </w:p>
        </w:tc>
      </w:tr>
      <w:tr w:rsidR="00932E60" w:rsidRPr="00883FC1" w14:paraId="1635A729" w14:textId="77777777" w:rsidTr="00932E60">
        <w:trPr>
          <w:trHeight w:val="397"/>
        </w:trPr>
        <w:tc>
          <w:tcPr>
            <w:tcW w:w="3260" w:type="dxa"/>
            <w:tcBorders>
              <w:left w:val="single" w:sz="4" w:space="0" w:color="A5644E" w:themeColor="accent2"/>
              <w:bottom w:val="single" w:sz="4" w:space="0" w:color="A5644E" w:themeColor="accent2"/>
              <w:right w:val="single" w:sz="4" w:space="0" w:color="A5644E" w:themeColor="accent2"/>
            </w:tcBorders>
            <w:vAlign w:val="center"/>
          </w:tcPr>
          <w:p w14:paraId="745A10CD" w14:textId="77777777" w:rsidR="00932E60" w:rsidRPr="00883FC1" w:rsidRDefault="00932E60" w:rsidP="00932E60">
            <w:pPr>
              <w:rPr>
                <w:rFonts w:eastAsia="Calibri" w:cstheme="minorHAnsi"/>
                <w:sz w:val="18"/>
                <w:szCs w:val="18"/>
                <w:lang w:val="en-GB"/>
              </w:rPr>
            </w:pPr>
            <w:permStart w:id="129442511" w:edGrp="everyone" w:colFirst="1" w:colLast="1"/>
            <w:permStart w:id="22557769" w:edGrp="everyone" w:colFirst="2" w:colLast="2"/>
            <w:permEnd w:id="1054607578"/>
            <w:permEnd w:id="1420833099"/>
            <w:r w:rsidRPr="00931B83">
              <w:rPr>
                <w:rFonts w:eastAsia="Calibri" w:cstheme="minorHAnsi"/>
                <w:sz w:val="18"/>
                <w:szCs w:val="18"/>
                <w:lang w:val="en-GB"/>
              </w:rPr>
              <w:t xml:space="preserve">New projects? </w:t>
            </w:r>
          </w:p>
        </w:tc>
        <w:tc>
          <w:tcPr>
            <w:tcW w:w="1418" w:type="dxa"/>
            <w:tcBorders>
              <w:left w:val="single" w:sz="4" w:space="0" w:color="A5644E" w:themeColor="accent2"/>
              <w:bottom w:val="single" w:sz="4" w:space="0" w:color="A5644E" w:themeColor="accent2"/>
              <w:right w:val="single" w:sz="4" w:space="0" w:color="A5644E" w:themeColor="accent2"/>
            </w:tcBorders>
            <w:vAlign w:val="center"/>
          </w:tcPr>
          <w:p w14:paraId="3E43890D" w14:textId="77777777" w:rsidR="00932E60" w:rsidRDefault="001E7B20" w:rsidP="00932E60">
            <w:pPr>
              <w:jc w:val="center"/>
              <w:rPr>
                <w:rFonts w:eastAsia="Calibri"/>
                <w:sz w:val="20"/>
                <w:szCs w:val="20"/>
                <w:lang w:val="en-GB"/>
              </w:rPr>
            </w:pPr>
            <w:sdt>
              <w:sdtPr>
                <w:rPr>
                  <w:rFonts w:eastAsia="Calibri"/>
                  <w:sz w:val="20"/>
                  <w:szCs w:val="20"/>
                  <w:lang w:val="en-GB"/>
                </w:rPr>
                <w:id w:val="-2007970597"/>
                <w:placeholder>
                  <w:docPart w:val="97B4FD5D62F64D099623C45EA30D8267"/>
                </w:placeholder>
                <w:showingPlcHdr/>
                <w:comboBox>
                  <w:listItem w:displayText="Yes" w:value="Yes"/>
                  <w:listItem w:displayText="No" w:value="No"/>
                </w:comboBox>
              </w:sdtPr>
              <w:sdtEndPr/>
              <w:sdtContent>
                <w:r w:rsidR="00932E60" w:rsidRPr="00883FC1">
                  <w:rPr>
                    <w:rStyle w:val="PlaceholderText"/>
                    <w:rFonts w:eastAsiaTheme="minorHAnsi"/>
                    <w:color w:val="auto"/>
                    <w:sz w:val="18"/>
                    <w:szCs w:val="18"/>
                    <w:highlight w:val="lightGray"/>
                    <w:lang w:val="en-GB"/>
                  </w:rPr>
                  <w:t>Choose an item</w:t>
                </w:r>
              </w:sdtContent>
            </w:sdt>
          </w:p>
        </w:tc>
        <w:tc>
          <w:tcPr>
            <w:tcW w:w="3685" w:type="dxa"/>
            <w:tcBorders>
              <w:left w:val="single" w:sz="4" w:space="0" w:color="A5644E" w:themeColor="accent2"/>
              <w:bottom w:val="single" w:sz="4" w:space="0" w:color="A5644E" w:themeColor="accent2"/>
              <w:right w:val="single" w:sz="4" w:space="0" w:color="A5644E" w:themeColor="accent2"/>
            </w:tcBorders>
            <w:vAlign w:val="center"/>
          </w:tcPr>
          <w:p w14:paraId="3FED85E0" w14:textId="77777777" w:rsidR="00932E60" w:rsidRDefault="001E7B20" w:rsidP="00932E60">
            <w:pPr>
              <w:jc w:val="center"/>
              <w:rPr>
                <w:rFonts w:cs="Calibri"/>
                <w:sz w:val="18"/>
                <w:szCs w:val="18"/>
                <w:lang w:val="en-GB"/>
              </w:rPr>
            </w:pPr>
            <w:sdt>
              <w:sdtPr>
                <w:rPr>
                  <w:rFonts w:cs="Calibri"/>
                  <w:sz w:val="18"/>
                  <w:szCs w:val="18"/>
                  <w:lang w:val="en-GB"/>
                </w:rPr>
                <w:id w:val="-1598936414"/>
                <w:placeholder>
                  <w:docPart w:val="10022A2E21294C12B9790652F03F1AF9"/>
                </w:placeholder>
                <w:showingPlcHdr/>
              </w:sdtPr>
              <w:sdtEndPr/>
              <w:sdtContent>
                <w:r w:rsidR="00932E60" w:rsidRPr="00883FC1">
                  <w:rPr>
                    <w:sz w:val="18"/>
                    <w:szCs w:val="20"/>
                    <w:highlight w:val="lightGray"/>
                    <w:lang w:val="en-GB"/>
                  </w:rPr>
                  <w:t>If yes, please specify</w:t>
                </w:r>
              </w:sdtContent>
            </w:sdt>
          </w:p>
        </w:tc>
      </w:tr>
      <w:tr w:rsidR="00932E60" w:rsidRPr="00883FC1" w14:paraId="64C0B1E9" w14:textId="77777777" w:rsidTr="00932E60">
        <w:trPr>
          <w:trHeight w:val="397"/>
        </w:trPr>
        <w:tc>
          <w:tcPr>
            <w:tcW w:w="3260" w:type="dxa"/>
            <w:tcBorders>
              <w:left w:val="single" w:sz="4" w:space="0" w:color="A5644E" w:themeColor="accent2"/>
              <w:bottom w:val="single" w:sz="4" w:space="0" w:color="A5644E" w:themeColor="accent2"/>
              <w:right w:val="single" w:sz="4" w:space="0" w:color="A5644E" w:themeColor="accent2"/>
            </w:tcBorders>
            <w:vAlign w:val="center"/>
          </w:tcPr>
          <w:p w14:paraId="235A9FFF" w14:textId="77777777" w:rsidR="00932E60" w:rsidRPr="00883FC1" w:rsidRDefault="00932E60" w:rsidP="00932E60">
            <w:pPr>
              <w:rPr>
                <w:rFonts w:eastAsia="Calibri" w:cstheme="minorHAnsi"/>
                <w:sz w:val="18"/>
                <w:szCs w:val="18"/>
                <w:lang w:val="en-GB"/>
              </w:rPr>
            </w:pPr>
            <w:permStart w:id="287390393" w:edGrp="everyone" w:colFirst="1" w:colLast="1"/>
            <w:permStart w:id="1912227884" w:edGrp="everyone" w:colFirst="2" w:colLast="2"/>
            <w:permEnd w:id="129442511"/>
            <w:permEnd w:id="22557769"/>
            <w:r w:rsidRPr="00883FC1">
              <w:rPr>
                <w:rFonts w:eastAsia="Calibri" w:cstheme="minorHAnsi"/>
                <w:sz w:val="18"/>
                <w:szCs w:val="18"/>
                <w:lang w:val="en-GB"/>
              </w:rPr>
              <w:t>New strategic collaborations?</w:t>
            </w:r>
          </w:p>
        </w:tc>
        <w:tc>
          <w:tcPr>
            <w:tcW w:w="1418" w:type="dxa"/>
            <w:tcBorders>
              <w:left w:val="single" w:sz="4" w:space="0" w:color="A5644E" w:themeColor="accent2"/>
              <w:bottom w:val="single" w:sz="4" w:space="0" w:color="A5644E" w:themeColor="accent2"/>
              <w:right w:val="single" w:sz="4" w:space="0" w:color="A5644E" w:themeColor="accent2"/>
            </w:tcBorders>
            <w:vAlign w:val="center"/>
          </w:tcPr>
          <w:p w14:paraId="66B8B3C7" w14:textId="77777777" w:rsidR="00932E60" w:rsidRPr="00883FC1" w:rsidRDefault="001E7B20" w:rsidP="00932E60">
            <w:pPr>
              <w:jc w:val="center"/>
              <w:rPr>
                <w:rFonts w:eastAsia="Calibri"/>
                <w:sz w:val="20"/>
                <w:szCs w:val="20"/>
                <w:lang w:val="en-GB"/>
              </w:rPr>
            </w:pPr>
            <w:sdt>
              <w:sdtPr>
                <w:rPr>
                  <w:rFonts w:eastAsia="Calibri"/>
                  <w:sz w:val="20"/>
                  <w:szCs w:val="20"/>
                  <w:lang w:val="en-GB"/>
                </w:rPr>
                <w:id w:val="211855154"/>
                <w:placeholder>
                  <w:docPart w:val="4321B0B134184BDEB01937A6DB92D41E"/>
                </w:placeholder>
                <w:showingPlcHdr/>
                <w:comboBox>
                  <w:listItem w:displayText="Yes" w:value="Yes"/>
                  <w:listItem w:displayText="No" w:value="No"/>
                </w:comboBox>
              </w:sdtPr>
              <w:sdtEndPr/>
              <w:sdtContent>
                <w:r w:rsidR="00932E60" w:rsidRPr="00883FC1">
                  <w:rPr>
                    <w:rStyle w:val="PlaceholderText"/>
                    <w:rFonts w:eastAsiaTheme="minorHAnsi"/>
                    <w:color w:val="auto"/>
                    <w:sz w:val="18"/>
                    <w:szCs w:val="18"/>
                    <w:highlight w:val="lightGray"/>
                    <w:lang w:val="en-GB"/>
                  </w:rPr>
                  <w:t>Choose an item</w:t>
                </w:r>
              </w:sdtContent>
            </w:sdt>
          </w:p>
        </w:tc>
        <w:tc>
          <w:tcPr>
            <w:tcW w:w="3685" w:type="dxa"/>
            <w:tcBorders>
              <w:left w:val="single" w:sz="4" w:space="0" w:color="A5644E" w:themeColor="accent2"/>
              <w:bottom w:val="single" w:sz="4" w:space="0" w:color="A5644E" w:themeColor="accent2"/>
              <w:right w:val="single" w:sz="4" w:space="0" w:color="A5644E" w:themeColor="accent2"/>
            </w:tcBorders>
            <w:vAlign w:val="center"/>
          </w:tcPr>
          <w:p w14:paraId="56D5D7B2" w14:textId="77777777" w:rsidR="00932E60" w:rsidRPr="00883FC1" w:rsidRDefault="001E7B20" w:rsidP="00932E60">
            <w:pPr>
              <w:jc w:val="center"/>
              <w:rPr>
                <w:rFonts w:cs="Calibri"/>
                <w:sz w:val="18"/>
                <w:szCs w:val="18"/>
                <w:lang w:val="en-GB"/>
              </w:rPr>
            </w:pPr>
            <w:sdt>
              <w:sdtPr>
                <w:rPr>
                  <w:rFonts w:cs="Calibri"/>
                  <w:sz w:val="18"/>
                  <w:szCs w:val="18"/>
                  <w:lang w:val="en-GB"/>
                </w:rPr>
                <w:id w:val="-904059535"/>
                <w:placeholder>
                  <w:docPart w:val="00294A711FFD4D7DB0E45425A522E3F1"/>
                </w:placeholder>
                <w:showingPlcHdr/>
              </w:sdtPr>
              <w:sdtEndPr/>
              <w:sdtContent>
                <w:r w:rsidR="00932E60" w:rsidRPr="00883FC1">
                  <w:rPr>
                    <w:sz w:val="18"/>
                    <w:szCs w:val="20"/>
                    <w:highlight w:val="lightGray"/>
                    <w:lang w:val="en-GB"/>
                  </w:rPr>
                  <w:t>If yes, please specify with whom and for what purpose</w:t>
                </w:r>
              </w:sdtContent>
            </w:sdt>
          </w:p>
        </w:tc>
      </w:tr>
    </w:tbl>
    <w:permEnd w:id="287390393"/>
    <w:permEnd w:id="1912227884"/>
    <w:p w14:paraId="2C96FC16" w14:textId="70CE0BF8" w:rsidR="00323F74" w:rsidRPr="00883FC1" w:rsidRDefault="004D73B5" w:rsidP="00382317">
      <w:pPr>
        <w:pStyle w:val="ListParagraph"/>
        <w:numPr>
          <w:ilvl w:val="0"/>
          <w:numId w:val="36"/>
        </w:numPr>
        <w:tabs>
          <w:tab w:val="left" w:pos="7371"/>
        </w:tabs>
        <w:spacing w:after="240"/>
        <w:ind w:left="714" w:hanging="357"/>
        <w:rPr>
          <w:rFonts w:eastAsiaTheme="minorHAnsi" w:cstheme="minorHAnsi"/>
          <w:b/>
          <w:bCs/>
          <w:lang w:val="en-GB"/>
        </w:rPr>
      </w:pPr>
      <w:r w:rsidRPr="00883FC1">
        <w:rPr>
          <w:rFonts w:eastAsiaTheme="minorHAnsi" w:cstheme="minorHAnsi"/>
          <w:b/>
          <w:bCs/>
          <w:lang w:val="en-GB"/>
        </w:rPr>
        <w:t xml:space="preserve">Will the project generate any </w:t>
      </w:r>
      <w:r w:rsidR="005D1273" w:rsidRPr="00883FC1">
        <w:rPr>
          <w:rFonts w:eastAsiaTheme="minorHAnsi" w:cstheme="minorHAnsi"/>
          <w:b/>
          <w:bCs/>
          <w:lang w:val="en-GB"/>
        </w:rPr>
        <w:t>medium- or long-term</w:t>
      </w:r>
      <w:r w:rsidR="003E6F34" w:rsidRPr="00883FC1">
        <w:rPr>
          <w:rFonts w:eastAsiaTheme="minorHAnsi" w:cstheme="minorHAnsi"/>
          <w:b/>
          <w:bCs/>
          <w:lang w:val="en-GB"/>
        </w:rPr>
        <w:t xml:space="preserve"> impact regarding the following</w:t>
      </w:r>
      <w:r w:rsidR="00942BE7" w:rsidRPr="00883FC1">
        <w:rPr>
          <w:rFonts w:eastAsiaTheme="minorHAnsi" w:cstheme="minorHAnsi"/>
          <w:b/>
          <w:bCs/>
          <w:lang w:val="en-GB"/>
        </w:rPr>
        <w:t>?</w:t>
      </w:r>
    </w:p>
    <w:p w14:paraId="5250C77E" w14:textId="04ACCC01" w:rsidR="005D1273" w:rsidRPr="00883FC1" w:rsidRDefault="00DD2FD5" w:rsidP="00B07CF7">
      <w:pPr>
        <w:spacing w:after="120"/>
        <w:ind w:left="709"/>
        <w:jc w:val="both"/>
        <w:rPr>
          <w:rFonts w:eastAsiaTheme="minorHAnsi" w:cstheme="minorHAnsi"/>
          <w:sz w:val="16"/>
          <w:szCs w:val="18"/>
          <w:lang w:val="en-GB"/>
        </w:rPr>
      </w:pPr>
      <w:r w:rsidRPr="00883FC1">
        <w:rPr>
          <w:rFonts w:eastAsiaTheme="minorHAnsi" w:cstheme="minorHAnsi"/>
          <w:sz w:val="16"/>
          <w:szCs w:val="18"/>
          <w:lang w:val="en-GB"/>
        </w:rPr>
        <w:t xml:space="preserve">* </w:t>
      </w:r>
      <w:r w:rsidR="00B07CF7" w:rsidRPr="00883FC1">
        <w:rPr>
          <w:rFonts w:eastAsiaTheme="minorHAnsi" w:cstheme="minorHAnsi"/>
          <w:sz w:val="16"/>
          <w:szCs w:val="18"/>
          <w:lang w:val="en-GB"/>
        </w:rPr>
        <w:t xml:space="preserve">The 7 </w:t>
      </w:r>
      <w:r w:rsidRPr="00883FC1">
        <w:rPr>
          <w:rFonts w:eastAsiaTheme="minorHAnsi" w:cstheme="minorHAnsi"/>
          <w:sz w:val="16"/>
          <w:szCs w:val="18"/>
          <w:lang w:val="en-GB"/>
        </w:rPr>
        <w:t xml:space="preserve">RIS3CAT </w:t>
      </w:r>
      <w:r w:rsidR="00F80F5C" w:rsidRPr="00883FC1">
        <w:rPr>
          <w:rFonts w:eastAsiaTheme="minorHAnsi" w:cstheme="minorHAnsi"/>
          <w:sz w:val="16"/>
          <w:szCs w:val="18"/>
          <w:lang w:val="en-GB"/>
        </w:rPr>
        <w:t>sectoral areas are</w:t>
      </w:r>
      <w:r w:rsidR="00B07CF7" w:rsidRPr="00883FC1">
        <w:rPr>
          <w:rFonts w:eastAsiaTheme="minorHAnsi" w:cstheme="minorHAnsi"/>
          <w:sz w:val="16"/>
          <w:szCs w:val="18"/>
          <w:lang w:val="en-GB"/>
        </w:rPr>
        <w:t>:</w:t>
      </w:r>
      <w:r w:rsidR="00F80F5C" w:rsidRPr="00883FC1">
        <w:rPr>
          <w:rFonts w:eastAsiaTheme="minorHAnsi" w:cstheme="minorHAnsi"/>
          <w:sz w:val="16"/>
          <w:szCs w:val="18"/>
          <w:lang w:val="en-GB"/>
        </w:rPr>
        <w:t xml:space="preserve"> </w:t>
      </w:r>
      <w:r w:rsidR="00BA21D0" w:rsidRPr="00883FC1">
        <w:rPr>
          <w:rFonts w:eastAsiaTheme="minorHAnsi" w:cstheme="minorHAnsi"/>
          <w:sz w:val="16"/>
          <w:szCs w:val="18"/>
          <w:lang w:val="en-GB"/>
        </w:rPr>
        <w:t xml:space="preserve">(1) </w:t>
      </w:r>
      <w:r w:rsidR="006D70BE" w:rsidRPr="00883FC1">
        <w:rPr>
          <w:rFonts w:eastAsiaTheme="minorHAnsi" w:cstheme="minorHAnsi"/>
          <w:sz w:val="16"/>
          <w:szCs w:val="18"/>
          <w:lang w:val="en-GB"/>
        </w:rPr>
        <w:t>F</w:t>
      </w:r>
      <w:r w:rsidR="00F80F5C" w:rsidRPr="00883FC1">
        <w:rPr>
          <w:rFonts w:eastAsiaTheme="minorHAnsi" w:cstheme="minorHAnsi"/>
          <w:sz w:val="16"/>
          <w:szCs w:val="18"/>
          <w:lang w:val="en-GB"/>
        </w:rPr>
        <w:t>ood</w:t>
      </w:r>
      <w:r w:rsidR="006D70BE" w:rsidRPr="00883FC1">
        <w:rPr>
          <w:rFonts w:eastAsiaTheme="minorHAnsi" w:cstheme="minorHAnsi"/>
          <w:sz w:val="16"/>
          <w:szCs w:val="18"/>
          <w:lang w:val="en-GB"/>
        </w:rPr>
        <w:t xml:space="preserve"> industries</w:t>
      </w:r>
      <w:r w:rsidR="00BA21D0" w:rsidRPr="00883FC1">
        <w:rPr>
          <w:rFonts w:eastAsiaTheme="minorHAnsi" w:cstheme="minorHAnsi"/>
          <w:sz w:val="16"/>
          <w:szCs w:val="18"/>
          <w:lang w:val="en-GB"/>
        </w:rPr>
        <w:t xml:space="preserve">, (2) Chemistry, energy and resources, (3) </w:t>
      </w:r>
      <w:r w:rsidR="006D70BE" w:rsidRPr="00883FC1">
        <w:rPr>
          <w:rFonts w:eastAsiaTheme="minorHAnsi" w:cstheme="minorHAnsi"/>
          <w:sz w:val="16"/>
          <w:szCs w:val="18"/>
          <w:lang w:val="en-GB"/>
        </w:rPr>
        <w:t xml:space="preserve">Industrial systems, (4) </w:t>
      </w:r>
      <w:r w:rsidR="000D5C55" w:rsidRPr="00883FC1">
        <w:rPr>
          <w:rFonts w:eastAsiaTheme="minorHAnsi" w:cstheme="minorHAnsi"/>
          <w:sz w:val="16"/>
          <w:szCs w:val="18"/>
          <w:lang w:val="en-GB"/>
        </w:rPr>
        <w:t xml:space="preserve">Design industries, (5) Sustainable mobility, (6) Health and life science, (7) </w:t>
      </w:r>
      <w:r w:rsidR="00B07CF7" w:rsidRPr="00883FC1">
        <w:rPr>
          <w:rFonts w:eastAsiaTheme="minorHAnsi" w:cstheme="minorHAnsi"/>
          <w:sz w:val="16"/>
          <w:szCs w:val="18"/>
          <w:lang w:val="en-GB"/>
        </w:rPr>
        <w:t>Cultural and experience-based industries.</w:t>
      </w:r>
    </w:p>
    <w:p w14:paraId="34EDA62A" w14:textId="77777777" w:rsidR="00DD2FD5" w:rsidRPr="00883FC1" w:rsidRDefault="00DD2FD5" w:rsidP="00323F74">
      <w:pPr>
        <w:spacing w:after="120"/>
        <w:jc w:val="both"/>
        <w:rPr>
          <w:rFonts w:eastAsiaTheme="minorHAnsi" w:cstheme="minorHAnsi"/>
          <w:lang w:val="en-GB"/>
        </w:rPr>
      </w:pPr>
    </w:p>
    <w:p w14:paraId="6BB218CC" w14:textId="416E96D7" w:rsidR="00527EDA" w:rsidRPr="00883FC1" w:rsidRDefault="00527EDA" w:rsidP="00382317">
      <w:pPr>
        <w:pStyle w:val="ListParagraph"/>
        <w:numPr>
          <w:ilvl w:val="0"/>
          <w:numId w:val="36"/>
        </w:numPr>
        <w:spacing w:after="240"/>
        <w:ind w:left="714" w:hanging="357"/>
        <w:contextualSpacing w:val="0"/>
        <w:jc w:val="both"/>
        <w:rPr>
          <w:rFonts w:eastAsiaTheme="minorHAnsi" w:cstheme="minorHAnsi"/>
          <w:b/>
          <w:bCs/>
          <w:lang w:val="en-GB"/>
        </w:rPr>
      </w:pPr>
      <w:r w:rsidRPr="00883FC1">
        <w:rPr>
          <w:rFonts w:eastAsiaTheme="minorHAnsi" w:cstheme="minorHAnsi"/>
          <w:b/>
          <w:bCs/>
          <w:lang w:val="en-GB"/>
        </w:rPr>
        <w:t>Describe</w:t>
      </w:r>
      <w:r w:rsidR="0093454D" w:rsidRPr="00883FC1">
        <w:rPr>
          <w:rFonts w:eastAsiaTheme="minorHAnsi" w:cstheme="minorHAnsi"/>
          <w:b/>
          <w:bCs/>
          <w:lang w:val="en-GB"/>
        </w:rPr>
        <w:t xml:space="preserve"> briefly</w:t>
      </w:r>
      <w:r w:rsidRPr="00883FC1">
        <w:rPr>
          <w:rFonts w:eastAsiaTheme="minorHAnsi" w:cstheme="minorHAnsi"/>
          <w:b/>
          <w:bCs/>
          <w:lang w:val="en-GB"/>
        </w:rPr>
        <w:t xml:space="preserve"> the exploitation and commercialisation</w:t>
      </w:r>
      <w:r w:rsidR="0093454D" w:rsidRPr="00883FC1">
        <w:rPr>
          <w:rFonts w:eastAsiaTheme="minorHAnsi" w:cstheme="minorHAnsi"/>
          <w:b/>
          <w:bCs/>
          <w:lang w:val="en-GB"/>
        </w:rPr>
        <w:t xml:space="preserve"> strategy to achieve </w:t>
      </w:r>
      <w:r w:rsidR="0011283A" w:rsidRPr="00883FC1">
        <w:rPr>
          <w:rFonts w:eastAsiaTheme="minorHAnsi" w:cstheme="minorHAnsi"/>
          <w:b/>
          <w:bCs/>
          <w:lang w:val="en-GB"/>
        </w:rPr>
        <w:t>these impacts</w:t>
      </w:r>
      <w:r w:rsidR="0093454D" w:rsidRPr="00883FC1">
        <w:rPr>
          <w:rFonts w:eastAsiaTheme="minorHAnsi" w:cstheme="minorHAnsi"/>
          <w:b/>
          <w:bCs/>
          <w:lang w:val="en-GB"/>
        </w:rPr>
        <w:t>.</w:t>
      </w:r>
    </w:p>
    <w:p w14:paraId="2A6E393B" w14:textId="67906DE3" w:rsidR="00527EDA" w:rsidRPr="00883FC1" w:rsidRDefault="00527EDA" w:rsidP="004E2710">
      <w:pPr>
        <w:pStyle w:val="ListParagraph"/>
        <w:spacing w:after="240"/>
        <w:ind w:left="1276"/>
        <w:rPr>
          <w:lang w:val="en-GB" w:eastAsia="es-ES"/>
        </w:rPr>
      </w:pPr>
      <w:r w:rsidRPr="00883FC1">
        <w:rPr>
          <w:rFonts w:cstheme="minorHAnsi"/>
          <w:b/>
          <w:bCs/>
          <w:noProof/>
          <w:sz w:val="16"/>
          <w:szCs w:val="16"/>
          <w:u w:val="single"/>
          <w:lang w:val="en-GB"/>
        </w:rPr>
        <w:drawing>
          <wp:anchor distT="0" distB="0" distL="114300" distR="114300" simplePos="0" relativeHeight="251660314" behindDoc="0" locked="1" layoutInCell="1" allowOverlap="1" wp14:anchorId="52A22AD2" wp14:editId="5F6D8D08">
            <wp:simplePos x="0" y="0"/>
            <wp:positionH relativeFrom="margin">
              <wp:posOffset>448310</wp:posOffset>
            </wp:positionH>
            <wp:positionV relativeFrom="paragraph">
              <wp:posOffset>-53340</wp:posOffset>
            </wp:positionV>
            <wp:extent cx="251460" cy="251460"/>
            <wp:effectExtent l="0" t="0" r="0" b="0"/>
            <wp:wrapNone/>
            <wp:docPr id="28" name="Graphic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rning.sv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FC1">
        <w:rPr>
          <w:b/>
          <w:bCs/>
          <w:lang w:val="en-GB" w:eastAsia="es-ES"/>
        </w:rPr>
        <w:t>1 000 characters maximum</w:t>
      </w:r>
      <w:r w:rsidRPr="00883FC1">
        <w:rPr>
          <w:lang w:val="en-GB" w:eastAsia="es-ES"/>
        </w:rPr>
        <w:t xml:space="preserve"> </w:t>
      </w:r>
      <w:r w:rsidR="0077308B" w:rsidRPr="00883FC1">
        <w:rPr>
          <w:lang w:val="en-GB" w:eastAsia="es-ES"/>
        </w:rPr>
        <w:t xml:space="preserve">(about </w:t>
      </w:r>
      <w:r w:rsidR="005F3A20" w:rsidRPr="00883FC1">
        <w:rPr>
          <w:lang w:val="en-GB" w:eastAsia="es-ES"/>
        </w:rPr>
        <w:t>1/3 of</w:t>
      </w:r>
      <w:r w:rsidR="0077308B" w:rsidRPr="00883FC1">
        <w:rPr>
          <w:lang w:val="en-GB" w:eastAsia="es-ES"/>
        </w:rPr>
        <w:t xml:space="preserve"> a page)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8350"/>
      </w:tblGrid>
      <w:tr w:rsidR="00527EDA" w:rsidRPr="00883FC1" w14:paraId="5E46867C" w14:textId="77777777" w:rsidTr="00024DE8">
        <w:trPr>
          <w:trHeight w:val="793"/>
        </w:trPr>
        <w:permStart w:id="1882804959" w:edGrp="everyone" w:displacedByCustomXml="next"/>
        <w:sdt>
          <w:sdtPr>
            <w:rPr>
              <w:lang w:val="en-GB" w:eastAsia="es-ES"/>
            </w:rPr>
            <w:id w:val="1878195218"/>
            <w:placeholder>
              <w:docPart w:val="C0AA3567ECEC4C81A9FDF20F31FAC77E"/>
            </w:placeholder>
            <w:showingPlcHdr/>
          </w:sdtPr>
          <w:sdtEndPr/>
          <w:sdtContent>
            <w:tc>
              <w:tcPr>
                <w:tcW w:w="83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1964E4B" w14:textId="78B36BDD" w:rsidR="00527EDA" w:rsidRPr="00883FC1" w:rsidRDefault="006631B5" w:rsidP="00981D87">
                <w:pPr>
                  <w:spacing w:after="120"/>
                  <w:jc w:val="both"/>
                  <w:rPr>
                    <w:lang w:val="en-GB" w:eastAsia="es-ES"/>
                  </w:rPr>
                </w:pPr>
                <w:r w:rsidRPr="005169D1">
                  <w:rPr>
                    <w:rStyle w:val="PlaceholderText"/>
                    <w:rFonts w:eastAsiaTheme="minorHAnsi"/>
                    <w:color w:val="auto"/>
                  </w:rPr>
                  <w:t>Click or tap here to enter text.</w:t>
                </w:r>
              </w:p>
            </w:tc>
          </w:sdtContent>
        </w:sdt>
        <w:permEnd w:id="1882804959" w:displacedByCustomXml="prev"/>
      </w:tr>
    </w:tbl>
    <w:p w14:paraId="5AC3EC5C" w14:textId="58C8F93C" w:rsidR="00070C21" w:rsidRPr="00883FC1" w:rsidRDefault="00070C21" w:rsidP="005D495F">
      <w:pPr>
        <w:spacing w:after="120"/>
        <w:jc w:val="both"/>
        <w:rPr>
          <w:lang w:val="en-GB" w:eastAsia="es-ES"/>
        </w:rPr>
      </w:pPr>
    </w:p>
    <w:p w14:paraId="0E20098F" w14:textId="08D958EA" w:rsidR="008E4726" w:rsidRPr="00883FC1" w:rsidRDefault="008E4726" w:rsidP="008C0BBC">
      <w:pPr>
        <w:pStyle w:val="Heading6"/>
        <w:rPr>
          <w:lang w:val="en-GB"/>
        </w:rPr>
      </w:pPr>
      <w:bookmarkStart w:id="34" w:name="_Toc108005621"/>
      <w:r w:rsidRPr="00883FC1">
        <w:rPr>
          <w:lang w:val="en-GB"/>
        </w:rPr>
        <w:t>7.1.3</w:t>
      </w:r>
      <w:r w:rsidR="00A75186" w:rsidRPr="00883FC1">
        <w:rPr>
          <w:lang w:val="en-GB"/>
        </w:rPr>
        <w:t>.</w:t>
      </w:r>
      <w:r w:rsidRPr="00883FC1">
        <w:rPr>
          <w:lang w:val="en-GB"/>
        </w:rPr>
        <w:t xml:space="preserve"> IMPACT </w:t>
      </w:r>
      <w:r w:rsidR="00BC4CF9" w:rsidRPr="00883FC1">
        <w:rPr>
          <w:lang w:val="en-GB"/>
        </w:rPr>
        <w:t>ON</w:t>
      </w:r>
      <w:r w:rsidRPr="00883FC1">
        <w:rPr>
          <w:lang w:val="en-GB"/>
        </w:rPr>
        <w:t xml:space="preserve"> THE EUROPEAN RESEARCH AREA </w:t>
      </w:r>
      <w:r w:rsidR="00715556" w:rsidRPr="00883FC1">
        <w:rPr>
          <w:lang w:val="en-GB"/>
        </w:rPr>
        <w:t>AND SOCIETY</w:t>
      </w:r>
      <w:bookmarkEnd w:id="34"/>
    </w:p>
    <w:p w14:paraId="6383BF07" w14:textId="7193A71D" w:rsidR="008E1561" w:rsidRPr="00883FC1" w:rsidRDefault="00371C89" w:rsidP="008E1561">
      <w:pPr>
        <w:spacing w:after="120"/>
        <w:jc w:val="both"/>
        <w:rPr>
          <w:rFonts w:eastAsiaTheme="minorHAnsi" w:cstheme="minorHAnsi"/>
          <w:lang w:val="en-GB"/>
        </w:rPr>
      </w:pPr>
      <w:r w:rsidRPr="00883FC1">
        <w:rPr>
          <w:rFonts w:eastAsiaTheme="minorHAnsi" w:cstheme="minorHAnsi"/>
          <w:lang w:val="en-GB"/>
        </w:rPr>
        <w:t>Describe how the project will impact t</w:t>
      </w:r>
      <w:r w:rsidR="003565D2" w:rsidRPr="00883FC1">
        <w:rPr>
          <w:rFonts w:eastAsiaTheme="minorHAnsi" w:cstheme="minorHAnsi"/>
          <w:lang w:val="en-GB"/>
        </w:rPr>
        <w:t xml:space="preserve">he European research </w:t>
      </w:r>
      <w:r w:rsidR="001C70B3" w:rsidRPr="00883FC1">
        <w:rPr>
          <w:rFonts w:eastAsiaTheme="minorHAnsi" w:cstheme="minorHAnsi"/>
          <w:lang w:val="en-GB"/>
        </w:rPr>
        <w:t>area and society in the future by answering</w:t>
      </w:r>
      <w:r w:rsidR="008E1561" w:rsidRPr="00883FC1">
        <w:rPr>
          <w:rFonts w:eastAsiaTheme="minorHAnsi" w:cstheme="minorHAnsi"/>
          <w:lang w:val="en-GB"/>
        </w:rPr>
        <w:t xml:space="preserve"> the following questions</w:t>
      </w:r>
      <w:r w:rsidR="001C70B3" w:rsidRPr="00883FC1">
        <w:rPr>
          <w:rFonts w:eastAsiaTheme="minorHAnsi" w:cstheme="minorHAnsi"/>
          <w:lang w:val="en-GB"/>
        </w:rPr>
        <w:t>.</w:t>
      </w:r>
    </w:p>
    <w:p w14:paraId="5448C572" w14:textId="666B15BF" w:rsidR="00932E60" w:rsidRDefault="005F7450" w:rsidP="005C4E1A">
      <w:pPr>
        <w:pStyle w:val="ListParagraph"/>
        <w:numPr>
          <w:ilvl w:val="0"/>
          <w:numId w:val="38"/>
        </w:numPr>
        <w:tabs>
          <w:tab w:val="left" w:pos="6804"/>
        </w:tabs>
        <w:spacing w:after="240"/>
        <w:jc w:val="both"/>
        <w:rPr>
          <w:rFonts w:eastAsiaTheme="minorHAnsi" w:cstheme="minorHAnsi"/>
          <w:b/>
          <w:bCs/>
          <w:lang w:val="en-GB"/>
        </w:rPr>
      </w:pPr>
      <w:r w:rsidRPr="00883FC1">
        <w:rPr>
          <w:rFonts w:eastAsiaTheme="minorHAnsi" w:cstheme="minorHAnsi"/>
          <w:b/>
          <w:bCs/>
          <w:lang w:val="en-GB"/>
        </w:rPr>
        <w:t>Will the project contribute to indirectly create new job positions?</w:t>
      </w:r>
      <w:r w:rsidR="00932E60" w:rsidRPr="00932E60">
        <w:rPr>
          <w:rFonts w:eastAsia="Calibri"/>
          <w:b/>
          <w:bCs/>
          <w:sz w:val="20"/>
          <w:szCs w:val="20"/>
          <w:lang w:val="en-GB"/>
        </w:rPr>
        <w:t xml:space="preserve"> </w:t>
      </w:r>
      <w:sdt>
        <w:sdtPr>
          <w:rPr>
            <w:rFonts w:eastAsia="Calibri"/>
            <w:b/>
            <w:bCs/>
            <w:sz w:val="20"/>
            <w:szCs w:val="20"/>
            <w:lang w:val="en-GB"/>
          </w:rPr>
          <w:id w:val="-1768307085"/>
          <w:placeholder>
            <w:docPart w:val="AADCAE89491C45F69CF3D3050B3B5B77"/>
          </w:placeholder>
          <w:showingPlcHdr/>
          <w:comboBox>
            <w:listItem w:displayText="Yes" w:value="Yes"/>
            <w:listItem w:displayText="No" w:value="No"/>
          </w:comboBox>
        </w:sdtPr>
        <w:sdtEndPr/>
        <w:sdtContent>
          <w:permStart w:id="222065501" w:edGrp="everyone"/>
          <w:r w:rsidR="00932E60" w:rsidRPr="00883FC1">
            <w:rPr>
              <w:rStyle w:val="PlaceholderText"/>
              <w:rFonts w:eastAsiaTheme="minorHAnsi"/>
              <w:b/>
              <w:bCs/>
              <w:color w:val="auto"/>
              <w:sz w:val="20"/>
              <w:szCs w:val="20"/>
              <w:highlight w:val="lightGray"/>
              <w:lang w:val="en-GB"/>
            </w:rPr>
            <w:t>Choose an item</w:t>
          </w:r>
          <w:permEnd w:id="222065501"/>
        </w:sdtContent>
      </w:sdt>
    </w:p>
    <w:tbl>
      <w:tblPr>
        <w:tblStyle w:val="TableGrid"/>
        <w:tblpPr w:leftFromText="141" w:rightFromText="141" w:vertAnchor="text" w:horzAnchor="margin" w:tblpXSpec="right" w:tblpY="-3"/>
        <w:tblW w:w="5659" w:type="dxa"/>
        <w:tbl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single" w:sz="4" w:space="0" w:color="A5644E" w:themeColor="accent2"/>
          <w:insideV w:val="single" w:sz="4" w:space="0" w:color="A5644E" w:themeColor="accent2"/>
        </w:tblBorders>
        <w:tblLook w:val="04A0" w:firstRow="1" w:lastRow="0" w:firstColumn="1" w:lastColumn="0" w:noHBand="0" w:noVBand="1"/>
      </w:tblPr>
      <w:tblGrid>
        <w:gridCol w:w="3544"/>
        <w:gridCol w:w="2115"/>
      </w:tblGrid>
      <w:tr w:rsidR="00932E60" w:rsidRPr="00883FC1" w14:paraId="53A0F324" w14:textId="77777777" w:rsidTr="00932E60">
        <w:trPr>
          <w:trHeight w:val="312"/>
        </w:trPr>
        <w:tc>
          <w:tcPr>
            <w:tcW w:w="3544" w:type="dxa"/>
            <w:tcBorders>
              <w:top w:val="single" w:sz="4" w:space="0" w:color="A5644E" w:themeColor="accent2"/>
              <w:left w:val="single" w:sz="4" w:space="0" w:color="A5644E" w:themeColor="accent2"/>
              <w:right w:val="single" w:sz="4" w:space="0" w:color="A5644E" w:themeColor="accent2"/>
            </w:tcBorders>
            <w:vAlign w:val="center"/>
          </w:tcPr>
          <w:p w14:paraId="4FADBF76" w14:textId="77777777" w:rsidR="00932E60" w:rsidRPr="00883FC1" w:rsidRDefault="00932E60" w:rsidP="00932E60">
            <w:pPr>
              <w:rPr>
                <w:rFonts w:eastAsia="Calibri" w:cstheme="minorHAnsi"/>
                <w:sz w:val="18"/>
                <w:szCs w:val="18"/>
                <w:lang w:val="en-GB"/>
              </w:rPr>
            </w:pPr>
            <w:permStart w:id="788948022" w:edGrp="everyone" w:colFirst="1" w:colLast="1"/>
            <w:r w:rsidRPr="00883FC1">
              <w:rPr>
                <w:rFonts w:eastAsiaTheme="minorHAnsi" w:cstheme="minorHAnsi"/>
                <w:sz w:val="18"/>
                <w:szCs w:val="20"/>
                <w:lang w:val="en-GB"/>
              </w:rPr>
              <w:t>Number of job positions created (estimate):</w:t>
            </w:r>
          </w:p>
        </w:tc>
        <w:sdt>
          <w:sdtPr>
            <w:rPr>
              <w:rFonts w:cstheme="minorHAnsi"/>
              <w:sz w:val="18"/>
              <w:szCs w:val="18"/>
              <w:lang w:val="en-GB"/>
            </w:rPr>
            <w:id w:val="-1846467742"/>
            <w:placeholder>
              <w:docPart w:val="2285D5D47B2A409B9DD4DB466E3716C2"/>
            </w:placeholder>
            <w:showingPlcHdr/>
          </w:sdtPr>
          <w:sdtEndPr/>
          <w:sdtContent>
            <w:tc>
              <w:tcPr>
                <w:tcW w:w="2115" w:type="dxa"/>
                <w:tcBorders>
                  <w:top w:val="single" w:sz="4" w:space="0" w:color="A5644E" w:themeColor="accent2"/>
                  <w:left w:val="single" w:sz="4" w:space="0" w:color="A5644E" w:themeColor="accent2"/>
                  <w:right w:val="single" w:sz="4" w:space="0" w:color="A5644E" w:themeColor="accent2"/>
                </w:tcBorders>
                <w:vAlign w:val="center"/>
              </w:tcPr>
              <w:p w14:paraId="5796EA22" w14:textId="77777777" w:rsidR="00932E60" w:rsidRPr="00883FC1" w:rsidRDefault="00932E60" w:rsidP="00932E60">
                <w:pPr>
                  <w:jc w:val="center"/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883FC1">
                  <w:rPr>
                    <w:rFonts w:cstheme="minorHAnsi"/>
                    <w:sz w:val="18"/>
                    <w:szCs w:val="18"/>
                    <w:highlight w:val="lightGray"/>
                    <w:lang w:val="en-GB"/>
                  </w:rPr>
                  <w:t>Click to enter the number</w:t>
                </w:r>
              </w:p>
            </w:tc>
          </w:sdtContent>
        </w:sdt>
      </w:tr>
      <w:tr w:rsidR="00932E60" w:rsidRPr="00883FC1" w14:paraId="194EE5B9" w14:textId="77777777" w:rsidTr="00932E60">
        <w:trPr>
          <w:trHeight w:val="312"/>
        </w:trPr>
        <w:tc>
          <w:tcPr>
            <w:tcW w:w="3544" w:type="dxa"/>
            <w:tcBorders>
              <w:left w:val="single" w:sz="4" w:space="0" w:color="A5644E" w:themeColor="accent2"/>
            </w:tcBorders>
            <w:vAlign w:val="center"/>
          </w:tcPr>
          <w:p w14:paraId="609C8F48" w14:textId="77777777" w:rsidR="00932E60" w:rsidRPr="00883FC1" w:rsidRDefault="00932E60" w:rsidP="00932E60">
            <w:pPr>
              <w:rPr>
                <w:rFonts w:eastAsia="Calibri" w:cstheme="minorHAnsi"/>
                <w:sz w:val="18"/>
                <w:szCs w:val="18"/>
                <w:lang w:val="en-GB"/>
              </w:rPr>
            </w:pPr>
            <w:permStart w:id="177029140" w:edGrp="everyone" w:colFirst="1" w:colLast="1"/>
            <w:permEnd w:id="788948022"/>
            <w:r w:rsidRPr="00883FC1">
              <w:rPr>
                <w:rFonts w:eastAsia="Calibri" w:cstheme="minorHAnsi"/>
                <w:sz w:val="18"/>
                <w:szCs w:val="18"/>
                <w:lang w:val="en-GB"/>
              </w:rPr>
              <w:t>Percentage of highly qualified positions:</w:t>
            </w:r>
          </w:p>
        </w:tc>
        <w:sdt>
          <w:sdtPr>
            <w:rPr>
              <w:rFonts w:cstheme="minorHAnsi"/>
              <w:sz w:val="18"/>
              <w:szCs w:val="18"/>
              <w:lang w:val="en-GB"/>
            </w:rPr>
            <w:id w:val="-1307321075"/>
            <w:placeholder>
              <w:docPart w:val="51FD551948F5425ABF4F8454729BCB7C"/>
            </w:placeholder>
            <w:showingPlcHdr/>
          </w:sdtPr>
          <w:sdtEndPr/>
          <w:sdtContent>
            <w:tc>
              <w:tcPr>
                <w:tcW w:w="2115" w:type="dxa"/>
                <w:tcBorders>
                  <w:right w:val="single" w:sz="4" w:space="0" w:color="A5644E" w:themeColor="accent2"/>
                </w:tcBorders>
                <w:vAlign w:val="center"/>
              </w:tcPr>
              <w:p w14:paraId="7131A9E0" w14:textId="77777777" w:rsidR="00932E60" w:rsidRPr="00883FC1" w:rsidRDefault="00932E60" w:rsidP="00932E60">
                <w:pPr>
                  <w:jc w:val="center"/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883FC1">
                  <w:rPr>
                    <w:rFonts w:cstheme="minorHAnsi"/>
                    <w:sz w:val="18"/>
                    <w:szCs w:val="18"/>
                    <w:highlight w:val="lightGray"/>
                    <w:lang w:val="en-GB"/>
                  </w:rPr>
                  <w:t>Click to enter the number</w:t>
                </w:r>
              </w:p>
            </w:tc>
          </w:sdtContent>
        </w:sdt>
      </w:tr>
    </w:tbl>
    <w:permEnd w:id="177029140"/>
    <w:p w14:paraId="329E8941" w14:textId="77777777" w:rsidR="00932E60" w:rsidRDefault="00932E60" w:rsidP="00932E60">
      <w:pPr>
        <w:pStyle w:val="ListParagraph"/>
        <w:tabs>
          <w:tab w:val="left" w:pos="6804"/>
        </w:tabs>
        <w:spacing w:after="240"/>
        <w:jc w:val="both"/>
        <w:rPr>
          <w:rFonts w:eastAsiaTheme="minorHAnsi" w:cstheme="minorHAnsi"/>
          <w:lang w:val="en-GB"/>
        </w:rPr>
      </w:pPr>
      <w:r w:rsidRPr="00932E60">
        <w:rPr>
          <w:rFonts w:eastAsiaTheme="minorHAnsi" w:cstheme="minorHAnsi"/>
          <w:lang w:val="en-GB"/>
        </w:rPr>
        <w:t>If yes, please fill in the table.</w:t>
      </w:r>
    </w:p>
    <w:p w14:paraId="4C618B10" w14:textId="77777777" w:rsidR="00932E60" w:rsidRDefault="00932E60" w:rsidP="00932E60">
      <w:pPr>
        <w:pStyle w:val="ListParagraph"/>
        <w:tabs>
          <w:tab w:val="left" w:pos="6804"/>
        </w:tabs>
        <w:spacing w:after="240"/>
        <w:jc w:val="both"/>
        <w:rPr>
          <w:rFonts w:eastAsiaTheme="minorHAnsi" w:cstheme="minorHAnsi"/>
          <w:lang w:val="en-GB"/>
        </w:rPr>
      </w:pPr>
    </w:p>
    <w:p w14:paraId="014EA6C6" w14:textId="070455F0" w:rsidR="005F7450" w:rsidRPr="00932E60" w:rsidRDefault="005F7450" w:rsidP="00932E60">
      <w:pPr>
        <w:pStyle w:val="ListParagraph"/>
        <w:tabs>
          <w:tab w:val="left" w:pos="6804"/>
        </w:tabs>
        <w:spacing w:after="240"/>
        <w:jc w:val="both"/>
        <w:rPr>
          <w:rFonts w:eastAsiaTheme="minorHAnsi" w:cstheme="minorHAnsi"/>
          <w:lang w:val="en-GB"/>
        </w:rPr>
      </w:pPr>
      <w:r w:rsidRPr="00932E60">
        <w:rPr>
          <w:rFonts w:eastAsiaTheme="minorHAnsi" w:cstheme="minorHAnsi"/>
          <w:lang w:val="en-GB"/>
        </w:rPr>
        <w:lastRenderedPageBreak/>
        <w:tab/>
      </w:r>
    </w:p>
    <w:p w14:paraId="26AD93DC" w14:textId="77777777" w:rsidR="005F7450" w:rsidRPr="00883FC1" w:rsidRDefault="005F7450" w:rsidP="005F7450">
      <w:pPr>
        <w:spacing w:after="120"/>
        <w:jc w:val="both"/>
        <w:rPr>
          <w:rFonts w:eastAsiaTheme="minorHAnsi" w:cstheme="minorHAnsi"/>
          <w:lang w:val="en-GB"/>
        </w:rPr>
      </w:pPr>
    </w:p>
    <w:p w14:paraId="78EB9770" w14:textId="0F2F05A1" w:rsidR="00070D2A" w:rsidRPr="00883FC1" w:rsidRDefault="00070D2A" w:rsidP="00311B8D">
      <w:pPr>
        <w:pStyle w:val="ListParagraph"/>
        <w:numPr>
          <w:ilvl w:val="0"/>
          <w:numId w:val="39"/>
        </w:numPr>
        <w:tabs>
          <w:tab w:val="left" w:pos="6096"/>
        </w:tabs>
        <w:rPr>
          <w:rFonts w:eastAsiaTheme="minorHAnsi" w:cstheme="minorHAnsi"/>
          <w:b/>
          <w:bCs/>
          <w:lang w:val="en-GB"/>
        </w:rPr>
      </w:pPr>
      <w:r w:rsidRPr="00883FC1">
        <w:rPr>
          <w:rFonts w:eastAsiaTheme="minorHAnsi" w:cstheme="minorHAnsi"/>
          <w:b/>
          <w:bCs/>
          <w:lang w:val="en-GB"/>
        </w:rPr>
        <w:t xml:space="preserve">Will the </w:t>
      </w:r>
      <w:r w:rsidR="003174EA" w:rsidRPr="00883FC1">
        <w:rPr>
          <w:rFonts w:eastAsiaTheme="minorHAnsi" w:cstheme="minorHAnsi"/>
          <w:b/>
          <w:bCs/>
          <w:lang w:val="en-GB"/>
        </w:rPr>
        <w:t xml:space="preserve">project </w:t>
      </w:r>
      <w:r w:rsidR="00860CE4" w:rsidRPr="00883FC1">
        <w:rPr>
          <w:rFonts w:eastAsiaTheme="minorHAnsi" w:cstheme="minorHAnsi"/>
          <w:b/>
          <w:bCs/>
          <w:lang w:val="en-GB"/>
        </w:rPr>
        <w:t>lead</w:t>
      </w:r>
      <w:r w:rsidR="003174EA" w:rsidRPr="00883FC1">
        <w:rPr>
          <w:rFonts w:eastAsiaTheme="minorHAnsi" w:cstheme="minorHAnsi"/>
          <w:b/>
          <w:bCs/>
          <w:lang w:val="en-GB"/>
        </w:rPr>
        <w:t xml:space="preserve"> to new investments* in Catalonia</w:t>
      </w:r>
      <w:r w:rsidRPr="00883FC1">
        <w:rPr>
          <w:rFonts w:eastAsiaTheme="minorHAnsi" w:cstheme="minorHAnsi"/>
          <w:b/>
          <w:bCs/>
          <w:lang w:val="en-GB"/>
        </w:rPr>
        <w:t xml:space="preserve">? </w:t>
      </w:r>
      <w:r w:rsidRPr="00883FC1">
        <w:rPr>
          <w:rFonts w:eastAsiaTheme="minorHAnsi" w:cstheme="minorHAnsi"/>
          <w:b/>
          <w:bCs/>
          <w:lang w:val="en-GB"/>
        </w:rPr>
        <w:tab/>
      </w:r>
      <w:sdt>
        <w:sdtPr>
          <w:rPr>
            <w:rFonts w:eastAsia="Calibri"/>
            <w:b/>
            <w:bCs/>
            <w:sz w:val="20"/>
            <w:szCs w:val="20"/>
            <w:lang w:val="en-GB"/>
          </w:rPr>
          <w:id w:val="470867859"/>
          <w:placeholder>
            <w:docPart w:val="D81A3E82FC2D4B55A583859FE5DA6FC4"/>
          </w:placeholder>
          <w:showingPlcHdr/>
          <w:comboBox>
            <w:listItem w:displayText="Yes" w:value="Yes"/>
            <w:listItem w:displayText="No" w:value="No"/>
          </w:comboBox>
        </w:sdtPr>
        <w:sdtEndPr/>
        <w:sdtContent>
          <w:permStart w:id="639329240" w:edGrp="everyone"/>
          <w:r w:rsidRPr="00883FC1">
            <w:rPr>
              <w:rStyle w:val="PlaceholderText"/>
              <w:rFonts w:eastAsiaTheme="minorHAnsi"/>
              <w:b/>
              <w:bCs/>
              <w:color w:val="auto"/>
              <w:sz w:val="20"/>
              <w:szCs w:val="20"/>
              <w:highlight w:val="lightGray"/>
              <w:lang w:val="en-GB"/>
            </w:rPr>
            <w:t>Choose an item</w:t>
          </w:r>
          <w:permEnd w:id="639329240"/>
        </w:sdtContent>
      </w:sdt>
    </w:p>
    <w:p w14:paraId="011DAC70" w14:textId="48FD4B6A" w:rsidR="00070D2A" w:rsidRPr="00883FC1" w:rsidRDefault="00070D2A" w:rsidP="00860CE4">
      <w:pPr>
        <w:spacing w:after="120"/>
        <w:ind w:left="851"/>
        <w:jc w:val="both"/>
        <w:rPr>
          <w:rFonts w:eastAsiaTheme="minorHAnsi" w:cstheme="minorHAnsi"/>
          <w:sz w:val="18"/>
          <w:szCs w:val="20"/>
          <w:lang w:val="en-GB"/>
        </w:rPr>
      </w:pPr>
      <w:r w:rsidRPr="00883FC1">
        <w:rPr>
          <w:rFonts w:eastAsiaTheme="minorHAnsi" w:cstheme="minorHAnsi"/>
          <w:sz w:val="18"/>
          <w:szCs w:val="20"/>
          <w:lang w:val="en-GB"/>
        </w:rPr>
        <w:t>*</w:t>
      </w:r>
      <w:r w:rsidR="00A361E8" w:rsidRPr="00883FC1">
        <w:rPr>
          <w:rFonts w:eastAsiaTheme="minorHAnsi" w:cstheme="minorHAnsi"/>
          <w:sz w:val="18"/>
          <w:szCs w:val="20"/>
          <w:lang w:val="en-GB"/>
        </w:rPr>
        <w:t xml:space="preserve"> </w:t>
      </w:r>
      <w:r w:rsidR="00A35C57" w:rsidRPr="00883FC1">
        <w:rPr>
          <w:rFonts w:eastAsiaTheme="minorHAnsi" w:cstheme="minorHAnsi"/>
          <w:sz w:val="18"/>
          <w:szCs w:val="20"/>
          <w:lang w:val="en-GB"/>
        </w:rPr>
        <w:t xml:space="preserve">investments with an </w:t>
      </w:r>
      <w:r w:rsidR="00100581" w:rsidRPr="00883FC1">
        <w:rPr>
          <w:rFonts w:eastAsiaTheme="minorHAnsi" w:cstheme="minorHAnsi"/>
          <w:sz w:val="18"/>
          <w:szCs w:val="20"/>
          <w:lang w:val="en-GB"/>
        </w:rPr>
        <w:t>added value</w:t>
      </w:r>
      <w:r w:rsidR="006F1B7D" w:rsidRPr="00883FC1">
        <w:rPr>
          <w:rFonts w:eastAsiaTheme="minorHAnsi" w:cstheme="minorHAnsi"/>
          <w:sz w:val="18"/>
          <w:szCs w:val="20"/>
          <w:lang w:val="en-GB"/>
        </w:rPr>
        <w:t xml:space="preserve"> such as industrial investments or R&amp;D</w:t>
      </w:r>
      <w:r w:rsidR="00860CE4" w:rsidRPr="00883FC1">
        <w:rPr>
          <w:rFonts w:eastAsiaTheme="minorHAnsi" w:cstheme="minorHAnsi"/>
          <w:sz w:val="18"/>
          <w:szCs w:val="20"/>
          <w:lang w:val="en-GB"/>
        </w:rPr>
        <w:t>&amp;I</w:t>
      </w:r>
      <w:r w:rsidR="006F1B7D" w:rsidRPr="00883FC1">
        <w:rPr>
          <w:rFonts w:eastAsiaTheme="minorHAnsi" w:cstheme="minorHAnsi"/>
          <w:sz w:val="18"/>
          <w:szCs w:val="20"/>
          <w:lang w:val="en-GB"/>
        </w:rPr>
        <w:t xml:space="preserve"> facilities</w:t>
      </w:r>
    </w:p>
    <w:tbl>
      <w:tblPr>
        <w:tblStyle w:val="TableGrid"/>
        <w:tblW w:w="9061" w:type="dxa"/>
        <w:tbl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single" w:sz="4" w:space="0" w:color="A5644E" w:themeColor="accent2"/>
          <w:insideV w:val="single" w:sz="4" w:space="0" w:color="A5644E" w:themeColor="accent2"/>
        </w:tblBorders>
        <w:tblLook w:val="04A0" w:firstRow="1" w:lastRow="0" w:firstColumn="1" w:lastColumn="0" w:noHBand="0" w:noVBand="1"/>
      </w:tblPr>
      <w:tblGrid>
        <w:gridCol w:w="3402"/>
        <w:gridCol w:w="5659"/>
      </w:tblGrid>
      <w:tr w:rsidR="00070D2A" w:rsidRPr="00883FC1" w14:paraId="2EF9BB86" w14:textId="77777777" w:rsidTr="006858BC">
        <w:trPr>
          <w:trHeight w:val="656"/>
        </w:trPr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5644E" w:themeColor="accent2"/>
            </w:tcBorders>
            <w:shd w:val="clear" w:color="auto" w:fill="auto"/>
          </w:tcPr>
          <w:p w14:paraId="6A6CE4D4" w14:textId="77777777" w:rsidR="00070D2A" w:rsidRPr="00883FC1" w:rsidRDefault="00070D2A" w:rsidP="00981D87">
            <w:pPr>
              <w:ind w:firstLine="596"/>
              <w:rPr>
                <w:rFonts w:eastAsiaTheme="minorHAnsi" w:cstheme="minorHAnsi"/>
                <w:sz w:val="18"/>
                <w:szCs w:val="20"/>
                <w:lang w:val="en-GB"/>
              </w:rPr>
            </w:pPr>
            <w:r w:rsidRPr="00883FC1">
              <w:rPr>
                <w:rFonts w:eastAsiaTheme="minorHAnsi" w:cstheme="minorHAnsi"/>
                <w:lang w:val="en-GB"/>
              </w:rPr>
              <w:t>If yes, please provide details.</w:t>
            </w:r>
          </w:p>
        </w:tc>
        <w:permStart w:id="78468034" w:edGrp="everyone" w:displacedByCustomXml="next"/>
        <w:sdt>
          <w:sdtPr>
            <w:rPr>
              <w:lang w:val="en-GB" w:eastAsia="es-ES"/>
            </w:rPr>
            <w:id w:val="-477697494"/>
            <w:placeholder>
              <w:docPart w:val="1EFC73F8E2E242D1B3C820B079FDEDF4"/>
            </w:placeholder>
            <w:showingPlcHdr/>
          </w:sdtPr>
          <w:sdtEndPr/>
          <w:sdtContent>
            <w:tc>
              <w:tcPr>
                <w:tcW w:w="5659" w:type="dxa"/>
                <w:tcBorders>
                  <w:top w:val="single" w:sz="4" w:space="0" w:color="A5644E" w:themeColor="accent2"/>
                  <w:left w:val="single" w:sz="4" w:space="0" w:color="A5644E" w:themeColor="accent2"/>
                  <w:right w:val="single" w:sz="4" w:space="0" w:color="A5644E" w:themeColor="accent2"/>
                </w:tcBorders>
              </w:tcPr>
              <w:p w14:paraId="6E93964B" w14:textId="10A28FCC" w:rsidR="00070D2A" w:rsidRPr="00883FC1" w:rsidRDefault="006631B5" w:rsidP="00981D87">
                <w:pPr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5169D1">
                  <w:rPr>
                    <w:rStyle w:val="PlaceholderText"/>
                    <w:rFonts w:eastAsiaTheme="minorHAnsi"/>
                    <w:color w:val="auto"/>
                  </w:rPr>
                  <w:t>Click or tap here to enter text.</w:t>
                </w:r>
              </w:p>
            </w:tc>
          </w:sdtContent>
        </w:sdt>
        <w:permEnd w:id="78468034" w:displacedByCustomXml="prev"/>
      </w:tr>
    </w:tbl>
    <w:p w14:paraId="3D9BDC52" w14:textId="77777777" w:rsidR="00070D2A" w:rsidRPr="00883FC1" w:rsidRDefault="00070D2A" w:rsidP="00070D2A">
      <w:pPr>
        <w:spacing w:after="120"/>
        <w:jc w:val="both"/>
        <w:rPr>
          <w:rFonts w:eastAsiaTheme="minorHAnsi" w:cstheme="minorHAnsi"/>
          <w:lang w:val="en-GB"/>
        </w:rPr>
      </w:pPr>
    </w:p>
    <w:p w14:paraId="1F600B0F" w14:textId="548FB1C9" w:rsidR="00070D2A" w:rsidRPr="00883FC1" w:rsidRDefault="004052DD" w:rsidP="006858BC">
      <w:pPr>
        <w:pStyle w:val="ListParagraph"/>
        <w:numPr>
          <w:ilvl w:val="0"/>
          <w:numId w:val="40"/>
        </w:numPr>
        <w:tabs>
          <w:tab w:val="left" w:pos="6521"/>
        </w:tabs>
        <w:rPr>
          <w:rFonts w:eastAsiaTheme="minorHAnsi" w:cstheme="minorHAnsi"/>
          <w:b/>
          <w:bCs/>
          <w:lang w:val="en-GB"/>
        </w:rPr>
      </w:pPr>
      <w:bookmarkStart w:id="35" w:name="_Hlk108429193"/>
      <w:r w:rsidRPr="00883FC1">
        <w:rPr>
          <w:rFonts w:eastAsiaTheme="minorHAnsi" w:cstheme="minorHAnsi"/>
          <w:b/>
          <w:bCs/>
          <w:lang w:val="en-GB"/>
        </w:rPr>
        <w:t>Will the project have an impact on society</w:t>
      </w:r>
      <w:r w:rsidR="004C4550" w:rsidRPr="00883FC1">
        <w:rPr>
          <w:rFonts w:eastAsiaTheme="minorHAnsi" w:cstheme="minorHAnsi"/>
          <w:b/>
          <w:bCs/>
          <w:lang w:val="en-GB"/>
        </w:rPr>
        <w:t xml:space="preserve"> and </w:t>
      </w:r>
      <w:r w:rsidR="007A4283">
        <w:rPr>
          <w:rFonts w:eastAsiaTheme="minorHAnsi" w:cstheme="minorHAnsi"/>
          <w:b/>
          <w:bCs/>
          <w:lang w:val="en-GB"/>
        </w:rPr>
        <w:t>S</w:t>
      </w:r>
      <w:r w:rsidR="000F0E32">
        <w:rPr>
          <w:rFonts w:eastAsiaTheme="minorHAnsi" w:cstheme="minorHAnsi"/>
          <w:b/>
          <w:bCs/>
          <w:lang w:val="en-GB"/>
        </w:rPr>
        <w:t xml:space="preserve">ustainable </w:t>
      </w:r>
      <w:r w:rsidR="007A4283">
        <w:rPr>
          <w:rFonts w:eastAsiaTheme="minorHAnsi" w:cstheme="minorHAnsi"/>
          <w:b/>
          <w:bCs/>
          <w:lang w:val="en-GB"/>
        </w:rPr>
        <w:t>D</w:t>
      </w:r>
      <w:r w:rsidR="000F0E32">
        <w:rPr>
          <w:rFonts w:eastAsiaTheme="minorHAnsi" w:cstheme="minorHAnsi"/>
          <w:b/>
          <w:bCs/>
          <w:lang w:val="en-GB"/>
        </w:rPr>
        <w:t xml:space="preserve">evelopment </w:t>
      </w:r>
      <w:r w:rsidR="007A4283">
        <w:rPr>
          <w:rFonts w:eastAsiaTheme="minorHAnsi" w:cstheme="minorHAnsi"/>
          <w:b/>
          <w:bCs/>
          <w:lang w:val="en-GB"/>
        </w:rPr>
        <w:t>G</w:t>
      </w:r>
      <w:r w:rsidR="000F0E32">
        <w:rPr>
          <w:rFonts w:eastAsiaTheme="minorHAnsi" w:cstheme="minorHAnsi"/>
          <w:b/>
          <w:bCs/>
          <w:lang w:val="en-GB"/>
        </w:rPr>
        <w:t>oals</w:t>
      </w:r>
      <w:r w:rsidR="007A4283">
        <w:rPr>
          <w:rFonts w:eastAsiaTheme="minorHAnsi" w:cstheme="minorHAnsi"/>
          <w:b/>
          <w:bCs/>
          <w:lang w:val="en-GB"/>
        </w:rPr>
        <w:t xml:space="preserve"> (SDGs)</w:t>
      </w:r>
      <w:r w:rsidR="00D61F00" w:rsidRPr="00883FC1">
        <w:rPr>
          <w:rFonts w:eastAsiaTheme="minorHAnsi" w:cstheme="minorHAnsi"/>
          <w:b/>
          <w:bCs/>
          <w:lang w:val="en-GB"/>
        </w:rPr>
        <w:t xml:space="preserve">, e.g., </w:t>
      </w:r>
      <w:r w:rsidR="007A4283">
        <w:rPr>
          <w:rFonts w:eastAsiaTheme="minorHAnsi" w:cstheme="minorHAnsi"/>
          <w:b/>
          <w:bCs/>
          <w:lang w:val="en-GB"/>
        </w:rPr>
        <w:t xml:space="preserve">good health and </w:t>
      </w:r>
      <w:r w:rsidR="00D61F00" w:rsidRPr="00883FC1">
        <w:rPr>
          <w:rFonts w:eastAsiaTheme="minorHAnsi" w:cstheme="minorHAnsi"/>
          <w:b/>
          <w:bCs/>
          <w:lang w:val="en-GB"/>
        </w:rPr>
        <w:t xml:space="preserve">human wellbeing, </w:t>
      </w:r>
      <w:r w:rsidR="001F1C13" w:rsidRPr="00883FC1">
        <w:rPr>
          <w:rFonts w:eastAsiaTheme="minorHAnsi" w:cstheme="minorHAnsi"/>
          <w:b/>
          <w:bCs/>
          <w:lang w:val="en-GB"/>
        </w:rPr>
        <w:t xml:space="preserve">foment </w:t>
      </w:r>
      <w:r w:rsidR="00D61F00" w:rsidRPr="00883FC1">
        <w:rPr>
          <w:rFonts w:eastAsiaTheme="minorHAnsi" w:cstheme="minorHAnsi"/>
          <w:b/>
          <w:bCs/>
          <w:lang w:val="en-GB"/>
        </w:rPr>
        <w:t>social equ</w:t>
      </w:r>
      <w:r w:rsidR="00A71672" w:rsidRPr="00883FC1">
        <w:rPr>
          <w:rFonts w:eastAsiaTheme="minorHAnsi" w:cstheme="minorHAnsi"/>
          <w:b/>
          <w:bCs/>
          <w:lang w:val="en-GB"/>
        </w:rPr>
        <w:t>ali</w:t>
      </w:r>
      <w:r w:rsidR="00D61F00" w:rsidRPr="00883FC1">
        <w:rPr>
          <w:rFonts w:eastAsiaTheme="minorHAnsi" w:cstheme="minorHAnsi"/>
          <w:b/>
          <w:bCs/>
          <w:lang w:val="en-GB"/>
        </w:rPr>
        <w:t xml:space="preserve">ty, </w:t>
      </w:r>
      <w:r w:rsidR="00A723EB" w:rsidRPr="00883FC1">
        <w:rPr>
          <w:rFonts w:eastAsiaTheme="minorHAnsi" w:cstheme="minorHAnsi"/>
          <w:b/>
          <w:bCs/>
          <w:lang w:val="en-GB"/>
        </w:rPr>
        <w:t>preserv</w:t>
      </w:r>
      <w:r w:rsidR="00DB3BBC" w:rsidRPr="00883FC1">
        <w:rPr>
          <w:rFonts w:eastAsiaTheme="minorHAnsi" w:cstheme="minorHAnsi"/>
          <w:b/>
          <w:bCs/>
          <w:lang w:val="en-GB"/>
        </w:rPr>
        <w:t>e</w:t>
      </w:r>
      <w:r w:rsidR="00A723EB" w:rsidRPr="00883FC1">
        <w:rPr>
          <w:rFonts w:eastAsiaTheme="minorHAnsi" w:cstheme="minorHAnsi"/>
          <w:b/>
          <w:bCs/>
          <w:lang w:val="en-GB"/>
        </w:rPr>
        <w:t xml:space="preserve"> </w:t>
      </w:r>
      <w:r w:rsidR="00DB3BBC" w:rsidRPr="00883FC1">
        <w:rPr>
          <w:rFonts w:eastAsiaTheme="minorHAnsi" w:cstheme="minorHAnsi"/>
          <w:b/>
          <w:bCs/>
          <w:lang w:val="en-GB"/>
        </w:rPr>
        <w:t>the</w:t>
      </w:r>
      <w:r w:rsidR="00A723EB" w:rsidRPr="00883FC1">
        <w:rPr>
          <w:rFonts w:eastAsiaTheme="minorHAnsi" w:cstheme="minorHAnsi"/>
          <w:b/>
          <w:bCs/>
          <w:lang w:val="en-GB"/>
        </w:rPr>
        <w:t xml:space="preserve"> </w:t>
      </w:r>
      <w:r w:rsidR="00CC6E90" w:rsidRPr="00883FC1">
        <w:rPr>
          <w:rFonts w:eastAsiaTheme="minorHAnsi" w:cstheme="minorHAnsi"/>
          <w:b/>
          <w:bCs/>
          <w:lang w:val="en-GB"/>
        </w:rPr>
        <w:t>environment, etc.</w:t>
      </w:r>
      <w:r w:rsidR="00070D2A" w:rsidRPr="00883FC1">
        <w:rPr>
          <w:rFonts w:eastAsiaTheme="minorHAnsi" w:cstheme="minorHAnsi"/>
          <w:b/>
          <w:bCs/>
          <w:lang w:val="en-GB"/>
        </w:rPr>
        <w:t xml:space="preserve">? </w:t>
      </w:r>
      <w:bookmarkEnd w:id="35"/>
      <w:r w:rsidR="00070D2A" w:rsidRPr="00883FC1">
        <w:rPr>
          <w:rFonts w:eastAsiaTheme="minorHAnsi" w:cstheme="minorHAnsi"/>
          <w:b/>
          <w:bCs/>
          <w:lang w:val="en-GB"/>
        </w:rPr>
        <w:tab/>
      </w:r>
      <w:sdt>
        <w:sdtPr>
          <w:rPr>
            <w:rFonts w:eastAsia="Calibri"/>
            <w:b/>
            <w:bCs/>
            <w:sz w:val="20"/>
            <w:szCs w:val="20"/>
            <w:lang w:val="en-GB"/>
          </w:rPr>
          <w:id w:val="1251240579"/>
          <w:placeholder>
            <w:docPart w:val="6F16C48D46254454A912B2E045E33D8E"/>
          </w:placeholder>
          <w:showingPlcHdr/>
          <w:comboBox>
            <w:listItem w:displayText="Yes" w:value="Yes"/>
            <w:listItem w:displayText="No" w:value="No"/>
          </w:comboBox>
        </w:sdtPr>
        <w:sdtEndPr/>
        <w:sdtContent>
          <w:permStart w:id="1263210251" w:edGrp="everyone"/>
          <w:r w:rsidR="00070D2A" w:rsidRPr="00883FC1">
            <w:rPr>
              <w:rStyle w:val="PlaceholderText"/>
              <w:rFonts w:eastAsiaTheme="minorHAnsi"/>
              <w:b/>
              <w:bCs/>
              <w:color w:val="auto"/>
              <w:sz w:val="20"/>
              <w:szCs w:val="20"/>
              <w:highlight w:val="lightGray"/>
              <w:lang w:val="en-GB"/>
            </w:rPr>
            <w:t>Choose an item</w:t>
          </w:r>
          <w:permEnd w:id="1263210251"/>
        </w:sdtContent>
      </w:sdt>
    </w:p>
    <w:p w14:paraId="42950D0D" w14:textId="77777777" w:rsidR="00070D2A" w:rsidRPr="00883FC1" w:rsidRDefault="00070D2A" w:rsidP="00070D2A">
      <w:pPr>
        <w:spacing w:after="120"/>
        <w:ind w:left="4962"/>
        <w:jc w:val="both"/>
        <w:rPr>
          <w:rFonts w:eastAsiaTheme="minorHAnsi" w:cstheme="minorHAnsi"/>
          <w:sz w:val="18"/>
          <w:szCs w:val="20"/>
          <w:lang w:val="en-GB"/>
        </w:rPr>
      </w:pPr>
    </w:p>
    <w:tbl>
      <w:tblPr>
        <w:tblStyle w:val="TableGrid"/>
        <w:tblW w:w="9061" w:type="dxa"/>
        <w:tbl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single" w:sz="4" w:space="0" w:color="A5644E" w:themeColor="accent2"/>
          <w:insideV w:val="single" w:sz="4" w:space="0" w:color="A5644E" w:themeColor="accent2"/>
        </w:tblBorders>
        <w:tblLook w:val="04A0" w:firstRow="1" w:lastRow="0" w:firstColumn="1" w:lastColumn="0" w:noHBand="0" w:noVBand="1"/>
      </w:tblPr>
      <w:tblGrid>
        <w:gridCol w:w="3402"/>
        <w:gridCol w:w="5659"/>
      </w:tblGrid>
      <w:tr w:rsidR="00070D2A" w:rsidRPr="00883FC1" w14:paraId="2C5786B5" w14:textId="77777777" w:rsidTr="006858BC">
        <w:trPr>
          <w:trHeight w:val="697"/>
        </w:trPr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5644E" w:themeColor="accent2"/>
            </w:tcBorders>
            <w:shd w:val="clear" w:color="auto" w:fill="auto"/>
          </w:tcPr>
          <w:p w14:paraId="6B2273F4" w14:textId="00A79126" w:rsidR="00070D2A" w:rsidRPr="00883FC1" w:rsidRDefault="00070D2A" w:rsidP="00981D87">
            <w:pPr>
              <w:ind w:firstLine="596"/>
              <w:rPr>
                <w:rFonts w:eastAsiaTheme="minorHAnsi" w:cstheme="minorHAnsi"/>
                <w:sz w:val="18"/>
                <w:szCs w:val="20"/>
                <w:lang w:val="en-GB"/>
              </w:rPr>
            </w:pPr>
            <w:r w:rsidRPr="00883FC1">
              <w:rPr>
                <w:rFonts w:eastAsiaTheme="minorHAnsi" w:cstheme="minorHAnsi"/>
                <w:lang w:val="en-GB"/>
              </w:rPr>
              <w:t>If yes, please specify</w:t>
            </w:r>
            <w:r w:rsidR="006858BC" w:rsidRPr="00883FC1">
              <w:rPr>
                <w:rFonts w:eastAsiaTheme="minorHAnsi" w:cstheme="minorHAnsi"/>
                <w:lang w:val="en-GB"/>
              </w:rPr>
              <w:t xml:space="preserve"> how</w:t>
            </w:r>
            <w:r w:rsidRPr="00883FC1">
              <w:rPr>
                <w:rFonts w:eastAsiaTheme="minorHAnsi" w:cstheme="minorHAnsi"/>
                <w:lang w:val="en-GB"/>
              </w:rPr>
              <w:t>.</w:t>
            </w:r>
          </w:p>
        </w:tc>
        <w:permStart w:id="775104812" w:edGrp="everyone" w:displacedByCustomXml="next"/>
        <w:sdt>
          <w:sdtPr>
            <w:rPr>
              <w:lang w:val="en-GB" w:eastAsia="es-ES"/>
            </w:rPr>
            <w:id w:val="-1597858240"/>
            <w:placeholder>
              <w:docPart w:val="EE52D7E1BAF1432AB391C466714B8D66"/>
            </w:placeholder>
            <w:showingPlcHdr/>
          </w:sdtPr>
          <w:sdtEndPr/>
          <w:sdtContent>
            <w:tc>
              <w:tcPr>
                <w:tcW w:w="5659" w:type="dxa"/>
                <w:tcBorders>
                  <w:top w:val="single" w:sz="4" w:space="0" w:color="A5644E" w:themeColor="accent2"/>
                  <w:left w:val="single" w:sz="4" w:space="0" w:color="A5644E" w:themeColor="accent2"/>
                  <w:right w:val="single" w:sz="4" w:space="0" w:color="A5644E" w:themeColor="accent2"/>
                </w:tcBorders>
              </w:tcPr>
              <w:p w14:paraId="23C73561" w14:textId="07808254" w:rsidR="00070D2A" w:rsidRPr="00883FC1" w:rsidRDefault="006631B5" w:rsidP="00981D87">
                <w:pPr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5169D1">
                  <w:rPr>
                    <w:rStyle w:val="PlaceholderText"/>
                    <w:rFonts w:eastAsiaTheme="minorHAnsi"/>
                    <w:color w:val="auto"/>
                  </w:rPr>
                  <w:t>Click or tap here to enter text.</w:t>
                </w:r>
              </w:p>
            </w:tc>
          </w:sdtContent>
        </w:sdt>
        <w:permEnd w:id="775104812" w:displacedByCustomXml="prev"/>
      </w:tr>
    </w:tbl>
    <w:p w14:paraId="34D797A2" w14:textId="77777777" w:rsidR="00070D2A" w:rsidRPr="00883FC1" w:rsidRDefault="00070D2A" w:rsidP="00070D2A">
      <w:pPr>
        <w:spacing w:after="120"/>
        <w:jc w:val="both"/>
        <w:rPr>
          <w:rFonts w:eastAsiaTheme="minorHAnsi" w:cstheme="minorHAnsi"/>
          <w:lang w:val="en-GB"/>
        </w:rPr>
      </w:pPr>
    </w:p>
    <w:p w14:paraId="6F2DE68B" w14:textId="5416ED98" w:rsidR="006858BC" w:rsidRPr="00883FC1" w:rsidRDefault="004021F8" w:rsidP="00321CC1">
      <w:pPr>
        <w:pStyle w:val="ListParagraph"/>
        <w:numPr>
          <w:ilvl w:val="0"/>
          <w:numId w:val="42"/>
        </w:numPr>
        <w:tabs>
          <w:tab w:val="left" w:pos="2694"/>
        </w:tabs>
        <w:spacing w:before="120"/>
        <w:rPr>
          <w:rFonts w:eastAsiaTheme="minorHAnsi" w:cstheme="minorHAnsi"/>
          <w:b/>
          <w:bCs/>
          <w:lang w:val="en-GB"/>
        </w:rPr>
      </w:pPr>
      <w:r w:rsidRPr="00883FC1">
        <w:rPr>
          <w:rFonts w:eastAsiaTheme="minorHAnsi" w:cstheme="minorHAnsi"/>
          <w:b/>
          <w:bCs/>
          <w:lang w:val="en-GB"/>
        </w:rPr>
        <w:t>H</w:t>
      </w:r>
      <w:r w:rsidR="00A8181B" w:rsidRPr="00883FC1">
        <w:rPr>
          <w:rFonts w:eastAsiaTheme="minorHAnsi" w:cstheme="minorHAnsi"/>
          <w:b/>
          <w:bCs/>
          <w:lang w:val="en-GB"/>
        </w:rPr>
        <w:t>ow h</w:t>
      </w:r>
      <w:r w:rsidRPr="00883FC1">
        <w:rPr>
          <w:rFonts w:eastAsiaTheme="minorHAnsi" w:cstheme="minorHAnsi"/>
          <w:b/>
          <w:bCs/>
          <w:lang w:val="en-GB"/>
        </w:rPr>
        <w:t>as</w:t>
      </w:r>
      <w:r w:rsidR="006858BC" w:rsidRPr="00883FC1">
        <w:rPr>
          <w:rFonts w:eastAsiaTheme="minorHAnsi" w:cstheme="minorHAnsi"/>
          <w:b/>
          <w:bCs/>
          <w:lang w:val="en-GB"/>
        </w:rPr>
        <w:t xml:space="preserve"> the project</w:t>
      </w:r>
      <w:r w:rsidR="001866A4" w:rsidRPr="00883FC1">
        <w:rPr>
          <w:rFonts w:eastAsiaTheme="minorHAnsi" w:cstheme="minorHAnsi"/>
          <w:b/>
          <w:bCs/>
          <w:lang w:val="en-GB"/>
        </w:rPr>
        <w:t xml:space="preserve"> </w:t>
      </w:r>
      <w:r w:rsidR="008E7B7F" w:rsidRPr="00883FC1">
        <w:rPr>
          <w:rFonts w:eastAsiaTheme="minorHAnsi" w:cstheme="minorHAnsi"/>
          <w:b/>
          <w:bCs/>
          <w:lang w:val="en-GB"/>
        </w:rPr>
        <w:t>contributed,</w:t>
      </w:r>
      <w:r w:rsidRPr="00883FC1">
        <w:rPr>
          <w:rFonts w:eastAsiaTheme="minorHAnsi" w:cstheme="minorHAnsi"/>
          <w:b/>
          <w:bCs/>
          <w:lang w:val="en-GB"/>
        </w:rPr>
        <w:t xml:space="preserve"> or will contribute</w:t>
      </w:r>
      <w:r w:rsidR="008E7B7F" w:rsidRPr="00883FC1">
        <w:rPr>
          <w:rFonts w:eastAsiaTheme="minorHAnsi" w:cstheme="minorHAnsi"/>
          <w:b/>
          <w:bCs/>
          <w:lang w:val="en-GB"/>
        </w:rPr>
        <w:t xml:space="preserve"> in the future,</w:t>
      </w:r>
      <w:r w:rsidR="001866A4" w:rsidRPr="00883FC1">
        <w:rPr>
          <w:rFonts w:eastAsiaTheme="minorHAnsi" w:cstheme="minorHAnsi"/>
          <w:b/>
          <w:bCs/>
          <w:lang w:val="en-GB"/>
        </w:rPr>
        <w:t xml:space="preserve"> to Europe’s</w:t>
      </w:r>
      <w:r w:rsidR="00E42CA3" w:rsidRPr="00883FC1">
        <w:rPr>
          <w:rFonts w:eastAsiaTheme="minorHAnsi" w:cstheme="minorHAnsi"/>
          <w:b/>
          <w:bCs/>
          <w:lang w:val="en-GB"/>
        </w:rPr>
        <w:t xml:space="preserve"> </w:t>
      </w:r>
      <w:r w:rsidR="001866A4" w:rsidRPr="00883FC1">
        <w:rPr>
          <w:rFonts w:eastAsiaTheme="minorHAnsi" w:cstheme="minorHAnsi"/>
          <w:b/>
          <w:bCs/>
          <w:lang w:val="en-GB"/>
        </w:rPr>
        <w:t>excellence and competitiveness</w:t>
      </w:r>
      <w:r w:rsidR="006858BC" w:rsidRPr="00883FC1">
        <w:rPr>
          <w:rFonts w:eastAsiaTheme="minorHAnsi" w:cstheme="minorHAnsi"/>
          <w:b/>
          <w:bCs/>
          <w:lang w:val="en-GB"/>
        </w:rPr>
        <w:t xml:space="preserve">? </w:t>
      </w:r>
    </w:p>
    <w:p w14:paraId="64EA21C2" w14:textId="2D3A6FF9" w:rsidR="008E7B7F" w:rsidRPr="00883FC1" w:rsidRDefault="00952C9D" w:rsidP="00FD4DE3">
      <w:pPr>
        <w:tabs>
          <w:tab w:val="left" w:pos="2694"/>
        </w:tabs>
        <w:spacing w:before="120"/>
        <w:ind w:left="709"/>
        <w:jc w:val="both"/>
        <w:rPr>
          <w:rFonts w:eastAsiaTheme="minorHAnsi" w:cstheme="minorHAnsi"/>
          <w:sz w:val="18"/>
          <w:szCs w:val="20"/>
          <w:lang w:val="en-GB"/>
        </w:rPr>
      </w:pPr>
      <w:r w:rsidRPr="00883FC1">
        <w:rPr>
          <w:rFonts w:eastAsiaTheme="minorHAnsi" w:cstheme="minorHAnsi"/>
          <w:sz w:val="18"/>
          <w:szCs w:val="20"/>
          <w:lang w:val="en-GB"/>
        </w:rPr>
        <w:t>Contributing to Europe’s e</w:t>
      </w:r>
      <w:r w:rsidR="00321CC1" w:rsidRPr="00883FC1">
        <w:rPr>
          <w:rFonts w:eastAsiaTheme="minorHAnsi" w:cstheme="minorHAnsi"/>
          <w:sz w:val="18"/>
          <w:szCs w:val="20"/>
          <w:lang w:val="en-GB"/>
        </w:rPr>
        <w:t>xcellence mean</w:t>
      </w:r>
      <w:r w:rsidRPr="00883FC1">
        <w:rPr>
          <w:rFonts w:eastAsiaTheme="minorHAnsi" w:cstheme="minorHAnsi"/>
          <w:sz w:val="18"/>
          <w:szCs w:val="20"/>
          <w:lang w:val="en-GB"/>
        </w:rPr>
        <w:t>s</w:t>
      </w:r>
      <w:r w:rsidR="00752F9E" w:rsidRPr="00883FC1">
        <w:rPr>
          <w:rFonts w:eastAsiaTheme="minorHAnsi" w:cstheme="minorHAnsi"/>
          <w:sz w:val="18"/>
          <w:szCs w:val="20"/>
          <w:lang w:val="en-GB"/>
        </w:rPr>
        <w:t xml:space="preserve"> </w:t>
      </w:r>
      <w:r w:rsidRPr="00883FC1">
        <w:rPr>
          <w:rFonts w:eastAsiaTheme="minorHAnsi" w:cstheme="minorHAnsi"/>
          <w:sz w:val="18"/>
          <w:szCs w:val="20"/>
          <w:lang w:val="en-GB"/>
        </w:rPr>
        <w:t>adding value to research</w:t>
      </w:r>
      <w:r w:rsidR="00752F9E" w:rsidRPr="00883FC1">
        <w:rPr>
          <w:rFonts w:eastAsiaTheme="minorHAnsi" w:cstheme="minorHAnsi"/>
          <w:sz w:val="18"/>
          <w:szCs w:val="20"/>
          <w:lang w:val="en-GB"/>
        </w:rPr>
        <w:t xml:space="preserve"> and innovation</w:t>
      </w:r>
      <w:r w:rsidR="00DB05E5" w:rsidRPr="00883FC1">
        <w:rPr>
          <w:rFonts w:eastAsiaTheme="minorHAnsi" w:cstheme="minorHAnsi"/>
          <w:sz w:val="18"/>
          <w:szCs w:val="20"/>
          <w:lang w:val="en-GB"/>
        </w:rPr>
        <w:t xml:space="preserve">, for example by elaborating new standards and methodologies, </w:t>
      </w:r>
      <w:r w:rsidR="00AD2078" w:rsidRPr="00883FC1">
        <w:rPr>
          <w:rFonts w:eastAsiaTheme="minorHAnsi" w:cstheme="minorHAnsi"/>
          <w:sz w:val="18"/>
          <w:szCs w:val="20"/>
          <w:lang w:val="en-GB"/>
        </w:rPr>
        <w:t xml:space="preserve">by </w:t>
      </w:r>
      <w:r w:rsidR="00626D6F" w:rsidRPr="00883FC1">
        <w:rPr>
          <w:rFonts w:eastAsiaTheme="minorHAnsi" w:cstheme="minorHAnsi"/>
          <w:sz w:val="18"/>
          <w:szCs w:val="20"/>
          <w:lang w:val="en-GB"/>
        </w:rPr>
        <w:t>implementing open science practices (open access publications, open research data</w:t>
      </w:r>
      <w:r w:rsidR="00F509D4" w:rsidRPr="00883FC1">
        <w:rPr>
          <w:rFonts w:eastAsiaTheme="minorHAnsi" w:cstheme="minorHAnsi"/>
          <w:sz w:val="18"/>
          <w:szCs w:val="20"/>
          <w:lang w:val="en-GB"/>
        </w:rPr>
        <w:t>, knowledge dissemination, etc.)</w:t>
      </w:r>
      <w:r w:rsidR="00BC39E0" w:rsidRPr="00883FC1">
        <w:rPr>
          <w:rFonts w:eastAsiaTheme="minorHAnsi" w:cstheme="minorHAnsi"/>
          <w:sz w:val="18"/>
          <w:szCs w:val="20"/>
          <w:lang w:val="en-GB"/>
        </w:rPr>
        <w:t xml:space="preserve">, or by </w:t>
      </w:r>
      <w:r w:rsidR="00211E10" w:rsidRPr="00883FC1">
        <w:rPr>
          <w:rFonts w:eastAsiaTheme="minorHAnsi" w:cstheme="minorHAnsi"/>
          <w:sz w:val="18"/>
          <w:szCs w:val="20"/>
          <w:lang w:val="en-GB"/>
        </w:rPr>
        <w:t>fomenting the</w:t>
      </w:r>
      <w:r w:rsidR="00BC39E0" w:rsidRPr="00883FC1">
        <w:rPr>
          <w:rFonts w:eastAsiaTheme="minorHAnsi" w:cstheme="minorHAnsi"/>
          <w:sz w:val="18"/>
          <w:szCs w:val="20"/>
          <w:lang w:val="en-GB"/>
        </w:rPr>
        <w:t xml:space="preserve"> reus</w:t>
      </w:r>
      <w:r w:rsidR="00211E10" w:rsidRPr="00883FC1">
        <w:rPr>
          <w:rFonts w:eastAsiaTheme="minorHAnsi" w:cstheme="minorHAnsi"/>
          <w:sz w:val="18"/>
          <w:szCs w:val="20"/>
          <w:lang w:val="en-GB"/>
        </w:rPr>
        <w:t>e</w:t>
      </w:r>
      <w:r w:rsidR="00BC39E0" w:rsidRPr="00883FC1">
        <w:rPr>
          <w:rFonts w:eastAsiaTheme="minorHAnsi" w:cstheme="minorHAnsi"/>
          <w:sz w:val="18"/>
          <w:szCs w:val="20"/>
          <w:lang w:val="en-GB"/>
        </w:rPr>
        <w:t xml:space="preserve"> and </w:t>
      </w:r>
      <w:r w:rsidR="007E7250" w:rsidRPr="00883FC1">
        <w:rPr>
          <w:rFonts w:eastAsiaTheme="minorHAnsi" w:cstheme="minorHAnsi"/>
          <w:sz w:val="18"/>
          <w:szCs w:val="20"/>
          <w:lang w:val="en-GB"/>
        </w:rPr>
        <w:t>replicability of</w:t>
      </w:r>
      <w:r w:rsidR="00BC39E0" w:rsidRPr="00883FC1">
        <w:rPr>
          <w:rFonts w:eastAsiaTheme="minorHAnsi" w:cstheme="minorHAnsi"/>
          <w:sz w:val="18"/>
          <w:szCs w:val="20"/>
          <w:lang w:val="en-GB"/>
        </w:rPr>
        <w:t xml:space="preserve"> </w:t>
      </w:r>
      <w:r w:rsidR="002114C8" w:rsidRPr="00883FC1">
        <w:rPr>
          <w:rFonts w:eastAsiaTheme="minorHAnsi" w:cstheme="minorHAnsi"/>
          <w:sz w:val="18"/>
          <w:szCs w:val="20"/>
          <w:lang w:val="en-GB"/>
        </w:rPr>
        <w:t>results.</w:t>
      </w:r>
      <w:r w:rsidR="00DB05E5" w:rsidRPr="00883FC1">
        <w:rPr>
          <w:rFonts w:eastAsiaTheme="minorHAnsi" w:cstheme="minorHAnsi"/>
          <w:sz w:val="18"/>
          <w:szCs w:val="20"/>
          <w:lang w:val="en-GB"/>
        </w:rPr>
        <w:t xml:space="preserve"> </w:t>
      </w:r>
    </w:p>
    <w:p w14:paraId="0AB33D60" w14:textId="59FB0278" w:rsidR="00FD4DE3" w:rsidRPr="00883FC1" w:rsidRDefault="007D402A" w:rsidP="00FD4DE3">
      <w:pPr>
        <w:tabs>
          <w:tab w:val="left" w:pos="2694"/>
        </w:tabs>
        <w:spacing w:before="120"/>
        <w:ind w:left="709"/>
        <w:jc w:val="both"/>
        <w:rPr>
          <w:rFonts w:eastAsiaTheme="minorHAnsi" w:cstheme="minorHAnsi"/>
          <w:sz w:val="18"/>
          <w:szCs w:val="20"/>
          <w:lang w:val="en-GB"/>
        </w:rPr>
      </w:pPr>
      <w:r w:rsidRPr="00883FC1">
        <w:rPr>
          <w:rFonts w:eastAsiaTheme="minorHAnsi" w:cstheme="minorHAnsi"/>
          <w:sz w:val="18"/>
          <w:szCs w:val="20"/>
          <w:lang w:val="en-GB"/>
        </w:rPr>
        <w:t xml:space="preserve">Contributing to Europe’s competitiveness </w:t>
      </w:r>
      <w:r w:rsidR="001F1219" w:rsidRPr="00883FC1">
        <w:rPr>
          <w:rFonts w:eastAsiaTheme="minorHAnsi" w:cstheme="minorHAnsi"/>
          <w:sz w:val="18"/>
          <w:szCs w:val="20"/>
          <w:lang w:val="en-GB"/>
        </w:rPr>
        <w:t>implies</w:t>
      </w:r>
      <w:r w:rsidR="005E108F" w:rsidRPr="00883FC1">
        <w:rPr>
          <w:rFonts w:eastAsiaTheme="minorHAnsi" w:cstheme="minorHAnsi"/>
          <w:sz w:val="18"/>
          <w:szCs w:val="20"/>
          <w:lang w:val="en-GB"/>
        </w:rPr>
        <w:t xml:space="preserve"> improving the competitiveness of </w:t>
      </w:r>
      <w:r w:rsidR="00EC0A93" w:rsidRPr="00883FC1">
        <w:rPr>
          <w:rFonts w:eastAsiaTheme="minorHAnsi" w:cstheme="minorHAnsi"/>
          <w:sz w:val="18"/>
          <w:szCs w:val="20"/>
          <w:lang w:val="en-GB"/>
        </w:rPr>
        <w:t>European companies in the international market</w:t>
      </w:r>
      <w:r w:rsidR="003854BA" w:rsidRPr="00883FC1">
        <w:rPr>
          <w:rFonts w:eastAsiaTheme="minorHAnsi" w:cstheme="minorHAnsi"/>
          <w:sz w:val="18"/>
          <w:szCs w:val="20"/>
          <w:lang w:val="en-GB"/>
        </w:rPr>
        <w:t xml:space="preserve">, for example </w:t>
      </w:r>
      <w:r w:rsidR="00910605" w:rsidRPr="00883FC1">
        <w:rPr>
          <w:rFonts w:eastAsiaTheme="minorHAnsi" w:cstheme="minorHAnsi"/>
          <w:sz w:val="18"/>
          <w:szCs w:val="20"/>
          <w:lang w:val="en-GB"/>
        </w:rPr>
        <w:t>through innovation, transnational collaboration,</w:t>
      </w:r>
      <w:r w:rsidR="009E4BAE" w:rsidRPr="00883FC1">
        <w:rPr>
          <w:rFonts w:eastAsiaTheme="minorHAnsi" w:cstheme="minorHAnsi"/>
          <w:sz w:val="18"/>
          <w:szCs w:val="20"/>
          <w:lang w:val="en-GB"/>
        </w:rPr>
        <w:t xml:space="preserve"> investments, etc.</w:t>
      </w:r>
    </w:p>
    <w:p w14:paraId="69354B13" w14:textId="77777777" w:rsidR="007D402A" w:rsidRPr="00883FC1" w:rsidRDefault="007D402A" w:rsidP="00FD4DE3">
      <w:pPr>
        <w:tabs>
          <w:tab w:val="left" w:pos="2694"/>
        </w:tabs>
        <w:spacing w:before="120"/>
        <w:ind w:left="709"/>
        <w:jc w:val="both"/>
        <w:rPr>
          <w:rFonts w:eastAsiaTheme="minorHAnsi" w:cstheme="minorHAnsi"/>
          <w:sz w:val="18"/>
          <w:szCs w:val="20"/>
          <w:lang w:val="en-GB"/>
        </w:rPr>
      </w:pPr>
    </w:p>
    <w:p w14:paraId="6F957132" w14:textId="34FCF673" w:rsidR="005D495F" w:rsidRPr="00883FC1" w:rsidRDefault="005D495F" w:rsidP="00024DE8">
      <w:pPr>
        <w:spacing w:after="240"/>
        <w:ind w:left="1134"/>
        <w:rPr>
          <w:b/>
          <w:bCs/>
          <w:lang w:val="en-GB" w:eastAsia="es-ES"/>
        </w:rPr>
      </w:pPr>
      <w:r w:rsidRPr="00883FC1">
        <w:rPr>
          <w:rFonts w:cstheme="minorHAnsi"/>
          <w:b/>
          <w:bCs/>
          <w:noProof/>
          <w:sz w:val="16"/>
          <w:szCs w:val="16"/>
          <w:u w:val="single"/>
          <w:lang w:val="en-GB"/>
        </w:rPr>
        <w:drawing>
          <wp:anchor distT="0" distB="0" distL="114300" distR="114300" simplePos="0" relativeHeight="251658261" behindDoc="0" locked="1" layoutInCell="1" allowOverlap="1" wp14:anchorId="63FC9055" wp14:editId="6BE701D7">
            <wp:simplePos x="0" y="0"/>
            <wp:positionH relativeFrom="margin">
              <wp:posOffset>419100</wp:posOffset>
            </wp:positionH>
            <wp:positionV relativeFrom="paragraph">
              <wp:posOffset>-59690</wp:posOffset>
            </wp:positionV>
            <wp:extent cx="251460" cy="251460"/>
            <wp:effectExtent l="0" t="0" r="0" b="0"/>
            <wp:wrapNone/>
            <wp:docPr id="29" name="Graphic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rning.sv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FC1">
        <w:rPr>
          <w:b/>
          <w:bCs/>
          <w:lang w:val="en-GB" w:eastAsia="es-ES"/>
        </w:rPr>
        <w:t xml:space="preserve">1 </w:t>
      </w:r>
      <w:r w:rsidR="003C27EE" w:rsidRPr="00883FC1">
        <w:rPr>
          <w:b/>
          <w:bCs/>
          <w:lang w:val="en-GB" w:eastAsia="es-ES"/>
        </w:rPr>
        <w:t>0</w:t>
      </w:r>
      <w:r w:rsidRPr="00883FC1">
        <w:rPr>
          <w:b/>
          <w:bCs/>
          <w:lang w:val="en-GB" w:eastAsia="es-ES"/>
        </w:rPr>
        <w:t>00 characters maximum</w:t>
      </w:r>
      <w:r w:rsidRPr="00883FC1">
        <w:rPr>
          <w:lang w:val="en-GB" w:eastAsia="es-ES"/>
        </w:rPr>
        <w:t xml:space="preserve"> (about </w:t>
      </w:r>
      <w:r w:rsidR="005F3A20" w:rsidRPr="00883FC1">
        <w:rPr>
          <w:lang w:val="en-GB" w:eastAsia="es-ES"/>
        </w:rPr>
        <w:t>1/3 of</w:t>
      </w:r>
      <w:r w:rsidRPr="00883FC1">
        <w:rPr>
          <w:lang w:val="en-GB" w:eastAsia="es-ES"/>
        </w:rPr>
        <w:t xml:space="preserve"> a page)</w:t>
      </w:r>
    </w:p>
    <w:tbl>
      <w:tblPr>
        <w:tblStyle w:val="TableGrid"/>
        <w:tblW w:w="8231" w:type="dxa"/>
        <w:tblInd w:w="846" w:type="dxa"/>
        <w:tblLook w:val="04A0" w:firstRow="1" w:lastRow="0" w:firstColumn="1" w:lastColumn="0" w:noHBand="0" w:noVBand="1"/>
      </w:tblPr>
      <w:tblGrid>
        <w:gridCol w:w="8231"/>
      </w:tblGrid>
      <w:tr w:rsidR="005D495F" w:rsidRPr="00883FC1" w14:paraId="3A121D58" w14:textId="77777777" w:rsidTr="00024DE8">
        <w:trPr>
          <w:trHeight w:val="1098"/>
        </w:trPr>
        <w:permStart w:id="1054373130" w:edGrp="everyone" w:displacedByCustomXml="next"/>
        <w:sdt>
          <w:sdtPr>
            <w:rPr>
              <w:lang w:val="en-GB" w:eastAsia="es-ES"/>
            </w:rPr>
            <w:id w:val="443049836"/>
            <w:placeholder>
              <w:docPart w:val="17CBFDA076D049BFB62F0A5FDB3582B1"/>
            </w:placeholder>
            <w:showingPlcHdr/>
          </w:sdtPr>
          <w:sdtEndPr/>
          <w:sdtContent>
            <w:tc>
              <w:tcPr>
                <w:tcW w:w="8231" w:type="dxa"/>
                <w:tcBorders>
                  <w:top w:val="single" w:sz="4" w:space="0" w:color="4E3B30" w:themeColor="text2"/>
                  <w:left w:val="single" w:sz="4" w:space="0" w:color="4E3B30" w:themeColor="text2"/>
                  <w:bottom w:val="single" w:sz="4" w:space="0" w:color="4E3B30" w:themeColor="text2"/>
                  <w:right w:val="single" w:sz="4" w:space="0" w:color="4E3B30" w:themeColor="text2"/>
                </w:tcBorders>
              </w:tcPr>
              <w:p w14:paraId="53247E67" w14:textId="12C0D065" w:rsidR="005D495F" w:rsidRPr="00883FC1" w:rsidRDefault="006631B5" w:rsidP="00AA25ED">
                <w:pPr>
                  <w:spacing w:after="120"/>
                  <w:jc w:val="both"/>
                  <w:rPr>
                    <w:lang w:val="en-GB" w:eastAsia="es-ES"/>
                  </w:rPr>
                </w:pPr>
                <w:r w:rsidRPr="005169D1">
                  <w:rPr>
                    <w:rStyle w:val="PlaceholderText"/>
                    <w:rFonts w:eastAsiaTheme="minorHAnsi"/>
                    <w:color w:val="auto"/>
                  </w:rPr>
                  <w:t>Click or tap here to enter text.</w:t>
                </w:r>
              </w:p>
            </w:tc>
          </w:sdtContent>
        </w:sdt>
        <w:permEnd w:id="1054373130" w:displacedByCustomXml="prev"/>
      </w:tr>
    </w:tbl>
    <w:p w14:paraId="0BECCACB" w14:textId="7BA540ED" w:rsidR="0057251C" w:rsidRPr="00883FC1" w:rsidRDefault="0057251C" w:rsidP="00172C3D">
      <w:pPr>
        <w:jc w:val="both"/>
        <w:rPr>
          <w:rFonts w:ascii="Calibri" w:hAnsi="Calibri" w:cs="Calibri"/>
          <w:szCs w:val="22"/>
          <w:lang w:val="en-GB" w:eastAsia="es-ES"/>
        </w:rPr>
      </w:pPr>
    </w:p>
    <w:p w14:paraId="2F8D7E3E" w14:textId="77777777" w:rsidR="00812238" w:rsidRPr="00883FC1" w:rsidRDefault="00812238" w:rsidP="00172C3D">
      <w:pPr>
        <w:jc w:val="both"/>
        <w:rPr>
          <w:rFonts w:ascii="Calibri" w:hAnsi="Calibri" w:cs="Calibri"/>
          <w:szCs w:val="22"/>
          <w:lang w:val="en-GB" w:eastAsia="es-ES"/>
        </w:rPr>
      </w:pPr>
    </w:p>
    <w:p w14:paraId="11A5A9CC" w14:textId="7EEE6328" w:rsidR="00812238" w:rsidRPr="00883FC1" w:rsidRDefault="008A2277" w:rsidP="00812238">
      <w:pPr>
        <w:pStyle w:val="Heading5"/>
        <w:rPr>
          <w:lang w:val="en-GB"/>
        </w:rPr>
      </w:pPr>
      <w:bookmarkStart w:id="36" w:name="_Toc108005622"/>
      <w:r w:rsidRPr="00883FC1">
        <w:rPr>
          <w:lang w:val="en-GB"/>
        </w:rPr>
        <w:t>7</w:t>
      </w:r>
      <w:r w:rsidR="00812238" w:rsidRPr="00883FC1">
        <w:rPr>
          <w:lang w:val="en-GB"/>
        </w:rPr>
        <w:t>.2</w:t>
      </w:r>
      <w:r w:rsidR="00AB7C65" w:rsidRPr="00883FC1">
        <w:rPr>
          <w:lang w:val="en-GB"/>
        </w:rPr>
        <w:t>.</w:t>
      </w:r>
      <w:r w:rsidR="00812238" w:rsidRPr="00883FC1">
        <w:rPr>
          <w:lang w:val="en-GB"/>
        </w:rPr>
        <w:t xml:space="preserve"> </w:t>
      </w:r>
      <w:r w:rsidR="00BF52F2" w:rsidRPr="00883FC1">
        <w:rPr>
          <w:lang w:val="en-GB"/>
        </w:rPr>
        <w:t>FUTURE DEVELOPMENT OF THE PROJECT</w:t>
      </w:r>
      <w:bookmarkEnd w:id="36"/>
    </w:p>
    <w:p w14:paraId="2F28E212" w14:textId="7FE2BDEA" w:rsidR="003B76C3" w:rsidRPr="00883FC1" w:rsidRDefault="00F40E50" w:rsidP="00FD4519">
      <w:pPr>
        <w:spacing w:after="120"/>
        <w:jc w:val="both"/>
        <w:rPr>
          <w:lang w:val="en-GB" w:eastAsia="es-ES"/>
        </w:rPr>
      </w:pPr>
      <w:r w:rsidRPr="00883FC1">
        <w:rPr>
          <w:b/>
          <w:bCs/>
          <w:u w:val="single"/>
          <w:lang w:val="en-GB" w:eastAsia="es-ES"/>
        </w:rPr>
        <w:t xml:space="preserve">TECNIOSPRING </w:t>
      </w:r>
      <w:r w:rsidR="00887531" w:rsidRPr="00883FC1">
        <w:rPr>
          <w:b/>
          <w:bCs/>
          <w:u w:val="single"/>
          <w:lang w:val="en-GB" w:eastAsia="es-ES"/>
        </w:rPr>
        <w:t xml:space="preserve">INDUSTRY </w:t>
      </w:r>
      <w:r w:rsidRPr="00883FC1">
        <w:rPr>
          <w:b/>
          <w:bCs/>
          <w:u w:val="single"/>
          <w:lang w:val="en-GB" w:eastAsia="es-ES"/>
        </w:rPr>
        <w:t>PROJECT</w:t>
      </w:r>
      <w:r w:rsidRPr="00883FC1">
        <w:rPr>
          <w:lang w:val="en-GB" w:eastAsia="es-ES"/>
        </w:rPr>
        <w:t xml:space="preserve"> - </w:t>
      </w:r>
      <w:r w:rsidR="00812238" w:rsidRPr="00883FC1">
        <w:rPr>
          <w:lang w:val="en-GB" w:eastAsia="es-ES"/>
        </w:rPr>
        <w:t xml:space="preserve">Describe </w:t>
      </w:r>
      <w:r w:rsidR="00974106" w:rsidRPr="00883FC1">
        <w:rPr>
          <w:lang w:val="en-GB" w:eastAsia="es-ES"/>
        </w:rPr>
        <w:t xml:space="preserve">the </w:t>
      </w:r>
      <w:r w:rsidR="00974106" w:rsidRPr="00883FC1">
        <w:rPr>
          <w:b/>
          <w:bCs/>
          <w:lang w:val="en-GB" w:eastAsia="es-ES"/>
        </w:rPr>
        <w:t>next phase of the project</w:t>
      </w:r>
      <w:r w:rsidR="00974106" w:rsidRPr="00883FC1">
        <w:rPr>
          <w:lang w:val="en-GB" w:eastAsia="es-ES"/>
        </w:rPr>
        <w:t xml:space="preserve"> now that the Tecniospring INDUSTRY grant has come to an end</w:t>
      </w:r>
      <w:r w:rsidR="00EF601D" w:rsidRPr="00883FC1">
        <w:rPr>
          <w:lang w:val="en-GB" w:eastAsia="es-ES"/>
        </w:rPr>
        <w:t>, especially</w:t>
      </w:r>
      <w:r w:rsidR="003B76C3" w:rsidRPr="00883FC1">
        <w:rPr>
          <w:lang w:val="en-GB" w:eastAsia="es-ES"/>
        </w:rPr>
        <w:t>:</w:t>
      </w:r>
    </w:p>
    <w:p w14:paraId="0C950549" w14:textId="607FA233" w:rsidR="00DE6884" w:rsidRPr="00883FC1" w:rsidRDefault="00DE6884" w:rsidP="004701C4">
      <w:pPr>
        <w:pStyle w:val="ListParagraph"/>
        <w:numPr>
          <w:ilvl w:val="0"/>
          <w:numId w:val="16"/>
        </w:numPr>
        <w:spacing w:after="120"/>
        <w:jc w:val="both"/>
        <w:rPr>
          <w:lang w:val="en-GB" w:eastAsia="es-ES"/>
        </w:rPr>
      </w:pPr>
      <w:r w:rsidRPr="00883FC1">
        <w:rPr>
          <w:lang w:val="en-GB" w:eastAsia="es-ES"/>
        </w:rPr>
        <w:t xml:space="preserve">will the project </w:t>
      </w:r>
      <w:r w:rsidRPr="00883FC1">
        <w:rPr>
          <w:b/>
          <w:bCs/>
          <w:lang w:val="en-GB" w:eastAsia="es-ES"/>
        </w:rPr>
        <w:t>continue in the future</w:t>
      </w:r>
      <w:r w:rsidRPr="00883FC1">
        <w:rPr>
          <w:lang w:val="en-GB" w:eastAsia="es-ES"/>
        </w:rPr>
        <w:t xml:space="preserve"> (if it is discontinued or reduced in size, explain the reasons)?</w:t>
      </w:r>
    </w:p>
    <w:p w14:paraId="1315DF62" w14:textId="19B7149E" w:rsidR="00887531" w:rsidRPr="00883FC1" w:rsidRDefault="00887531" w:rsidP="00887531">
      <w:pPr>
        <w:pStyle w:val="ListParagraph"/>
        <w:numPr>
          <w:ilvl w:val="0"/>
          <w:numId w:val="16"/>
        </w:numPr>
        <w:spacing w:after="120"/>
        <w:jc w:val="both"/>
        <w:rPr>
          <w:lang w:val="en-GB" w:eastAsia="es-ES"/>
        </w:rPr>
      </w:pPr>
      <w:r w:rsidRPr="00883FC1">
        <w:rPr>
          <w:lang w:val="en-GB" w:eastAsia="es-ES"/>
        </w:rPr>
        <w:t xml:space="preserve">has the project attracted </w:t>
      </w:r>
      <w:r w:rsidRPr="00883FC1">
        <w:rPr>
          <w:b/>
          <w:bCs/>
          <w:lang w:val="en-GB" w:eastAsia="es-ES"/>
        </w:rPr>
        <w:t>other additional funding</w:t>
      </w:r>
      <w:r w:rsidRPr="00883FC1">
        <w:rPr>
          <w:lang w:val="en-GB" w:eastAsia="es-ES"/>
        </w:rPr>
        <w:t xml:space="preserve"> such as another EU grant </w:t>
      </w:r>
      <w:r w:rsidR="00954E85" w:rsidRPr="00883FC1">
        <w:rPr>
          <w:lang w:val="en-GB" w:eastAsia="es-ES"/>
        </w:rPr>
        <w:t xml:space="preserve">or national grant </w:t>
      </w:r>
      <w:r w:rsidRPr="00883FC1">
        <w:rPr>
          <w:lang w:val="en-GB" w:eastAsia="es-ES"/>
        </w:rPr>
        <w:t>(</w:t>
      </w:r>
      <w:r w:rsidR="004305EC" w:rsidRPr="00883FC1">
        <w:rPr>
          <w:lang w:val="en-GB" w:eastAsia="es-ES"/>
        </w:rPr>
        <w:t>if you have</w:t>
      </w:r>
      <w:r w:rsidR="00F53BE8" w:rsidRPr="00883FC1">
        <w:rPr>
          <w:lang w:val="en-GB" w:eastAsia="es-ES"/>
        </w:rPr>
        <w:t xml:space="preserve"> submitted a proposal</w:t>
      </w:r>
      <w:r w:rsidR="00065C66" w:rsidRPr="00883FC1">
        <w:rPr>
          <w:lang w:val="en-GB" w:eastAsia="es-ES"/>
        </w:rPr>
        <w:t xml:space="preserve"> to a call for proposal, indicate if it h</w:t>
      </w:r>
      <w:r w:rsidR="00B41066" w:rsidRPr="00883FC1">
        <w:rPr>
          <w:lang w:val="en-GB" w:eastAsia="es-ES"/>
        </w:rPr>
        <w:t>as been approved or rejected or if it is still pending of notification</w:t>
      </w:r>
      <w:r w:rsidR="000059DA" w:rsidRPr="00883FC1">
        <w:rPr>
          <w:lang w:val="en-GB" w:eastAsia="es-ES"/>
        </w:rPr>
        <w:t xml:space="preserve"> and the name of the call</w:t>
      </w:r>
      <w:r w:rsidR="00012C4B" w:rsidRPr="00883FC1">
        <w:rPr>
          <w:lang w:val="en-GB" w:eastAsia="es-ES"/>
        </w:rPr>
        <w:t xml:space="preserve"> for proposals</w:t>
      </w:r>
      <w:r w:rsidRPr="00883FC1">
        <w:rPr>
          <w:lang w:val="en-GB" w:eastAsia="es-ES"/>
        </w:rPr>
        <w:t>)?</w:t>
      </w:r>
    </w:p>
    <w:p w14:paraId="765413F9" w14:textId="77777777" w:rsidR="00812238" w:rsidRPr="00883FC1" w:rsidRDefault="00812238" w:rsidP="00812238">
      <w:pPr>
        <w:spacing w:after="240"/>
        <w:ind w:left="567"/>
        <w:rPr>
          <w:b/>
          <w:bCs/>
          <w:lang w:val="en-GB" w:eastAsia="es-ES"/>
        </w:rPr>
      </w:pPr>
      <w:r w:rsidRPr="00883FC1">
        <w:rPr>
          <w:rFonts w:cstheme="minorHAnsi"/>
          <w:b/>
          <w:bCs/>
          <w:noProof/>
          <w:sz w:val="16"/>
          <w:szCs w:val="16"/>
          <w:u w:val="single"/>
          <w:lang w:val="en-GB"/>
        </w:rPr>
        <w:drawing>
          <wp:anchor distT="0" distB="0" distL="114300" distR="114300" simplePos="0" relativeHeight="251658262" behindDoc="0" locked="1" layoutInCell="1" allowOverlap="1" wp14:anchorId="5CC7F167" wp14:editId="7D84DF52">
            <wp:simplePos x="0" y="0"/>
            <wp:positionH relativeFrom="margin">
              <wp:align>left</wp:align>
            </wp:positionH>
            <wp:positionV relativeFrom="paragraph">
              <wp:posOffset>-53340</wp:posOffset>
            </wp:positionV>
            <wp:extent cx="251460" cy="251460"/>
            <wp:effectExtent l="0" t="0" r="0" b="0"/>
            <wp:wrapNone/>
            <wp:docPr id="30" name="Graphic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rning.sv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FC1">
        <w:rPr>
          <w:b/>
          <w:bCs/>
          <w:lang w:val="en-GB" w:eastAsia="es-ES"/>
        </w:rPr>
        <w:t xml:space="preserve">1 500 characters maximum </w:t>
      </w:r>
      <w:r w:rsidRPr="00883FC1">
        <w:rPr>
          <w:lang w:val="en-GB" w:eastAsia="es-ES"/>
        </w:rPr>
        <w:t>(about half a page)</w:t>
      </w:r>
    </w:p>
    <w:tbl>
      <w:tblPr>
        <w:tblStyle w:val="TableGrid"/>
        <w:tblW w:w="9077" w:type="dxa"/>
        <w:tblLook w:val="04A0" w:firstRow="1" w:lastRow="0" w:firstColumn="1" w:lastColumn="0" w:noHBand="0" w:noVBand="1"/>
      </w:tblPr>
      <w:tblGrid>
        <w:gridCol w:w="9077"/>
      </w:tblGrid>
      <w:tr w:rsidR="00812238" w:rsidRPr="00883FC1" w14:paraId="1BC17B49" w14:textId="77777777" w:rsidTr="00AA25ED">
        <w:trPr>
          <w:trHeight w:val="1098"/>
        </w:trPr>
        <w:permStart w:id="2049268548" w:edGrp="everyone" w:displacedByCustomXml="next"/>
        <w:sdt>
          <w:sdtPr>
            <w:rPr>
              <w:lang w:val="en-GB" w:eastAsia="es-ES"/>
            </w:rPr>
            <w:id w:val="-1704398394"/>
            <w:placeholder>
              <w:docPart w:val="61113E4201284224B003D6F1490673BE"/>
            </w:placeholder>
            <w:showingPlcHdr/>
          </w:sdtPr>
          <w:sdtEndPr/>
          <w:sdtContent>
            <w:tc>
              <w:tcPr>
                <w:tcW w:w="9077" w:type="dxa"/>
                <w:tcBorders>
                  <w:top w:val="single" w:sz="4" w:space="0" w:color="4E3B30" w:themeColor="text2"/>
                  <w:left w:val="single" w:sz="4" w:space="0" w:color="4E3B30" w:themeColor="text2"/>
                  <w:bottom w:val="single" w:sz="4" w:space="0" w:color="4E3B30" w:themeColor="text2"/>
                  <w:right w:val="single" w:sz="4" w:space="0" w:color="4E3B30" w:themeColor="text2"/>
                </w:tcBorders>
              </w:tcPr>
              <w:p w14:paraId="128F3A6F" w14:textId="410DBFFD" w:rsidR="00812238" w:rsidRPr="00883FC1" w:rsidRDefault="006631B5" w:rsidP="00AA25ED">
                <w:pPr>
                  <w:spacing w:after="120"/>
                  <w:jc w:val="both"/>
                  <w:rPr>
                    <w:lang w:val="en-GB" w:eastAsia="es-ES"/>
                  </w:rPr>
                </w:pPr>
                <w:r w:rsidRPr="005169D1">
                  <w:rPr>
                    <w:rStyle w:val="PlaceholderText"/>
                    <w:rFonts w:eastAsiaTheme="minorHAnsi"/>
                    <w:color w:val="auto"/>
                  </w:rPr>
                  <w:t>Click or tap here to enter text.</w:t>
                </w:r>
              </w:p>
            </w:tc>
          </w:sdtContent>
        </w:sdt>
        <w:permEnd w:id="2049268548" w:displacedByCustomXml="prev"/>
      </w:tr>
    </w:tbl>
    <w:p w14:paraId="4A86B448" w14:textId="59FA4DB8" w:rsidR="003E23B4" w:rsidRPr="00883FC1" w:rsidRDefault="003E23B4" w:rsidP="00172C3D">
      <w:pPr>
        <w:jc w:val="both"/>
        <w:rPr>
          <w:rFonts w:ascii="Calibri" w:hAnsi="Calibri" w:cs="Calibri"/>
          <w:szCs w:val="22"/>
          <w:lang w:val="en-GB" w:eastAsia="es-ES"/>
        </w:rPr>
      </w:pPr>
    </w:p>
    <w:p w14:paraId="406AB104" w14:textId="5D82004B" w:rsidR="00643A92" w:rsidRPr="00883FC1" w:rsidRDefault="00643A92" w:rsidP="00643A92">
      <w:pPr>
        <w:pStyle w:val="Heading2"/>
        <w:rPr>
          <w:lang w:val="en-GB"/>
        </w:rPr>
      </w:pPr>
      <w:bookmarkStart w:id="37" w:name="_Toc108005623"/>
      <w:r w:rsidRPr="00883FC1">
        <w:rPr>
          <w:lang w:val="en-GB"/>
        </w:rPr>
        <w:lastRenderedPageBreak/>
        <w:t xml:space="preserve">PART </w:t>
      </w:r>
      <w:r w:rsidR="00A76E5B" w:rsidRPr="00883FC1">
        <w:rPr>
          <w:lang w:val="en-GB"/>
        </w:rPr>
        <w:t>8</w:t>
      </w:r>
      <w:r w:rsidRPr="00883FC1">
        <w:rPr>
          <w:lang w:val="en-GB"/>
        </w:rPr>
        <w:t xml:space="preserve">. COMMENTS </w:t>
      </w:r>
      <w:r w:rsidR="001C0B26" w:rsidRPr="00883FC1">
        <w:rPr>
          <w:lang w:val="en-GB"/>
        </w:rPr>
        <w:t>AND SUGGESTIONS</w:t>
      </w:r>
      <w:bookmarkEnd w:id="37"/>
    </w:p>
    <w:p w14:paraId="3D033DE8" w14:textId="77777777" w:rsidR="00643A92" w:rsidRPr="00883FC1" w:rsidRDefault="00643A92" w:rsidP="00172C3D">
      <w:pPr>
        <w:jc w:val="both"/>
        <w:rPr>
          <w:rFonts w:ascii="Calibri" w:hAnsi="Calibri" w:cs="Calibri"/>
          <w:szCs w:val="22"/>
          <w:lang w:val="en-GB" w:eastAsia="es-ES"/>
        </w:rPr>
      </w:pPr>
    </w:p>
    <w:p w14:paraId="57E0CFBD" w14:textId="6E271670" w:rsidR="00643A92" w:rsidRPr="00883FC1" w:rsidRDefault="00643A92" w:rsidP="00643A92">
      <w:pPr>
        <w:spacing w:after="120"/>
        <w:jc w:val="both"/>
        <w:rPr>
          <w:lang w:val="en-GB"/>
        </w:rPr>
      </w:pPr>
      <w:r w:rsidRPr="00883FC1">
        <w:rPr>
          <w:rFonts w:eastAsiaTheme="minorHAnsi" w:cstheme="minorHAnsi"/>
          <w:lang w:val="en-GB"/>
        </w:rPr>
        <w:t>Provide any other information</w:t>
      </w:r>
      <w:r w:rsidRPr="00883FC1">
        <w:rPr>
          <w:lang w:val="en-GB"/>
        </w:rPr>
        <w:t xml:space="preserve"> that you deem relevant for ACCIÓ to kno</w:t>
      </w:r>
      <w:r w:rsidR="003F4C12" w:rsidRPr="00883FC1">
        <w:rPr>
          <w:lang w:val="en-GB"/>
        </w:rPr>
        <w:t>w</w:t>
      </w:r>
      <w:r w:rsidR="00923560" w:rsidRPr="00883FC1">
        <w:rPr>
          <w:lang w:val="en-GB"/>
        </w:rPr>
        <w:t xml:space="preserve"> in order to improve the </w:t>
      </w:r>
      <w:r w:rsidR="00DB6301" w:rsidRPr="00883FC1">
        <w:rPr>
          <w:lang w:val="en-GB"/>
        </w:rPr>
        <w:t>Tecniospring programme and the management in the future</w:t>
      </w:r>
      <w:r w:rsidRPr="00883FC1">
        <w:rPr>
          <w:lang w:val="en-GB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643A92" w:rsidRPr="00883FC1" w14:paraId="7F515EE7" w14:textId="77777777" w:rsidTr="00AA25ED">
        <w:trPr>
          <w:trHeight w:val="1072"/>
        </w:trPr>
        <w:permStart w:id="1417292661" w:edGrp="everyone" w:displacedByCustomXml="next"/>
        <w:sdt>
          <w:sdtPr>
            <w:rPr>
              <w:lang w:val="en-GB" w:eastAsia="es-ES"/>
            </w:rPr>
            <w:id w:val="-1770838186"/>
            <w:placeholder>
              <w:docPart w:val="78E971806D4143F6B693BFA7B621AA81"/>
            </w:placeholder>
            <w:showingPlcHdr/>
          </w:sdtPr>
          <w:sdtEndPr/>
          <w:sdtContent>
            <w:tc>
              <w:tcPr>
                <w:tcW w:w="9054" w:type="dxa"/>
                <w:tcBorders>
                  <w:top w:val="single" w:sz="4" w:space="0" w:color="4E3B30" w:themeColor="text2"/>
                  <w:left w:val="single" w:sz="4" w:space="0" w:color="4E3B30" w:themeColor="text2"/>
                  <w:bottom w:val="single" w:sz="4" w:space="0" w:color="4E3B30" w:themeColor="text2"/>
                  <w:right w:val="single" w:sz="4" w:space="0" w:color="4E3B30" w:themeColor="text2"/>
                </w:tcBorders>
              </w:tcPr>
              <w:p w14:paraId="668E61F8" w14:textId="208CAC85" w:rsidR="00643A92" w:rsidRPr="00883FC1" w:rsidRDefault="00DF5CEF" w:rsidP="00AA25ED">
                <w:pPr>
                  <w:spacing w:after="120"/>
                  <w:jc w:val="both"/>
                  <w:rPr>
                    <w:lang w:val="en-GB" w:eastAsia="es-ES"/>
                  </w:rPr>
                </w:pPr>
                <w:r w:rsidRPr="005169D1">
                  <w:rPr>
                    <w:rStyle w:val="PlaceholderText"/>
                    <w:rFonts w:eastAsiaTheme="minorHAnsi"/>
                    <w:color w:val="auto"/>
                  </w:rPr>
                  <w:t>Click or tap here to enter text.</w:t>
                </w:r>
              </w:p>
            </w:tc>
          </w:sdtContent>
        </w:sdt>
        <w:permEnd w:id="1417292661" w:displacedByCustomXml="prev"/>
      </w:tr>
    </w:tbl>
    <w:p w14:paraId="41ADCF79" w14:textId="77777777" w:rsidR="00643A92" w:rsidRPr="00883FC1" w:rsidRDefault="00643A92" w:rsidP="00172C3D">
      <w:pPr>
        <w:jc w:val="both"/>
        <w:rPr>
          <w:rFonts w:ascii="Calibri" w:hAnsi="Calibri" w:cs="Calibri"/>
          <w:szCs w:val="22"/>
          <w:lang w:val="en-GB" w:eastAsia="es-ES"/>
        </w:rPr>
      </w:pPr>
    </w:p>
    <w:p w14:paraId="0DB8B3D2" w14:textId="0F157D50" w:rsidR="004131C0" w:rsidRPr="00883FC1" w:rsidRDefault="004131C0" w:rsidP="00172C3D">
      <w:pPr>
        <w:jc w:val="both"/>
        <w:rPr>
          <w:rFonts w:ascii="Calibri" w:hAnsi="Calibri" w:cs="Calibri"/>
          <w:szCs w:val="22"/>
          <w:lang w:val="en-GB" w:eastAsia="es-ES"/>
        </w:rPr>
      </w:pPr>
    </w:p>
    <w:p w14:paraId="11E65464" w14:textId="77777777" w:rsidR="00F21F49" w:rsidRPr="00883FC1" w:rsidRDefault="00F21F49" w:rsidP="00F21F49">
      <w:pPr>
        <w:shd w:val="clear" w:color="auto" w:fill="FCECD5" w:themeFill="accent1" w:themeFillTint="33"/>
        <w:jc w:val="both"/>
        <w:rPr>
          <w:rFonts w:ascii="Calibri" w:hAnsi="Calibri" w:cs="Calibri"/>
          <w:b/>
          <w:bCs/>
          <w:sz w:val="18"/>
          <w:szCs w:val="18"/>
          <w:u w:val="single"/>
          <w:lang w:val="en-GB" w:eastAsia="es-ES"/>
        </w:rPr>
      </w:pPr>
      <w:r w:rsidRPr="00883FC1">
        <w:rPr>
          <w:rFonts w:ascii="Calibri" w:hAnsi="Calibri" w:cs="Calibri"/>
          <w:b/>
          <w:bCs/>
          <w:sz w:val="18"/>
          <w:szCs w:val="18"/>
          <w:u w:val="single"/>
          <w:lang w:val="en-GB" w:eastAsia="es-ES"/>
        </w:rPr>
        <w:t>Reminder</w:t>
      </w:r>
    </w:p>
    <w:p w14:paraId="4C40317B" w14:textId="77777777" w:rsidR="00F21F49" w:rsidRPr="00883FC1" w:rsidRDefault="00F21F49" w:rsidP="00F21F49">
      <w:pPr>
        <w:shd w:val="clear" w:color="auto" w:fill="FCECD5" w:themeFill="accent1" w:themeFillTint="33"/>
        <w:jc w:val="both"/>
        <w:rPr>
          <w:rFonts w:ascii="Calibri" w:hAnsi="Calibri" w:cs="Calibri"/>
          <w:sz w:val="18"/>
          <w:szCs w:val="18"/>
          <w:lang w:val="en-GB" w:eastAsia="es-ES"/>
        </w:rPr>
      </w:pPr>
    </w:p>
    <w:p w14:paraId="0EA6CF87" w14:textId="497D2B58" w:rsidR="0010500F" w:rsidRPr="00883FC1" w:rsidRDefault="000C5B28" w:rsidP="00F21F49">
      <w:pPr>
        <w:shd w:val="clear" w:color="auto" w:fill="FCECD5" w:themeFill="accent1" w:themeFillTint="33"/>
        <w:jc w:val="both"/>
        <w:rPr>
          <w:rFonts w:ascii="Calibri" w:hAnsi="Calibri" w:cs="Calibri"/>
          <w:sz w:val="18"/>
          <w:szCs w:val="18"/>
          <w:lang w:val="en-GB" w:eastAsia="es-ES"/>
        </w:rPr>
      </w:pPr>
      <w:r w:rsidRPr="00883FC1">
        <w:rPr>
          <w:rFonts w:ascii="Calibri" w:hAnsi="Calibri" w:cs="Calibri"/>
          <w:sz w:val="18"/>
          <w:szCs w:val="18"/>
          <w:lang w:val="en-GB" w:eastAsia="es-ES"/>
        </w:rPr>
        <w:t>The end of</w:t>
      </w:r>
      <w:r w:rsidR="00F21F49" w:rsidRPr="00883FC1">
        <w:rPr>
          <w:rFonts w:ascii="Calibri" w:hAnsi="Calibri" w:cs="Calibri"/>
          <w:sz w:val="18"/>
          <w:szCs w:val="18"/>
          <w:lang w:val="en-GB" w:eastAsia="es-ES"/>
        </w:rPr>
        <w:t xml:space="preserve"> the Tecniospring INDUSTRY grant </w:t>
      </w:r>
      <w:r w:rsidRPr="00883FC1">
        <w:rPr>
          <w:rFonts w:ascii="Calibri" w:hAnsi="Calibri" w:cs="Calibri"/>
          <w:sz w:val="18"/>
          <w:szCs w:val="18"/>
          <w:lang w:val="en-GB" w:eastAsia="es-ES"/>
        </w:rPr>
        <w:t xml:space="preserve">does not </w:t>
      </w:r>
      <w:r w:rsidR="00F33B0B" w:rsidRPr="00883FC1">
        <w:rPr>
          <w:rFonts w:ascii="Calibri" w:hAnsi="Calibri" w:cs="Calibri"/>
          <w:sz w:val="18"/>
          <w:szCs w:val="18"/>
          <w:lang w:val="en-GB" w:eastAsia="es-ES"/>
        </w:rPr>
        <w:t>imply</w:t>
      </w:r>
      <w:r w:rsidRPr="00883FC1">
        <w:rPr>
          <w:rFonts w:ascii="Calibri" w:hAnsi="Calibri" w:cs="Calibri"/>
          <w:sz w:val="18"/>
          <w:szCs w:val="18"/>
          <w:lang w:val="en-GB" w:eastAsia="es-ES"/>
        </w:rPr>
        <w:t xml:space="preserve"> </w:t>
      </w:r>
      <w:r w:rsidR="00F33B0B" w:rsidRPr="00883FC1">
        <w:rPr>
          <w:rFonts w:ascii="Calibri" w:hAnsi="Calibri" w:cs="Calibri"/>
          <w:sz w:val="18"/>
          <w:szCs w:val="18"/>
          <w:lang w:val="en-GB" w:eastAsia="es-ES"/>
        </w:rPr>
        <w:t>the end of</w:t>
      </w:r>
      <w:r w:rsidRPr="00883FC1">
        <w:rPr>
          <w:rFonts w:ascii="Calibri" w:hAnsi="Calibri" w:cs="Calibri"/>
          <w:sz w:val="18"/>
          <w:szCs w:val="18"/>
          <w:lang w:val="en-GB" w:eastAsia="es-ES"/>
        </w:rPr>
        <w:t xml:space="preserve"> your </w:t>
      </w:r>
      <w:r w:rsidRPr="00883FC1">
        <w:rPr>
          <w:rFonts w:ascii="Calibri" w:hAnsi="Calibri" w:cs="Calibri"/>
          <w:b/>
          <w:bCs/>
          <w:sz w:val="18"/>
          <w:szCs w:val="18"/>
          <w:lang w:val="en-GB" w:eastAsia="es-ES"/>
        </w:rPr>
        <w:t>contractual obligations</w:t>
      </w:r>
      <w:r w:rsidR="00270C60" w:rsidRPr="00883FC1">
        <w:rPr>
          <w:rFonts w:ascii="Calibri" w:hAnsi="Calibri" w:cs="Calibri"/>
          <w:sz w:val="18"/>
          <w:szCs w:val="18"/>
          <w:lang w:val="en-GB" w:eastAsia="es-ES"/>
        </w:rPr>
        <w:t xml:space="preserve"> which are the following.</w:t>
      </w:r>
    </w:p>
    <w:p w14:paraId="7F250EA0" w14:textId="77777777" w:rsidR="0012370B" w:rsidRPr="00883FC1" w:rsidRDefault="0012370B" w:rsidP="00F21F49">
      <w:pPr>
        <w:shd w:val="clear" w:color="auto" w:fill="FCECD5" w:themeFill="accent1" w:themeFillTint="33"/>
        <w:jc w:val="both"/>
        <w:rPr>
          <w:rFonts w:ascii="Calibri" w:hAnsi="Calibri" w:cs="Calibri"/>
          <w:b/>
          <w:bCs/>
          <w:sz w:val="18"/>
          <w:szCs w:val="18"/>
          <w:lang w:val="en-GB" w:eastAsia="es-ES"/>
        </w:rPr>
      </w:pPr>
    </w:p>
    <w:p w14:paraId="0D76633B" w14:textId="77777777" w:rsidR="002A3E4D" w:rsidRPr="00883FC1" w:rsidRDefault="00270C60" w:rsidP="0043322A">
      <w:pPr>
        <w:shd w:val="clear" w:color="auto" w:fill="FCECD5" w:themeFill="accent1" w:themeFillTint="33"/>
        <w:ind w:firstLine="284"/>
        <w:jc w:val="both"/>
        <w:rPr>
          <w:rFonts w:ascii="Calibri" w:hAnsi="Calibri" w:cs="Calibri"/>
          <w:sz w:val="18"/>
          <w:szCs w:val="18"/>
          <w:lang w:val="en-GB" w:eastAsia="es-ES"/>
        </w:rPr>
      </w:pPr>
      <w:r w:rsidRPr="00883FC1">
        <w:rPr>
          <w:rFonts w:ascii="Calibri" w:hAnsi="Calibri" w:cs="Calibri"/>
          <w:b/>
          <w:bCs/>
          <w:sz w:val="18"/>
          <w:szCs w:val="18"/>
          <w:lang w:val="en-GB" w:eastAsia="es-ES"/>
        </w:rPr>
        <w:t xml:space="preserve">PUBLICATIONS </w:t>
      </w:r>
      <w:r w:rsidRPr="00883FC1">
        <w:rPr>
          <w:rFonts w:ascii="Calibri" w:hAnsi="Calibri" w:cs="Calibri"/>
          <w:sz w:val="18"/>
          <w:szCs w:val="18"/>
          <w:lang w:val="en-GB" w:eastAsia="es-ES"/>
        </w:rPr>
        <w:t xml:space="preserve">– You must </w:t>
      </w:r>
      <w:r w:rsidR="00CC63D2" w:rsidRPr="00883FC1">
        <w:rPr>
          <w:rFonts w:ascii="Calibri" w:hAnsi="Calibri" w:cs="Calibri"/>
          <w:sz w:val="18"/>
          <w:szCs w:val="18"/>
          <w:lang w:val="en-GB" w:eastAsia="es-ES"/>
        </w:rPr>
        <w:t>inform</w:t>
      </w:r>
      <w:r w:rsidR="00CC63D2" w:rsidRPr="00883FC1">
        <w:rPr>
          <w:rFonts w:ascii="Calibri" w:hAnsi="Calibri" w:cs="Calibri"/>
          <w:b/>
          <w:bCs/>
          <w:sz w:val="18"/>
          <w:szCs w:val="18"/>
          <w:lang w:val="en-GB" w:eastAsia="es-ES"/>
        </w:rPr>
        <w:t xml:space="preserve"> </w:t>
      </w:r>
      <w:r w:rsidR="00CC63D2" w:rsidRPr="00883FC1">
        <w:rPr>
          <w:rFonts w:ascii="Calibri" w:hAnsi="Calibri" w:cs="Calibri"/>
          <w:sz w:val="18"/>
          <w:szCs w:val="18"/>
          <w:lang w:val="en-GB" w:eastAsia="es-ES"/>
        </w:rPr>
        <w:t>ACCIÓ of</w:t>
      </w:r>
      <w:r w:rsidR="00CC63D2" w:rsidRPr="00883FC1">
        <w:rPr>
          <w:rFonts w:ascii="Calibri" w:hAnsi="Calibri" w:cs="Calibri"/>
          <w:b/>
          <w:bCs/>
          <w:sz w:val="18"/>
          <w:szCs w:val="18"/>
          <w:lang w:val="en-GB" w:eastAsia="es-ES"/>
        </w:rPr>
        <w:t xml:space="preserve"> </w:t>
      </w:r>
      <w:r w:rsidR="00F21F49" w:rsidRPr="00883FC1">
        <w:rPr>
          <w:rFonts w:ascii="Calibri" w:hAnsi="Calibri" w:cs="Calibri"/>
          <w:b/>
          <w:bCs/>
          <w:sz w:val="18"/>
          <w:szCs w:val="18"/>
          <w:lang w:val="en-GB" w:eastAsia="es-ES"/>
        </w:rPr>
        <w:t xml:space="preserve">any </w:t>
      </w:r>
      <w:r w:rsidR="00516505" w:rsidRPr="00883FC1">
        <w:rPr>
          <w:rFonts w:ascii="Calibri" w:hAnsi="Calibri" w:cs="Calibri"/>
          <w:b/>
          <w:bCs/>
          <w:sz w:val="18"/>
          <w:szCs w:val="18"/>
          <w:lang w:val="en-GB" w:eastAsia="es-ES"/>
        </w:rPr>
        <w:t>pee</w:t>
      </w:r>
      <w:r w:rsidR="00F21F49" w:rsidRPr="00883FC1">
        <w:rPr>
          <w:rFonts w:ascii="Calibri" w:hAnsi="Calibri" w:cs="Calibri"/>
          <w:b/>
          <w:bCs/>
          <w:sz w:val="18"/>
          <w:szCs w:val="18"/>
          <w:lang w:val="en-GB" w:eastAsia="es-ES"/>
        </w:rPr>
        <w:t>r</w:t>
      </w:r>
      <w:r w:rsidR="00516505" w:rsidRPr="00883FC1">
        <w:rPr>
          <w:rFonts w:ascii="Calibri" w:hAnsi="Calibri" w:cs="Calibri"/>
          <w:b/>
          <w:bCs/>
          <w:sz w:val="18"/>
          <w:szCs w:val="18"/>
          <w:lang w:val="en-GB" w:eastAsia="es-ES"/>
        </w:rPr>
        <w:t>-reviewed</w:t>
      </w:r>
      <w:r w:rsidR="00F21F49" w:rsidRPr="00883FC1">
        <w:rPr>
          <w:rFonts w:ascii="Calibri" w:hAnsi="Calibri" w:cs="Calibri"/>
          <w:b/>
          <w:bCs/>
          <w:sz w:val="18"/>
          <w:szCs w:val="18"/>
          <w:lang w:val="en-GB" w:eastAsia="es-ES"/>
        </w:rPr>
        <w:t xml:space="preserve"> publication</w:t>
      </w:r>
      <w:r w:rsidR="00516505" w:rsidRPr="00883FC1">
        <w:rPr>
          <w:rFonts w:ascii="Calibri" w:hAnsi="Calibri" w:cs="Calibri"/>
          <w:b/>
          <w:bCs/>
          <w:sz w:val="18"/>
          <w:szCs w:val="18"/>
          <w:lang w:val="en-GB" w:eastAsia="es-ES"/>
        </w:rPr>
        <w:t xml:space="preserve"> based on the findings</w:t>
      </w:r>
      <w:r w:rsidR="00F21F49" w:rsidRPr="00883FC1">
        <w:rPr>
          <w:rFonts w:ascii="Calibri" w:hAnsi="Calibri" w:cs="Calibri"/>
          <w:b/>
          <w:bCs/>
          <w:sz w:val="18"/>
          <w:szCs w:val="18"/>
          <w:lang w:val="en-GB" w:eastAsia="es-ES"/>
        </w:rPr>
        <w:t xml:space="preserve"> of the project</w:t>
      </w:r>
      <w:r w:rsidR="0012370B" w:rsidRPr="00883FC1">
        <w:rPr>
          <w:rFonts w:ascii="Calibri" w:hAnsi="Calibri" w:cs="Calibri"/>
          <w:sz w:val="18"/>
          <w:szCs w:val="18"/>
          <w:lang w:val="en-GB" w:eastAsia="es-ES"/>
        </w:rPr>
        <w:t xml:space="preserve">. </w:t>
      </w:r>
    </w:p>
    <w:p w14:paraId="1702D31D" w14:textId="3F1A4B66" w:rsidR="00D01A7F" w:rsidRPr="00883FC1" w:rsidRDefault="0012370B" w:rsidP="007B0D12">
      <w:pPr>
        <w:shd w:val="clear" w:color="auto" w:fill="FCECD5" w:themeFill="accent1" w:themeFillTint="33"/>
        <w:ind w:firstLine="284"/>
        <w:jc w:val="both"/>
        <w:rPr>
          <w:rFonts w:ascii="Calibri" w:hAnsi="Calibri" w:cs="Calibri"/>
          <w:sz w:val="18"/>
          <w:szCs w:val="18"/>
          <w:lang w:val="en-GB" w:eastAsia="es-ES"/>
        </w:rPr>
      </w:pPr>
      <w:r w:rsidRPr="00883FC1">
        <w:rPr>
          <w:rFonts w:ascii="Calibri" w:hAnsi="Calibri" w:cs="Calibri"/>
          <w:sz w:val="18"/>
          <w:szCs w:val="18"/>
          <w:lang w:val="en-GB" w:eastAsia="es-ES"/>
        </w:rPr>
        <w:t>R</w:t>
      </w:r>
      <w:r w:rsidR="00A93D63" w:rsidRPr="00883FC1">
        <w:rPr>
          <w:rFonts w:ascii="Calibri" w:hAnsi="Calibri" w:cs="Calibri"/>
          <w:sz w:val="18"/>
          <w:szCs w:val="18"/>
          <w:lang w:val="en-GB" w:eastAsia="es-ES"/>
        </w:rPr>
        <w:t xml:space="preserve">emember that all must be </w:t>
      </w:r>
      <w:r w:rsidR="008C08B2" w:rsidRPr="00883FC1">
        <w:rPr>
          <w:rFonts w:ascii="Calibri" w:hAnsi="Calibri" w:cs="Calibri"/>
          <w:sz w:val="18"/>
          <w:szCs w:val="18"/>
          <w:lang w:val="en-GB" w:eastAsia="es-ES"/>
        </w:rPr>
        <w:t>deposited in a repository and given</w:t>
      </w:r>
      <w:r w:rsidR="00A93D63" w:rsidRPr="00883FC1">
        <w:rPr>
          <w:rFonts w:ascii="Calibri" w:hAnsi="Calibri" w:cs="Calibri"/>
          <w:sz w:val="18"/>
          <w:szCs w:val="18"/>
          <w:lang w:val="en-GB" w:eastAsia="es-ES"/>
        </w:rPr>
        <w:t xml:space="preserve"> open access </w:t>
      </w:r>
      <w:r w:rsidR="002C0204" w:rsidRPr="00883FC1">
        <w:rPr>
          <w:rFonts w:ascii="Calibri" w:hAnsi="Calibri" w:cs="Calibri"/>
          <w:sz w:val="18"/>
          <w:szCs w:val="18"/>
          <w:lang w:val="en-GB" w:eastAsia="es-ES"/>
        </w:rPr>
        <w:t xml:space="preserve">at the latest 12 months </w:t>
      </w:r>
      <w:r w:rsidR="008C08B2" w:rsidRPr="00883FC1">
        <w:rPr>
          <w:rFonts w:ascii="Calibri" w:hAnsi="Calibri" w:cs="Calibri"/>
          <w:sz w:val="18"/>
          <w:szCs w:val="18"/>
          <w:lang w:val="en-GB" w:eastAsia="es-ES"/>
        </w:rPr>
        <w:t>after the publication</w:t>
      </w:r>
      <w:r w:rsidRPr="00883FC1">
        <w:rPr>
          <w:rFonts w:ascii="Calibri" w:hAnsi="Calibri" w:cs="Calibri"/>
          <w:sz w:val="18"/>
          <w:szCs w:val="18"/>
          <w:lang w:val="en-GB" w:eastAsia="es-ES"/>
        </w:rPr>
        <w:t>.</w:t>
      </w:r>
    </w:p>
    <w:p w14:paraId="6AE61127" w14:textId="77777777" w:rsidR="00946D27" w:rsidRPr="00883FC1" w:rsidRDefault="00946D27" w:rsidP="00946D27">
      <w:pPr>
        <w:shd w:val="clear" w:color="auto" w:fill="FCECD5" w:themeFill="accent1" w:themeFillTint="33"/>
        <w:ind w:firstLine="284"/>
        <w:jc w:val="both"/>
        <w:rPr>
          <w:rFonts w:ascii="Calibri" w:hAnsi="Calibri" w:cs="Calibri"/>
          <w:sz w:val="18"/>
          <w:szCs w:val="18"/>
          <w:lang w:val="en-GB" w:eastAsia="es-ES"/>
        </w:rPr>
      </w:pPr>
    </w:p>
    <w:p w14:paraId="172CF4E4" w14:textId="77777777" w:rsidR="00946D27" w:rsidRPr="00883FC1" w:rsidRDefault="00946D27" w:rsidP="00946D27">
      <w:pPr>
        <w:shd w:val="clear" w:color="auto" w:fill="FCECD5" w:themeFill="accent1" w:themeFillTint="33"/>
        <w:ind w:firstLine="284"/>
        <w:jc w:val="both"/>
        <w:rPr>
          <w:rFonts w:ascii="Calibri" w:hAnsi="Calibri" w:cs="Calibri"/>
          <w:b/>
          <w:bCs/>
          <w:sz w:val="18"/>
          <w:szCs w:val="18"/>
          <w:lang w:val="en-GB" w:eastAsia="es-ES"/>
        </w:rPr>
      </w:pPr>
      <w:r w:rsidRPr="00883FC1">
        <w:rPr>
          <w:rFonts w:ascii="Calibri" w:hAnsi="Calibri" w:cs="Calibri"/>
          <w:b/>
          <w:bCs/>
          <w:sz w:val="18"/>
          <w:szCs w:val="18"/>
          <w:lang w:val="en-GB" w:eastAsia="es-ES"/>
        </w:rPr>
        <w:t>EXPLOITATION AND DISSEMINATION</w:t>
      </w:r>
      <w:r w:rsidRPr="00883FC1">
        <w:rPr>
          <w:rFonts w:ascii="Calibri" w:hAnsi="Calibri" w:cs="Calibri"/>
          <w:sz w:val="18"/>
          <w:szCs w:val="18"/>
          <w:lang w:val="en-GB" w:eastAsia="es-ES"/>
        </w:rPr>
        <w:t xml:space="preserve"> – The exploitation and dissemination of the project’s results should be </w:t>
      </w:r>
      <w:r w:rsidRPr="00883FC1">
        <w:rPr>
          <w:rFonts w:ascii="Calibri" w:hAnsi="Calibri" w:cs="Calibri"/>
          <w:b/>
          <w:bCs/>
          <w:sz w:val="18"/>
          <w:szCs w:val="18"/>
          <w:lang w:val="en-GB" w:eastAsia="es-ES"/>
        </w:rPr>
        <w:t xml:space="preserve">pursued for </w:t>
      </w:r>
    </w:p>
    <w:p w14:paraId="32BB7BB6" w14:textId="77777777" w:rsidR="00946D27" w:rsidRPr="00883FC1" w:rsidRDefault="00946D27" w:rsidP="00946D27">
      <w:pPr>
        <w:shd w:val="clear" w:color="auto" w:fill="FCECD5" w:themeFill="accent1" w:themeFillTint="33"/>
        <w:ind w:firstLine="284"/>
        <w:jc w:val="both"/>
        <w:rPr>
          <w:rFonts w:ascii="Calibri" w:hAnsi="Calibri" w:cs="Calibri"/>
          <w:sz w:val="18"/>
          <w:szCs w:val="18"/>
          <w:lang w:val="en-GB" w:eastAsia="es-ES"/>
        </w:rPr>
      </w:pPr>
      <w:r w:rsidRPr="00883FC1">
        <w:rPr>
          <w:rFonts w:ascii="Calibri" w:hAnsi="Calibri" w:cs="Calibri"/>
          <w:b/>
          <w:bCs/>
          <w:sz w:val="18"/>
          <w:szCs w:val="18"/>
          <w:lang w:val="en-GB" w:eastAsia="es-ES"/>
        </w:rPr>
        <w:t>4 years</w:t>
      </w:r>
      <w:r w:rsidRPr="00883FC1">
        <w:rPr>
          <w:rFonts w:ascii="Calibri" w:hAnsi="Calibri" w:cs="Calibri"/>
          <w:sz w:val="18"/>
          <w:szCs w:val="18"/>
          <w:lang w:val="en-GB" w:eastAsia="es-ES"/>
        </w:rPr>
        <w:t xml:space="preserve"> after the end of the project.</w:t>
      </w:r>
    </w:p>
    <w:p w14:paraId="60C7BC37" w14:textId="77777777" w:rsidR="0043322A" w:rsidRPr="00883FC1" w:rsidRDefault="0043322A" w:rsidP="0043322A">
      <w:pPr>
        <w:shd w:val="clear" w:color="auto" w:fill="FCECD5" w:themeFill="accent1" w:themeFillTint="33"/>
        <w:ind w:firstLine="284"/>
        <w:jc w:val="both"/>
        <w:rPr>
          <w:rFonts w:ascii="Calibri" w:hAnsi="Calibri" w:cs="Calibri"/>
          <w:sz w:val="18"/>
          <w:szCs w:val="18"/>
          <w:lang w:val="en-GB" w:eastAsia="es-ES"/>
        </w:rPr>
      </w:pPr>
    </w:p>
    <w:p w14:paraId="384AF0E5" w14:textId="77777777" w:rsidR="007A6EB5" w:rsidRPr="00883FC1" w:rsidRDefault="007A6EB5" w:rsidP="000225A8">
      <w:pPr>
        <w:shd w:val="clear" w:color="auto" w:fill="FCECD5" w:themeFill="accent1" w:themeFillTint="33"/>
        <w:ind w:firstLine="284"/>
        <w:jc w:val="both"/>
        <w:rPr>
          <w:rFonts w:ascii="Calibri" w:hAnsi="Calibri" w:cs="Calibri"/>
          <w:sz w:val="18"/>
          <w:szCs w:val="18"/>
          <w:lang w:val="en-GB" w:eastAsia="es-ES"/>
        </w:rPr>
      </w:pPr>
      <w:r w:rsidRPr="00883FC1">
        <w:rPr>
          <w:rFonts w:ascii="Calibri" w:hAnsi="Calibri" w:cs="Calibri"/>
          <w:b/>
          <w:bCs/>
          <w:sz w:val="18"/>
          <w:szCs w:val="18"/>
          <w:lang w:val="en-GB" w:eastAsia="es-ES"/>
        </w:rPr>
        <w:t xml:space="preserve">TRANSFER AND LICENSING OF </w:t>
      </w:r>
      <w:r w:rsidR="002A3E4D" w:rsidRPr="00883FC1">
        <w:rPr>
          <w:rFonts w:ascii="Calibri" w:hAnsi="Calibri" w:cs="Calibri"/>
          <w:b/>
          <w:bCs/>
          <w:sz w:val="18"/>
          <w:szCs w:val="18"/>
          <w:lang w:val="en-GB" w:eastAsia="es-ES"/>
        </w:rPr>
        <w:t>RESULTS</w:t>
      </w:r>
      <w:r w:rsidR="002A3E4D" w:rsidRPr="00883FC1">
        <w:rPr>
          <w:rFonts w:ascii="Calibri" w:hAnsi="Calibri" w:cs="Calibri"/>
          <w:sz w:val="18"/>
          <w:szCs w:val="18"/>
          <w:lang w:val="en-GB" w:eastAsia="es-ES"/>
        </w:rPr>
        <w:t xml:space="preserve"> </w:t>
      </w:r>
      <w:r w:rsidR="008E3D03" w:rsidRPr="00883FC1">
        <w:rPr>
          <w:rFonts w:ascii="Calibri" w:hAnsi="Calibri" w:cs="Calibri"/>
          <w:sz w:val="18"/>
          <w:szCs w:val="18"/>
          <w:lang w:val="en-GB" w:eastAsia="es-ES"/>
        </w:rPr>
        <w:t>–</w:t>
      </w:r>
      <w:r w:rsidR="002A3E4D" w:rsidRPr="00883FC1">
        <w:rPr>
          <w:rFonts w:ascii="Calibri" w:hAnsi="Calibri" w:cs="Calibri"/>
          <w:sz w:val="18"/>
          <w:szCs w:val="18"/>
          <w:lang w:val="en-GB" w:eastAsia="es-ES"/>
        </w:rPr>
        <w:t xml:space="preserve"> </w:t>
      </w:r>
      <w:r w:rsidR="008E3D03" w:rsidRPr="00883FC1">
        <w:rPr>
          <w:rFonts w:ascii="Calibri" w:hAnsi="Calibri" w:cs="Calibri"/>
          <w:sz w:val="18"/>
          <w:szCs w:val="18"/>
          <w:lang w:val="en-GB" w:eastAsia="es-ES"/>
        </w:rPr>
        <w:t xml:space="preserve">Any </w:t>
      </w:r>
      <w:r w:rsidR="008E3D03" w:rsidRPr="00883FC1">
        <w:rPr>
          <w:rFonts w:ascii="Calibri" w:hAnsi="Calibri" w:cs="Calibri"/>
          <w:b/>
          <w:bCs/>
          <w:sz w:val="18"/>
          <w:szCs w:val="18"/>
          <w:lang w:val="en-GB" w:eastAsia="es-ES"/>
        </w:rPr>
        <w:t>transfer of ownership</w:t>
      </w:r>
      <w:r w:rsidR="003E5C5F" w:rsidRPr="00883FC1">
        <w:rPr>
          <w:rFonts w:ascii="Calibri" w:hAnsi="Calibri" w:cs="Calibri"/>
          <w:sz w:val="18"/>
          <w:szCs w:val="18"/>
          <w:lang w:val="en-GB" w:eastAsia="es-ES"/>
        </w:rPr>
        <w:t xml:space="preserve"> </w:t>
      </w:r>
      <w:r w:rsidR="00026E8E" w:rsidRPr="00883FC1">
        <w:rPr>
          <w:rFonts w:ascii="Calibri" w:hAnsi="Calibri" w:cs="Calibri"/>
          <w:sz w:val="18"/>
          <w:szCs w:val="18"/>
          <w:lang w:val="en-GB" w:eastAsia="es-ES"/>
        </w:rPr>
        <w:t>or</w:t>
      </w:r>
      <w:r w:rsidR="003E5C5F" w:rsidRPr="00883FC1">
        <w:rPr>
          <w:rFonts w:ascii="Calibri" w:hAnsi="Calibri" w:cs="Calibri"/>
          <w:sz w:val="18"/>
          <w:szCs w:val="18"/>
          <w:lang w:val="en-GB" w:eastAsia="es-ES"/>
        </w:rPr>
        <w:t xml:space="preserve"> </w:t>
      </w:r>
      <w:r w:rsidR="003E5C5F" w:rsidRPr="00883FC1">
        <w:rPr>
          <w:rFonts w:ascii="Calibri" w:hAnsi="Calibri" w:cs="Calibri"/>
          <w:b/>
          <w:bCs/>
          <w:sz w:val="18"/>
          <w:szCs w:val="18"/>
          <w:lang w:val="en-GB" w:eastAsia="es-ES"/>
        </w:rPr>
        <w:t>grant of an exclusive licence</w:t>
      </w:r>
      <w:r w:rsidR="003E5C5F" w:rsidRPr="00883FC1">
        <w:rPr>
          <w:rFonts w:ascii="Calibri" w:hAnsi="Calibri" w:cs="Calibri"/>
          <w:sz w:val="18"/>
          <w:szCs w:val="18"/>
          <w:lang w:val="en-GB" w:eastAsia="es-ES"/>
        </w:rPr>
        <w:t xml:space="preserve"> </w:t>
      </w:r>
      <w:r w:rsidR="00263252" w:rsidRPr="00883FC1">
        <w:rPr>
          <w:rFonts w:ascii="Calibri" w:hAnsi="Calibri" w:cs="Calibri"/>
          <w:sz w:val="18"/>
          <w:szCs w:val="18"/>
          <w:lang w:val="en-GB" w:eastAsia="es-ES"/>
        </w:rPr>
        <w:t xml:space="preserve">of the project’s </w:t>
      </w:r>
    </w:p>
    <w:p w14:paraId="4A205DFC" w14:textId="2A3431EE" w:rsidR="0043322A" w:rsidRPr="00883FC1" w:rsidRDefault="00263252" w:rsidP="000225A8">
      <w:pPr>
        <w:shd w:val="clear" w:color="auto" w:fill="FCECD5" w:themeFill="accent1" w:themeFillTint="33"/>
        <w:ind w:firstLine="284"/>
        <w:jc w:val="both"/>
        <w:rPr>
          <w:rFonts w:ascii="Calibri" w:hAnsi="Calibri" w:cs="Calibri"/>
          <w:sz w:val="18"/>
          <w:szCs w:val="18"/>
          <w:lang w:val="en-GB" w:eastAsia="es-ES"/>
        </w:rPr>
      </w:pPr>
      <w:r w:rsidRPr="00883FC1">
        <w:rPr>
          <w:rFonts w:ascii="Calibri" w:hAnsi="Calibri" w:cs="Calibri"/>
          <w:sz w:val="18"/>
          <w:szCs w:val="18"/>
          <w:lang w:val="en-GB" w:eastAsia="es-ES"/>
        </w:rPr>
        <w:t xml:space="preserve">results </w:t>
      </w:r>
      <w:r w:rsidR="003E5C5F" w:rsidRPr="00883FC1">
        <w:rPr>
          <w:rFonts w:ascii="Calibri" w:hAnsi="Calibri" w:cs="Calibri"/>
          <w:sz w:val="18"/>
          <w:szCs w:val="18"/>
          <w:lang w:val="en-GB" w:eastAsia="es-ES"/>
        </w:rPr>
        <w:t>to a third party out of the European Union</w:t>
      </w:r>
      <w:r w:rsidR="000225A8" w:rsidRPr="00883FC1">
        <w:rPr>
          <w:rFonts w:ascii="Calibri" w:hAnsi="Calibri" w:cs="Calibri"/>
          <w:sz w:val="18"/>
          <w:szCs w:val="18"/>
          <w:lang w:val="en-GB" w:eastAsia="es-ES"/>
        </w:rPr>
        <w:t xml:space="preserve"> before the 31/12/202</w:t>
      </w:r>
      <w:r w:rsidR="0043519B" w:rsidRPr="00883FC1">
        <w:rPr>
          <w:rFonts w:ascii="Calibri" w:hAnsi="Calibri" w:cs="Calibri"/>
          <w:sz w:val="18"/>
          <w:szCs w:val="18"/>
          <w:lang w:val="en-GB" w:eastAsia="es-ES"/>
        </w:rPr>
        <w:t>9</w:t>
      </w:r>
      <w:r w:rsidR="003E5C5F" w:rsidRPr="00883FC1">
        <w:rPr>
          <w:rFonts w:ascii="Calibri" w:hAnsi="Calibri" w:cs="Calibri"/>
          <w:sz w:val="18"/>
          <w:szCs w:val="18"/>
          <w:lang w:val="en-GB" w:eastAsia="es-ES"/>
        </w:rPr>
        <w:t xml:space="preserve"> must be </w:t>
      </w:r>
      <w:r w:rsidR="000225A8" w:rsidRPr="00883FC1">
        <w:rPr>
          <w:rFonts w:ascii="Calibri" w:hAnsi="Calibri" w:cs="Calibri"/>
          <w:sz w:val="18"/>
          <w:szCs w:val="18"/>
          <w:lang w:val="en-GB" w:eastAsia="es-ES"/>
        </w:rPr>
        <w:t>formally notify to ACCIÓ.</w:t>
      </w:r>
    </w:p>
    <w:p w14:paraId="2EC6840E" w14:textId="77777777" w:rsidR="007A0968" w:rsidRPr="00883FC1" w:rsidRDefault="007A0968" w:rsidP="000225A8">
      <w:pPr>
        <w:shd w:val="clear" w:color="auto" w:fill="FCECD5" w:themeFill="accent1" w:themeFillTint="33"/>
        <w:ind w:firstLine="284"/>
        <w:jc w:val="both"/>
        <w:rPr>
          <w:rFonts w:ascii="Calibri" w:hAnsi="Calibri" w:cs="Calibri"/>
          <w:sz w:val="18"/>
          <w:szCs w:val="18"/>
          <w:lang w:val="en-GB" w:eastAsia="es-ES"/>
        </w:rPr>
      </w:pPr>
    </w:p>
    <w:p w14:paraId="07C7021C" w14:textId="77777777" w:rsidR="00D0465F" w:rsidRPr="00883FC1" w:rsidRDefault="007A0968" w:rsidP="000225A8">
      <w:pPr>
        <w:shd w:val="clear" w:color="auto" w:fill="FCECD5" w:themeFill="accent1" w:themeFillTint="33"/>
        <w:ind w:firstLine="284"/>
        <w:jc w:val="both"/>
        <w:rPr>
          <w:rFonts w:ascii="Calibri" w:hAnsi="Calibri" w:cs="Calibri"/>
          <w:sz w:val="18"/>
          <w:szCs w:val="18"/>
          <w:lang w:val="en-GB" w:eastAsia="es-ES"/>
        </w:rPr>
      </w:pPr>
      <w:r w:rsidRPr="00883FC1">
        <w:rPr>
          <w:rFonts w:ascii="Calibri" w:hAnsi="Calibri" w:cs="Calibri"/>
          <w:b/>
          <w:bCs/>
          <w:sz w:val="18"/>
          <w:szCs w:val="18"/>
          <w:lang w:val="en-GB" w:eastAsia="es-ES"/>
        </w:rPr>
        <w:t>INFORMATION</w:t>
      </w:r>
      <w:r w:rsidRPr="00883FC1">
        <w:rPr>
          <w:rFonts w:ascii="Calibri" w:hAnsi="Calibri" w:cs="Calibri"/>
          <w:sz w:val="18"/>
          <w:szCs w:val="18"/>
          <w:lang w:val="en-GB" w:eastAsia="es-ES"/>
        </w:rPr>
        <w:t xml:space="preserve"> – </w:t>
      </w:r>
      <w:r w:rsidR="00D0465F" w:rsidRPr="00883FC1">
        <w:rPr>
          <w:rFonts w:ascii="Calibri" w:hAnsi="Calibri" w:cs="Calibri"/>
          <w:sz w:val="18"/>
          <w:szCs w:val="18"/>
          <w:lang w:val="en-GB" w:eastAsia="es-ES"/>
        </w:rPr>
        <w:t xml:space="preserve">Upon request by </w:t>
      </w:r>
      <w:r w:rsidRPr="00883FC1">
        <w:rPr>
          <w:rFonts w:ascii="Calibri" w:hAnsi="Calibri" w:cs="Calibri"/>
          <w:sz w:val="18"/>
          <w:szCs w:val="18"/>
          <w:lang w:val="en-GB" w:eastAsia="es-ES"/>
        </w:rPr>
        <w:t>ACCIÓ</w:t>
      </w:r>
      <w:r w:rsidR="00D0465F" w:rsidRPr="00883FC1">
        <w:rPr>
          <w:rFonts w:ascii="Calibri" w:hAnsi="Calibri" w:cs="Calibri"/>
          <w:sz w:val="18"/>
          <w:szCs w:val="18"/>
          <w:lang w:val="en-GB" w:eastAsia="es-ES"/>
        </w:rPr>
        <w:t xml:space="preserve">, </w:t>
      </w:r>
      <w:r w:rsidR="008B6880" w:rsidRPr="00883FC1">
        <w:rPr>
          <w:rFonts w:ascii="Calibri" w:hAnsi="Calibri" w:cs="Calibri"/>
          <w:sz w:val="18"/>
          <w:szCs w:val="18"/>
          <w:lang w:val="en-GB" w:eastAsia="es-ES"/>
        </w:rPr>
        <w:t>you</w:t>
      </w:r>
      <w:r w:rsidR="00D0465F" w:rsidRPr="00883FC1">
        <w:rPr>
          <w:rFonts w:ascii="Calibri" w:hAnsi="Calibri" w:cs="Calibri"/>
          <w:sz w:val="18"/>
          <w:szCs w:val="18"/>
          <w:lang w:val="en-GB" w:eastAsia="es-ES"/>
        </w:rPr>
        <w:t xml:space="preserve"> may have</w:t>
      </w:r>
      <w:r w:rsidR="008B6880" w:rsidRPr="00883FC1">
        <w:rPr>
          <w:rFonts w:ascii="Calibri" w:hAnsi="Calibri" w:cs="Calibri"/>
          <w:sz w:val="18"/>
          <w:szCs w:val="18"/>
          <w:lang w:val="en-GB" w:eastAsia="es-ES"/>
        </w:rPr>
        <w:t xml:space="preserve"> to </w:t>
      </w:r>
      <w:r w:rsidR="008B6880" w:rsidRPr="00883FC1">
        <w:rPr>
          <w:rFonts w:ascii="Calibri" w:hAnsi="Calibri" w:cs="Calibri"/>
          <w:b/>
          <w:bCs/>
          <w:sz w:val="18"/>
          <w:szCs w:val="18"/>
          <w:lang w:val="en-GB" w:eastAsia="es-ES"/>
        </w:rPr>
        <w:t>provide information</w:t>
      </w:r>
      <w:r w:rsidR="008B6880" w:rsidRPr="00883FC1">
        <w:rPr>
          <w:rFonts w:ascii="Calibri" w:hAnsi="Calibri" w:cs="Calibri"/>
          <w:sz w:val="18"/>
          <w:szCs w:val="18"/>
          <w:lang w:val="en-GB" w:eastAsia="es-ES"/>
        </w:rPr>
        <w:t xml:space="preserve"> to verify </w:t>
      </w:r>
      <w:r w:rsidR="006851CA" w:rsidRPr="00883FC1">
        <w:rPr>
          <w:rFonts w:ascii="Calibri" w:hAnsi="Calibri" w:cs="Calibri"/>
          <w:sz w:val="18"/>
          <w:szCs w:val="18"/>
          <w:lang w:val="en-GB" w:eastAsia="es-ES"/>
        </w:rPr>
        <w:t xml:space="preserve">the </w:t>
      </w:r>
      <w:r w:rsidR="008B6880" w:rsidRPr="00883FC1">
        <w:rPr>
          <w:rFonts w:ascii="Calibri" w:hAnsi="Calibri" w:cs="Calibri"/>
          <w:sz w:val="18"/>
          <w:szCs w:val="18"/>
          <w:lang w:val="en-GB" w:eastAsia="es-ES"/>
        </w:rPr>
        <w:t>eligibility of the costs,</w:t>
      </w:r>
      <w:r w:rsidR="006851CA" w:rsidRPr="00883FC1">
        <w:rPr>
          <w:rFonts w:ascii="Calibri" w:hAnsi="Calibri" w:cs="Calibri"/>
          <w:sz w:val="18"/>
          <w:szCs w:val="18"/>
          <w:lang w:val="en-GB" w:eastAsia="es-ES"/>
        </w:rPr>
        <w:t xml:space="preserve"> the</w:t>
      </w:r>
      <w:r w:rsidR="008B6880" w:rsidRPr="00883FC1">
        <w:rPr>
          <w:rFonts w:ascii="Calibri" w:hAnsi="Calibri" w:cs="Calibri"/>
          <w:sz w:val="18"/>
          <w:szCs w:val="18"/>
          <w:lang w:val="en-GB" w:eastAsia="es-ES"/>
        </w:rPr>
        <w:t xml:space="preserve"> </w:t>
      </w:r>
    </w:p>
    <w:p w14:paraId="6592FED1" w14:textId="77777777" w:rsidR="00D0465F" w:rsidRPr="00883FC1" w:rsidRDefault="008B6880" w:rsidP="000225A8">
      <w:pPr>
        <w:shd w:val="clear" w:color="auto" w:fill="FCECD5" w:themeFill="accent1" w:themeFillTint="33"/>
        <w:ind w:firstLine="284"/>
        <w:jc w:val="both"/>
        <w:rPr>
          <w:rFonts w:ascii="Calibri" w:hAnsi="Calibri" w:cs="Calibri"/>
          <w:sz w:val="18"/>
          <w:szCs w:val="18"/>
          <w:lang w:val="en-GB" w:eastAsia="es-ES"/>
        </w:rPr>
      </w:pPr>
      <w:r w:rsidRPr="00883FC1">
        <w:rPr>
          <w:rFonts w:ascii="Calibri" w:hAnsi="Calibri" w:cs="Calibri"/>
          <w:sz w:val="18"/>
          <w:szCs w:val="18"/>
          <w:lang w:val="en-GB" w:eastAsia="es-ES"/>
        </w:rPr>
        <w:t xml:space="preserve">proper implementation </w:t>
      </w:r>
      <w:r w:rsidR="006851CA" w:rsidRPr="00883FC1">
        <w:rPr>
          <w:rFonts w:ascii="Calibri" w:hAnsi="Calibri" w:cs="Calibri"/>
          <w:sz w:val="18"/>
          <w:szCs w:val="18"/>
          <w:lang w:val="en-GB" w:eastAsia="es-ES"/>
        </w:rPr>
        <w:t xml:space="preserve">and compliance with </w:t>
      </w:r>
      <w:r w:rsidR="00D0465F" w:rsidRPr="00883FC1">
        <w:rPr>
          <w:rFonts w:ascii="Calibri" w:hAnsi="Calibri" w:cs="Calibri"/>
          <w:sz w:val="18"/>
          <w:szCs w:val="18"/>
          <w:lang w:val="en-GB" w:eastAsia="es-ES"/>
        </w:rPr>
        <w:t>the Tecniospring INDUSTRY</w:t>
      </w:r>
      <w:r w:rsidR="006851CA" w:rsidRPr="00883FC1">
        <w:rPr>
          <w:rFonts w:ascii="Calibri" w:hAnsi="Calibri" w:cs="Calibri"/>
          <w:sz w:val="18"/>
          <w:szCs w:val="18"/>
          <w:lang w:val="en-GB" w:eastAsia="es-ES"/>
        </w:rPr>
        <w:t xml:space="preserve"> obligation</w:t>
      </w:r>
      <w:r w:rsidR="00D0465F" w:rsidRPr="00883FC1">
        <w:rPr>
          <w:rFonts w:ascii="Calibri" w:hAnsi="Calibri" w:cs="Calibri"/>
          <w:sz w:val="18"/>
          <w:szCs w:val="18"/>
          <w:lang w:val="en-GB" w:eastAsia="es-ES"/>
        </w:rPr>
        <w:t xml:space="preserve">s, and </w:t>
      </w:r>
      <w:r w:rsidR="006851CA" w:rsidRPr="00883FC1">
        <w:rPr>
          <w:rFonts w:ascii="Calibri" w:hAnsi="Calibri" w:cs="Calibri"/>
          <w:sz w:val="18"/>
          <w:szCs w:val="18"/>
          <w:lang w:val="en-GB" w:eastAsia="es-ES"/>
        </w:rPr>
        <w:t>e</w:t>
      </w:r>
      <w:r w:rsidR="00D0465F" w:rsidRPr="00883FC1">
        <w:rPr>
          <w:rFonts w:ascii="Calibri" w:hAnsi="Calibri" w:cs="Calibri"/>
          <w:sz w:val="18"/>
          <w:szCs w:val="18"/>
          <w:lang w:val="en-GB" w:eastAsia="es-ES"/>
        </w:rPr>
        <w:t xml:space="preserve">valuate the impact of the </w:t>
      </w:r>
    </w:p>
    <w:p w14:paraId="6B6BF452" w14:textId="1A665E28" w:rsidR="007A0968" w:rsidRPr="00883FC1" w:rsidRDefault="00D0465F" w:rsidP="000225A8">
      <w:pPr>
        <w:shd w:val="clear" w:color="auto" w:fill="FCECD5" w:themeFill="accent1" w:themeFillTint="33"/>
        <w:ind w:firstLine="284"/>
        <w:jc w:val="both"/>
        <w:rPr>
          <w:rFonts w:ascii="Calibri" w:hAnsi="Calibri" w:cs="Calibri"/>
          <w:sz w:val="18"/>
          <w:szCs w:val="18"/>
          <w:lang w:val="en-GB" w:eastAsia="es-ES"/>
        </w:rPr>
      </w:pPr>
      <w:r w:rsidRPr="00883FC1">
        <w:rPr>
          <w:rFonts w:ascii="Calibri" w:hAnsi="Calibri" w:cs="Calibri"/>
          <w:sz w:val="18"/>
          <w:szCs w:val="18"/>
          <w:lang w:val="en-GB" w:eastAsia="es-ES"/>
        </w:rPr>
        <w:t xml:space="preserve">project </w:t>
      </w:r>
      <w:r w:rsidRPr="00883FC1">
        <w:rPr>
          <w:rFonts w:ascii="Calibri" w:hAnsi="Calibri" w:cs="Calibri"/>
          <w:b/>
          <w:bCs/>
          <w:sz w:val="18"/>
          <w:szCs w:val="18"/>
          <w:lang w:val="en-GB" w:eastAsia="es-ES"/>
        </w:rPr>
        <w:t>until the 31/12/202</w:t>
      </w:r>
      <w:r w:rsidR="0043519B" w:rsidRPr="00883FC1">
        <w:rPr>
          <w:rFonts w:ascii="Calibri" w:hAnsi="Calibri" w:cs="Calibri"/>
          <w:b/>
          <w:bCs/>
          <w:sz w:val="18"/>
          <w:szCs w:val="18"/>
          <w:lang w:val="en-GB" w:eastAsia="es-ES"/>
        </w:rPr>
        <w:t>9</w:t>
      </w:r>
      <w:r w:rsidRPr="00883FC1">
        <w:rPr>
          <w:rFonts w:ascii="Calibri" w:hAnsi="Calibri" w:cs="Calibri"/>
          <w:sz w:val="18"/>
          <w:szCs w:val="18"/>
          <w:lang w:val="en-GB" w:eastAsia="es-ES"/>
        </w:rPr>
        <w:t>.</w:t>
      </w:r>
    </w:p>
    <w:p w14:paraId="282847CB" w14:textId="77777777" w:rsidR="007A6EB5" w:rsidRPr="00883FC1" w:rsidRDefault="007A6EB5" w:rsidP="007A6EB5">
      <w:pPr>
        <w:shd w:val="clear" w:color="auto" w:fill="FCECD5" w:themeFill="accent1" w:themeFillTint="33"/>
        <w:jc w:val="both"/>
        <w:rPr>
          <w:rFonts w:ascii="Calibri" w:hAnsi="Calibri" w:cs="Calibri"/>
          <w:sz w:val="18"/>
          <w:szCs w:val="18"/>
          <w:lang w:val="en-GB" w:eastAsia="es-ES"/>
        </w:rPr>
      </w:pPr>
    </w:p>
    <w:p w14:paraId="2C56F995" w14:textId="77777777" w:rsidR="007A6EB5" w:rsidRPr="00883FC1" w:rsidRDefault="007A6EB5" w:rsidP="007A6EB5">
      <w:pPr>
        <w:shd w:val="clear" w:color="auto" w:fill="FCECD5" w:themeFill="accent1" w:themeFillTint="33"/>
        <w:ind w:firstLine="284"/>
        <w:jc w:val="both"/>
        <w:rPr>
          <w:rFonts w:ascii="Calibri" w:hAnsi="Calibri" w:cs="Calibri"/>
          <w:sz w:val="18"/>
          <w:szCs w:val="18"/>
          <w:lang w:val="en-GB" w:eastAsia="es-ES"/>
        </w:rPr>
      </w:pPr>
      <w:r w:rsidRPr="00883FC1">
        <w:rPr>
          <w:rFonts w:ascii="Calibri" w:hAnsi="Calibri" w:cs="Calibri"/>
          <w:b/>
          <w:bCs/>
          <w:sz w:val="18"/>
          <w:szCs w:val="18"/>
          <w:lang w:val="en-GB" w:eastAsia="es-ES"/>
        </w:rPr>
        <w:t>RECORDS</w:t>
      </w:r>
      <w:r w:rsidRPr="00883FC1">
        <w:rPr>
          <w:rFonts w:ascii="Calibri" w:hAnsi="Calibri" w:cs="Calibri"/>
          <w:sz w:val="18"/>
          <w:szCs w:val="18"/>
          <w:lang w:val="en-GB" w:eastAsia="es-ES"/>
        </w:rPr>
        <w:t xml:space="preserve"> – All records and any other supporting evidence (originals) must be </w:t>
      </w:r>
      <w:r w:rsidRPr="00883FC1">
        <w:rPr>
          <w:rFonts w:ascii="Calibri" w:hAnsi="Calibri" w:cs="Calibri"/>
          <w:b/>
          <w:bCs/>
          <w:sz w:val="18"/>
          <w:szCs w:val="18"/>
          <w:lang w:val="en-GB" w:eastAsia="es-ES"/>
        </w:rPr>
        <w:t>kept until the 31/12/2029</w:t>
      </w:r>
      <w:r w:rsidRPr="00883FC1">
        <w:rPr>
          <w:rFonts w:ascii="Calibri" w:hAnsi="Calibri" w:cs="Calibri"/>
          <w:sz w:val="18"/>
          <w:szCs w:val="18"/>
          <w:lang w:val="en-GB" w:eastAsia="es-ES"/>
        </w:rPr>
        <w:t>.</w:t>
      </w:r>
    </w:p>
    <w:p w14:paraId="1580D34F" w14:textId="77777777" w:rsidR="0012370B" w:rsidRPr="00883FC1" w:rsidRDefault="0012370B" w:rsidP="0012370B">
      <w:pPr>
        <w:shd w:val="clear" w:color="auto" w:fill="FCECD5" w:themeFill="accent1" w:themeFillTint="33"/>
        <w:jc w:val="both"/>
        <w:rPr>
          <w:rFonts w:ascii="Calibri" w:hAnsi="Calibri" w:cs="Calibri"/>
          <w:sz w:val="18"/>
          <w:szCs w:val="18"/>
          <w:lang w:val="en-GB" w:eastAsia="es-ES"/>
        </w:rPr>
      </w:pPr>
    </w:p>
    <w:p w14:paraId="55B71B84" w14:textId="7A0EE62D" w:rsidR="00F21F49" w:rsidRPr="00883FC1" w:rsidRDefault="00D01A7F" w:rsidP="00D01A7F">
      <w:pPr>
        <w:shd w:val="clear" w:color="auto" w:fill="FCECD5" w:themeFill="accent1" w:themeFillTint="33"/>
        <w:jc w:val="both"/>
        <w:rPr>
          <w:rFonts w:ascii="Calibri" w:hAnsi="Calibri" w:cs="Calibri"/>
          <w:sz w:val="18"/>
          <w:szCs w:val="18"/>
          <w:lang w:val="en-GB" w:eastAsia="es-ES"/>
        </w:rPr>
      </w:pPr>
      <w:r w:rsidRPr="00883FC1">
        <w:rPr>
          <w:rFonts w:ascii="Calibri" w:hAnsi="Calibri" w:cs="Calibri"/>
          <w:sz w:val="18"/>
          <w:szCs w:val="18"/>
          <w:lang w:val="en-GB" w:eastAsia="es-ES"/>
        </w:rPr>
        <w:t xml:space="preserve">Letting us know </w:t>
      </w:r>
      <w:r w:rsidR="003A2751" w:rsidRPr="00883FC1">
        <w:rPr>
          <w:rFonts w:ascii="Calibri" w:hAnsi="Calibri" w:cs="Calibri"/>
          <w:sz w:val="18"/>
          <w:szCs w:val="18"/>
          <w:lang w:val="en-GB" w:eastAsia="es-ES"/>
        </w:rPr>
        <w:t>about it is of the utmost importance</w:t>
      </w:r>
      <w:r w:rsidR="00F21F49" w:rsidRPr="00883FC1">
        <w:rPr>
          <w:rFonts w:ascii="Calibri" w:hAnsi="Calibri" w:cs="Calibri"/>
          <w:sz w:val="18"/>
          <w:szCs w:val="18"/>
          <w:lang w:val="en-GB" w:eastAsia="es-ES"/>
        </w:rPr>
        <w:t xml:space="preserve"> as </w:t>
      </w:r>
      <w:r w:rsidR="003A2751" w:rsidRPr="00883FC1">
        <w:rPr>
          <w:rFonts w:ascii="Calibri" w:hAnsi="Calibri" w:cs="Calibri"/>
          <w:sz w:val="18"/>
          <w:szCs w:val="18"/>
          <w:lang w:val="en-GB" w:eastAsia="es-ES"/>
        </w:rPr>
        <w:t>all the above</w:t>
      </w:r>
      <w:r w:rsidR="00F21F49" w:rsidRPr="00883FC1">
        <w:rPr>
          <w:rFonts w:ascii="Calibri" w:hAnsi="Calibri" w:cs="Calibri"/>
          <w:sz w:val="18"/>
          <w:szCs w:val="18"/>
          <w:lang w:val="en-GB" w:eastAsia="es-ES"/>
        </w:rPr>
        <w:t xml:space="preserve"> must</w:t>
      </w:r>
      <w:r w:rsidR="003A2751" w:rsidRPr="00883FC1">
        <w:rPr>
          <w:rFonts w:ascii="Calibri" w:hAnsi="Calibri" w:cs="Calibri"/>
          <w:sz w:val="18"/>
          <w:szCs w:val="18"/>
          <w:lang w:val="en-GB" w:eastAsia="es-ES"/>
        </w:rPr>
        <w:t xml:space="preserve"> then</w:t>
      </w:r>
      <w:r w:rsidR="00F21F49" w:rsidRPr="00883FC1">
        <w:rPr>
          <w:rFonts w:ascii="Calibri" w:hAnsi="Calibri" w:cs="Calibri"/>
          <w:sz w:val="18"/>
          <w:szCs w:val="18"/>
          <w:lang w:val="en-GB" w:eastAsia="es-ES"/>
        </w:rPr>
        <w:t xml:space="preserve"> be </w:t>
      </w:r>
      <w:r w:rsidR="003A2751" w:rsidRPr="00883FC1">
        <w:rPr>
          <w:rFonts w:ascii="Calibri" w:hAnsi="Calibri" w:cs="Calibri"/>
          <w:sz w:val="18"/>
          <w:szCs w:val="18"/>
          <w:lang w:val="en-GB" w:eastAsia="es-ES"/>
        </w:rPr>
        <w:t>reported</w:t>
      </w:r>
      <w:r w:rsidR="00F21F49" w:rsidRPr="00883FC1">
        <w:rPr>
          <w:rFonts w:ascii="Calibri" w:hAnsi="Calibri" w:cs="Calibri"/>
          <w:sz w:val="18"/>
          <w:szCs w:val="18"/>
          <w:lang w:val="en-GB" w:eastAsia="es-ES"/>
        </w:rPr>
        <w:t xml:space="preserve"> to the European </w:t>
      </w:r>
      <w:r w:rsidR="003A2751" w:rsidRPr="00883FC1">
        <w:rPr>
          <w:rFonts w:ascii="Calibri" w:hAnsi="Calibri" w:cs="Calibri"/>
          <w:sz w:val="18"/>
          <w:szCs w:val="18"/>
          <w:lang w:val="en-GB" w:eastAsia="es-ES"/>
        </w:rPr>
        <w:t>Commission</w:t>
      </w:r>
      <w:r w:rsidR="00F21F49" w:rsidRPr="00883FC1">
        <w:rPr>
          <w:rFonts w:ascii="Calibri" w:hAnsi="Calibri" w:cs="Calibri"/>
          <w:sz w:val="18"/>
          <w:szCs w:val="18"/>
          <w:lang w:val="en-GB" w:eastAsia="es-ES"/>
        </w:rPr>
        <w:t>.</w:t>
      </w:r>
    </w:p>
    <w:p w14:paraId="46751A10" w14:textId="1575B3E7" w:rsidR="00F21F49" w:rsidRPr="00883FC1" w:rsidRDefault="00F21F49" w:rsidP="00172C3D">
      <w:pPr>
        <w:jc w:val="both"/>
        <w:rPr>
          <w:rFonts w:ascii="Calibri" w:hAnsi="Calibri" w:cs="Calibri"/>
          <w:szCs w:val="22"/>
          <w:lang w:val="en-GB" w:eastAsia="es-ES"/>
        </w:rPr>
      </w:pPr>
    </w:p>
    <w:p w14:paraId="5F836175" w14:textId="771DC61B" w:rsidR="00F21F49" w:rsidRPr="00883FC1" w:rsidRDefault="00F21F49" w:rsidP="00172C3D">
      <w:pPr>
        <w:jc w:val="both"/>
        <w:rPr>
          <w:rFonts w:ascii="Calibri" w:hAnsi="Calibri" w:cs="Calibri"/>
          <w:szCs w:val="22"/>
          <w:lang w:val="en-GB" w:eastAsia="es-ES"/>
        </w:rPr>
      </w:pPr>
    </w:p>
    <w:p w14:paraId="4C45E7CE" w14:textId="77777777" w:rsidR="00F21F49" w:rsidRPr="00883FC1" w:rsidRDefault="00F21F49" w:rsidP="00172C3D">
      <w:pPr>
        <w:jc w:val="both"/>
        <w:rPr>
          <w:rFonts w:ascii="Calibri" w:hAnsi="Calibri" w:cs="Calibri"/>
          <w:szCs w:val="22"/>
          <w:lang w:val="en-GB" w:eastAsia="es-ES"/>
        </w:rPr>
      </w:pPr>
    </w:p>
    <w:p w14:paraId="744DB663" w14:textId="314C4922" w:rsidR="004131C0" w:rsidRPr="00883FC1" w:rsidRDefault="004131C0" w:rsidP="004131C0">
      <w:pPr>
        <w:pStyle w:val="Heading2"/>
        <w:rPr>
          <w:lang w:val="en-GB"/>
        </w:rPr>
      </w:pPr>
      <w:bookmarkStart w:id="38" w:name="_Toc108005624"/>
      <w:r w:rsidRPr="00883FC1">
        <w:rPr>
          <w:lang w:val="en-GB"/>
        </w:rPr>
        <w:t>SIGNATURES</w:t>
      </w:r>
      <w:bookmarkEnd w:id="38"/>
    </w:p>
    <w:p w14:paraId="1514747E" w14:textId="77777777" w:rsidR="007C7490" w:rsidRPr="00883FC1" w:rsidRDefault="007C7490" w:rsidP="004131C0">
      <w:pPr>
        <w:jc w:val="both"/>
        <w:rPr>
          <w:rFonts w:ascii="Calibri" w:hAnsi="Calibri" w:cs="Calibri"/>
          <w:szCs w:val="22"/>
          <w:lang w:val="en-GB" w:eastAsia="es-ES"/>
        </w:rPr>
      </w:pPr>
    </w:p>
    <w:tbl>
      <w:tblPr>
        <w:tblStyle w:val="TableGrid"/>
        <w:tblW w:w="9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870"/>
      </w:tblGrid>
      <w:tr w:rsidR="004131C0" w:rsidRPr="00883FC1" w14:paraId="580CF8BC" w14:textId="77777777" w:rsidTr="5A83E6DE">
        <w:trPr>
          <w:trHeight w:val="568"/>
        </w:trPr>
        <w:tc>
          <w:tcPr>
            <w:tcW w:w="4253" w:type="dxa"/>
            <w:hideMark/>
          </w:tcPr>
          <w:p w14:paraId="3B62C0FF" w14:textId="77777777" w:rsidR="004131C0" w:rsidRPr="00883FC1" w:rsidRDefault="004131C0" w:rsidP="008A4766">
            <w:pPr>
              <w:jc w:val="both"/>
              <w:rPr>
                <w:rFonts w:ascii="Calibri" w:hAnsi="Calibri" w:cs="Calibri"/>
                <w:b/>
                <w:bCs/>
                <w:szCs w:val="22"/>
                <w:lang w:val="en-GB" w:eastAsia="es-ES"/>
              </w:rPr>
            </w:pPr>
            <w:r w:rsidRPr="00883FC1">
              <w:rPr>
                <w:rFonts w:ascii="Calibri" w:hAnsi="Calibri" w:cs="Calibri"/>
                <w:b/>
                <w:bCs/>
                <w:szCs w:val="22"/>
                <w:lang w:val="en-GB" w:eastAsia="es-ES"/>
              </w:rPr>
              <w:t>THE RESEARCHER</w:t>
            </w:r>
          </w:p>
        </w:tc>
        <w:tc>
          <w:tcPr>
            <w:tcW w:w="4870" w:type="dxa"/>
            <w:hideMark/>
          </w:tcPr>
          <w:p w14:paraId="5692C7EF" w14:textId="77777777" w:rsidR="004131C0" w:rsidRPr="00883FC1" w:rsidRDefault="004131C0" w:rsidP="008A4766">
            <w:pPr>
              <w:jc w:val="both"/>
              <w:rPr>
                <w:rFonts w:ascii="Calibri" w:hAnsi="Calibri" w:cs="Calibri"/>
                <w:b/>
                <w:bCs/>
                <w:szCs w:val="22"/>
                <w:lang w:val="en-GB" w:eastAsia="es-ES"/>
              </w:rPr>
            </w:pPr>
            <w:r w:rsidRPr="00883FC1">
              <w:rPr>
                <w:rFonts w:ascii="Calibri" w:hAnsi="Calibri" w:cs="Calibri"/>
                <w:b/>
                <w:bCs/>
                <w:szCs w:val="22"/>
                <w:lang w:val="en-GB" w:eastAsia="es-ES"/>
              </w:rPr>
              <w:t>THE SUPERVISOR - CATALAN HOST ORGANISATION</w:t>
            </w:r>
          </w:p>
        </w:tc>
      </w:tr>
      <w:tr w:rsidR="004131C0" w:rsidRPr="00883FC1" w14:paraId="28B1B03C" w14:textId="77777777" w:rsidTr="5A83E6DE">
        <w:trPr>
          <w:trHeight w:val="112"/>
        </w:trPr>
        <w:tc>
          <w:tcPr>
            <w:tcW w:w="4253" w:type="dxa"/>
            <w:vAlign w:val="bottom"/>
            <w:hideMark/>
          </w:tcPr>
          <w:p w14:paraId="04AF2722" w14:textId="77777777" w:rsidR="004131C0" w:rsidRPr="00883FC1" w:rsidRDefault="004131C0" w:rsidP="008A4766">
            <w:pPr>
              <w:spacing w:after="120"/>
              <w:ind w:left="315"/>
              <w:rPr>
                <w:rFonts w:ascii="Calibri" w:hAnsi="Calibri" w:cs="Calibri"/>
                <w:szCs w:val="22"/>
                <w:lang w:val="en-GB" w:eastAsia="es-ES"/>
              </w:rPr>
            </w:pPr>
            <w:r w:rsidRPr="00883FC1">
              <w:rPr>
                <w:rFonts w:ascii="Calibri" w:hAnsi="Calibri" w:cs="Calibri"/>
                <w:szCs w:val="22"/>
                <w:lang w:val="en-GB" w:eastAsia="es-ES"/>
              </w:rPr>
              <w:t xml:space="preserve">Name: </w:t>
            </w:r>
            <w:sdt>
              <w:sdtPr>
                <w:rPr>
                  <w:rFonts w:cstheme="minorBidi"/>
                  <w:iCs/>
                  <w:lang w:val="en-GB"/>
                </w:rPr>
                <w:id w:val="-1250193942"/>
                <w:placeholder>
                  <w:docPart w:val="375730534152448EADFD1528DA181B4F"/>
                </w:placeholder>
                <w:showingPlcHdr/>
              </w:sdtPr>
              <w:sdtEndPr/>
              <w:sdtContent>
                <w:permStart w:id="1155616707" w:edGrp="everyone"/>
                <w:r w:rsidRPr="00883FC1">
                  <w:rPr>
                    <w:rFonts w:cstheme="minorHAnsi"/>
                    <w:szCs w:val="22"/>
                    <w:highlight w:val="lightGray"/>
                    <w:lang w:val="en-GB"/>
                  </w:rPr>
                  <w:t>[</w:t>
                </w:r>
                <w:r w:rsidRPr="00883FC1">
                  <w:rPr>
                    <w:rStyle w:val="PlaceholderText"/>
                    <w:rFonts w:eastAsiaTheme="minorHAnsi" w:cstheme="minorHAnsi"/>
                    <w:color w:val="auto"/>
                    <w:szCs w:val="22"/>
                    <w:highlight w:val="lightGray"/>
                    <w:lang w:val="en-GB"/>
                  </w:rPr>
                  <w:t>Enter name]</w:t>
                </w:r>
                <w:permEnd w:id="1155616707"/>
              </w:sdtContent>
            </w:sdt>
          </w:p>
        </w:tc>
        <w:tc>
          <w:tcPr>
            <w:tcW w:w="4870" w:type="dxa"/>
            <w:vAlign w:val="bottom"/>
            <w:hideMark/>
          </w:tcPr>
          <w:p w14:paraId="4E7CE6DE" w14:textId="77777777" w:rsidR="004131C0" w:rsidRPr="00883FC1" w:rsidRDefault="004131C0" w:rsidP="008A4766">
            <w:pPr>
              <w:spacing w:after="120"/>
              <w:ind w:left="461"/>
              <w:rPr>
                <w:rFonts w:ascii="Calibri" w:hAnsi="Calibri" w:cs="Calibri"/>
                <w:szCs w:val="22"/>
                <w:lang w:val="en-GB" w:eastAsia="es-ES"/>
              </w:rPr>
            </w:pPr>
            <w:r w:rsidRPr="00883FC1">
              <w:rPr>
                <w:rFonts w:ascii="Calibri" w:hAnsi="Calibri" w:cs="Calibri"/>
                <w:szCs w:val="22"/>
                <w:lang w:val="en-GB" w:eastAsia="es-ES"/>
              </w:rPr>
              <w:t xml:space="preserve">Name: </w:t>
            </w:r>
            <w:sdt>
              <w:sdtPr>
                <w:rPr>
                  <w:rFonts w:cstheme="minorBidi"/>
                  <w:iCs/>
                  <w:lang w:val="en-GB"/>
                </w:rPr>
                <w:id w:val="1727175338"/>
                <w:placeholder>
                  <w:docPart w:val="AC8D4638A33E4C62A7DC2A5AA85C6DA2"/>
                </w:placeholder>
                <w:showingPlcHdr/>
              </w:sdtPr>
              <w:sdtEndPr/>
              <w:sdtContent>
                <w:permStart w:id="78470870" w:edGrp="everyone"/>
                <w:r w:rsidRPr="00883FC1">
                  <w:rPr>
                    <w:rFonts w:cstheme="minorHAnsi"/>
                    <w:szCs w:val="22"/>
                    <w:highlight w:val="lightGray"/>
                    <w:lang w:val="en-GB"/>
                  </w:rPr>
                  <w:t>[</w:t>
                </w:r>
                <w:r w:rsidRPr="00883FC1">
                  <w:rPr>
                    <w:rStyle w:val="PlaceholderText"/>
                    <w:rFonts w:eastAsiaTheme="minorHAnsi" w:cstheme="minorHAnsi"/>
                    <w:color w:val="auto"/>
                    <w:szCs w:val="22"/>
                    <w:highlight w:val="lightGray"/>
                    <w:lang w:val="en-GB"/>
                  </w:rPr>
                  <w:t>Enter name]</w:t>
                </w:r>
                <w:permEnd w:id="78470870"/>
              </w:sdtContent>
            </w:sdt>
          </w:p>
        </w:tc>
      </w:tr>
      <w:tr w:rsidR="004131C0" w:rsidRPr="00883FC1" w14:paraId="1C55EC2F" w14:textId="77777777" w:rsidTr="5A83E6DE">
        <w:trPr>
          <w:trHeight w:val="287"/>
        </w:trPr>
        <w:tc>
          <w:tcPr>
            <w:tcW w:w="4253" w:type="dxa"/>
            <w:vAlign w:val="bottom"/>
            <w:hideMark/>
          </w:tcPr>
          <w:p w14:paraId="43C2C29E" w14:textId="77777777" w:rsidR="004131C0" w:rsidRPr="00883FC1" w:rsidRDefault="004131C0" w:rsidP="008A4766">
            <w:pPr>
              <w:ind w:left="315"/>
              <w:rPr>
                <w:rFonts w:ascii="Calibri" w:hAnsi="Calibri" w:cs="Calibri"/>
                <w:szCs w:val="22"/>
                <w:lang w:val="en-GB" w:eastAsia="es-ES"/>
              </w:rPr>
            </w:pPr>
            <w:r w:rsidRPr="00883FC1">
              <w:rPr>
                <w:rFonts w:ascii="Calibri" w:hAnsi="Calibri" w:cs="Calibri"/>
                <w:szCs w:val="22"/>
                <w:lang w:val="en-GB" w:eastAsia="es-ES"/>
              </w:rPr>
              <w:t xml:space="preserve">Date: </w:t>
            </w:r>
            <w:sdt>
              <w:sdtPr>
                <w:rPr>
                  <w:rFonts w:ascii="Calibri" w:hAnsi="Calibri" w:cs="Calibri"/>
                  <w:szCs w:val="22"/>
                  <w:lang w:val="en-GB" w:eastAsia="es-ES"/>
                </w:rPr>
                <w:id w:val="-437755921"/>
                <w:placeholder>
                  <w:docPart w:val="AC5C4EC23B324C408E361AD4C7425413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permStart w:id="1840198768" w:edGrp="everyone"/>
                <w:r w:rsidRPr="00883FC1">
                  <w:rPr>
                    <w:rStyle w:val="PlaceholderText"/>
                    <w:color w:val="auto"/>
                    <w:highlight w:val="lightGray"/>
                    <w:lang w:val="en-GB"/>
                  </w:rPr>
                  <w:t>Click or tap to enter a date</w:t>
                </w:r>
                <w:permEnd w:id="1840198768"/>
              </w:sdtContent>
            </w:sdt>
          </w:p>
        </w:tc>
        <w:tc>
          <w:tcPr>
            <w:tcW w:w="4870" w:type="dxa"/>
            <w:vAlign w:val="bottom"/>
            <w:hideMark/>
          </w:tcPr>
          <w:p w14:paraId="21B0F28E" w14:textId="77777777" w:rsidR="004131C0" w:rsidRPr="00883FC1" w:rsidRDefault="004131C0" w:rsidP="008A4766">
            <w:pPr>
              <w:ind w:left="461"/>
              <w:jc w:val="both"/>
              <w:rPr>
                <w:rFonts w:ascii="Calibri" w:hAnsi="Calibri" w:cs="Calibri"/>
                <w:szCs w:val="22"/>
                <w:lang w:val="en-GB" w:eastAsia="es-ES"/>
              </w:rPr>
            </w:pPr>
            <w:r w:rsidRPr="00883FC1">
              <w:rPr>
                <w:rFonts w:ascii="Calibri" w:hAnsi="Calibri" w:cs="Calibri"/>
                <w:szCs w:val="22"/>
                <w:lang w:val="en-GB" w:eastAsia="es-ES"/>
              </w:rPr>
              <w:t xml:space="preserve">Date: </w:t>
            </w:r>
            <w:sdt>
              <w:sdtPr>
                <w:rPr>
                  <w:rFonts w:ascii="Calibri" w:hAnsi="Calibri" w:cs="Calibri"/>
                  <w:szCs w:val="22"/>
                  <w:lang w:val="en-GB" w:eastAsia="es-ES"/>
                </w:rPr>
                <w:id w:val="467175801"/>
                <w:placeholder>
                  <w:docPart w:val="536CDC59AC064CDB8470C364D8FCD454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permStart w:id="1339952450" w:edGrp="everyone"/>
                <w:r w:rsidRPr="00883FC1">
                  <w:rPr>
                    <w:rStyle w:val="PlaceholderText"/>
                    <w:color w:val="auto"/>
                    <w:highlight w:val="lightGray"/>
                    <w:lang w:val="en-GB"/>
                  </w:rPr>
                  <w:t>Click or tap to enter a date</w:t>
                </w:r>
                <w:permEnd w:id="1339952450"/>
              </w:sdtContent>
            </w:sdt>
          </w:p>
        </w:tc>
      </w:tr>
      <w:tr w:rsidR="004131C0" w:rsidRPr="00883FC1" w14:paraId="4450F82D" w14:textId="77777777" w:rsidTr="5A83E6DE">
        <w:trPr>
          <w:trHeight w:val="614"/>
        </w:trPr>
        <w:tc>
          <w:tcPr>
            <w:tcW w:w="4253" w:type="dxa"/>
            <w:vAlign w:val="bottom"/>
            <w:hideMark/>
          </w:tcPr>
          <w:p w14:paraId="27527C33" w14:textId="77777777" w:rsidR="004131C0" w:rsidRPr="00883FC1" w:rsidRDefault="004131C0" w:rsidP="008A4766">
            <w:pPr>
              <w:ind w:left="315"/>
              <w:rPr>
                <w:rFonts w:ascii="Calibri" w:hAnsi="Calibri" w:cs="Calibri"/>
                <w:szCs w:val="22"/>
                <w:lang w:val="en-GB" w:eastAsia="es-ES"/>
              </w:rPr>
            </w:pPr>
            <w:r w:rsidRPr="00883FC1">
              <w:rPr>
                <w:rFonts w:ascii="Calibri" w:hAnsi="Calibri" w:cs="Calibri"/>
                <w:szCs w:val="22"/>
                <w:lang w:val="en-GB" w:eastAsia="es-ES"/>
              </w:rPr>
              <w:t>Signature:</w:t>
            </w:r>
          </w:p>
        </w:tc>
        <w:tc>
          <w:tcPr>
            <w:tcW w:w="4870" w:type="dxa"/>
            <w:vAlign w:val="bottom"/>
            <w:hideMark/>
          </w:tcPr>
          <w:p w14:paraId="2273820D" w14:textId="77777777" w:rsidR="004131C0" w:rsidRPr="00883FC1" w:rsidRDefault="004131C0" w:rsidP="008A4766">
            <w:pPr>
              <w:ind w:left="461"/>
              <w:jc w:val="both"/>
              <w:rPr>
                <w:rFonts w:ascii="Calibri" w:hAnsi="Calibri" w:cs="Calibri"/>
                <w:szCs w:val="22"/>
                <w:lang w:val="en-GB" w:eastAsia="es-ES"/>
              </w:rPr>
            </w:pPr>
            <w:r w:rsidRPr="00883FC1">
              <w:rPr>
                <w:rFonts w:ascii="Calibri" w:hAnsi="Calibri" w:cs="Calibri"/>
                <w:szCs w:val="22"/>
                <w:lang w:val="en-GB" w:eastAsia="es-ES"/>
              </w:rPr>
              <w:t>Signature:</w:t>
            </w:r>
          </w:p>
        </w:tc>
      </w:tr>
    </w:tbl>
    <w:p w14:paraId="4F7E99F7" w14:textId="3C347EEA" w:rsidR="5A83E6DE" w:rsidRPr="00883FC1" w:rsidRDefault="5A83E6DE">
      <w:pPr>
        <w:rPr>
          <w:lang w:val="en-GB"/>
        </w:rPr>
      </w:pPr>
    </w:p>
    <w:p w14:paraId="714DACD0" w14:textId="77777777" w:rsidR="004131C0" w:rsidRPr="00883FC1" w:rsidRDefault="004131C0" w:rsidP="004131C0">
      <w:pPr>
        <w:jc w:val="both"/>
        <w:rPr>
          <w:rFonts w:ascii="Calibri" w:hAnsi="Calibri" w:cs="Calibri"/>
          <w:szCs w:val="22"/>
          <w:lang w:val="en-GB" w:eastAsia="es-ES"/>
        </w:rPr>
      </w:pPr>
    </w:p>
    <w:p w14:paraId="3DD1F612" w14:textId="11C6A070" w:rsidR="5A83E6DE" w:rsidRPr="00883FC1" w:rsidRDefault="5A83E6DE">
      <w:pPr>
        <w:rPr>
          <w:lang w:val="en-GB"/>
        </w:rPr>
      </w:pPr>
    </w:p>
    <w:p w14:paraId="29586540" w14:textId="77777777" w:rsidR="004131C0" w:rsidRPr="00883FC1" w:rsidRDefault="004131C0" w:rsidP="004131C0">
      <w:pPr>
        <w:jc w:val="both"/>
        <w:rPr>
          <w:rFonts w:ascii="Calibri" w:hAnsi="Calibri" w:cs="Calibri"/>
          <w:szCs w:val="22"/>
          <w:lang w:val="en-GB" w:eastAsia="es-ES"/>
        </w:rPr>
      </w:pPr>
    </w:p>
    <w:p w14:paraId="36C66642" w14:textId="76F74F81" w:rsidR="004131C0" w:rsidRPr="00883FC1" w:rsidRDefault="004131C0" w:rsidP="00172C3D">
      <w:pPr>
        <w:jc w:val="both"/>
        <w:rPr>
          <w:rFonts w:ascii="Calibri" w:hAnsi="Calibri" w:cs="Calibri"/>
          <w:szCs w:val="22"/>
          <w:lang w:val="en-GB" w:eastAsia="es-ES"/>
        </w:rPr>
      </w:pPr>
    </w:p>
    <w:sectPr w:rsidR="004131C0" w:rsidRPr="00883FC1" w:rsidSect="003902BE">
      <w:pgSz w:w="11900" w:h="16840"/>
      <w:pgMar w:top="1701" w:right="1418" w:bottom="1418" w:left="1418" w:header="850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01C7C" w14:textId="77777777" w:rsidR="00CB4B10" w:rsidRDefault="00CB4B10" w:rsidP="00D02DCC">
      <w:r>
        <w:separator/>
      </w:r>
    </w:p>
  </w:endnote>
  <w:endnote w:type="continuationSeparator" w:id="0">
    <w:p w14:paraId="2E419EB3" w14:textId="77777777" w:rsidR="00CB4B10" w:rsidRDefault="00CB4B10" w:rsidP="00D02DCC">
      <w:r>
        <w:continuationSeparator/>
      </w:r>
    </w:p>
  </w:endnote>
  <w:endnote w:type="continuationNotice" w:id="1">
    <w:p w14:paraId="7C6278D5" w14:textId="77777777" w:rsidR="00CB4B10" w:rsidRDefault="00CB4B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2262449"/>
      <w:docPartObj>
        <w:docPartGallery w:val="Page Numbers (Bottom of Page)"/>
        <w:docPartUnique/>
      </w:docPartObj>
    </w:sdtPr>
    <w:sdtEndPr/>
    <w:sdtContent>
      <w:p w14:paraId="27C63E64" w14:textId="36E208F3" w:rsidR="00D94D88" w:rsidRDefault="00D94D88">
        <w:pPr>
          <w:pStyle w:val="Footer"/>
        </w:pPr>
        <w:r w:rsidRPr="00484374">
          <w:rPr>
            <w:noProof/>
          </w:rPr>
          <w:drawing>
            <wp:anchor distT="0" distB="0" distL="114300" distR="114300" simplePos="0" relativeHeight="251658243" behindDoc="0" locked="0" layoutInCell="1" allowOverlap="1" wp14:anchorId="68211654" wp14:editId="187E1245">
              <wp:simplePos x="0" y="0"/>
              <wp:positionH relativeFrom="margin">
                <wp:posOffset>4250690</wp:posOffset>
              </wp:positionH>
              <wp:positionV relativeFrom="page">
                <wp:posOffset>9979660</wp:posOffset>
              </wp:positionV>
              <wp:extent cx="1502410" cy="305435"/>
              <wp:effectExtent l="0" t="0" r="2540" b="0"/>
              <wp:wrapNone/>
              <wp:docPr id="1802540731" name="Picture 18025407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02410" cy="305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484374">
          <w:rPr>
            <w:noProof/>
          </w:rPr>
          <w:drawing>
            <wp:anchor distT="0" distB="0" distL="114300" distR="114300" simplePos="0" relativeHeight="251658242" behindDoc="1" locked="0" layoutInCell="1" allowOverlap="1" wp14:anchorId="7B6DDDD1" wp14:editId="2888C3BE">
              <wp:simplePos x="0" y="0"/>
              <wp:positionH relativeFrom="margin">
                <wp:posOffset>-33655</wp:posOffset>
              </wp:positionH>
              <wp:positionV relativeFrom="page">
                <wp:posOffset>10037512</wp:posOffset>
              </wp:positionV>
              <wp:extent cx="1648460" cy="180975"/>
              <wp:effectExtent l="0" t="0" r="8890" b="9525"/>
              <wp:wrapNone/>
              <wp:docPr id="1334967890" name="Picture 13349678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4846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57921AFC" wp14:editId="21CA273E">
                  <wp:simplePos x="0" y="0"/>
                  <wp:positionH relativeFrom="margin">
                    <wp:posOffset>1725930</wp:posOffset>
                  </wp:positionH>
                  <wp:positionV relativeFrom="bottomMargin">
                    <wp:posOffset>292896</wp:posOffset>
                  </wp:positionV>
                  <wp:extent cx="2303780" cy="0"/>
                  <wp:effectExtent l="0" t="0" r="0" b="0"/>
                  <wp:wrapNone/>
                  <wp:docPr id="3" name="Straight Arrow Connector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0"/>
                            <a:ext cx="2303780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59433ECB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" o:spid="_x0000_s1026" type="#_x0000_t32" alt="&quot;&quot;" style="position:absolute;margin-left:135.9pt;margin-top:23.05pt;width:181.4pt;height:0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" strokecolor="#b58b80 [3206]" strokeweight=".5pt"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1" behindDoc="0" locked="0" layoutInCell="1" allowOverlap="1" wp14:anchorId="297EE1C3" wp14:editId="6350397B">
                  <wp:simplePos x="0" y="0"/>
                  <wp:positionH relativeFrom="margin">
                    <wp:posOffset>2586990</wp:posOffset>
                  </wp:positionH>
                  <wp:positionV relativeFrom="bottomMargin">
                    <wp:posOffset>170815</wp:posOffset>
                  </wp:positionV>
                  <wp:extent cx="501015" cy="238760"/>
                  <wp:effectExtent l="0" t="0" r="15240" b="27940"/>
                  <wp:wrapTopAndBottom/>
                  <wp:docPr id="4" name="Double Bracket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10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646594A" w14:textId="77777777" w:rsidR="00D94D88" w:rsidRPr="001F58CC" w:rsidRDefault="00D94D88">
                              <w:pPr>
                                <w:jc w:val="center"/>
                                <w:rPr>
                                  <w:rFonts w:cstheme="minorHAnsi"/>
                                  <w:szCs w:val="22"/>
                                </w:rPr>
                              </w:pPr>
                              <w:r w:rsidRPr="001F58CC">
                                <w:rPr>
                                  <w:rFonts w:cstheme="minorHAnsi"/>
                                  <w:szCs w:val="22"/>
                                </w:rPr>
                                <w:fldChar w:fldCharType="begin"/>
                              </w:r>
                              <w:r w:rsidRPr="001F58CC">
                                <w:rPr>
                                  <w:rFonts w:cstheme="minorHAnsi"/>
                                  <w:szCs w:val="22"/>
                                </w:rPr>
                                <w:instrText xml:space="preserve"> PAGE    \* MERGEFORMAT </w:instrText>
                              </w:r>
                              <w:r w:rsidRPr="001F58CC">
                                <w:rPr>
                                  <w:rFonts w:cstheme="minorHAnsi"/>
                                  <w:szCs w:val="22"/>
                                </w:rPr>
                                <w:fldChar w:fldCharType="separate"/>
                              </w:r>
                              <w:r w:rsidRPr="001F58CC">
                                <w:rPr>
                                  <w:rFonts w:cstheme="minorHAnsi"/>
                                  <w:noProof/>
                                  <w:szCs w:val="22"/>
                                </w:rPr>
                                <w:t>2</w:t>
                              </w:r>
                              <w:r w:rsidRPr="001F58CC">
                                <w:rPr>
                                  <w:rFonts w:cstheme="minorHAnsi"/>
                                  <w:noProof/>
                                  <w:szCs w:val="2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97EE1C3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4" o:spid="_x0000_s1034" type="#_x0000_t185" alt="&quot;&quot;" style="position:absolute;margin-left:203.7pt;margin-top:13.45pt;width:39.45pt;height:18.8pt;z-index:251658241;visibility:visible;mso-wrap-style:square;mso-width-percent:10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" filled="t" strokecolor="#b58b80 [3206]">
                  <v:textbox inset=",0,,0">
                    <w:txbxContent>
                      <w:p w14:paraId="4646594A" w14:textId="77777777" w:rsidR="00D94D88" w:rsidRPr="001F58CC" w:rsidRDefault="00D94D88">
                        <w:pPr>
                          <w:jc w:val="center"/>
                          <w:rPr>
                            <w:rFonts w:cstheme="minorHAnsi"/>
                            <w:szCs w:val="22"/>
                          </w:rPr>
                        </w:pPr>
                        <w:r w:rsidRPr="001F58CC">
                          <w:rPr>
                            <w:rFonts w:cstheme="minorHAnsi"/>
                            <w:szCs w:val="22"/>
                          </w:rPr>
                          <w:fldChar w:fldCharType="begin"/>
                        </w:r>
                        <w:r w:rsidRPr="001F58CC">
                          <w:rPr>
                            <w:rFonts w:cstheme="minorHAnsi"/>
                            <w:szCs w:val="22"/>
                          </w:rPr>
                          <w:instrText xml:space="preserve"> PAGE    \* MERGEFORMAT </w:instrText>
                        </w:r>
                        <w:r w:rsidRPr="001F58CC">
                          <w:rPr>
                            <w:rFonts w:cstheme="minorHAnsi"/>
                            <w:szCs w:val="22"/>
                          </w:rPr>
                          <w:fldChar w:fldCharType="separate"/>
                        </w:r>
                        <w:r w:rsidRPr="001F58CC">
                          <w:rPr>
                            <w:rFonts w:cstheme="minorHAnsi"/>
                            <w:noProof/>
                            <w:szCs w:val="22"/>
                          </w:rPr>
                          <w:t>2</w:t>
                        </w:r>
                        <w:r w:rsidRPr="001F58CC">
                          <w:rPr>
                            <w:rFonts w:cstheme="minorHAnsi"/>
                            <w:noProof/>
                            <w:szCs w:val="22"/>
                          </w:rPr>
                          <w:fldChar w:fldCharType="end"/>
                        </w:r>
                      </w:p>
                    </w:txbxContent>
                  </v:textbox>
                  <w10:wrap type="topAndBottom" anchorx="margin" anchory="margin"/>
                </v:shape>
              </w:pict>
            </mc:Fallback>
          </mc:AlternateContent>
        </w:r>
        <w:r>
          <w:ptab w:relativeTo="margin" w:alignment="center" w:leader="none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56C36" w14:textId="4CFEE630" w:rsidR="00D94D88" w:rsidRDefault="00D94D88" w:rsidP="003D419F">
    <w:pPr>
      <w:pStyle w:val="Footer"/>
    </w:pPr>
    <w:r w:rsidRPr="00484374">
      <w:rPr>
        <w:noProof/>
      </w:rPr>
      <w:drawing>
        <wp:anchor distT="0" distB="0" distL="114300" distR="114300" simplePos="0" relativeHeight="251658249" behindDoc="0" locked="0" layoutInCell="1" allowOverlap="1" wp14:anchorId="479EEE26" wp14:editId="598CBDD2">
          <wp:simplePos x="0" y="0"/>
          <wp:positionH relativeFrom="margin">
            <wp:posOffset>4250690</wp:posOffset>
          </wp:positionH>
          <wp:positionV relativeFrom="page">
            <wp:posOffset>9715500</wp:posOffset>
          </wp:positionV>
          <wp:extent cx="1502410" cy="305435"/>
          <wp:effectExtent l="0" t="0" r="2540" b="0"/>
          <wp:wrapNone/>
          <wp:docPr id="1099550746" name="Picture 109955074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305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4374">
      <w:rPr>
        <w:noProof/>
      </w:rPr>
      <w:drawing>
        <wp:anchor distT="0" distB="0" distL="114300" distR="114300" simplePos="0" relativeHeight="251658248" behindDoc="1" locked="0" layoutInCell="1" allowOverlap="1" wp14:anchorId="54DAAA6C" wp14:editId="075AF536">
          <wp:simplePos x="0" y="0"/>
          <wp:positionH relativeFrom="margin">
            <wp:posOffset>-33655</wp:posOffset>
          </wp:positionH>
          <wp:positionV relativeFrom="page">
            <wp:posOffset>9773829</wp:posOffset>
          </wp:positionV>
          <wp:extent cx="1648460" cy="180975"/>
          <wp:effectExtent l="0" t="0" r="8890" b="9525"/>
          <wp:wrapNone/>
          <wp:docPr id="788264611" name="Picture 7882646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846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left" w:leader="none"/>
    </w:r>
    <w:r w:rsidRPr="003D419F">
      <w:t xml:space="preserve"> </w:t>
    </w:r>
    <w:sdt>
      <w:sdtPr>
        <w:id w:val="-1510823665"/>
        <w:docPartObj>
          <w:docPartGallery w:val="Page Numbers (Bottom of Page)"/>
          <w:docPartUnique/>
        </w:docPartObj>
      </w:sdtPr>
      <w:sdtEndPr/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6" behindDoc="0" locked="0" layoutInCell="1" allowOverlap="1" wp14:anchorId="2BF7C8FC" wp14:editId="477DDCE0">
                  <wp:simplePos x="0" y="0"/>
                  <wp:positionH relativeFrom="margin">
                    <wp:posOffset>1725930</wp:posOffset>
                  </wp:positionH>
                  <wp:positionV relativeFrom="bottomMargin">
                    <wp:posOffset>292896</wp:posOffset>
                  </wp:positionV>
                  <wp:extent cx="2303780" cy="0"/>
                  <wp:effectExtent l="0" t="0" r="0" b="0"/>
                  <wp:wrapNone/>
                  <wp:docPr id="39" name="Straight Arrow Connector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0"/>
                            <a:ext cx="2303780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37422FE1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9" o:spid="_x0000_s1026" type="#_x0000_t32" alt="&quot;&quot;" style="position:absolute;margin-left:135.9pt;margin-top:23.05pt;width:181.4pt;height:0;flip:y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" strokecolor="#b58b80 [3206]" strokeweight=".5pt"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7" behindDoc="0" locked="0" layoutInCell="1" allowOverlap="1" wp14:anchorId="2B87FE12" wp14:editId="428F696C">
                  <wp:simplePos x="0" y="0"/>
                  <wp:positionH relativeFrom="margin">
                    <wp:posOffset>2586990</wp:posOffset>
                  </wp:positionH>
                  <wp:positionV relativeFrom="bottomMargin">
                    <wp:posOffset>170815</wp:posOffset>
                  </wp:positionV>
                  <wp:extent cx="501015" cy="238760"/>
                  <wp:effectExtent l="0" t="0" r="15240" b="27940"/>
                  <wp:wrapTopAndBottom/>
                  <wp:docPr id="40" name="Double Bracket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10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EFB930E" w14:textId="77777777" w:rsidR="00D94D88" w:rsidRPr="001F58CC" w:rsidRDefault="00D94D88" w:rsidP="003D419F">
                              <w:pPr>
                                <w:jc w:val="center"/>
                                <w:rPr>
                                  <w:rFonts w:cstheme="minorHAnsi"/>
                                  <w:szCs w:val="22"/>
                                </w:rPr>
                              </w:pPr>
                              <w:r w:rsidRPr="001F58CC">
                                <w:rPr>
                                  <w:rFonts w:cstheme="minorHAnsi"/>
                                  <w:szCs w:val="22"/>
                                </w:rPr>
                                <w:fldChar w:fldCharType="begin"/>
                              </w:r>
                              <w:r w:rsidRPr="001F58CC">
                                <w:rPr>
                                  <w:rFonts w:cstheme="minorHAnsi"/>
                                  <w:szCs w:val="22"/>
                                </w:rPr>
                                <w:instrText xml:space="preserve"> PAGE    \* MERGEFORMAT </w:instrText>
                              </w:r>
                              <w:r w:rsidRPr="001F58CC">
                                <w:rPr>
                                  <w:rFonts w:cstheme="minorHAnsi"/>
                                  <w:szCs w:val="22"/>
                                </w:rPr>
                                <w:fldChar w:fldCharType="separate"/>
                              </w:r>
                              <w:r w:rsidRPr="001F58CC">
                                <w:rPr>
                                  <w:rFonts w:cstheme="minorHAnsi"/>
                                  <w:noProof/>
                                  <w:szCs w:val="22"/>
                                </w:rPr>
                                <w:t>2</w:t>
                              </w:r>
                              <w:r w:rsidRPr="001F58CC">
                                <w:rPr>
                                  <w:rFonts w:cstheme="minorHAnsi"/>
                                  <w:noProof/>
                                  <w:szCs w:val="2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B87FE12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40" o:spid="_x0000_s1035" type="#_x0000_t185" alt="&quot;&quot;" style="position:absolute;margin-left:203.7pt;margin-top:13.45pt;width:39.45pt;height:18.8pt;z-index:251658247;visibility:visible;mso-wrap-style:square;mso-width-percent:10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" filled="t" strokecolor="#b58b80 [3206]">
                  <v:textbox inset=",0,,0">
                    <w:txbxContent>
                      <w:p w14:paraId="7EFB930E" w14:textId="77777777" w:rsidR="00D94D88" w:rsidRPr="001F58CC" w:rsidRDefault="00D94D88" w:rsidP="003D419F">
                        <w:pPr>
                          <w:jc w:val="center"/>
                          <w:rPr>
                            <w:rFonts w:cstheme="minorHAnsi"/>
                            <w:szCs w:val="22"/>
                          </w:rPr>
                        </w:pPr>
                        <w:r w:rsidRPr="001F58CC">
                          <w:rPr>
                            <w:rFonts w:cstheme="minorHAnsi"/>
                            <w:szCs w:val="22"/>
                          </w:rPr>
                          <w:fldChar w:fldCharType="begin"/>
                        </w:r>
                        <w:r w:rsidRPr="001F58CC">
                          <w:rPr>
                            <w:rFonts w:cstheme="minorHAnsi"/>
                            <w:szCs w:val="22"/>
                          </w:rPr>
                          <w:instrText xml:space="preserve"> PAGE    \* MERGEFORMAT </w:instrText>
                        </w:r>
                        <w:r w:rsidRPr="001F58CC">
                          <w:rPr>
                            <w:rFonts w:cstheme="minorHAnsi"/>
                            <w:szCs w:val="22"/>
                          </w:rPr>
                          <w:fldChar w:fldCharType="separate"/>
                        </w:r>
                        <w:r w:rsidRPr="001F58CC">
                          <w:rPr>
                            <w:rFonts w:cstheme="minorHAnsi"/>
                            <w:noProof/>
                            <w:szCs w:val="22"/>
                          </w:rPr>
                          <w:t>2</w:t>
                        </w:r>
                        <w:r w:rsidRPr="001F58CC">
                          <w:rPr>
                            <w:rFonts w:cstheme="minorHAnsi"/>
                            <w:noProof/>
                            <w:szCs w:val="22"/>
                          </w:rPr>
                          <w:fldChar w:fldCharType="end"/>
                        </w:r>
                      </w:p>
                    </w:txbxContent>
                  </v:textbox>
                  <w10:wrap type="topAndBottom" anchorx="margin" anchory="margin"/>
                </v:shape>
              </w:pict>
            </mc:Fallback>
          </mc:AlternateContent>
        </w:r>
        <w:r>
          <w:ptab w:relativeTo="margin" w:alignment="center" w:leader="none"/>
        </w:r>
      </w:sdtContent>
    </w:sdt>
  </w:p>
  <w:p w14:paraId="23D3A2D4" w14:textId="5CFB594C" w:rsidR="00D94D88" w:rsidRDefault="00D94D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1E130" w14:textId="77777777" w:rsidR="00CB4B10" w:rsidRDefault="00CB4B10" w:rsidP="00D02DCC">
      <w:r>
        <w:separator/>
      </w:r>
    </w:p>
  </w:footnote>
  <w:footnote w:type="continuationSeparator" w:id="0">
    <w:p w14:paraId="0A9CA863" w14:textId="77777777" w:rsidR="00CB4B10" w:rsidRDefault="00CB4B10" w:rsidP="00D02DCC">
      <w:r>
        <w:continuationSeparator/>
      </w:r>
    </w:p>
  </w:footnote>
  <w:footnote w:type="continuationNotice" w:id="1">
    <w:p w14:paraId="623CAE09" w14:textId="77777777" w:rsidR="00CB4B10" w:rsidRDefault="00CB4B1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D6826" w14:textId="48F171BC" w:rsidR="00D94D88" w:rsidRPr="00E80D88" w:rsidRDefault="00D94D88" w:rsidP="00604471">
    <w:pPr>
      <w:pStyle w:val="Header"/>
      <w:jc w:val="right"/>
      <w:rPr>
        <w:color w:val="4E3B30" w:themeColor="text2"/>
        <w:lang w:val="es-ES"/>
      </w:rPr>
    </w:pPr>
    <w:r w:rsidRPr="004E36D8">
      <w:rPr>
        <w:noProof/>
        <w:color w:val="4E3B30" w:themeColor="text2"/>
        <w:lang w:val="en-GB"/>
      </w:rPr>
      <w:drawing>
        <wp:anchor distT="0" distB="0" distL="114300" distR="114300" simplePos="0" relativeHeight="251658244" behindDoc="0" locked="0" layoutInCell="1" allowOverlap="1" wp14:anchorId="03CAAE95" wp14:editId="287FDAE5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514475" cy="366465"/>
          <wp:effectExtent l="0" t="0" r="0" b="0"/>
          <wp:wrapNone/>
          <wp:docPr id="394567170" name="Picture 39456717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366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6728" w:rsidRPr="00E80D88">
      <w:rPr>
        <w:color w:val="4E3B30" w:themeColor="text2"/>
        <w:lang w:val="es-ES"/>
      </w:rPr>
      <w:t>Versió 2, 12 de juliol de 2022</w:t>
    </w:r>
  </w:p>
  <w:p w14:paraId="71A5215F" w14:textId="19A2B54C" w:rsidR="002B6728" w:rsidRPr="003902BE" w:rsidRDefault="002B6728" w:rsidP="00604471">
    <w:pPr>
      <w:pStyle w:val="Header"/>
      <w:jc w:val="right"/>
      <w:rPr>
        <w:color w:val="4E3B30" w:themeColor="text2"/>
      </w:rPr>
    </w:pPr>
    <w:r w:rsidRPr="00E80D88">
      <w:rPr>
        <w:color w:val="4E3B30" w:themeColor="text2"/>
        <w:lang w:val="es-ES"/>
      </w:rPr>
      <w:t>Memòria tècnica final</w:t>
    </w:r>
    <w:r w:rsidR="009F0274" w:rsidRPr="00E80D88">
      <w:rPr>
        <w:color w:val="4E3B30" w:themeColor="text2"/>
        <w:lang w:val="es-ES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FDF00" w14:textId="35FD723C" w:rsidR="00D94D88" w:rsidRPr="003902BE" w:rsidRDefault="00D94D88" w:rsidP="003D419F">
    <w:pPr>
      <w:pStyle w:val="Header"/>
      <w:jc w:val="right"/>
      <w:rPr>
        <w:color w:val="4E3B30" w:themeColor="text2"/>
      </w:rPr>
    </w:pPr>
    <w:r w:rsidRPr="004E36D8">
      <w:rPr>
        <w:noProof/>
        <w:color w:val="4E3B30" w:themeColor="text2"/>
        <w:lang w:val="en-GB"/>
      </w:rPr>
      <w:drawing>
        <wp:anchor distT="0" distB="0" distL="114300" distR="114300" simplePos="0" relativeHeight="251658245" behindDoc="0" locked="0" layoutInCell="1" allowOverlap="1" wp14:anchorId="393AD50C" wp14:editId="17BA1A39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514475" cy="366465"/>
          <wp:effectExtent l="0" t="0" r="0" b="0"/>
          <wp:wrapNone/>
          <wp:docPr id="716324552" name="Picture 71632455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366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4E3B30" w:themeColor="text2"/>
        <w:lang w:val="en-GB"/>
      </w:rPr>
      <w:t>Final</w:t>
    </w:r>
    <w:r w:rsidRPr="004E36D8">
      <w:rPr>
        <w:color w:val="4E3B30" w:themeColor="text2"/>
        <w:lang w:val="en-GB"/>
      </w:rPr>
      <w:t xml:space="preserve"> </w:t>
    </w:r>
    <w:r>
      <w:rPr>
        <w:color w:val="4E3B30" w:themeColor="text2"/>
        <w:lang w:val="en-GB"/>
      </w:rPr>
      <w:t>report</w:t>
    </w:r>
  </w:p>
  <w:p w14:paraId="73A78BD9" w14:textId="75EFC26A" w:rsidR="00D94D88" w:rsidRDefault="00D94D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51AB5"/>
    <w:multiLevelType w:val="hybridMultilevel"/>
    <w:tmpl w:val="7C82FA60"/>
    <w:lvl w:ilvl="0" w:tplc="4BF0987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D597A"/>
    <w:multiLevelType w:val="hybridMultilevel"/>
    <w:tmpl w:val="F1CCB298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DE7A04"/>
    <w:multiLevelType w:val="hybridMultilevel"/>
    <w:tmpl w:val="FFFFFFFF"/>
    <w:lvl w:ilvl="0" w:tplc="6CAA1994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9F12E38C">
      <w:start w:val="1"/>
      <w:numFmt w:val="bullet"/>
      <w:lvlText w:val="o"/>
      <w:lvlJc w:val="left"/>
      <w:pPr>
        <w:ind w:left="1944" w:hanging="360"/>
      </w:pPr>
      <w:rPr>
        <w:rFonts w:ascii="Courier New" w:hAnsi="Courier New" w:hint="default"/>
      </w:rPr>
    </w:lvl>
    <w:lvl w:ilvl="2" w:tplc="10887D9A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DCBCC616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ED78AE00">
      <w:start w:val="1"/>
      <w:numFmt w:val="bullet"/>
      <w:lvlText w:val="o"/>
      <w:lvlJc w:val="left"/>
      <w:pPr>
        <w:ind w:left="4104" w:hanging="360"/>
      </w:pPr>
      <w:rPr>
        <w:rFonts w:ascii="Courier New" w:hAnsi="Courier New" w:hint="default"/>
      </w:rPr>
    </w:lvl>
    <w:lvl w:ilvl="5" w:tplc="ADC6FED8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43B87E8A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FBDE2A42">
      <w:start w:val="1"/>
      <w:numFmt w:val="bullet"/>
      <w:lvlText w:val="o"/>
      <w:lvlJc w:val="left"/>
      <w:pPr>
        <w:ind w:left="6264" w:hanging="360"/>
      </w:pPr>
      <w:rPr>
        <w:rFonts w:ascii="Courier New" w:hAnsi="Courier New" w:hint="default"/>
      </w:rPr>
    </w:lvl>
    <w:lvl w:ilvl="8" w:tplc="8F9E4DEC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3" w15:restartNumberingAfterBreak="0">
    <w:nsid w:val="16E44B8C"/>
    <w:multiLevelType w:val="hybridMultilevel"/>
    <w:tmpl w:val="A4D65408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02F7A"/>
    <w:multiLevelType w:val="hybridMultilevel"/>
    <w:tmpl w:val="64E64822"/>
    <w:lvl w:ilvl="0" w:tplc="41D294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75FBB"/>
    <w:multiLevelType w:val="multilevel"/>
    <w:tmpl w:val="9156168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1EE45135"/>
    <w:multiLevelType w:val="hybridMultilevel"/>
    <w:tmpl w:val="EC5E6CA8"/>
    <w:lvl w:ilvl="0" w:tplc="696A5F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7A51CC"/>
    <w:multiLevelType w:val="hybridMultilevel"/>
    <w:tmpl w:val="8A847AB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AA6EF4"/>
    <w:multiLevelType w:val="hybridMultilevel"/>
    <w:tmpl w:val="B07C2734"/>
    <w:lvl w:ilvl="0" w:tplc="0403001B">
      <w:start w:val="1"/>
      <w:numFmt w:val="lowerRoman"/>
      <w:lvlText w:val="%1."/>
      <w:lvlJc w:val="right"/>
      <w:pPr>
        <w:ind w:left="720" w:hanging="360"/>
      </w:p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8E7AB3"/>
    <w:multiLevelType w:val="hybridMultilevel"/>
    <w:tmpl w:val="E0E689A0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D23ADB"/>
    <w:multiLevelType w:val="hybridMultilevel"/>
    <w:tmpl w:val="D04ED16C"/>
    <w:lvl w:ilvl="0" w:tplc="A99E868E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C3241A7"/>
    <w:multiLevelType w:val="hybridMultilevel"/>
    <w:tmpl w:val="458A16FE"/>
    <w:lvl w:ilvl="0" w:tplc="A9189FC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61202"/>
    <w:multiLevelType w:val="hybridMultilevel"/>
    <w:tmpl w:val="33BADB1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4E0ACB"/>
    <w:multiLevelType w:val="hybridMultilevel"/>
    <w:tmpl w:val="5608E37E"/>
    <w:lvl w:ilvl="0" w:tplc="E19EE45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0D76DD"/>
    <w:multiLevelType w:val="hybridMultilevel"/>
    <w:tmpl w:val="56A2E8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38383F"/>
    <w:multiLevelType w:val="hybridMultilevel"/>
    <w:tmpl w:val="2DE64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920AF7"/>
    <w:multiLevelType w:val="hybridMultilevel"/>
    <w:tmpl w:val="64E648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9239C5"/>
    <w:multiLevelType w:val="hybridMultilevel"/>
    <w:tmpl w:val="8610AB42"/>
    <w:lvl w:ilvl="0" w:tplc="B46E55AE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1B1423"/>
    <w:multiLevelType w:val="hybridMultilevel"/>
    <w:tmpl w:val="92401F24"/>
    <w:lvl w:ilvl="0" w:tplc="C172C00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D53540"/>
    <w:multiLevelType w:val="hybridMultilevel"/>
    <w:tmpl w:val="867231A0"/>
    <w:lvl w:ilvl="0" w:tplc="6A78FB4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CC003B"/>
    <w:multiLevelType w:val="hybridMultilevel"/>
    <w:tmpl w:val="0F86F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3666B2"/>
    <w:multiLevelType w:val="hybridMultilevel"/>
    <w:tmpl w:val="EC6EDB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C2FF8"/>
    <w:multiLevelType w:val="hybridMultilevel"/>
    <w:tmpl w:val="F1CCB298"/>
    <w:lvl w:ilvl="0" w:tplc="C0AAD67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9B1523"/>
    <w:multiLevelType w:val="hybridMultilevel"/>
    <w:tmpl w:val="1FE620B8"/>
    <w:lvl w:ilvl="0" w:tplc="F51AA8D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2B23E2"/>
    <w:multiLevelType w:val="hybridMultilevel"/>
    <w:tmpl w:val="6B24D7F0"/>
    <w:lvl w:ilvl="0" w:tplc="234A3EA4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F16312"/>
    <w:multiLevelType w:val="hybridMultilevel"/>
    <w:tmpl w:val="EC5E6C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805B3D"/>
    <w:multiLevelType w:val="hybridMultilevel"/>
    <w:tmpl w:val="B7E8B54E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A01CCE"/>
    <w:multiLevelType w:val="multilevel"/>
    <w:tmpl w:val="86CA99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0122EDF"/>
    <w:multiLevelType w:val="hybridMultilevel"/>
    <w:tmpl w:val="2A2C2656"/>
    <w:lvl w:ilvl="0" w:tplc="44D4ED6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83118E"/>
    <w:multiLevelType w:val="hybridMultilevel"/>
    <w:tmpl w:val="4F6C6504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8B0891"/>
    <w:multiLevelType w:val="hybridMultilevel"/>
    <w:tmpl w:val="A8E26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683E2D"/>
    <w:multiLevelType w:val="multilevel"/>
    <w:tmpl w:val="25CC7CD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bCs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  <w:bCs/>
      </w:rPr>
    </w:lvl>
  </w:abstractNum>
  <w:abstractNum w:abstractNumId="32" w15:restartNumberingAfterBreak="0">
    <w:nsid w:val="75371D5E"/>
    <w:multiLevelType w:val="hybridMultilevel"/>
    <w:tmpl w:val="B1849A24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085E62"/>
    <w:multiLevelType w:val="hybridMultilevel"/>
    <w:tmpl w:val="6DC46240"/>
    <w:lvl w:ilvl="0" w:tplc="5DC48C4E">
      <w:start w:val="1"/>
      <w:numFmt w:val="decimal"/>
      <w:lvlText w:val="(%1)"/>
      <w:lvlJc w:val="left"/>
      <w:pPr>
        <w:ind w:left="70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28" w:hanging="360"/>
      </w:pPr>
    </w:lvl>
    <w:lvl w:ilvl="2" w:tplc="0809001B" w:tentative="1">
      <w:start w:val="1"/>
      <w:numFmt w:val="lowerRoman"/>
      <w:lvlText w:val="%3."/>
      <w:lvlJc w:val="right"/>
      <w:pPr>
        <w:ind w:left="2148" w:hanging="180"/>
      </w:pPr>
    </w:lvl>
    <w:lvl w:ilvl="3" w:tplc="0809000F" w:tentative="1">
      <w:start w:val="1"/>
      <w:numFmt w:val="decimal"/>
      <w:lvlText w:val="%4."/>
      <w:lvlJc w:val="left"/>
      <w:pPr>
        <w:ind w:left="2868" w:hanging="360"/>
      </w:pPr>
    </w:lvl>
    <w:lvl w:ilvl="4" w:tplc="08090019" w:tentative="1">
      <w:start w:val="1"/>
      <w:numFmt w:val="lowerLetter"/>
      <w:lvlText w:val="%5."/>
      <w:lvlJc w:val="left"/>
      <w:pPr>
        <w:ind w:left="3588" w:hanging="360"/>
      </w:pPr>
    </w:lvl>
    <w:lvl w:ilvl="5" w:tplc="0809001B" w:tentative="1">
      <w:start w:val="1"/>
      <w:numFmt w:val="lowerRoman"/>
      <w:lvlText w:val="%6."/>
      <w:lvlJc w:val="right"/>
      <w:pPr>
        <w:ind w:left="4308" w:hanging="180"/>
      </w:pPr>
    </w:lvl>
    <w:lvl w:ilvl="6" w:tplc="0809000F" w:tentative="1">
      <w:start w:val="1"/>
      <w:numFmt w:val="decimal"/>
      <w:lvlText w:val="%7."/>
      <w:lvlJc w:val="left"/>
      <w:pPr>
        <w:ind w:left="5028" w:hanging="360"/>
      </w:pPr>
    </w:lvl>
    <w:lvl w:ilvl="7" w:tplc="08090019" w:tentative="1">
      <w:start w:val="1"/>
      <w:numFmt w:val="lowerLetter"/>
      <w:lvlText w:val="%8."/>
      <w:lvlJc w:val="left"/>
      <w:pPr>
        <w:ind w:left="5748" w:hanging="360"/>
      </w:pPr>
    </w:lvl>
    <w:lvl w:ilvl="8" w:tplc="08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34" w15:restartNumberingAfterBreak="0">
    <w:nsid w:val="76974E07"/>
    <w:multiLevelType w:val="hybridMultilevel"/>
    <w:tmpl w:val="00E0137E"/>
    <w:lvl w:ilvl="0" w:tplc="0403001B">
      <w:start w:val="1"/>
      <w:numFmt w:val="lowerRoman"/>
      <w:lvlText w:val="%1."/>
      <w:lvlJc w:val="right"/>
      <w:pPr>
        <w:ind w:left="720" w:hanging="360"/>
      </w:p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0A1FB6"/>
    <w:multiLevelType w:val="hybridMultilevel"/>
    <w:tmpl w:val="C3DE9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A5095E"/>
    <w:multiLevelType w:val="hybridMultilevel"/>
    <w:tmpl w:val="0D4099EC"/>
    <w:lvl w:ilvl="0" w:tplc="E19EE45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E54A74"/>
    <w:multiLevelType w:val="hybridMultilevel"/>
    <w:tmpl w:val="0216828A"/>
    <w:lvl w:ilvl="0" w:tplc="BD7605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7487113">
    <w:abstractNumId w:val="11"/>
  </w:num>
  <w:num w:numId="2" w16cid:durableId="1150905851">
    <w:abstractNumId w:val="37"/>
  </w:num>
  <w:num w:numId="3" w16cid:durableId="221141369">
    <w:abstractNumId w:val="31"/>
  </w:num>
  <w:num w:numId="4" w16cid:durableId="2042591710">
    <w:abstractNumId w:val="10"/>
  </w:num>
  <w:num w:numId="5" w16cid:durableId="1948199059">
    <w:abstractNumId w:val="30"/>
  </w:num>
  <w:num w:numId="6" w16cid:durableId="1782072862">
    <w:abstractNumId w:val="5"/>
  </w:num>
  <w:num w:numId="7" w16cid:durableId="1126391380">
    <w:abstractNumId w:val="35"/>
  </w:num>
  <w:num w:numId="8" w16cid:durableId="1581595453">
    <w:abstractNumId w:val="14"/>
  </w:num>
  <w:num w:numId="9" w16cid:durableId="1212889455">
    <w:abstractNumId w:val="20"/>
  </w:num>
  <w:num w:numId="10" w16cid:durableId="1864320181">
    <w:abstractNumId w:val="2"/>
  </w:num>
  <w:num w:numId="11" w16cid:durableId="1984003179">
    <w:abstractNumId w:val="12"/>
  </w:num>
  <w:num w:numId="12" w16cid:durableId="1851135468">
    <w:abstractNumId w:val="7"/>
  </w:num>
  <w:num w:numId="13" w16cid:durableId="548347163">
    <w:abstractNumId w:val="19"/>
  </w:num>
  <w:num w:numId="14" w16cid:durableId="788356911">
    <w:abstractNumId w:val="27"/>
  </w:num>
  <w:num w:numId="15" w16cid:durableId="1457679115">
    <w:abstractNumId w:val="21"/>
  </w:num>
  <w:num w:numId="16" w16cid:durableId="548609679">
    <w:abstractNumId w:val="13"/>
  </w:num>
  <w:num w:numId="17" w16cid:durableId="1222402103">
    <w:abstractNumId w:val="33"/>
  </w:num>
  <w:num w:numId="18" w16cid:durableId="1972707432">
    <w:abstractNumId w:val="24"/>
  </w:num>
  <w:num w:numId="19" w16cid:durableId="1584601842">
    <w:abstractNumId w:val="15"/>
  </w:num>
  <w:num w:numId="20" w16cid:durableId="1601256121">
    <w:abstractNumId w:val="36"/>
  </w:num>
  <w:num w:numId="21" w16cid:durableId="213814313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576864653">
    <w:abstractNumId w:val="3"/>
  </w:num>
  <w:num w:numId="23" w16cid:durableId="909577483">
    <w:abstractNumId w:val="32"/>
  </w:num>
  <w:num w:numId="24" w16cid:durableId="1177501208">
    <w:abstractNumId w:val="9"/>
  </w:num>
  <w:num w:numId="25" w16cid:durableId="8529133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220897669">
    <w:abstractNumId w:val="26"/>
  </w:num>
  <w:num w:numId="27" w16cid:durableId="1373727520">
    <w:abstractNumId w:val="3"/>
  </w:num>
  <w:num w:numId="28" w16cid:durableId="1191190236">
    <w:abstractNumId w:val="32"/>
  </w:num>
  <w:num w:numId="29" w16cid:durableId="1284776248">
    <w:abstractNumId w:val="9"/>
  </w:num>
  <w:num w:numId="30" w16cid:durableId="1474356">
    <w:abstractNumId w:val="26"/>
  </w:num>
  <w:num w:numId="31" w16cid:durableId="1686394385">
    <w:abstractNumId w:val="8"/>
  </w:num>
  <w:num w:numId="32" w16cid:durableId="1308903173">
    <w:abstractNumId w:val="29"/>
  </w:num>
  <w:num w:numId="33" w16cid:durableId="1194079909">
    <w:abstractNumId w:val="4"/>
  </w:num>
  <w:num w:numId="34" w16cid:durableId="890264908">
    <w:abstractNumId w:val="28"/>
  </w:num>
  <w:num w:numId="35" w16cid:durableId="2041085563">
    <w:abstractNumId w:val="23"/>
  </w:num>
  <w:num w:numId="36" w16cid:durableId="1165323282">
    <w:abstractNumId w:val="6"/>
  </w:num>
  <w:num w:numId="37" w16cid:durableId="1301308397">
    <w:abstractNumId w:val="16"/>
  </w:num>
  <w:num w:numId="38" w16cid:durableId="1152795178">
    <w:abstractNumId w:val="25"/>
  </w:num>
  <w:num w:numId="39" w16cid:durableId="1190026641">
    <w:abstractNumId w:val="0"/>
  </w:num>
  <w:num w:numId="40" w16cid:durableId="962033177">
    <w:abstractNumId w:val="22"/>
  </w:num>
  <w:num w:numId="41" w16cid:durableId="98843348">
    <w:abstractNumId w:val="1"/>
  </w:num>
  <w:num w:numId="42" w16cid:durableId="503320376">
    <w:abstractNumId w:val="18"/>
  </w:num>
  <w:num w:numId="43" w16cid:durableId="97807007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4/ZhbnwHxteweJnYiNLepT2EJcqYKc2g/IMGNm7/wRFcD3BItQDYXcGDN0C8LFN6wAaHtiGdpp9MlA7PfB0n9A==" w:salt="ZNH0JrmDtWPtytfI30sQd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D67"/>
    <w:rsid w:val="00000385"/>
    <w:rsid w:val="000008AB"/>
    <w:rsid w:val="00000DBA"/>
    <w:rsid w:val="00001177"/>
    <w:rsid w:val="00001293"/>
    <w:rsid w:val="00001E30"/>
    <w:rsid w:val="000026C7"/>
    <w:rsid w:val="0000388E"/>
    <w:rsid w:val="000059DA"/>
    <w:rsid w:val="00005AA8"/>
    <w:rsid w:val="00005E68"/>
    <w:rsid w:val="00005EE6"/>
    <w:rsid w:val="00005FE2"/>
    <w:rsid w:val="00006389"/>
    <w:rsid w:val="00006B17"/>
    <w:rsid w:val="000108AB"/>
    <w:rsid w:val="00011F59"/>
    <w:rsid w:val="000129DE"/>
    <w:rsid w:val="00012C4B"/>
    <w:rsid w:val="00013F83"/>
    <w:rsid w:val="000147CE"/>
    <w:rsid w:val="00015568"/>
    <w:rsid w:val="00015574"/>
    <w:rsid w:val="00017387"/>
    <w:rsid w:val="00017526"/>
    <w:rsid w:val="00021136"/>
    <w:rsid w:val="0002183C"/>
    <w:rsid w:val="00022290"/>
    <w:rsid w:val="000225A8"/>
    <w:rsid w:val="00022A77"/>
    <w:rsid w:val="000246DF"/>
    <w:rsid w:val="0002488A"/>
    <w:rsid w:val="00024DE8"/>
    <w:rsid w:val="000255CA"/>
    <w:rsid w:val="000256AE"/>
    <w:rsid w:val="00026AED"/>
    <w:rsid w:val="00026E8E"/>
    <w:rsid w:val="00027823"/>
    <w:rsid w:val="000319D3"/>
    <w:rsid w:val="00031D3C"/>
    <w:rsid w:val="00031EAD"/>
    <w:rsid w:val="0003242C"/>
    <w:rsid w:val="000326ED"/>
    <w:rsid w:val="000339C7"/>
    <w:rsid w:val="0003656A"/>
    <w:rsid w:val="00036643"/>
    <w:rsid w:val="00037B4E"/>
    <w:rsid w:val="00037C2B"/>
    <w:rsid w:val="00041209"/>
    <w:rsid w:val="00042A38"/>
    <w:rsid w:val="000435D3"/>
    <w:rsid w:val="000435E0"/>
    <w:rsid w:val="000439C6"/>
    <w:rsid w:val="0004591C"/>
    <w:rsid w:val="00047562"/>
    <w:rsid w:val="000478AF"/>
    <w:rsid w:val="00047ED7"/>
    <w:rsid w:val="00050371"/>
    <w:rsid w:val="00050646"/>
    <w:rsid w:val="00050A2D"/>
    <w:rsid w:val="00052011"/>
    <w:rsid w:val="00052651"/>
    <w:rsid w:val="0005369C"/>
    <w:rsid w:val="00053B76"/>
    <w:rsid w:val="00054CF0"/>
    <w:rsid w:val="00056289"/>
    <w:rsid w:val="000562F7"/>
    <w:rsid w:val="0005672A"/>
    <w:rsid w:val="00057151"/>
    <w:rsid w:val="0005719F"/>
    <w:rsid w:val="0005746A"/>
    <w:rsid w:val="00060C29"/>
    <w:rsid w:val="00063A6E"/>
    <w:rsid w:val="00063F4D"/>
    <w:rsid w:val="0006498C"/>
    <w:rsid w:val="00065045"/>
    <w:rsid w:val="00065AF1"/>
    <w:rsid w:val="00065C66"/>
    <w:rsid w:val="00065FD1"/>
    <w:rsid w:val="0006673F"/>
    <w:rsid w:val="000668DB"/>
    <w:rsid w:val="00066D21"/>
    <w:rsid w:val="00067764"/>
    <w:rsid w:val="00070186"/>
    <w:rsid w:val="00070C21"/>
    <w:rsid w:val="00070D2A"/>
    <w:rsid w:val="0007231D"/>
    <w:rsid w:val="00072A76"/>
    <w:rsid w:val="00072AF1"/>
    <w:rsid w:val="00072E92"/>
    <w:rsid w:val="00073090"/>
    <w:rsid w:val="00073354"/>
    <w:rsid w:val="000733B0"/>
    <w:rsid w:val="0007450A"/>
    <w:rsid w:val="000754F5"/>
    <w:rsid w:val="000756CB"/>
    <w:rsid w:val="00075E93"/>
    <w:rsid w:val="000764A6"/>
    <w:rsid w:val="000804C4"/>
    <w:rsid w:val="00082549"/>
    <w:rsid w:val="00082BC0"/>
    <w:rsid w:val="000840A7"/>
    <w:rsid w:val="00084CD8"/>
    <w:rsid w:val="00084CF3"/>
    <w:rsid w:val="00085A81"/>
    <w:rsid w:val="00086442"/>
    <w:rsid w:val="000869D1"/>
    <w:rsid w:val="00086B16"/>
    <w:rsid w:val="00086D49"/>
    <w:rsid w:val="000870FF"/>
    <w:rsid w:val="00087A95"/>
    <w:rsid w:val="00087D25"/>
    <w:rsid w:val="00091F32"/>
    <w:rsid w:val="00092E45"/>
    <w:rsid w:val="00093E3D"/>
    <w:rsid w:val="00094F4A"/>
    <w:rsid w:val="00095C95"/>
    <w:rsid w:val="00095D41"/>
    <w:rsid w:val="00096589"/>
    <w:rsid w:val="000968E5"/>
    <w:rsid w:val="00096CD8"/>
    <w:rsid w:val="00097A81"/>
    <w:rsid w:val="00097B0C"/>
    <w:rsid w:val="000A006E"/>
    <w:rsid w:val="000A09A9"/>
    <w:rsid w:val="000A0ABB"/>
    <w:rsid w:val="000A284C"/>
    <w:rsid w:val="000A362A"/>
    <w:rsid w:val="000A4F4C"/>
    <w:rsid w:val="000A5D59"/>
    <w:rsid w:val="000A6AC0"/>
    <w:rsid w:val="000A74C2"/>
    <w:rsid w:val="000B18C8"/>
    <w:rsid w:val="000B318E"/>
    <w:rsid w:val="000B3914"/>
    <w:rsid w:val="000B56C5"/>
    <w:rsid w:val="000B5A14"/>
    <w:rsid w:val="000B5A1C"/>
    <w:rsid w:val="000B5DBD"/>
    <w:rsid w:val="000B6B05"/>
    <w:rsid w:val="000B7382"/>
    <w:rsid w:val="000C07F6"/>
    <w:rsid w:val="000C0CDA"/>
    <w:rsid w:val="000C0D18"/>
    <w:rsid w:val="000C0F8D"/>
    <w:rsid w:val="000C3702"/>
    <w:rsid w:val="000C3DA3"/>
    <w:rsid w:val="000C3F76"/>
    <w:rsid w:val="000C5520"/>
    <w:rsid w:val="000C59F7"/>
    <w:rsid w:val="000C5B28"/>
    <w:rsid w:val="000C5F6F"/>
    <w:rsid w:val="000C7374"/>
    <w:rsid w:val="000C78E3"/>
    <w:rsid w:val="000D027B"/>
    <w:rsid w:val="000D06F3"/>
    <w:rsid w:val="000D2B01"/>
    <w:rsid w:val="000D316C"/>
    <w:rsid w:val="000D3266"/>
    <w:rsid w:val="000D39E3"/>
    <w:rsid w:val="000D493D"/>
    <w:rsid w:val="000D4AED"/>
    <w:rsid w:val="000D5C01"/>
    <w:rsid w:val="000D5C55"/>
    <w:rsid w:val="000D6D9E"/>
    <w:rsid w:val="000D6E15"/>
    <w:rsid w:val="000D7959"/>
    <w:rsid w:val="000D7CBA"/>
    <w:rsid w:val="000E1401"/>
    <w:rsid w:val="000E1600"/>
    <w:rsid w:val="000E4E5D"/>
    <w:rsid w:val="000E5390"/>
    <w:rsid w:val="000E5866"/>
    <w:rsid w:val="000E659C"/>
    <w:rsid w:val="000E6768"/>
    <w:rsid w:val="000E6C9B"/>
    <w:rsid w:val="000E6FD0"/>
    <w:rsid w:val="000E70E7"/>
    <w:rsid w:val="000E7227"/>
    <w:rsid w:val="000E78B8"/>
    <w:rsid w:val="000F0E32"/>
    <w:rsid w:val="000F1559"/>
    <w:rsid w:val="000F158B"/>
    <w:rsid w:val="000F1B03"/>
    <w:rsid w:val="000F3F44"/>
    <w:rsid w:val="000F4115"/>
    <w:rsid w:val="000F4472"/>
    <w:rsid w:val="000F5EE3"/>
    <w:rsid w:val="000F6A66"/>
    <w:rsid w:val="000F6C19"/>
    <w:rsid w:val="000F717C"/>
    <w:rsid w:val="000F7D22"/>
    <w:rsid w:val="0010004D"/>
    <w:rsid w:val="00100581"/>
    <w:rsid w:val="00100633"/>
    <w:rsid w:val="00100A32"/>
    <w:rsid w:val="001013B2"/>
    <w:rsid w:val="00102A62"/>
    <w:rsid w:val="00102BE5"/>
    <w:rsid w:val="00102FFE"/>
    <w:rsid w:val="0010342D"/>
    <w:rsid w:val="0010444E"/>
    <w:rsid w:val="00104C02"/>
    <w:rsid w:val="0010500F"/>
    <w:rsid w:val="0010537E"/>
    <w:rsid w:val="00105BC4"/>
    <w:rsid w:val="00105F90"/>
    <w:rsid w:val="00106191"/>
    <w:rsid w:val="001061D9"/>
    <w:rsid w:val="001063D5"/>
    <w:rsid w:val="00106AEE"/>
    <w:rsid w:val="001070A3"/>
    <w:rsid w:val="00107DE1"/>
    <w:rsid w:val="00111600"/>
    <w:rsid w:val="0011177C"/>
    <w:rsid w:val="00111E4F"/>
    <w:rsid w:val="00112140"/>
    <w:rsid w:val="0011283A"/>
    <w:rsid w:val="0011337A"/>
    <w:rsid w:val="0011374A"/>
    <w:rsid w:val="00113AC7"/>
    <w:rsid w:val="00113BFA"/>
    <w:rsid w:val="0011408E"/>
    <w:rsid w:val="00114E5F"/>
    <w:rsid w:val="00117149"/>
    <w:rsid w:val="00120575"/>
    <w:rsid w:val="0012182B"/>
    <w:rsid w:val="00121BAE"/>
    <w:rsid w:val="001223FD"/>
    <w:rsid w:val="001225CE"/>
    <w:rsid w:val="0012277E"/>
    <w:rsid w:val="001232D7"/>
    <w:rsid w:val="00123458"/>
    <w:rsid w:val="0012370B"/>
    <w:rsid w:val="001256D3"/>
    <w:rsid w:val="00126003"/>
    <w:rsid w:val="00130C5B"/>
    <w:rsid w:val="001315BB"/>
    <w:rsid w:val="00131A9A"/>
    <w:rsid w:val="00132387"/>
    <w:rsid w:val="00132B5F"/>
    <w:rsid w:val="00132BE3"/>
    <w:rsid w:val="001333B1"/>
    <w:rsid w:val="00134563"/>
    <w:rsid w:val="00134B27"/>
    <w:rsid w:val="00135A77"/>
    <w:rsid w:val="0013768F"/>
    <w:rsid w:val="00137D50"/>
    <w:rsid w:val="001401FA"/>
    <w:rsid w:val="001425C5"/>
    <w:rsid w:val="00142E42"/>
    <w:rsid w:val="001440E3"/>
    <w:rsid w:val="0014416E"/>
    <w:rsid w:val="001443F3"/>
    <w:rsid w:val="00144A61"/>
    <w:rsid w:val="00144E96"/>
    <w:rsid w:val="00144F93"/>
    <w:rsid w:val="001455AE"/>
    <w:rsid w:val="001462E5"/>
    <w:rsid w:val="001464C7"/>
    <w:rsid w:val="001500F9"/>
    <w:rsid w:val="00152474"/>
    <w:rsid w:val="001534BD"/>
    <w:rsid w:val="001538E7"/>
    <w:rsid w:val="0015456F"/>
    <w:rsid w:val="00154C2B"/>
    <w:rsid w:val="00155D62"/>
    <w:rsid w:val="001570AD"/>
    <w:rsid w:val="001573D4"/>
    <w:rsid w:val="00157750"/>
    <w:rsid w:val="00157C89"/>
    <w:rsid w:val="00160AF3"/>
    <w:rsid w:val="00161041"/>
    <w:rsid w:val="00161245"/>
    <w:rsid w:val="001625F9"/>
    <w:rsid w:val="001635A2"/>
    <w:rsid w:val="00165164"/>
    <w:rsid w:val="00165F97"/>
    <w:rsid w:val="001663F3"/>
    <w:rsid w:val="00166624"/>
    <w:rsid w:val="00166B0A"/>
    <w:rsid w:val="001674A1"/>
    <w:rsid w:val="00170958"/>
    <w:rsid w:val="001728DB"/>
    <w:rsid w:val="00172922"/>
    <w:rsid w:val="00172C3D"/>
    <w:rsid w:val="00173485"/>
    <w:rsid w:val="001734F4"/>
    <w:rsid w:val="001741C0"/>
    <w:rsid w:val="0017427C"/>
    <w:rsid w:val="001778B3"/>
    <w:rsid w:val="00181560"/>
    <w:rsid w:val="00181CDC"/>
    <w:rsid w:val="00183370"/>
    <w:rsid w:val="00183ECE"/>
    <w:rsid w:val="001842D6"/>
    <w:rsid w:val="001843C6"/>
    <w:rsid w:val="00184EC0"/>
    <w:rsid w:val="001866A4"/>
    <w:rsid w:val="0019054A"/>
    <w:rsid w:val="001906B8"/>
    <w:rsid w:val="00190E0A"/>
    <w:rsid w:val="00192098"/>
    <w:rsid w:val="0019243C"/>
    <w:rsid w:val="0019257C"/>
    <w:rsid w:val="00193015"/>
    <w:rsid w:val="00193A0B"/>
    <w:rsid w:val="00194F70"/>
    <w:rsid w:val="001953D3"/>
    <w:rsid w:val="001953E4"/>
    <w:rsid w:val="00195740"/>
    <w:rsid w:val="00196335"/>
    <w:rsid w:val="00196901"/>
    <w:rsid w:val="00196A37"/>
    <w:rsid w:val="0019762E"/>
    <w:rsid w:val="001A033D"/>
    <w:rsid w:val="001A1435"/>
    <w:rsid w:val="001A1AC8"/>
    <w:rsid w:val="001A4E97"/>
    <w:rsid w:val="001A552C"/>
    <w:rsid w:val="001A61D5"/>
    <w:rsid w:val="001B153B"/>
    <w:rsid w:val="001B2A06"/>
    <w:rsid w:val="001B2EB8"/>
    <w:rsid w:val="001B3469"/>
    <w:rsid w:val="001B3EEB"/>
    <w:rsid w:val="001B46A8"/>
    <w:rsid w:val="001B4FA4"/>
    <w:rsid w:val="001B5004"/>
    <w:rsid w:val="001B6065"/>
    <w:rsid w:val="001B64D2"/>
    <w:rsid w:val="001B6A38"/>
    <w:rsid w:val="001B6CD1"/>
    <w:rsid w:val="001B6D18"/>
    <w:rsid w:val="001B6FB7"/>
    <w:rsid w:val="001B7023"/>
    <w:rsid w:val="001B72DF"/>
    <w:rsid w:val="001B7C04"/>
    <w:rsid w:val="001B7C06"/>
    <w:rsid w:val="001B7E7C"/>
    <w:rsid w:val="001C0476"/>
    <w:rsid w:val="001C0545"/>
    <w:rsid w:val="001C07D6"/>
    <w:rsid w:val="001C0B26"/>
    <w:rsid w:val="001C1932"/>
    <w:rsid w:val="001C2062"/>
    <w:rsid w:val="001C20A7"/>
    <w:rsid w:val="001C20BD"/>
    <w:rsid w:val="001C2245"/>
    <w:rsid w:val="001C2D3F"/>
    <w:rsid w:val="001C344B"/>
    <w:rsid w:val="001C38FA"/>
    <w:rsid w:val="001C427B"/>
    <w:rsid w:val="001C45D5"/>
    <w:rsid w:val="001C493D"/>
    <w:rsid w:val="001C64E4"/>
    <w:rsid w:val="001C69E0"/>
    <w:rsid w:val="001C70B3"/>
    <w:rsid w:val="001C745B"/>
    <w:rsid w:val="001C77FD"/>
    <w:rsid w:val="001C7CB4"/>
    <w:rsid w:val="001C7D2E"/>
    <w:rsid w:val="001D0C1F"/>
    <w:rsid w:val="001D16C4"/>
    <w:rsid w:val="001D1736"/>
    <w:rsid w:val="001D18F8"/>
    <w:rsid w:val="001D19C7"/>
    <w:rsid w:val="001D2E6E"/>
    <w:rsid w:val="001D3256"/>
    <w:rsid w:val="001D34F0"/>
    <w:rsid w:val="001D57D2"/>
    <w:rsid w:val="001D649B"/>
    <w:rsid w:val="001D67C2"/>
    <w:rsid w:val="001D6B75"/>
    <w:rsid w:val="001D6D6C"/>
    <w:rsid w:val="001D7F52"/>
    <w:rsid w:val="001E0089"/>
    <w:rsid w:val="001E1346"/>
    <w:rsid w:val="001E1970"/>
    <w:rsid w:val="001E1BF4"/>
    <w:rsid w:val="001E2807"/>
    <w:rsid w:val="001E2AAC"/>
    <w:rsid w:val="001E2E2C"/>
    <w:rsid w:val="001E308B"/>
    <w:rsid w:val="001E3E71"/>
    <w:rsid w:val="001E3EC2"/>
    <w:rsid w:val="001E551B"/>
    <w:rsid w:val="001E5EEE"/>
    <w:rsid w:val="001E71DB"/>
    <w:rsid w:val="001E7B20"/>
    <w:rsid w:val="001E7CF7"/>
    <w:rsid w:val="001F0348"/>
    <w:rsid w:val="001F0673"/>
    <w:rsid w:val="001F1219"/>
    <w:rsid w:val="001F13C9"/>
    <w:rsid w:val="001F1C13"/>
    <w:rsid w:val="001F1D34"/>
    <w:rsid w:val="001F28AE"/>
    <w:rsid w:val="001F3068"/>
    <w:rsid w:val="001F3286"/>
    <w:rsid w:val="001F4227"/>
    <w:rsid w:val="001F4467"/>
    <w:rsid w:val="001F49F5"/>
    <w:rsid w:val="001F58BA"/>
    <w:rsid w:val="001F58CC"/>
    <w:rsid w:val="001F67DF"/>
    <w:rsid w:val="001F7722"/>
    <w:rsid w:val="001F7C15"/>
    <w:rsid w:val="00200573"/>
    <w:rsid w:val="00200692"/>
    <w:rsid w:val="00201818"/>
    <w:rsid w:val="00201B8A"/>
    <w:rsid w:val="00203482"/>
    <w:rsid w:val="00203B82"/>
    <w:rsid w:val="00204C7F"/>
    <w:rsid w:val="00205E9B"/>
    <w:rsid w:val="002060BA"/>
    <w:rsid w:val="00206D3F"/>
    <w:rsid w:val="0020724C"/>
    <w:rsid w:val="00207C42"/>
    <w:rsid w:val="002114C8"/>
    <w:rsid w:val="00211E10"/>
    <w:rsid w:val="00211F03"/>
    <w:rsid w:val="002121D7"/>
    <w:rsid w:val="002124DD"/>
    <w:rsid w:val="00212A7D"/>
    <w:rsid w:val="00213AE8"/>
    <w:rsid w:val="00213C66"/>
    <w:rsid w:val="00213E9C"/>
    <w:rsid w:val="00215B56"/>
    <w:rsid w:val="002171D6"/>
    <w:rsid w:val="00217F75"/>
    <w:rsid w:val="0022092E"/>
    <w:rsid w:val="002210D0"/>
    <w:rsid w:val="00221130"/>
    <w:rsid w:val="002212C8"/>
    <w:rsid w:val="00222440"/>
    <w:rsid w:val="002229B1"/>
    <w:rsid w:val="00222CF2"/>
    <w:rsid w:val="00223116"/>
    <w:rsid w:val="00223206"/>
    <w:rsid w:val="00223F23"/>
    <w:rsid w:val="00225CCC"/>
    <w:rsid w:val="002260B7"/>
    <w:rsid w:val="00227826"/>
    <w:rsid w:val="00227A09"/>
    <w:rsid w:val="00230CDD"/>
    <w:rsid w:val="00232902"/>
    <w:rsid w:val="002347FC"/>
    <w:rsid w:val="00234AC4"/>
    <w:rsid w:val="00234B18"/>
    <w:rsid w:val="002355D9"/>
    <w:rsid w:val="00235B11"/>
    <w:rsid w:val="002374E9"/>
    <w:rsid w:val="00237F7E"/>
    <w:rsid w:val="00240712"/>
    <w:rsid w:val="00240ADC"/>
    <w:rsid w:val="00240FAB"/>
    <w:rsid w:val="00241077"/>
    <w:rsid w:val="0024208E"/>
    <w:rsid w:val="00242923"/>
    <w:rsid w:val="00243365"/>
    <w:rsid w:val="0024372E"/>
    <w:rsid w:val="0024378F"/>
    <w:rsid w:val="0024429F"/>
    <w:rsid w:val="002447F9"/>
    <w:rsid w:val="00244D96"/>
    <w:rsid w:val="00245A39"/>
    <w:rsid w:val="002466F8"/>
    <w:rsid w:val="002475B7"/>
    <w:rsid w:val="002476B2"/>
    <w:rsid w:val="002505F7"/>
    <w:rsid w:val="00250B76"/>
    <w:rsid w:val="00251489"/>
    <w:rsid w:val="0025210A"/>
    <w:rsid w:val="00252169"/>
    <w:rsid w:val="002521C2"/>
    <w:rsid w:val="002543A2"/>
    <w:rsid w:val="002545F6"/>
    <w:rsid w:val="00255765"/>
    <w:rsid w:val="002557C2"/>
    <w:rsid w:val="00255C39"/>
    <w:rsid w:val="00256616"/>
    <w:rsid w:val="00256F63"/>
    <w:rsid w:val="00256F9D"/>
    <w:rsid w:val="00257F90"/>
    <w:rsid w:val="00260DF7"/>
    <w:rsid w:val="0026140E"/>
    <w:rsid w:val="00261E52"/>
    <w:rsid w:val="00262051"/>
    <w:rsid w:val="0026224D"/>
    <w:rsid w:val="002622CB"/>
    <w:rsid w:val="00263252"/>
    <w:rsid w:val="00263CFE"/>
    <w:rsid w:val="00263F75"/>
    <w:rsid w:val="002642CB"/>
    <w:rsid w:val="0026448B"/>
    <w:rsid w:val="00265393"/>
    <w:rsid w:val="00266028"/>
    <w:rsid w:val="002661D2"/>
    <w:rsid w:val="00267567"/>
    <w:rsid w:val="002702BC"/>
    <w:rsid w:val="00270606"/>
    <w:rsid w:val="00270A5A"/>
    <w:rsid w:val="00270C60"/>
    <w:rsid w:val="00270ED2"/>
    <w:rsid w:val="00271809"/>
    <w:rsid w:val="00271FCA"/>
    <w:rsid w:val="00272722"/>
    <w:rsid w:val="002727A1"/>
    <w:rsid w:val="00273490"/>
    <w:rsid w:val="00273E31"/>
    <w:rsid w:val="00274A07"/>
    <w:rsid w:val="00274D64"/>
    <w:rsid w:val="00275F9E"/>
    <w:rsid w:val="00276279"/>
    <w:rsid w:val="00276474"/>
    <w:rsid w:val="00277199"/>
    <w:rsid w:val="002773CC"/>
    <w:rsid w:val="002814C9"/>
    <w:rsid w:val="002822F3"/>
    <w:rsid w:val="002827A9"/>
    <w:rsid w:val="00282BAB"/>
    <w:rsid w:val="00283790"/>
    <w:rsid w:val="00285AE3"/>
    <w:rsid w:val="00286DB8"/>
    <w:rsid w:val="002876EF"/>
    <w:rsid w:val="00287F09"/>
    <w:rsid w:val="00291066"/>
    <w:rsid w:val="002912F9"/>
    <w:rsid w:val="002915F5"/>
    <w:rsid w:val="00291E05"/>
    <w:rsid w:val="002920F9"/>
    <w:rsid w:val="00292194"/>
    <w:rsid w:val="002924F5"/>
    <w:rsid w:val="00292BE4"/>
    <w:rsid w:val="00293588"/>
    <w:rsid w:val="00293EF7"/>
    <w:rsid w:val="00294423"/>
    <w:rsid w:val="002945CA"/>
    <w:rsid w:val="00294ECA"/>
    <w:rsid w:val="0029507E"/>
    <w:rsid w:val="002957E6"/>
    <w:rsid w:val="00295A25"/>
    <w:rsid w:val="00296A59"/>
    <w:rsid w:val="00297E00"/>
    <w:rsid w:val="002A04BC"/>
    <w:rsid w:val="002A073E"/>
    <w:rsid w:val="002A0B87"/>
    <w:rsid w:val="002A1783"/>
    <w:rsid w:val="002A1FDB"/>
    <w:rsid w:val="002A25A6"/>
    <w:rsid w:val="002A39A6"/>
    <w:rsid w:val="002A3C31"/>
    <w:rsid w:val="002A3E4D"/>
    <w:rsid w:val="002A5CA7"/>
    <w:rsid w:val="002A6825"/>
    <w:rsid w:val="002A6B3D"/>
    <w:rsid w:val="002A6F1C"/>
    <w:rsid w:val="002B0A7D"/>
    <w:rsid w:val="002B127B"/>
    <w:rsid w:val="002B1AD0"/>
    <w:rsid w:val="002B1B49"/>
    <w:rsid w:val="002B1B7D"/>
    <w:rsid w:val="002B390B"/>
    <w:rsid w:val="002B3D1C"/>
    <w:rsid w:val="002B411D"/>
    <w:rsid w:val="002B461F"/>
    <w:rsid w:val="002B4817"/>
    <w:rsid w:val="002B60CF"/>
    <w:rsid w:val="002B65CD"/>
    <w:rsid w:val="002B6728"/>
    <w:rsid w:val="002B6E33"/>
    <w:rsid w:val="002B763A"/>
    <w:rsid w:val="002B7CC6"/>
    <w:rsid w:val="002C0204"/>
    <w:rsid w:val="002C0301"/>
    <w:rsid w:val="002C05B8"/>
    <w:rsid w:val="002C2DE0"/>
    <w:rsid w:val="002C2E6D"/>
    <w:rsid w:val="002C319C"/>
    <w:rsid w:val="002C3DC8"/>
    <w:rsid w:val="002C400B"/>
    <w:rsid w:val="002C42F3"/>
    <w:rsid w:val="002C5354"/>
    <w:rsid w:val="002C625E"/>
    <w:rsid w:val="002C6790"/>
    <w:rsid w:val="002C6C18"/>
    <w:rsid w:val="002C71CE"/>
    <w:rsid w:val="002C7689"/>
    <w:rsid w:val="002C7CE7"/>
    <w:rsid w:val="002D07F3"/>
    <w:rsid w:val="002D0881"/>
    <w:rsid w:val="002D0B4F"/>
    <w:rsid w:val="002D1314"/>
    <w:rsid w:val="002D3AF2"/>
    <w:rsid w:val="002D6845"/>
    <w:rsid w:val="002D737D"/>
    <w:rsid w:val="002D73B8"/>
    <w:rsid w:val="002D7873"/>
    <w:rsid w:val="002D7A45"/>
    <w:rsid w:val="002E0625"/>
    <w:rsid w:val="002E0B7F"/>
    <w:rsid w:val="002E0E85"/>
    <w:rsid w:val="002E1200"/>
    <w:rsid w:val="002E1226"/>
    <w:rsid w:val="002E174C"/>
    <w:rsid w:val="002E2D9D"/>
    <w:rsid w:val="002E5B99"/>
    <w:rsid w:val="002E60F3"/>
    <w:rsid w:val="002E611D"/>
    <w:rsid w:val="002E65F1"/>
    <w:rsid w:val="002E68AA"/>
    <w:rsid w:val="002E6EA4"/>
    <w:rsid w:val="002F13C9"/>
    <w:rsid w:val="002F15D1"/>
    <w:rsid w:val="002F2028"/>
    <w:rsid w:val="002F2E46"/>
    <w:rsid w:val="002F2EA8"/>
    <w:rsid w:val="002F2F72"/>
    <w:rsid w:val="002F3D41"/>
    <w:rsid w:val="002F5989"/>
    <w:rsid w:val="002F5BCD"/>
    <w:rsid w:val="002F7D22"/>
    <w:rsid w:val="002F7D30"/>
    <w:rsid w:val="00300478"/>
    <w:rsid w:val="003014F0"/>
    <w:rsid w:val="00301ABE"/>
    <w:rsid w:val="00302B72"/>
    <w:rsid w:val="003040EF"/>
    <w:rsid w:val="003044E3"/>
    <w:rsid w:val="00306043"/>
    <w:rsid w:val="00306B9F"/>
    <w:rsid w:val="00306E0C"/>
    <w:rsid w:val="00307676"/>
    <w:rsid w:val="00307A19"/>
    <w:rsid w:val="00310065"/>
    <w:rsid w:val="003102F1"/>
    <w:rsid w:val="003104D9"/>
    <w:rsid w:val="00311B8D"/>
    <w:rsid w:val="00311E81"/>
    <w:rsid w:val="00311F98"/>
    <w:rsid w:val="00312B4F"/>
    <w:rsid w:val="00313A1C"/>
    <w:rsid w:val="00313FA1"/>
    <w:rsid w:val="00314728"/>
    <w:rsid w:val="0031541D"/>
    <w:rsid w:val="0031636F"/>
    <w:rsid w:val="003174EA"/>
    <w:rsid w:val="0031767A"/>
    <w:rsid w:val="00317E05"/>
    <w:rsid w:val="00317FCF"/>
    <w:rsid w:val="003200C7"/>
    <w:rsid w:val="00320F93"/>
    <w:rsid w:val="00321937"/>
    <w:rsid w:val="003219E6"/>
    <w:rsid w:val="00321B09"/>
    <w:rsid w:val="00321B62"/>
    <w:rsid w:val="00321CC1"/>
    <w:rsid w:val="003221B5"/>
    <w:rsid w:val="00323135"/>
    <w:rsid w:val="00323F74"/>
    <w:rsid w:val="003250AA"/>
    <w:rsid w:val="00327702"/>
    <w:rsid w:val="003278D2"/>
    <w:rsid w:val="00327D4C"/>
    <w:rsid w:val="003303BD"/>
    <w:rsid w:val="003309B5"/>
    <w:rsid w:val="00330A12"/>
    <w:rsid w:val="003321A6"/>
    <w:rsid w:val="00332303"/>
    <w:rsid w:val="00332376"/>
    <w:rsid w:val="00332496"/>
    <w:rsid w:val="003345B6"/>
    <w:rsid w:val="003348FB"/>
    <w:rsid w:val="00335604"/>
    <w:rsid w:val="003361B9"/>
    <w:rsid w:val="00336272"/>
    <w:rsid w:val="00336640"/>
    <w:rsid w:val="0033670C"/>
    <w:rsid w:val="00336EBD"/>
    <w:rsid w:val="003373B5"/>
    <w:rsid w:val="0033774B"/>
    <w:rsid w:val="0034051F"/>
    <w:rsid w:val="00340AA8"/>
    <w:rsid w:val="00340CAE"/>
    <w:rsid w:val="00340E02"/>
    <w:rsid w:val="00342594"/>
    <w:rsid w:val="00342801"/>
    <w:rsid w:val="003429BC"/>
    <w:rsid w:val="0034308D"/>
    <w:rsid w:val="00344BE9"/>
    <w:rsid w:val="00347BE8"/>
    <w:rsid w:val="00350642"/>
    <w:rsid w:val="0035093A"/>
    <w:rsid w:val="00350A3B"/>
    <w:rsid w:val="00350B45"/>
    <w:rsid w:val="00352728"/>
    <w:rsid w:val="0035335D"/>
    <w:rsid w:val="00353FCF"/>
    <w:rsid w:val="003557BB"/>
    <w:rsid w:val="00355DBB"/>
    <w:rsid w:val="0035619F"/>
    <w:rsid w:val="003565D2"/>
    <w:rsid w:val="0035747F"/>
    <w:rsid w:val="003600C1"/>
    <w:rsid w:val="00361309"/>
    <w:rsid w:val="0036132A"/>
    <w:rsid w:val="003615F6"/>
    <w:rsid w:val="003624AA"/>
    <w:rsid w:val="003647FD"/>
    <w:rsid w:val="00365EFB"/>
    <w:rsid w:val="00366361"/>
    <w:rsid w:val="0036692E"/>
    <w:rsid w:val="00367D25"/>
    <w:rsid w:val="00370005"/>
    <w:rsid w:val="0037127F"/>
    <w:rsid w:val="00371488"/>
    <w:rsid w:val="00371C89"/>
    <w:rsid w:val="00372828"/>
    <w:rsid w:val="003738E8"/>
    <w:rsid w:val="00373B71"/>
    <w:rsid w:val="00374FEC"/>
    <w:rsid w:val="003753B7"/>
    <w:rsid w:val="00375E79"/>
    <w:rsid w:val="00376333"/>
    <w:rsid w:val="0037669F"/>
    <w:rsid w:val="003767B9"/>
    <w:rsid w:val="00376BE8"/>
    <w:rsid w:val="0037789B"/>
    <w:rsid w:val="00380385"/>
    <w:rsid w:val="003809B9"/>
    <w:rsid w:val="00381082"/>
    <w:rsid w:val="00382317"/>
    <w:rsid w:val="0038253C"/>
    <w:rsid w:val="00383BEC"/>
    <w:rsid w:val="003854BA"/>
    <w:rsid w:val="003858C9"/>
    <w:rsid w:val="00385C6C"/>
    <w:rsid w:val="003861E9"/>
    <w:rsid w:val="00386C52"/>
    <w:rsid w:val="00386E59"/>
    <w:rsid w:val="00387120"/>
    <w:rsid w:val="003902BE"/>
    <w:rsid w:val="0039138B"/>
    <w:rsid w:val="00391578"/>
    <w:rsid w:val="00391A4F"/>
    <w:rsid w:val="003924EA"/>
    <w:rsid w:val="00394A1C"/>
    <w:rsid w:val="003958B2"/>
    <w:rsid w:val="00396466"/>
    <w:rsid w:val="003965F8"/>
    <w:rsid w:val="00397DA5"/>
    <w:rsid w:val="00397E03"/>
    <w:rsid w:val="003A06C2"/>
    <w:rsid w:val="003A0BED"/>
    <w:rsid w:val="003A14BB"/>
    <w:rsid w:val="003A1701"/>
    <w:rsid w:val="003A26C7"/>
    <w:rsid w:val="003A2751"/>
    <w:rsid w:val="003A410E"/>
    <w:rsid w:val="003A46EC"/>
    <w:rsid w:val="003A4789"/>
    <w:rsid w:val="003A5259"/>
    <w:rsid w:val="003A5292"/>
    <w:rsid w:val="003A591C"/>
    <w:rsid w:val="003A60E3"/>
    <w:rsid w:val="003B184E"/>
    <w:rsid w:val="003B1CDA"/>
    <w:rsid w:val="003B2911"/>
    <w:rsid w:val="003B395B"/>
    <w:rsid w:val="003B4749"/>
    <w:rsid w:val="003B5D7A"/>
    <w:rsid w:val="003B5E00"/>
    <w:rsid w:val="003B67D7"/>
    <w:rsid w:val="003B6FEB"/>
    <w:rsid w:val="003B729C"/>
    <w:rsid w:val="003B76C3"/>
    <w:rsid w:val="003C1569"/>
    <w:rsid w:val="003C27EE"/>
    <w:rsid w:val="003C3FE8"/>
    <w:rsid w:val="003C6279"/>
    <w:rsid w:val="003C7206"/>
    <w:rsid w:val="003C7CE7"/>
    <w:rsid w:val="003D042A"/>
    <w:rsid w:val="003D050D"/>
    <w:rsid w:val="003D0CC5"/>
    <w:rsid w:val="003D2A73"/>
    <w:rsid w:val="003D2AC0"/>
    <w:rsid w:val="003D2E8D"/>
    <w:rsid w:val="003D36C7"/>
    <w:rsid w:val="003D40D2"/>
    <w:rsid w:val="003D419F"/>
    <w:rsid w:val="003D427B"/>
    <w:rsid w:val="003D4570"/>
    <w:rsid w:val="003D4689"/>
    <w:rsid w:val="003D4893"/>
    <w:rsid w:val="003D49CA"/>
    <w:rsid w:val="003D5A9E"/>
    <w:rsid w:val="003D6A0C"/>
    <w:rsid w:val="003D6D88"/>
    <w:rsid w:val="003D6D9B"/>
    <w:rsid w:val="003D77D4"/>
    <w:rsid w:val="003E0039"/>
    <w:rsid w:val="003E055A"/>
    <w:rsid w:val="003E0C06"/>
    <w:rsid w:val="003E1B09"/>
    <w:rsid w:val="003E2135"/>
    <w:rsid w:val="003E23B4"/>
    <w:rsid w:val="003E2A28"/>
    <w:rsid w:val="003E4A53"/>
    <w:rsid w:val="003E5C5F"/>
    <w:rsid w:val="003E63EA"/>
    <w:rsid w:val="003E67DC"/>
    <w:rsid w:val="003E6D1A"/>
    <w:rsid w:val="003E6F34"/>
    <w:rsid w:val="003E7F1E"/>
    <w:rsid w:val="003F074E"/>
    <w:rsid w:val="003F1590"/>
    <w:rsid w:val="003F177C"/>
    <w:rsid w:val="003F1A16"/>
    <w:rsid w:val="003F1EA9"/>
    <w:rsid w:val="003F1F2C"/>
    <w:rsid w:val="003F27DD"/>
    <w:rsid w:val="003F3D59"/>
    <w:rsid w:val="003F4C12"/>
    <w:rsid w:val="003F6C8F"/>
    <w:rsid w:val="00400B55"/>
    <w:rsid w:val="00400B71"/>
    <w:rsid w:val="00402063"/>
    <w:rsid w:val="004021F8"/>
    <w:rsid w:val="004028EB"/>
    <w:rsid w:val="00403032"/>
    <w:rsid w:val="00403DB3"/>
    <w:rsid w:val="00404B46"/>
    <w:rsid w:val="004052DD"/>
    <w:rsid w:val="00405A76"/>
    <w:rsid w:val="00405FB2"/>
    <w:rsid w:val="00406980"/>
    <w:rsid w:val="00407657"/>
    <w:rsid w:val="00410554"/>
    <w:rsid w:val="00411BF7"/>
    <w:rsid w:val="00411F99"/>
    <w:rsid w:val="004120B4"/>
    <w:rsid w:val="004123E2"/>
    <w:rsid w:val="004126E7"/>
    <w:rsid w:val="00412AF5"/>
    <w:rsid w:val="00412F3C"/>
    <w:rsid w:val="00412F6B"/>
    <w:rsid w:val="004131C0"/>
    <w:rsid w:val="00413DBE"/>
    <w:rsid w:val="0041517C"/>
    <w:rsid w:val="00416491"/>
    <w:rsid w:val="00421422"/>
    <w:rsid w:val="00422FF1"/>
    <w:rsid w:val="004235C3"/>
    <w:rsid w:val="00423EE6"/>
    <w:rsid w:val="004260D4"/>
    <w:rsid w:val="0042625E"/>
    <w:rsid w:val="004268DB"/>
    <w:rsid w:val="00426B61"/>
    <w:rsid w:val="00426F02"/>
    <w:rsid w:val="0042733E"/>
    <w:rsid w:val="00430255"/>
    <w:rsid w:val="004303FB"/>
    <w:rsid w:val="004305EC"/>
    <w:rsid w:val="00430624"/>
    <w:rsid w:val="00430CF6"/>
    <w:rsid w:val="004319EE"/>
    <w:rsid w:val="00431A34"/>
    <w:rsid w:val="00431EA1"/>
    <w:rsid w:val="00432B4A"/>
    <w:rsid w:val="0043322A"/>
    <w:rsid w:val="004336AF"/>
    <w:rsid w:val="004338C3"/>
    <w:rsid w:val="00433A40"/>
    <w:rsid w:val="004341E5"/>
    <w:rsid w:val="0043519B"/>
    <w:rsid w:val="00435E0B"/>
    <w:rsid w:val="00435FF1"/>
    <w:rsid w:val="004371B8"/>
    <w:rsid w:val="00437376"/>
    <w:rsid w:val="00440761"/>
    <w:rsid w:val="0044152E"/>
    <w:rsid w:val="00441F08"/>
    <w:rsid w:val="004428A8"/>
    <w:rsid w:val="00442E47"/>
    <w:rsid w:val="00442EE1"/>
    <w:rsid w:val="00443DC5"/>
    <w:rsid w:val="00444518"/>
    <w:rsid w:val="00445503"/>
    <w:rsid w:val="00445894"/>
    <w:rsid w:val="00445971"/>
    <w:rsid w:val="004460B4"/>
    <w:rsid w:val="00446249"/>
    <w:rsid w:val="004463A2"/>
    <w:rsid w:val="00446DB6"/>
    <w:rsid w:val="00446DD0"/>
    <w:rsid w:val="00447786"/>
    <w:rsid w:val="00447A11"/>
    <w:rsid w:val="00447E47"/>
    <w:rsid w:val="004504A1"/>
    <w:rsid w:val="0045157E"/>
    <w:rsid w:val="0045169A"/>
    <w:rsid w:val="00451B0B"/>
    <w:rsid w:val="00452303"/>
    <w:rsid w:val="00452C27"/>
    <w:rsid w:val="00452DEE"/>
    <w:rsid w:val="00455905"/>
    <w:rsid w:val="00456810"/>
    <w:rsid w:val="00456E01"/>
    <w:rsid w:val="0045706E"/>
    <w:rsid w:val="004600CB"/>
    <w:rsid w:val="004618AA"/>
    <w:rsid w:val="00461F95"/>
    <w:rsid w:val="00462932"/>
    <w:rsid w:val="004633E0"/>
    <w:rsid w:val="00464D1F"/>
    <w:rsid w:val="004663F5"/>
    <w:rsid w:val="00466D49"/>
    <w:rsid w:val="00467479"/>
    <w:rsid w:val="00467D3B"/>
    <w:rsid w:val="00470061"/>
    <w:rsid w:val="004701C4"/>
    <w:rsid w:val="00471329"/>
    <w:rsid w:val="00471E36"/>
    <w:rsid w:val="00471FC9"/>
    <w:rsid w:val="004724B2"/>
    <w:rsid w:val="0047251B"/>
    <w:rsid w:val="00473220"/>
    <w:rsid w:val="00473794"/>
    <w:rsid w:val="00474036"/>
    <w:rsid w:val="004746E5"/>
    <w:rsid w:val="00475702"/>
    <w:rsid w:val="004759B1"/>
    <w:rsid w:val="00476D4A"/>
    <w:rsid w:val="00476D87"/>
    <w:rsid w:val="0047747E"/>
    <w:rsid w:val="004807F4"/>
    <w:rsid w:val="004808B7"/>
    <w:rsid w:val="00483F55"/>
    <w:rsid w:val="00484374"/>
    <w:rsid w:val="00484620"/>
    <w:rsid w:val="00484729"/>
    <w:rsid w:val="00487023"/>
    <w:rsid w:val="0048CDA4"/>
    <w:rsid w:val="0049047F"/>
    <w:rsid w:val="004905E8"/>
    <w:rsid w:val="00490BA1"/>
    <w:rsid w:val="00491435"/>
    <w:rsid w:val="00491DCC"/>
    <w:rsid w:val="00491F65"/>
    <w:rsid w:val="00492C49"/>
    <w:rsid w:val="00494A6A"/>
    <w:rsid w:val="00494D56"/>
    <w:rsid w:val="00494F33"/>
    <w:rsid w:val="0049579A"/>
    <w:rsid w:val="004962A4"/>
    <w:rsid w:val="0049717E"/>
    <w:rsid w:val="004A0219"/>
    <w:rsid w:val="004A03EC"/>
    <w:rsid w:val="004A0507"/>
    <w:rsid w:val="004A05CA"/>
    <w:rsid w:val="004A0CF9"/>
    <w:rsid w:val="004A1510"/>
    <w:rsid w:val="004A163C"/>
    <w:rsid w:val="004A260D"/>
    <w:rsid w:val="004A2AEB"/>
    <w:rsid w:val="004A2E1D"/>
    <w:rsid w:val="004A3628"/>
    <w:rsid w:val="004A3AA4"/>
    <w:rsid w:val="004A4DE5"/>
    <w:rsid w:val="004A5182"/>
    <w:rsid w:val="004A734F"/>
    <w:rsid w:val="004B14B5"/>
    <w:rsid w:val="004B1661"/>
    <w:rsid w:val="004B3D36"/>
    <w:rsid w:val="004B449B"/>
    <w:rsid w:val="004B5144"/>
    <w:rsid w:val="004B6146"/>
    <w:rsid w:val="004B63C6"/>
    <w:rsid w:val="004B6A5D"/>
    <w:rsid w:val="004B70EC"/>
    <w:rsid w:val="004B739D"/>
    <w:rsid w:val="004B7895"/>
    <w:rsid w:val="004C0BCE"/>
    <w:rsid w:val="004C0F9D"/>
    <w:rsid w:val="004C1901"/>
    <w:rsid w:val="004C257A"/>
    <w:rsid w:val="004C2BEE"/>
    <w:rsid w:val="004C2D80"/>
    <w:rsid w:val="004C2FEB"/>
    <w:rsid w:val="004C3599"/>
    <w:rsid w:val="004C416B"/>
    <w:rsid w:val="004C4374"/>
    <w:rsid w:val="004C4550"/>
    <w:rsid w:val="004C5C13"/>
    <w:rsid w:val="004C627F"/>
    <w:rsid w:val="004C6CCF"/>
    <w:rsid w:val="004C76A2"/>
    <w:rsid w:val="004C7DE4"/>
    <w:rsid w:val="004C7F4E"/>
    <w:rsid w:val="004D0B05"/>
    <w:rsid w:val="004D11BD"/>
    <w:rsid w:val="004D1544"/>
    <w:rsid w:val="004D18EC"/>
    <w:rsid w:val="004D434A"/>
    <w:rsid w:val="004D4C03"/>
    <w:rsid w:val="004D626F"/>
    <w:rsid w:val="004D63AF"/>
    <w:rsid w:val="004D67D7"/>
    <w:rsid w:val="004D6FF1"/>
    <w:rsid w:val="004D72A1"/>
    <w:rsid w:val="004D73B5"/>
    <w:rsid w:val="004D7819"/>
    <w:rsid w:val="004D7865"/>
    <w:rsid w:val="004E0333"/>
    <w:rsid w:val="004E12B3"/>
    <w:rsid w:val="004E2710"/>
    <w:rsid w:val="004E2FB4"/>
    <w:rsid w:val="004E30F7"/>
    <w:rsid w:val="004E36D8"/>
    <w:rsid w:val="004E5617"/>
    <w:rsid w:val="004E58D3"/>
    <w:rsid w:val="004E6203"/>
    <w:rsid w:val="004E656F"/>
    <w:rsid w:val="004E71EE"/>
    <w:rsid w:val="004F01B3"/>
    <w:rsid w:val="004F12BF"/>
    <w:rsid w:val="004F1E21"/>
    <w:rsid w:val="004F2A06"/>
    <w:rsid w:val="004F2B2B"/>
    <w:rsid w:val="004F2CED"/>
    <w:rsid w:val="004F2E5F"/>
    <w:rsid w:val="004F38A1"/>
    <w:rsid w:val="004F6440"/>
    <w:rsid w:val="004F6FAA"/>
    <w:rsid w:val="004F7104"/>
    <w:rsid w:val="004F7392"/>
    <w:rsid w:val="005007E9"/>
    <w:rsid w:val="00501129"/>
    <w:rsid w:val="00503278"/>
    <w:rsid w:val="00503FB0"/>
    <w:rsid w:val="0050521F"/>
    <w:rsid w:val="0050567E"/>
    <w:rsid w:val="0050638F"/>
    <w:rsid w:val="00506D15"/>
    <w:rsid w:val="005070FD"/>
    <w:rsid w:val="005072E0"/>
    <w:rsid w:val="00510895"/>
    <w:rsid w:val="00510B8A"/>
    <w:rsid w:val="00511600"/>
    <w:rsid w:val="00513143"/>
    <w:rsid w:val="0051333A"/>
    <w:rsid w:val="00513B94"/>
    <w:rsid w:val="0051412E"/>
    <w:rsid w:val="00514234"/>
    <w:rsid w:val="005143F2"/>
    <w:rsid w:val="005150F5"/>
    <w:rsid w:val="005164FA"/>
    <w:rsid w:val="00516505"/>
    <w:rsid w:val="005169D1"/>
    <w:rsid w:val="00516C2B"/>
    <w:rsid w:val="00516EBF"/>
    <w:rsid w:val="0051767F"/>
    <w:rsid w:val="005205D2"/>
    <w:rsid w:val="0052061A"/>
    <w:rsid w:val="00520B3F"/>
    <w:rsid w:val="00520D69"/>
    <w:rsid w:val="00520F80"/>
    <w:rsid w:val="0052201C"/>
    <w:rsid w:val="005223E1"/>
    <w:rsid w:val="005228E9"/>
    <w:rsid w:val="00524662"/>
    <w:rsid w:val="00524695"/>
    <w:rsid w:val="00524CE5"/>
    <w:rsid w:val="0052598D"/>
    <w:rsid w:val="005259BA"/>
    <w:rsid w:val="005275BF"/>
    <w:rsid w:val="00527EBB"/>
    <w:rsid w:val="00527EDA"/>
    <w:rsid w:val="005301D3"/>
    <w:rsid w:val="0053025F"/>
    <w:rsid w:val="00531BA8"/>
    <w:rsid w:val="00531D6F"/>
    <w:rsid w:val="0053294C"/>
    <w:rsid w:val="00533EC4"/>
    <w:rsid w:val="00533F53"/>
    <w:rsid w:val="00533FBD"/>
    <w:rsid w:val="00534138"/>
    <w:rsid w:val="0053492C"/>
    <w:rsid w:val="00534AC5"/>
    <w:rsid w:val="00534EE0"/>
    <w:rsid w:val="00535472"/>
    <w:rsid w:val="005361CF"/>
    <w:rsid w:val="00536C10"/>
    <w:rsid w:val="005408E4"/>
    <w:rsid w:val="00540A42"/>
    <w:rsid w:val="00540F28"/>
    <w:rsid w:val="005417DA"/>
    <w:rsid w:val="0054266F"/>
    <w:rsid w:val="00544228"/>
    <w:rsid w:val="00545A26"/>
    <w:rsid w:val="00545E92"/>
    <w:rsid w:val="005476AA"/>
    <w:rsid w:val="00550CA0"/>
    <w:rsid w:val="00550F55"/>
    <w:rsid w:val="0055183E"/>
    <w:rsid w:val="005525AB"/>
    <w:rsid w:val="005525E5"/>
    <w:rsid w:val="00552796"/>
    <w:rsid w:val="00554EC3"/>
    <w:rsid w:val="005550F5"/>
    <w:rsid w:val="005559C3"/>
    <w:rsid w:val="00555D50"/>
    <w:rsid w:val="00556723"/>
    <w:rsid w:val="005567BE"/>
    <w:rsid w:val="00556E12"/>
    <w:rsid w:val="0055717A"/>
    <w:rsid w:val="005571E3"/>
    <w:rsid w:val="005572C8"/>
    <w:rsid w:val="00557A2D"/>
    <w:rsid w:val="00557B3F"/>
    <w:rsid w:val="00561295"/>
    <w:rsid w:val="00561A1E"/>
    <w:rsid w:val="00561A6C"/>
    <w:rsid w:val="00562447"/>
    <w:rsid w:val="0056298A"/>
    <w:rsid w:val="00563DDE"/>
    <w:rsid w:val="00564B2C"/>
    <w:rsid w:val="00565107"/>
    <w:rsid w:val="00565322"/>
    <w:rsid w:val="00565C41"/>
    <w:rsid w:val="005669FA"/>
    <w:rsid w:val="0056765F"/>
    <w:rsid w:val="00570316"/>
    <w:rsid w:val="00570320"/>
    <w:rsid w:val="005705B5"/>
    <w:rsid w:val="0057245B"/>
    <w:rsid w:val="005724A8"/>
    <w:rsid w:val="0057251C"/>
    <w:rsid w:val="00572BC8"/>
    <w:rsid w:val="00574BCE"/>
    <w:rsid w:val="00574FB6"/>
    <w:rsid w:val="0057621F"/>
    <w:rsid w:val="00576293"/>
    <w:rsid w:val="00576F61"/>
    <w:rsid w:val="005770C1"/>
    <w:rsid w:val="00577535"/>
    <w:rsid w:val="0058096E"/>
    <w:rsid w:val="00580E91"/>
    <w:rsid w:val="005821DF"/>
    <w:rsid w:val="00582F82"/>
    <w:rsid w:val="0058334D"/>
    <w:rsid w:val="00583DAF"/>
    <w:rsid w:val="00583FC7"/>
    <w:rsid w:val="00586630"/>
    <w:rsid w:val="005873C4"/>
    <w:rsid w:val="00590EC1"/>
    <w:rsid w:val="005913A4"/>
    <w:rsid w:val="00592101"/>
    <w:rsid w:val="005925DB"/>
    <w:rsid w:val="005932D6"/>
    <w:rsid w:val="0059332D"/>
    <w:rsid w:val="00593536"/>
    <w:rsid w:val="00593DBC"/>
    <w:rsid w:val="00594C29"/>
    <w:rsid w:val="00595511"/>
    <w:rsid w:val="0059551C"/>
    <w:rsid w:val="005968E6"/>
    <w:rsid w:val="00596F7A"/>
    <w:rsid w:val="0059757D"/>
    <w:rsid w:val="005A0633"/>
    <w:rsid w:val="005A127C"/>
    <w:rsid w:val="005A1661"/>
    <w:rsid w:val="005A2CCB"/>
    <w:rsid w:val="005A569B"/>
    <w:rsid w:val="005A5F8C"/>
    <w:rsid w:val="005A6704"/>
    <w:rsid w:val="005A6885"/>
    <w:rsid w:val="005A6B02"/>
    <w:rsid w:val="005B09AD"/>
    <w:rsid w:val="005B0E12"/>
    <w:rsid w:val="005B126D"/>
    <w:rsid w:val="005B1BDB"/>
    <w:rsid w:val="005B2A8E"/>
    <w:rsid w:val="005B2B15"/>
    <w:rsid w:val="005B3718"/>
    <w:rsid w:val="005B5982"/>
    <w:rsid w:val="005B69D7"/>
    <w:rsid w:val="005B6A59"/>
    <w:rsid w:val="005B6B51"/>
    <w:rsid w:val="005B7632"/>
    <w:rsid w:val="005B7790"/>
    <w:rsid w:val="005B77EC"/>
    <w:rsid w:val="005B7C3D"/>
    <w:rsid w:val="005C0762"/>
    <w:rsid w:val="005C26F6"/>
    <w:rsid w:val="005C29E9"/>
    <w:rsid w:val="005C2D84"/>
    <w:rsid w:val="005C388E"/>
    <w:rsid w:val="005C3938"/>
    <w:rsid w:val="005C45BD"/>
    <w:rsid w:val="005C4E1A"/>
    <w:rsid w:val="005C66A8"/>
    <w:rsid w:val="005C6BFA"/>
    <w:rsid w:val="005C6E15"/>
    <w:rsid w:val="005C75EE"/>
    <w:rsid w:val="005C7D9A"/>
    <w:rsid w:val="005D1273"/>
    <w:rsid w:val="005D1B60"/>
    <w:rsid w:val="005D1E32"/>
    <w:rsid w:val="005D28FF"/>
    <w:rsid w:val="005D2CB5"/>
    <w:rsid w:val="005D31CA"/>
    <w:rsid w:val="005D375A"/>
    <w:rsid w:val="005D3A54"/>
    <w:rsid w:val="005D4423"/>
    <w:rsid w:val="005D495F"/>
    <w:rsid w:val="005D5ABD"/>
    <w:rsid w:val="005D6D2A"/>
    <w:rsid w:val="005D6EEB"/>
    <w:rsid w:val="005D71B0"/>
    <w:rsid w:val="005D76C8"/>
    <w:rsid w:val="005E0F12"/>
    <w:rsid w:val="005E108F"/>
    <w:rsid w:val="005E18FE"/>
    <w:rsid w:val="005E2810"/>
    <w:rsid w:val="005E28C0"/>
    <w:rsid w:val="005E3715"/>
    <w:rsid w:val="005E3E8F"/>
    <w:rsid w:val="005E4137"/>
    <w:rsid w:val="005E4741"/>
    <w:rsid w:val="005E600B"/>
    <w:rsid w:val="005E7509"/>
    <w:rsid w:val="005E7B70"/>
    <w:rsid w:val="005E7BCA"/>
    <w:rsid w:val="005F0780"/>
    <w:rsid w:val="005F1853"/>
    <w:rsid w:val="005F281A"/>
    <w:rsid w:val="005F331C"/>
    <w:rsid w:val="005F3A20"/>
    <w:rsid w:val="005F4F3E"/>
    <w:rsid w:val="005F7450"/>
    <w:rsid w:val="005F749B"/>
    <w:rsid w:val="005F7A4C"/>
    <w:rsid w:val="006000C5"/>
    <w:rsid w:val="0060017D"/>
    <w:rsid w:val="00601F62"/>
    <w:rsid w:val="0060282F"/>
    <w:rsid w:val="00603396"/>
    <w:rsid w:val="00604471"/>
    <w:rsid w:val="006052AD"/>
    <w:rsid w:val="00605E80"/>
    <w:rsid w:val="006061F4"/>
    <w:rsid w:val="006065DD"/>
    <w:rsid w:val="00606C98"/>
    <w:rsid w:val="00607000"/>
    <w:rsid w:val="00610386"/>
    <w:rsid w:val="00610B69"/>
    <w:rsid w:val="00610E46"/>
    <w:rsid w:val="00612155"/>
    <w:rsid w:val="00612984"/>
    <w:rsid w:val="00612BDA"/>
    <w:rsid w:val="006135A2"/>
    <w:rsid w:val="00613A9E"/>
    <w:rsid w:val="00614926"/>
    <w:rsid w:val="00614AF2"/>
    <w:rsid w:val="00615234"/>
    <w:rsid w:val="00615A64"/>
    <w:rsid w:val="006172DE"/>
    <w:rsid w:val="00617B52"/>
    <w:rsid w:val="00620BE3"/>
    <w:rsid w:val="00620EFF"/>
    <w:rsid w:val="00620F6B"/>
    <w:rsid w:val="00621384"/>
    <w:rsid w:val="0062287C"/>
    <w:rsid w:val="00622923"/>
    <w:rsid w:val="00622AFD"/>
    <w:rsid w:val="00622D5C"/>
    <w:rsid w:val="00622F09"/>
    <w:rsid w:val="006231C3"/>
    <w:rsid w:val="00623781"/>
    <w:rsid w:val="0062461D"/>
    <w:rsid w:val="00624D14"/>
    <w:rsid w:val="00625D8D"/>
    <w:rsid w:val="00626D6F"/>
    <w:rsid w:val="0063099E"/>
    <w:rsid w:val="00631C63"/>
    <w:rsid w:val="0063243B"/>
    <w:rsid w:val="006357FD"/>
    <w:rsid w:val="00636255"/>
    <w:rsid w:val="00636EA0"/>
    <w:rsid w:val="00637E78"/>
    <w:rsid w:val="006415C5"/>
    <w:rsid w:val="00642151"/>
    <w:rsid w:val="006423C6"/>
    <w:rsid w:val="00642620"/>
    <w:rsid w:val="00642922"/>
    <w:rsid w:val="00642C5B"/>
    <w:rsid w:val="00642CF8"/>
    <w:rsid w:val="0064313C"/>
    <w:rsid w:val="00643A92"/>
    <w:rsid w:val="00644290"/>
    <w:rsid w:val="00644EE0"/>
    <w:rsid w:val="0064555C"/>
    <w:rsid w:val="00646039"/>
    <w:rsid w:val="0064686F"/>
    <w:rsid w:val="006474D9"/>
    <w:rsid w:val="00647A56"/>
    <w:rsid w:val="00647BCD"/>
    <w:rsid w:val="00650538"/>
    <w:rsid w:val="006523AE"/>
    <w:rsid w:val="00652874"/>
    <w:rsid w:val="00652B7D"/>
    <w:rsid w:val="00652BA8"/>
    <w:rsid w:val="006544DD"/>
    <w:rsid w:val="00655EEB"/>
    <w:rsid w:val="0065694B"/>
    <w:rsid w:val="006576DB"/>
    <w:rsid w:val="0065795D"/>
    <w:rsid w:val="00657A07"/>
    <w:rsid w:val="00657B8C"/>
    <w:rsid w:val="00657EED"/>
    <w:rsid w:val="00657F92"/>
    <w:rsid w:val="0066002E"/>
    <w:rsid w:val="00660030"/>
    <w:rsid w:val="00660361"/>
    <w:rsid w:val="00660AB2"/>
    <w:rsid w:val="00660CA4"/>
    <w:rsid w:val="00661C35"/>
    <w:rsid w:val="00662496"/>
    <w:rsid w:val="006631B5"/>
    <w:rsid w:val="00663707"/>
    <w:rsid w:val="0066460C"/>
    <w:rsid w:val="0066498C"/>
    <w:rsid w:val="00664B74"/>
    <w:rsid w:val="006650D2"/>
    <w:rsid w:val="006656A9"/>
    <w:rsid w:val="0066573A"/>
    <w:rsid w:val="00666DD3"/>
    <w:rsid w:val="006671A5"/>
    <w:rsid w:val="006671CD"/>
    <w:rsid w:val="00667905"/>
    <w:rsid w:val="0067003A"/>
    <w:rsid w:val="00670799"/>
    <w:rsid w:val="006713B5"/>
    <w:rsid w:val="00671A98"/>
    <w:rsid w:val="00673A2E"/>
    <w:rsid w:val="0067465F"/>
    <w:rsid w:val="00675354"/>
    <w:rsid w:val="0067549E"/>
    <w:rsid w:val="0067563F"/>
    <w:rsid w:val="006757FA"/>
    <w:rsid w:val="006758C8"/>
    <w:rsid w:val="00676357"/>
    <w:rsid w:val="00676A20"/>
    <w:rsid w:val="00676F8D"/>
    <w:rsid w:val="00677126"/>
    <w:rsid w:val="006775DE"/>
    <w:rsid w:val="00677C34"/>
    <w:rsid w:val="00677F01"/>
    <w:rsid w:val="00680165"/>
    <w:rsid w:val="00681466"/>
    <w:rsid w:val="00681840"/>
    <w:rsid w:val="00681F21"/>
    <w:rsid w:val="006824E8"/>
    <w:rsid w:val="006828CF"/>
    <w:rsid w:val="00682AC1"/>
    <w:rsid w:val="00683ECC"/>
    <w:rsid w:val="006851CA"/>
    <w:rsid w:val="006858BC"/>
    <w:rsid w:val="00685A87"/>
    <w:rsid w:val="00686288"/>
    <w:rsid w:val="006872EE"/>
    <w:rsid w:val="00687511"/>
    <w:rsid w:val="0069143A"/>
    <w:rsid w:val="00692408"/>
    <w:rsid w:val="00693987"/>
    <w:rsid w:val="00694630"/>
    <w:rsid w:val="0069479F"/>
    <w:rsid w:val="00694FFB"/>
    <w:rsid w:val="00695673"/>
    <w:rsid w:val="006964C1"/>
    <w:rsid w:val="006A03C4"/>
    <w:rsid w:val="006A0684"/>
    <w:rsid w:val="006A1333"/>
    <w:rsid w:val="006A1D28"/>
    <w:rsid w:val="006A2144"/>
    <w:rsid w:val="006A4886"/>
    <w:rsid w:val="006A52D0"/>
    <w:rsid w:val="006A54B4"/>
    <w:rsid w:val="006A669C"/>
    <w:rsid w:val="006A6AF9"/>
    <w:rsid w:val="006B1306"/>
    <w:rsid w:val="006B16B4"/>
    <w:rsid w:val="006B1B12"/>
    <w:rsid w:val="006B1DAC"/>
    <w:rsid w:val="006B21FA"/>
    <w:rsid w:val="006B22EB"/>
    <w:rsid w:val="006B24B6"/>
    <w:rsid w:val="006B3C35"/>
    <w:rsid w:val="006B4138"/>
    <w:rsid w:val="006B4598"/>
    <w:rsid w:val="006B520C"/>
    <w:rsid w:val="006B595A"/>
    <w:rsid w:val="006B72FD"/>
    <w:rsid w:val="006B734E"/>
    <w:rsid w:val="006C01B2"/>
    <w:rsid w:val="006C1181"/>
    <w:rsid w:val="006C2982"/>
    <w:rsid w:val="006C3022"/>
    <w:rsid w:val="006C3600"/>
    <w:rsid w:val="006C44C0"/>
    <w:rsid w:val="006C6649"/>
    <w:rsid w:val="006D2AA5"/>
    <w:rsid w:val="006D354F"/>
    <w:rsid w:val="006D379B"/>
    <w:rsid w:val="006D399B"/>
    <w:rsid w:val="006D3D65"/>
    <w:rsid w:val="006D4BDE"/>
    <w:rsid w:val="006D4CB7"/>
    <w:rsid w:val="006D536E"/>
    <w:rsid w:val="006D6012"/>
    <w:rsid w:val="006D68CF"/>
    <w:rsid w:val="006D6C23"/>
    <w:rsid w:val="006D70BE"/>
    <w:rsid w:val="006E0B96"/>
    <w:rsid w:val="006E13E1"/>
    <w:rsid w:val="006E19BF"/>
    <w:rsid w:val="006E2CF7"/>
    <w:rsid w:val="006E2F1A"/>
    <w:rsid w:val="006E2FDD"/>
    <w:rsid w:val="006E3E31"/>
    <w:rsid w:val="006E43C8"/>
    <w:rsid w:val="006E5042"/>
    <w:rsid w:val="006E52F6"/>
    <w:rsid w:val="006E5439"/>
    <w:rsid w:val="006E57E6"/>
    <w:rsid w:val="006E5DCA"/>
    <w:rsid w:val="006E617B"/>
    <w:rsid w:val="006E79A5"/>
    <w:rsid w:val="006F032E"/>
    <w:rsid w:val="006F07BB"/>
    <w:rsid w:val="006F083A"/>
    <w:rsid w:val="006F0E89"/>
    <w:rsid w:val="006F15BE"/>
    <w:rsid w:val="006F172D"/>
    <w:rsid w:val="006F1B7D"/>
    <w:rsid w:val="006F1DE5"/>
    <w:rsid w:val="006F2010"/>
    <w:rsid w:val="006F202B"/>
    <w:rsid w:val="006F33C3"/>
    <w:rsid w:val="006F50BE"/>
    <w:rsid w:val="006F5189"/>
    <w:rsid w:val="006F5650"/>
    <w:rsid w:val="006F5D1B"/>
    <w:rsid w:val="006F69C7"/>
    <w:rsid w:val="006F6C7B"/>
    <w:rsid w:val="006F707C"/>
    <w:rsid w:val="006F79AA"/>
    <w:rsid w:val="006F7FE3"/>
    <w:rsid w:val="007011D8"/>
    <w:rsid w:val="00701B51"/>
    <w:rsid w:val="00701D59"/>
    <w:rsid w:val="00702459"/>
    <w:rsid w:val="0070279C"/>
    <w:rsid w:val="00704BD0"/>
    <w:rsid w:val="00705453"/>
    <w:rsid w:val="007058C7"/>
    <w:rsid w:val="00705C3A"/>
    <w:rsid w:val="00705D67"/>
    <w:rsid w:val="00707701"/>
    <w:rsid w:val="00710879"/>
    <w:rsid w:val="00710F5D"/>
    <w:rsid w:val="00712A0C"/>
    <w:rsid w:val="00713434"/>
    <w:rsid w:val="007135FC"/>
    <w:rsid w:val="00714962"/>
    <w:rsid w:val="00715271"/>
    <w:rsid w:val="00715556"/>
    <w:rsid w:val="00715A2E"/>
    <w:rsid w:val="007173AE"/>
    <w:rsid w:val="00717B88"/>
    <w:rsid w:val="00720172"/>
    <w:rsid w:val="007203D7"/>
    <w:rsid w:val="00720686"/>
    <w:rsid w:val="00720942"/>
    <w:rsid w:val="00721A9F"/>
    <w:rsid w:val="007220D8"/>
    <w:rsid w:val="00722A9E"/>
    <w:rsid w:val="007230F4"/>
    <w:rsid w:val="0072335D"/>
    <w:rsid w:val="00724466"/>
    <w:rsid w:val="007249C7"/>
    <w:rsid w:val="0072594A"/>
    <w:rsid w:val="0072645D"/>
    <w:rsid w:val="00726730"/>
    <w:rsid w:val="0072752F"/>
    <w:rsid w:val="00731965"/>
    <w:rsid w:val="00732182"/>
    <w:rsid w:val="00732B64"/>
    <w:rsid w:val="00732D55"/>
    <w:rsid w:val="007346BE"/>
    <w:rsid w:val="00734DA7"/>
    <w:rsid w:val="007361F8"/>
    <w:rsid w:val="0073668B"/>
    <w:rsid w:val="00736B2E"/>
    <w:rsid w:val="00737462"/>
    <w:rsid w:val="00740137"/>
    <w:rsid w:val="00741607"/>
    <w:rsid w:val="0074221E"/>
    <w:rsid w:val="007423FE"/>
    <w:rsid w:val="00743635"/>
    <w:rsid w:val="00743ADC"/>
    <w:rsid w:val="007448BD"/>
    <w:rsid w:val="007448EA"/>
    <w:rsid w:val="007452EE"/>
    <w:rsid w:val="007458AC"/>
    <w:rsid w:val="00745B62"/>
    <w:rsid w:val="007464BB"/>
    <w:rsid w:val="00750F7D"/>
    <w:rsid w:val="0075130D"/>
    <w:rsid w:val="00751683"/>
    <w:rsid w:val="00752F9E"/>
    <w:rsid w:val="0075309F"/>
    <w:rsid w:val="007536EC"/>
    <w:rsid w:val="00753E68"/>
    <w:rsid w:val="007544A3"/>
    <w:rsid w:val="007544F0"/>
    <w:rsid w:val="00754643"/>
    <w:rsid w:val="00754CF6"/>
    <w:rsid w:val="00755922"/>
    <w:rsid w:val="00755955"/>
    <w:rsid w:val="00756669"/>
    <w:rsid w:val="00756A23"/>
    <w:rsid w:val="00756F64"/>
    <w:rsid w:val="007570F7"/>
    <w:rsid w:val="00760269"/>
    <w:rsid w:val="00760AC5"/>
    <w:rsid w:val="007610A3"/>
    <w:rsid w:val="00761FF5"/>
    <w:rsid w:val="007622CA"/>
    <w:rsid w:val="007635D1"/>
    <w:rsid w:val="00764905"/>
    <w:rsid w:val="007649B0"/>
    <w:rsid w:val="00766D95"/>
    <w:rsid w:val="00766FFD"/>
    <w:rsid w:val="00767039"/>
    <w:rsid w:val="007670FB"/>
    <w:rsid w:val="00770F22"/>
    <w:rsid w:val="00770F4A"/>
    <w:rsid w:val="00771F11"/>
    <w:rsid w:val="0077233F"/>
    <w:rsid w:val="00772E97"/>
    <w:rsid w:val="0077308B"/>
    <w:rsid w:val="00773CA2"/>
    <w:rsid w:val="00773D10"/>
    <w:rsid w:val="00774654"/>
    <w:rsid w:val="00774A38"/>
    <w:rsid w:val="00774F46"/>
    <w:rsid w:val="0077576D"/>
    <w:rsid w:val="0077585E"/>
    <w:rsid w:val="00776C13"/>
    <w:rsid w:val="00776FB5"/>
    <w:rsid w:val="00777408"/>
    <w:rsid w:val="00777DE0"/>
    <w:rsid w:val="00782574"/>
    <w:rsid w:val="00782634"/>
    <w:rsid w:val="007833E7"/>
    <w:rsid w:val="00784157"/>
    <w:rsid w:val="007842A4"/>
    <w:rsid w:val="007843DB"/>
    <w:rsid w:val="00784563"/>
    <w:rsid w:val="00784BD8"/>
    <w:rsid w:val="00785461"/>
    <w:rsid w:val="0078639A"/>
    <w:rsid w:val="00786A8C"/>
    <w:rsid w:val="00787795"/>
    <w:rsid w:val="0078797E"/>
    <w:rsid w:val="007879BA"/>
    <w:rsid w:val="0079011D"/>
    <w:rsid w:val="007911B3"/>
    <w:rsid w:val="0079176C"/>
    <w:rsid w:val="00791A07"/>
    <w:rsid w:val="00791ABD"/>
    <w:rsid w:val="00791D92"/>
    <w:rsid w:val="0079225D"/>
    <w:rsid w:val="0079272C"/>
    <w:rsid w:val="00793EE9"/>
    <w:rsid w:val="007940A9"/>
    <w:rsid w:val="00794553"/>
    <w:rsid w:val="007949CC"/>
    <w:rsid w:val="00794F94"/>
    <w:rsid w:val="007952C0"/>
    <w:rsid w:val="007961C7"/>
    <w:rsid w:val="00797032"/>
    <w:rsid w:val="007A0968"/>
    <w:rsid w:val="007A0C06"/>
    <w:rsid w:val="007A14AB"/>
    <w:rsid w:val="007A1A04"/>
    <w:rsid w:val="007A1CC0"/>
    <w:rsid w:val="007A1D3C"/>
    <w:rsid w:val="007A3FFE"/>
    <w:rsid w:val="007A4283"/>
    <w:rsid w:val="007A5DC7"/>
    <w:rsid w:val="007A6694"/>
    <w:rsid w:val="007A66E7"/>
    <w:rsid w:val="007A6A0A"/>
    <w:rsid w:val="007A6D6A"/>
    <w:rsid w:val="007A6EB5"/>
    <w:rsid w:val="007A6F5B"/>
    <w:rsid w:val="007A7C34"/>
    <w:rsid w:val="007A7D7C"/>
    <w:rsid w:val="007B0D12"/>
    <w:rsid w:val="007B28F6"/>
    <w:rsid w:val="007B2E32"/>
    <w:rsid w:val="007B4E30"/>
    <w:rsid w:val="007B4E8E"/>
    <w:rsid w:val="007B5914"/>
    <w:rsid w:val="007B5D56"/>
    <w:rsid w:val="007B5E86"/>
    <w:rsid w:val="007B5F8E"/>
    <w:rsid w:val="007B6258"/>
    <w:rsid w:val="007B6E49"/>
    <w:rsid w:val="007B6EBF"/>
    <w:rsid w:val="007B7225"/>
    <w:rsid w:val="007B772A"/>
    <w:rsid w:val="007C0B8A"/>
    <w:rsid w:val="007C1CAF"/>
    <w:rsid w:val="007C2ECE"/>
    <w:rsid w:val="007C529F"/>
    <w:rsid w:val="007C5310"/>
    <w:rsid w:val="007C55FF"/>
    <w:rsid w:val="007C73ED"/>
    <w:rsid w:val="007C7490"/>
    <w:rsid w:val="007C7B3D"/>
    <w:rsid w:val="007C7EDE"/>
    <w:rsid w:val="007D139E"/>
    <w:rsid w:val="007D2571"/>
    <w:rsid w:val="007D2FB4"/>
    <w:rsid w:val="007D3353"/>
    <w:rsid w:val="007D34F7"/>
    <w:rsid w:val="007D35C0"/>
    <w:rsid w:val="007D389F"/>
    <w:rsid w:val="007D39D2"/>
    <w:rsid w:val="007D3A00"/>
    <w:rsid w:val="007D3F05"/>
    <w:rsid w:val="007D402A"/>
    <w:rsid w:val="007D406B"/>
    <w:rsid w:val="007D52E0"/>
    <w:rsid w:val="007D5518"/>
    <w:rsid w:val="007D6F42"/>
    <w:rsid w:val="007D71DD"/>
    <w:rsid w:val="007D7FB2"/>
    <w:rsid w:val="007E0E05"/>
    <w:rsid w:val="007E289B"/>
    <w:rsid w:val="007E3B0E"/>
    <w:rsid w:val="007E677E"/>
    <w:rsid w:val="007E6EF2"/>
    <w:rsid w:val="007E6F43"/>
    <w:rsid w:val="007E7250"/>
    <w:rsid w:val="007F03DE"/>
    <w:rsid w:val="007F07F4"/>
    <w:rsid w:val="007F1A26"/>
    <w:rsid w:val="007F2627"/>
    <w:rsid w:val="007F267E"/>
    <w:rsid w:val="007F2A72"/>
    <w:rsid w:val="007F437F"/>
    <w:rsid w:val="007F4F5E"/>
    <w:rsid w:val="007F5710"/>
    <w:rsid w:val="007F61C5"/>
    <w:rsid w:val="007F632A"/>
    <w:rsid w:val="007F634B"/>
    <w:rsid w:val="007F67EE"/>
    <w:rsid w:val="007F7C76"/>
    <w:rsid w:val="0080013C"/>
    <w:rsid w:val="008017F6"/>
    <w:rsid w:val="008033A3"/>
    <w:rsid w:val="0080366E"/>
    <w:rsid w:val="00805753"/>
    <w:rsid w:val="00805C94"/>
    <w:rsid w:val="0080612D"/>
    <w:rsid w:val="00806FA0"/>
    <w:rsid w:val="008107EC"/>
    <w:rsid w:val="00812238"/>
    <w:rsid w:val="00812C57"/>
    <w:rsid w:val="00812E13"/>
    <w:rsid w:val="0081334A"/>
    <w:rsid w:val="008141F1"/>
    <w:rsid w:val="0081458B"/>
    <w:rsid w:val="008150A6"/>
    <w:rsid w:val="00815984"/>
    <w:rsid w:val="00815BA3"/>
    <w:rsid w:val="00815D90"/>
    <w:rsid w:val="00816D44"/>
    <w:rsid w:val="00816ED9"/>
    <w:rsid w:val="0081760F"/>
    <w:rsid w:val="00817CA3"/>
    <w:rsid w:val="00820642"/>
    <w:rsid w:val="00820C43"/>
    <w:rsid w:val="008217DD"/>
    <w:rsid w:val="00822B3A"/>
    <w:rsid w:val="00822BEA"/>
    <w:rsid w:val="0082328C"/>
    <w:rsid w:val="008233C5"/>
    <w:rsid w:val="008234A7"/>
    <w:rsid w:val="008245FB"/>
    <w:rsid w:val="008247CB"/>
    <w:rsid w:val="0082539E"/>
    <w:rsid w:val="00825F1F"/>
    <w:rsid w:val="00826B25"/>
    <w:rsid w:val="00826C40"/>
    <w:rsid w:val="008276E1"/>
    <w:rsid w:val="00827740"/>
    <w:rsid w:val="008300EF"/>
    <w:rsid w:val="00830D28"/>
    <w:rsid w:val="00831315"/>
    <w:rsid w:val="0083142F"/>
    <w:rsid w:val="00833001"/>
    <w:rsid w:val="00834787"/>
    <w:rsid w:val="00836598"/>
    <w:rsid w:val="00836CE9"/>
    <w:rsid w:val="00837BE5"/>
    <w:rsid w:val="00837F47"/>
    <w:rsid w:val="00840F06"/>
    <w:rsid w:val="00840F26"/>
    <w:rsid w:val="008413EF"/>
    <w:rsid w:val="00841E5A"/>
    <w:rsid w:val="00842EB6"/>
    <w:rsid w:val="008448C3"/>
    <w:rsid w:val="00844BDA"/>
    <w:rsid w:val="00844C4A"/>
    <w:rsid w:val="00845174"/>
    <w:rsid w:val="00845649"/>
    <w:rsid w:val="008463A2"/>
    <w:rsid w:val="00851AD1"/>
    <w:rsid w:val="00851FA5"/>
    <w:rsid w:val="00853EF2"/>
    <w:rsid w:val="00854094"/>
    <w:rsid w:val="00856806"/>
    <w:rsid w:val="00856A15"/>
    <w:rsid w:val="00856C5D"/>
    <w:rsid w:val="0086096E"/>
    <w:rsid w:val="00860CE4"/>
    <w:rsid w:val="00860D6F"/>
    <w:rsid w:val="00861515"/>
    <w:rsid w:val="00862899"/>
    <w:rsid w:val="00862A1E"/>
    <w:rsid w:val="00862F42"/>
    <w:rsid w:val="00863EA5"/>
    <w:rsid w:val="00864997"/>
    <w:rsid w:val="00865711"/>
    <w:rsid w:val="008671AC"/>
    <w:rsid w:val="008709D2"/>
    <w:rsid w:val="00871D73"/>
    <w:rsid w:val="00873885"/>
    <w:rsid w:val="008739CE"/>
    <w:rsid w:val="00873B11"/>
    <w:rsid w:val="00873DA4"/>
    <w:rsid w:val="00874A48"/>
    <w:rsid w:val="00877884"/>
    <w:rsid w:val="00877B77"/>
    <w:rsid w:val="00877C9A"/>
    <w:rsid w:val="008808EB"/>
    <w:rsid w:val="00881DD2"/>
    <w:rsid w:val="00882701"/>
    <w:rsid w:val="00882B0C"/>
    <w:rsid w:val="00883FC1"/>
    <w:rsid w:val="0088432E"/>
    <w:rsid w:val="00885191"/>
    <w:rsid w:val="0088621A"/>
    <w:rsid w:val="0088637B"/>
    <w:rsid w:val="00886B81"/>
    <w:rsid w:val="008874B3"/>
    <w:rsid w:val="00887531"/>
    <w:rsid w:val="00890E8F"/>
    <w:rsid w:val="00891A3D"/>
    <w:rsid w:val="00891C6A"/>
    <w:rsid w:val="00891D50"/>
    <w:rsid w:val="00891D84"/>
    <w:rsid w:val="008921D0"/>
    <w:rsid w:val="00893CDA"/>
    <w:rsid w:val="0089412E"/>
    <w:rsid w:val="00894E88"/>
    <w:rsid w:val="008953D8"/>
    <w:rsid w:val="008955B9"/>
    <w:rsid w:val="008955F6"/>
    <w:rsid w:val="00895AFB"/>
    <w:rsid w:val="00896116"/>
    <w:rsid w:val="0089646C"/>
    <w:rsid w:val="00896AC2"/>
    <w:rsid w:val="0089736C"/>
    <w:rsid w:val="0089736D"/>
    <w:rsid w:val="008973D7"/>
    <w:rsid w:val="008A0031"/>
    <w:rsid w:val="008A1833"/>
    <w:rsid w:val="008A1BE5"/>
    <w:rsid w:val="008A2164"/>
    <w:rsid w:val="008A2277"/>
    <w:rsid w:val="008A26E7"/>
    <w:rsid w:val="008A2C58"/>
    <w:rsid w:val="008A35F1"/>
    <w:rsid w:val="008A39BA"/>
    <w:rsid w:val="008A4766"/>
    <w:rsid w:val="008A4B8D"/>
    <w:rsid w:val="008A4E41"/>
    <w:rsid w:val="008A54DE"/>
    <w:rsid w:val="008A5F88"/>
    <w:rsid w:val="008A6913"/>
    <w:rsid w:val="008A6C14"/>
    <w:rsid w:val="008A7F9D"/>
    <w:rsid w:val="008B0089"/>
    <w:rsid w:val="008B05DC"/>
    <w:rsid w:val="008B0A28"/>
    <w:rsid w:val="008B0CAD"/>
    <w:rsid w:val="008B207A"/>
    <w:rsid w:val="008B364D"/>
    <w:rsid w:val="008B3752"/>
    <w:rsid w:val="008B377A"/>
    <w:rsid w:val="008B5D77"/>
    <w:rsid w:val="008B63A1"/>
    <w:rsid w:val="008B6880"/>
    <w:rsid w:val="008B6F01"/>
    <w:rsid w:val="008B75EF"/>
    <w:rsid w:val="008B7CAB"/>
    <w:rsid w:val="008C08B2"/>
    <w:rsid w:val="008C0A8F"/>
    <w:rsid w:val="008C0BBC"/>
    <w:rsid w:val="008C3677"/>
    <w:rsid w:val="008C4E1C"/>
    <w:rsid w:val="008C6208"/>
    <w:rsid w:val="008C6339"/>
    <w:rsid w:val="008C750E"/>
    <w:rsid w:val="008C7D7C"/>
    <w:rsid w:val="008D0ACA"/>
    <w:rsid w:val="008D2094"/>
    <w:rsid w:val="008D250A"/>
    <w:rsid w:val="008D2D8A"/>
    <w:rsid w:val="008D2FDE"/>
    <w:rsid w:val="008D3648"/>
    <w:rsid w:val="008D38A4"/>
    <w:rsid w:val="008D3950"/>
    <w:rsid w:val="008D3BF8"/>
    <w:rsid w:val="008D4C4F"/>
    <w:rsid w:val="008D5C99"/>
    <w:rsid w:val="008D67F6"/>
    <w:rsid w:val="008D6B4F"/>
    <w:rsid w:val="008D7AD5"/>
    <w:rsid w:val="008D7EAF"/>
    <w:rsid w:val="008E0115"/>
    <w:rsid w:val="008E01E6"/>
    <w:rsid w:val="008E0D89"/>
    <w:rsid w:val="008E1561"/>
    <w:rsid w:val="008E1995"/>
    <w:rsid w:val="008E1FD4"/>
    <w:rsid w:val="008E2259"/>
    <w:rsid w:val="008E2306"/>
    <w:rsid w:val="008E3141"/>
    <w:rsid w:val="008E315D"/>
    <w:rsid w:val="008E343C"/>
    <w:rsid w:val="008E3AE3"/>
    <w:rsid w:val="008E3D03"/>
    <w:rsid w:val="008E4726"/>
    <w:rsid w:val="008E507B"/>
    <w:rsid w:val="008E5D24"/>
    <w:rsid w:val="008E5F20"/>
    <w:rsid w:val="008E660D"/>
    <w:rsid w:val="008E74E9"/>
    <w:rsid w:val="008E77C1"/>
    <w:rsid w:val="008E7B7F"/>
    <w:rsid w:val="008F013F"/>
    <w:rsid w:val="008F0C8F"/>
    <w:rsid w:val="008F12FE"/>
    <w:rsid w:val="008F236B"/>
    <w:rsid w:val="008F2920"/>
    <w:rsid w:val="008F3A2A"/>
    <w:rsid w:val="008F3CE9"/>
    <w:rsid w:val="008F4452"/>
    <w:rsid w:val="008F451F"/>
    <w:rsid w:val="008F569C"/>
    <w:rsid w:val="008F5E9F"/>
    <w:rsid w:val="008F64BB"/>
    <w:rsid w:val="008F6EA6"/>
    <w:rsid w:val="00900E55"/>
    <w:rsid w:val="00901794"/>
    <w:rsid w:val="0090264E"/>
    <w:rsid w:val="00903951"/>
    <w:rsid w:val="00904462"/>
    <w:rsid w:val="00905379"/>
    <w:rsid w:val="00905671"/>
    <w:rsid w:val="00907111"/>
    <w:rsid w:val="0090713D"/>
    <w:rsid w:val="00907FCC"/>
    <w:rsid w:val="00907FD1"/>
    <w:rsid w:val="00910605"/>
    <w:rsid w:val="00910F28"/>
    <w:rsid w:val="00911086"/>
    <w:rsid w:val="0091261B"/>
    <w:rsid w:val="00912B36"/>
    <w:rsid w:val="00912D2A"/>
    <w:rsid w:val="0091466D"/>
    <w:rsid w:val="0091491E"/>
    <w:rsid w:val="0091667F"/>
    <w:rsid w:val="00916C55"/>
    <w:rsid w:val="0091703C"/>
    <w:rsid w:val="00917531"/>
    <w:rsid w:val="00917648"/>
    <w:rsid w:val="00917A6C"/>
    <w:rsid w:val="00917C7F"/>
    <w:rsid w:val="0092247F"/>
    <w:rsid w:val="009226AA"/>
    <w:rsid w:val="0092293B"/>
    <w:rsid w:val="00923304"/>
    <w:rsid w:val="00923560"/>
    <w:rsid w:val="009238DD"/>
    <w:rsid w:val="00923BA5"/>
    <w:rsid w:val="00923BDE"/>
    <w:rsid w:val="00924540"/>
    <w:rsid w:val="00924639"/>
    <w:rsid w:val="00924D2C"/>
    <w:rsid w:val="00924F2B"/>
    <w:rsid w:val="009255BB"/>
    <w:rsid w:val="009275A7"/>
    <w:rsid w:val="00931B83"/>
    <w:rsid w:val="00932E60"/>
    <w:rsid w:val="00933318"/>
    <w:rsid w:val="0093384B"/>
    <w:rsid w:val="0093454D"/>
    <w:rsid w:val="00934763"/>
    <w:rsid w:val="00934B9F"/>
    <w:rsid w:val="00934EB3"/>
    <w:rsid w:val="0093516B"/>
    <w:rsid w:val="00935DF4"/>
    <w:rsid w:val="00936CE4"/>
    <w:rsid w:val="009377FF"/>
    <w:rsid w:val="00937A5E"/>
    <w:rsid w:val="00937F08"/>
    <w:rsid w:val="00940699"/>
    <w:rsid w:val="00940AE9"/>
    <w:rsid w:val="00941E72"/>
    <w:rsid w:val="00942BE7"/>
    <w:rsid w:val="0094391B"/>
    <w:rsid w:val="00943C0D"/>
    <w:rsid w:val="00944944"/>
    <w:rsid w:val="00944EE5"/>
    <w:rsid w:val="0094594F"/>
    <w:rsid w:val="00946226"/>
    <w:rsid w:val="009463B1"/>
    <w:rsid w:val="00946D27"/>
    <w:rsid w:val="00946DF2"/>
    <w:rsid w:val="00947F18"/>
    <w:rsid w:val="00952C9D"/>
    <w:rsid w:val="00953338"/>
    <w:rsid w:val="00953828"/>
    <w:rsid w:val="00954E85"/>
    <w:rsid w:val="00955AC9"/>
    <w:rsid w:val="00956038"/>
    <w:rsid w:val="009562ED"/>
    <w:rsid w:val="00956FC9"/>
    <w:rsid w:val="009573AE"/>
    <w:rsid w:val="00957E04"/>
    <w:rsid w:val="00960C1A"/>
    <w:rsid w:val="00961189"/>
    <w:rsid w:val="0096162C"/>
    <w:rsid w:val="00961B00"/>
    <w:rsid w:val="00962FC1"/>
    <w:rsid w:val="009632DC"/>
    <w:rsid w:val="0096390A"/>
    <w:rsid w:val="00963E7F"/>
    <w:rsid w:val="009642DF"/>
    <w:rsid w:val="0096449A"/>
    <w:rsid w:val="00965083"/>
    <w:rsid w:val="00965323"/>
    <w:rsid w:val="00965532"/>
    <w:rsid w:val="00966C5F"/>
    <w:rsid w:val="00970196"/>
    <w:rsid w:val="0097041E"/>
    <w:rsid w:val="009707D8"/>
    <w:rsid w:val="00970E31"/>
    <w:rsid w:val="00971852"/>
    <w:rsid w:val="00971C1D"/>
    <w:rsid w:val="009720B2"/>
    <w:rsid w:val="00972FF1"/>
    <w:rsid w:val="00973D25"/>
    <w:rsid w:val="00974106"/>
    <w:rsid w:val="009741B2"/>
    <w:rsid w:val="00974862"/>
    <w:rsid w:val="0097495E"/>
    <w:rsid w:val="00974B60"/>
    <w:rsid w:val="00974FF4"/>
    <w:rsid w:val="0097512F"/>
    <w:rsid w:val="00975618"/>
    <w:rsid w:val="00975A98"/>
    <w:rsid w:val="00981068"/>
    <w:rsid w:val="0098168A"/>
    <w:rsid w:val="00981AB0"/>
    <w:rsid w:val="00981D87"/>
    <w:rsid w:val="0098358C"/>
    <w:rsid w:val="009835C2"/>
    <w:rsid w:val="009837A1"/>
    <w:rsid w:val="00983EC1"/>
    <w:rsid w:val="009847F9"/>
    <w:rsid w:val="00985A27"/>
    <w:rsid w:val="00987A10"/>
    <w:rsid w:val="00987C80"/>
    <w:rsid w:val="00990811"/>
    <w:rsid w:val="00990FAE"/>
    <w:rsid w:val="00991EF7"/>
    <w:rsid w:val="00992FE4"/>
    <w:rsid w:val="009940B4"/>
    <w:rsid w:val="00994330"/>
    <w:rsid w:val="00994333"/>
    <w:rsid w:val="009955D6"/>
    <w:rsid w:val="00995AA8"/>
    <w:rsid w:val="00995BC4"/>
    <w:rsid w:val="00997733"/>
    <w:rsid w:val="00997898"/>
    <w:rsid w:val="009A07C6"/>
    <w:rsid w:val="009A08CC"/>
    <w:rsid w:val="009A144F"/>
    <w:rsid w:val="009A1862"/>
    <w:rsid w:val="009A29DF"/>
    <w:rsid w:val="009A2A1A"/>
    <w:rsid w:val="009A2E50"/>
    <w:rsid w:val="009A2F8D"/>
    <w:rsid w:val="009A3CEF"/>
    <w:rsid w:val="009A40EE"/>
    <w:rsid w:val="009A58AC"/>
    <w:rsid w:val="009A6A44"/>
    <w:rsid w:val="009A6C16"/>
    <w:rsid w:val="009A72B2"/>
    <w:rsid w:val="009A7796"/>
    <w:rsid w:val="009B0AE9"/>
    <w:rsid w:val="009B2235"/>
    <w:rsid w:val="009B24C6"/>
    <w:rsid w:val="009B2B10"/>
    <w:rsid w:val="009B2F93"/>
    <w:rsid w:val="009B3778"/>
    <w:rsid w:val="009B4879"/>
    <w:rsid w:val="009B4CFA"/>
    <w:rsid w:val="009B5FC2"/>
    <w:rsid w:val="009B60C1"/>
    <w:rsid w:val="009B646F"/>
    <w:rsid w:val="009B667D"/>
    <w:rsid w:val="009B6C83"/>
    <w:rsid w:val="009B72D6"/>
    <w:rsid w:val="009C1006"/>
    <w:rsid w:val="009C11FB"/>
    <w:rsid w:val="009C15E4"/>
    <w:rsid w:val="009C1FEE"/>
    <w:rsid w:val="009C2D17"/>
    <w:rsid w:val="009C2DF8"/>
    <w:rsid w:val="009C36E6"/>
    <w:rsid w:val="009C4715"/>
    <w:rsid w:val="009C47AF"/>
    <w:rsid w:val="009C4D37"/>
    <w:rsid w:val="009C5790"/>
    <w:rsid w:val="009C640C"/>
    <w:rsid w:val="009C6E83"/>
    <w:rsid w:val="009D0080"/>
    <w:rsid w:val="009D047B"/>
    <w:rsid w:val="009D113E"/>
    <w:rsid w:val="009D13DA"/>
    <w:rsid w:val="009D18C9"/>
    <w:rsid w:val="009D208E"/>
    <w:rsid w:val="009D2838"/>
    <w:rsid w:val="009D33F7"/>
    <w:rsid w:val="009D36FF"/>
    <w:rsid w:val="009D3738"/>
    <w:rsid w:val="009D3B93"/>
    <w:rsid w:val="009D439B"/>
    <w:rsid w:val="009D4DCE"/>
    <w:rsid w:val="009D5A33"/>
    <w:rsid w:val="009D6250"/>
    <w:rsid w:val="009D66BB"/>
    <w:rsid w:val="009D7A49"/>
    <w:rsid w:val="009D7EC8"/>
    <w:rsid w:val="009E06E7"/>
    <w:rsid w:val="009E2201"/>
    <w:rsid w:val="009E2436"/>
    <w:rsid w:val="009E37FE"/>
    <w:rsid w:val="009E3ED3"/>
    <w:rsid w:val="009E4A31"/>
    <w:rsid w:val="009E4BAE"/>
    <w:rsid w:val="009E4E74"/>
    <w:rsid w:val="009E6027"/>
    <w:rsid w:val="009E66D6"/>
    <w:rsid w:val="009F0274"/>
    <w:rsid w:val="009F02AA"/>
    <w:rsid w:val="009F0640"/>
    <w:rsid w:val="009F0687"/>
    <w:rsid w:val="009F087D"/>
    <w:rsid w:val="009F0C68"/>
    <w:rsid w:val="009F0CF2"/>
    <w:rsid w:val="009F1904"/>
    <w:rsid w:val="009F2408"/>
    <w:rsid w:val="009F2BD7"/>
    <w:rsid w:val="009F2CA7"/>
    <w:rsid w:val="009F49AE"/>
    <w:rsid w:val="009F4F31"/>
    <w:rsid w:val="009F57D6"/>
    <w:rsid w:val="009F5D23"/>
    <w:rsid w:val="009F68B5"/>
    <w:rsid w:val="009F7011"/>
    <w:rsid w:val="009F7E63"/>
    <w:rsid w:val="009F7F2A"/>
    <w:rsid w:val="00A0017F"/>
    <w:rsid w:val="00A01815"/>
    <w:rsid w:val="00A03B3E"/>
    <w:rsid w:val="00A0400E"/>
    <w:rsid w:val="00A0516E"/>
    <w:rsid w:val="00A0595C"/>
    <w:rsid w:val="00A05F4A"/>
    <w:rsid w:val="00A06118"/>
    <w:rsid w:val="00A06282"/>
    <w:rsid w:val="00A073FC"/>
    <w:rsid w:val="00A07BC1"/>
    <w:rsid w:val="00A10E6C"/>
    <w:rsid w:val="00A11E6C"/>
    <w:rsid w:val="00A12E94"/>
    <w:rsid w:val="00A1322D"/>
    <w:rsid w:val="00A1389A"/>
    <w:rsid w:val="00A1474B"/>
    <w:rsid w:val="00A14A37"/>
    <w:rsid w:val="00A14FA1"/>
    <w:rsid w:val="00A15367"/>
    <w:rsid w:val="00A15381"/>
    <w:rsid w:val="00A17116"/>
    <w:rsid w:val="00A17DC0"/>
    <w:rsid w:val="00A20285"/>
    <w:rsid w:val="00A21773"/>
    <w:rsid w:val="00A2387D"/>
    <w:rsid w:val="00A23BB5"/>
    <w:rsid w:val="00A23E85"/>
    <w:rsid w:val="00A240D5"/>
    <w:rsid w:val="00A240F1"/>
    <w:rsid w:val="00A247BC"/>
    <w:rsid w:val="00A26372"/>
    <w:rsid w:val="00A27047"/>
    <w:rsid w:val="00A2745A"/>
    <w:rsid w:val="00A27D9A"/>
    <w:rsid w:val="00A30807"/>
    <w:rsid w:val="00A31CF2"/>
    <w:rsid w:val="00A3226D"/>
    <w:rsid w:val="00A32B9D"/>
    <w:rsid w:val="00A32C3F"/>
    <w:rsid w:val="00A343DD"/>
    <w:rsid w:val="00A34F33"/>
    <w:rsid w:val="00A35305"/>
    <w:rsid w:val="00A355D6"/>
    <w:rsid w:val="00A357D2"/>
    <w:rsid w:val="00A35A7E"/>
    <w:rsid w:val="00A35C57"/>
    <w:rsid w:val="00A361E8"/>
    <w:rsid w:val="00A372CE"/>
    <w:rsid w:val="00A377C5"/>
    <w:rsid w:val="00A40C0D"/>
    <w:rsid w:val="00A40FEF"/>
    <w:rsid w:val="00A41104"/>
    <w:rsid w:val="00A41B42"/>
    <w:rsid w:val="00A4250F"/>
    <w:rsid w:val="00A42811"/>
    <w:rsid w:val="00A42FEF"/>
    <w:rsid w:val="00A4307D"/>
    <w:rsid w:val="00A43A8B"/>
    <w:rsid w:val="00A44CEB"/>
    <w:rsid w:val="00A46344"/>
    <w:rsid w:val="00A46705"/>
    <w:rsid w:val="00A5037D"/>
    <w:rsid w:val="00A5044E"/>
    <w:rsid w:val="00A50488"/>
    <w:rsid w:val="00A50579"/>
    <w:rsid w:val="00A50899"/>
    <w:rsid w:val="00A50D4C"/>
    <w:rsid w:val="00A518BE"/>
    <w:rsid w:val="00A518D7"/>
    <w:rsid w:val="00A51F8D"/>
    <w:rsid w:val="00A52107"/>
    <w:rsid w:val="00A52253"/>
    <w:rsid w:val="00A5707B"/>
    <w:rsid w:val="00A60069"/>
    <w:rsid w:val="00A6011F"/>
    <w:rsid w:val="00A603F9"/>
    <w:rsid w:val="00A60CC2"/>
    <w:rsid w:val="00A638A3"/>
    <w:rsid w:val="00A63C98"/>
    <w:rsid w:val="00A654F6"/>
    <w:rsid w:val="00A66108"/>
    <w:rsid w:val="00A66623"/>
    <w:rsid w:val="00A66B1A"/>
    <w:rsid w:val="00A671A0"/>
    <w:rsid w:val="00A671B4"/>
    <w:rsid w:val="00A67C45"/>
    <w:rsid w:val="00A70268"/>
    <w:rsid w:val="00A70599"/>
    <w:rsid w:val="00A70D31"/>
    <w:rsid w:val="00A7130F"/>
    <w:rsid w:val="00A71672"/>
    <w:rsid w:val="00A71685"/>
    <w:rsid w:val="00A71988"/>
    <w:rsid w:val="00A7218D"/>
    <w:rsid w:val="00A723EB"/>
    <w:rsid w:val="00A72C80"/>
    <w:rsid w:val="00A72EDA"/>
    <w:rsid w:val="00A731D0"/>
    <w:rsid w:val="00A73BC4"/>
    <w:rsid w:val="00A73CD4"/>
    <w:rsid w:val="00A73F5C"/>
    <w:rsid w:val="00A75186"/>
    <w:rsid w:val="00A75DB0"/>
    <w:rsid w:val="00A76683"/>
    <w:rsid w:val="00A76E5B"/>
    <w:rsid w:val="00A774E7"/>
    <w:rsid w:val="00A7780D"/>
    <w:rsid w:val="00A77C0B"/>
    <w:rsid w:val="00A80C53"/>
    <w:rsid w:val="00A80D5C"/>
    <w:rsid w:val="00A81292"/>
    <w:rsid w:val="00A8181B"/>
    <w:rsid w:val="00A82535"/>
    <w:rsid w:val="00A82BBA"/>
    <w:rsid w:val="00A82C16"/>
    <w:rsid w:val="00A8309F"/>
    <w:rsid w:val="00A83395"/>
    <w:rsid w:val="00A84BCB"/>
    <w:rsid w:val="00A8509A"/>
    <w:rsid w:val="00A8530F"/>
    <w:rsid w:val="00A86354"/>
    <w:rsid w:val="00A87138"/>
    <w:rsid w:val="00A87875"/>
    <w:rsid w:val="00A90D63"/>
    <w:rsid w:val="00A910EA"/>
    <w:rsid w:val="00A91496"/>
    <w:rsid w:val="00A91C4F"/>
    <w:rsid w:val="00A937CE"/>
    <w:rsid w:val="00A93BA3"/>
    <w:rsid w:val="00A93D63"/>
    <w:rsid w:val="00A95398"/>
    <w:rsid w:val="00A96029"/>
    <w:rsid w:val="00A96380"/>
    <w:rsid w:val="00A96731"/>
    <w:rsid w:val="00A9745F"/>
    <w:rsid w:val="00AA067C"/>
    <w:rsid w:val="00AA08D6"/>
    <w:rsid w:val="00AA25ED"/>
    <w:rsid w:val="00AA4FF9"/>
    <w:rsid w:val="00AA5B90"/>
    <w:rsid w:val="00AB0091"/>
    <w:rsid w:val="00AB1288"/>
    <w:rsid w:val="00AB189C"/>
    <w:rsid w:val="00AB3061"/>
    <w:rsid w:val="00AB4BA6"/>
    <w:rsid w:val="00AB556B"/>
    <w:rsid w:val="00AB60A1"/>
    <w:rsid w:val="00AB62A4"/>
    <w:rsid w:val="00AB7C65"/>
    <w:rsid w:val="00AC0867"/>
    <w:rsid w:val="00AC0CA4"/>
    <w:rsid w:val="00AC0F85"/>
    <w:rsid w:val="00AC10F3"/>
    <w:rsid w:val="00AC2DE0"/>
    <w:rsid w:val="00AC3AFF"/>
    <w:rsid w:val="00AC3CCE"/>
    <w:rsid w:val="00AC5305"/>
    <w:rsid w:val="00AC5474"/>
    <w:rsid w:val="00AC5937"/>
    <w:rsid w:val="00AC66F8"/>
    <w:rsid w:val="00AC74DB"/>
    <w:rsid w:val="00AD0F72"/>
    <w:rsid w:val="00AD1158"/>
    <w:rsid w:val="00AD1899"/>
    <w:rsid w:val="00AD1A24"/>
    <w:rsid w:val="00AD2078"/>
    <w:rsid w:val="00AD2364"/>
    <w:rsid w:val="00AD396E"/>
    <w:rsid w:val="00AD450B"/>
    <w:rsid w:val="00AD52CE"/>
    <w:rsid w:val="00AD63AC"/>
    <w:rsid w:val="00AD7120"/>
    <w:rsid w:val="00AD72B3"/>
    <w:rsid w:val="00AD796C"/>
    <w:rsid w:val="00AD7C6C"/>
    <w:rsid w:val="00AD7F27"/>
    <w:rsid w:val="00AE0EFA"/>
    <w:rsid w:val="00AE1E43"/>
    <w:rsid w:val="00AE3943"/>
    <w:rsid w:val="00AE44E6"/>
    <w:rsid w:val="00AE46C7"/>
    <w:rsid w:val="00AE46D8"/>
    <w:rsid w:val="00AE5352"/>
    <w:rsid w:val="00AE6835"/>
    <w:rsid w:val="00AE7113"/>
    <w:rsid w:val="00AE71A8"/>
    <w:rsid w:val="00AF0157"/>
    <w:rsid w:val="00AF0FB9"/>
    <w:rsid w:val="00AF378A"/>
    <w:rsid w:val="00AF39F6"/>
    <w:rsid w:val="00AF3CEC"/>
    <w:rsid w:val="00AF47CD"/>
    <w:rsid w:val="00AF4885"/>
    <w:rsid w:val="00AF4E5E"/>
    <w:rsid w:val="00AF56E8"/>
    <w:rsid w:val="00AF687F"/>
    <w:rsid w:val="00AF6E3D"/>
    <w:rsid w:val="00AF7088"/>
    <w:rsid w:val="00AF7AF9"/>
    <w:rsid w:val="00AF7FE9"/>
    <w:rsid w:val="00B002A0"/>
    <w:rsid w:val="00B01841"/>
    <w:rsid w:val="00B0382A"/>
    <w:rsid w:val="00B04057"/>
    <w:rsid w:val="00B045A9"/>
    <w:rsid w:val="00B0524D"/>
    <w:rsid w:val="00B061B0"/>
    <w:rsid w:val="00B07AC1"/>
    <w:rsid w:val="00B07CF7"/>
    <w:rsid w:val="00B10D78"/>
    <w:rsid w:val="00B11867"/>
    <w:rsid w:val="00B11EC0"/>
    <w:rsid w:val="00B130EB"/>
    <w:rsid w:val="00B14015"/>
    <w:rsid w:val="00B146B2"/>
    <w:rsid w:val="00B14F4F"/>
    <w:rsid w:val="00B15271"/>
    <w:rsid w:val="00B15538"/>
    <w:rsid w:val="00B15DFC"/>
    <w:rsid w:val="00B1639F"/>
    <w:rsid w:val="00B16DFF"/>
    <w:rsid w:val="00B17438"/>
    <w:rsid w:val="00B20280"/>
    <w:rsid w:val="00B20F5A"/>
    <w:rsid w:val="00B21660"/>
    <w:rsid w:val="00B21D1F"/>
    <w:rsid w:val="00B21DBF"/>
    <w:rsid w:val="00B22947"/>
    <w:rsid w:val="00B23262"/>
    <w:rsid w:val="00B23264"/>
    <w:rsid w:val="00B23DE5"/>
    <w:rsid w:val="00B241CA"/>
    <w:rsid w:val="00B244F7"/>
    <w:rsid w:val="00B25964"/>
    <w:rsid w:val="00B25B13"/>
    <w:rsid w:val="00B30455"/>
    <w:rsid w:val="00B30871"/>
    <w:rsid w:val="00B3102B"/>
    <w:rsid w:val="00B314D0"/>
    <w:rsid w:val="00B3164A"/>
    <w:rsid w:val="00B31F34"/>
    <w:rsid w:val="00B32670"/>
    <w:rsid w:val="00B3339E"/>
    <w:rsid w:val="00B33A99"/>
    <w:rsid w:val="00B345A4"/>
    <w:rsid w:val="00B347D1"/>
    <w:rsid w:val="00B35236"/>
    <w:rsid w:val="00B361B2"/>
    <w:rsid w:val="00B364EA"/>
    <w:rsid w:val="00B36A8C"/>
    <w:rsid w:val="00B37291"/>
    <w:rsid w:val="00B37677"/>
    <w:rsid w:val="00B37FF8"/>
    <w:rsid w:val="00B40D2E"/>
    <w:rsid w:val="00B41066"/>
    <w:rsid w:val="00B426A2"/>
    <w:rsid w:val="00B42913"/>
    <w:rsid w:val="00B42C33"/>
    <w:rsid w:val="00B4303C"/>
    <w:rsid w:val="00B441B9"/>
    <w:rsid w:val="00B44436"/>
    <w:rsid w:val="00B4443D"/>
    <w:rsid w:val="00B466D1"/>
    <w:rsid w:val="00B4678A"/>
    <w:rsid w:val="00B467B8"/>
    <w:rsid w:val="00B4734A"/>
    <w:rsid w:val="00B47519"/>
    <w:rsid w:val="00B5008D"/>
    <w:rsid w:val="00B50858"/>
    <w:rsid w:val="00B50C20"/>
    <w:rsid w:val="00B52992"/>
    <w:rsid w:val="00B5516E"/>
    <w:rsid w:val="00B560B4"/>
    <w:rsid w:val="00B562BD"/>
    <w:rsid w:val="00B60355"/>
    <w:rsid w:val="00B603EB"/>
    <w:rsid w:val="00B60EE9"/>
    <w:rsid w:val="00B61347"/>
    <w:rsid w:val="00B613C6"/>
    <w:rsid w:val="00B61B98"/>
    <w:rsid w:val="00B62834"/>
    <w:rsid w:val="00B63AB1"/>
    <w:rsid w:val="00B64B96"/>
    <w:rsid w:val="00B64F5F"/>
    <w:rsid w:val="00B656F4"/>
    <w:rsid w:val="00B66A41"/>
    <w:rsid w:val="00B66BC1"/>
    <w:rsid w:val="00B67894"/>
    <w:rsid w:val="00B67D90"/>
    <w:rsid w:val="00B711DF"/>
    <w:rsid w:val="00B72210"/>
    <w:rsid w:val="00B72CBE"/>
    <w:rsid w:val="00B7376E"/>
    <w:rsid w:val="00B73812"/>
    <w:rsid w:val="00B7450D"/>
    <w:rsid w:val="00B74651"/>
    <w:rsid w:val="00B74D79"/>
    <w:rsid w:val="00B766B0"/>
    <w:rsid w:val="00B76B97"/>
    <w:rsid w:val="00B7709F"/>
    <w:rsid w:val="00B80833"/>
    <w:rsid w:val="00B80876"/>
    <w:rsid w:val="00B80A37"/>
    <w:rsid w:val="00B81076"/>
    <w:rsid w:val="00B815B3"/>
    <w:rsid w:val="00B82598"/>
    <w:rsid w:val="00B82B8F"/>
    <w:rsid w:val="00B83248"/>
    <w:rsid w:val="00B83925"/>
    <w:rsid w:val="00B83B01"/>
    <w:rsid w:val="00B8466F"/>
    <w:rsid w:val="00B84FF6"/>
    <w:rsid w:val="00B8520B"/>
    <w:rsid w:val="00B868FA"/>
    <w:rsid w:val="00B87059"/>
    <w:rsid w:val="00B90898"/>
    <w:rsid w:val="00B909C0"/>
    <w:rsid w:val="00B90BCC"/>
    <w:rsid w:val="00B90ED5"/>
    <w:rsid w:val="00B926DA"/>
    <w:rsid w:val="00B93264"/>
    <w:rsid w:val="00B9513E"/>
    <w:rsid w:val="00B95784"/>
    <w:rsid w:val="00B958CA"/>
    <w:rsid w:val="00B96B57"/>
    <w:rsid w:val="00B97BC1"/>
    <w:rsid w:val="00BA04EE"/>
    <w:rsid w:val="00BA15B6"/>
    <w:rsid w:val="00BA1AE5"/>
    <w:rsid w:val="00BA21D0"/>
    <w:rsid w:val="00BA2417"/>
    <w:rsid w:val="00BA253B"/>
    <w:rsid w:val="00BA2639"/>
    <w:rsid w:val="00BA26A5"/>
    <w:rsid w:val="00BA3423"/>
    <w:rsid w:val="00BA38E7"/>
    <w:rsid w:val="00BA4C24"/>
    <w:rsid w:val="00BA78F2"/>
    <w:rsid w:val="00BA7C09"/>
    <w:rsid w:val="00BB0989"/>
    <w:rsid w:val="00BB3923"/>
    <w:rsid w:val="00BB3EF7"/>
    <w:rsid w:val="00BB4247"/>
    <w:rsid w:val="00BB59CD"/>
    <w:rsid w:val="00BB5CB8"/>
    <w:rsid w:val="00BB6ED0"/>
    <w:rsid w:val="00BB715A"/>
    <w:rsid w:val="00BB72B9"/>
    <w:rsid w:val="00BB7D14"/>
    <w:rsid w:val="00BC0011"/>
    <w:rsid w:val="00BC055E"/>
    <w:rsid w:val="00BC25AF"/>
    <w:rsid w:val="00BC39E0"/>
    <w:rsid w:val="00BC3F12"/>
    <w:rsid w:val="00BC497E"/>
    <w:rsid w:val="00BC4CF9"/>
    <w:rsid w:val="00BC4EB5"/>
    <w:rsid w:val="00BC5F27"/>
    <w:rsid w:val="00BC65A7"/>
    <w:rsid w:val="00BC766E"/>
    <w:rsid w:val="00BD0FA4"/>
    <w:rsid w:val="00BD1350"/>
    <w:rsid w:val="00BD2A2B"/>
    <w:rsid w:val="00BD2B97"/>
    <w:rsid w:val="00BD2E01"/>
    <w:rsid w:val="00BD2FA7"/>
    <w:rsid w:val="00BD35F4"/>
    <w:rsid w:val="00BD446C"/>
    <w:rsid w:val="00BD4727"/>
    <w:rsid w:val="00BD4986"/>
    <w:rsid w:val="00BD4ED1"/>
    <w:rsid w:val="00BD51AC"/>
    <w:rsid w:val="00BD5451"/>
    <w:rsid w:val="00BD5C1D"/>
    <w:rsid w:val="00BD5D46"/>
    <w:rsid w:val="00BD5F09"/>
    <w:rsid w:val="00BD7247"/>
    <w:rsid w:val="00BD7474"/>
    <w:rsid w:val="00BD754A"/>
    <w:rsid w:val="00BE003C"/>
    <w:rsid w:val="00BE1674"/>
    <w:rsid w:val="00BE2439"/>
    <w:rsid w:val="00BE3754"/>
    <w:rsid w:val="00BE3EFC"/>
    <w:rsid w:val="00BE4DB1"/>
    <w:rsid w:val="00BE5E3A"/>
    <w:rsid w:val="00BE5F38"/>
    <w:rsid w:val="00BE6B63"/>
    <w:rsid w:val="00BE71B7"/>
    <w:rsid w:val="00BE7561"/>
    <w:rsid w:val="00BF0E30"/>
    <w:rsid w:val="00BF1309"/>
    <w:rsid w:val="00BF158C"/>
    <w:rsid w:val="00BF2F92"/>
    <w:rsid w:val="00BF3759"/>
    <w:rsid w:val="00BF3BD4"/>
    <w:rsid w:val="00BF5039"/>
    <w:rsid w:val="00BF52F2"/>
    <w:rsid w:val="00BF7020"/>
    <w:rsid w:val="00BF74E4"/>
    <w:rsid w:val="00BF7D76"/>
    <w:rsid w:val="00C001C4"/>
    <w:rsid w:val="00C001E3"/>
    <w:rsid w:val="00C0111C"/>
    <w:rsid w:val="00C02A87"/>
    <w:rsid w:val="00C02EB1"/>
    <w:rsid w:val="00C042E8"/>
    <w:rsid w:val="00C04909"/>
    <w:rsid w:val="00C04BD4"/>
    <w:rsid w:val="00C05197"/>
    <w:rsid w:val="00C1062F"/>
    <w:rsid w:val="00C10CB0"/>
    <w:rsid w:val="00C114AC"/>
    <w:rsid w:val="00C118F4"/>
    <w:rsid w:val="00C11BD0"/>
    <w:rsid w:val="00C11D88"/>
    <w:rsid w:val="00C12522"/>
    <w:rsid w:val="00C12874"/>
    <w:rsid w:val="00C12AC0"/>
    <w:rsid w:val="00C12FFB"/>
    <w:rsid w:val="00C13223"/>
    <w:rsid w:val="00C1323F"/>
    <w:rsid w:val="00C140EC"/>
    <w:rsid w:val="00C146C4"/>
    <w:rsid w:val="00C164B5"/>
    <w:rsid w:val="00C1764D"/>
    <w:rsid w:val="00C176A5"/>
    <w:rsid w:val="00C178D1"/>
    <w:rsid w:val="00C206BA"/>
    <w:rsid w:val="00C20F52"/>
    <w:rsid w:val="00C21A5A"/>
    <w:rsid w:val="00C21D10"/>
    <w:rsid w:val="00C25FFA"/>
    <w:rsid w:val="00C266A9"/>
    <w:rsid w:val="00C269AE"/>
    <w:rsid w:val="00C26C56"/>
    <w:rsid w:val="00C274FB"/>
    <w:rsid w:val="00C278AD"/>
    <w:rsid w:val="00C27AFD"/>
    <w:rsid w:val="00C30476"/>
    <w:rsid w:val="00C30B8C"/>
    <w:rsid w:val="00C311F7"/>
    <w:rsid w:val="00C32818"/>
    <w:rsid w:val="00C32DD9"/>
    <w:rsid w:val="00C334BE"/>
    <w:rsid w:val="00C34BEB"/>
    <w:rsid w:val="00C35D57"/>
    <w:rsid w:val="00C35DD6"/>
    <w:rsid w:val="00C36196"/>
    <w:rsid w:val="00C3673F"/>
    <w:rsid w:val="00C367ED"/>
    <w:rsid w:val="00C37A52"/>
    <w:rsid w:val="00C37C08"/>
    <w:rsid w:val="00C409F7"/>
    <w:rsid w:val="00C40E3B"/>
    <w:rsid w:val="00C42C20"/>
    <w:rsid w:val="00C431DD"/>
    <w:rsid w:val="00C4599B"/>
    <w:rsid w:val="00C45A69"/>
    <w:rsid w:val="00C466E3"/>
    <w:rsid w:val="00C51454"/>
    <w:rsid w:val="00C51E36"/>
    <w:rsid w:val="00C52A6D"/>
    <w:rsid w:val="00C52EEA"/>
    <w:rsid w:val="00C53882"/>
    <w:rsid w:val="00C53A47"/>
    <w:rsid w:val="00C54FCC"/>
    <w:rsid w:val="00C55060"/>
    <w:rsid w:val="00C551ED"/>
    <w:rsid w:val="00C5522A"/>
    <w:rsid w:val="00C55669"/>
    <w:rsid w:val="00C572DC"/>
    <w:rsid w:val="00C57947"/>
    <w:rsid w:val="00C62D8D"/>
    <w:rsid w:val="00C63503"/>
    <w:rsid w:val="00C644E0"/>
    <w:rsid w:val="00C64656"/>
    <w:rsid w:val="00C64A87"/>
    <w:rsid w:val="00C64D95"/>
    <w:rsid w:val="00C67703"/>
    <w:rsid w:val="00C67A3A"/>
    <w:rsid w:val="00C70108"/>
    <w:rsid w:val="00C70764"/>
    <w:rsid w:val="00C70BC0"/>
    <w:rsid w:val="00C71520"/>
    <w:rsid w:val="00C7283A"/>
    <w:rsid w:val="00C72E63"/>
    <w:rsid w:val="00C73A86"/>
    <w:rsid w:val="00C73E64"/>
    <w:rsid w:val="00C75FAB"/>
    <w:rsid w:val="00C775D5"/>
    <w:rsid w:val="00C80498"/>
    <w:rsid w:val="00C80EEB"/>
    <w:rsid w:val="00C8168F"/>
    <w:rsid w:val="00C81D47"/>
    <w:rsid w:val="00C83770"/>
    <w:rsid w:val="00C84D6F"/>
    <w:rsid w:val="00C85546"/>
    <w:rsid w:val="00C857F7"/>
    <w:rsid w:val="00C85D89"/>
    <w:rsid w:val="00C86087"/>
    <w:rsid w:val="00C8620E"/>
    <w:rsid w:val="00C878D4"/>
    <w:rsid w:val="00C87995"/>
    <w:rsid w:val="00C9016A"/>
    <w:rsid w:val="00C90D68"/>
    <w:rsid w:val="00C911FE"/>
    <w:rsid w:val="00C917C0"/>
    <w:rsid w:val="00C9191C"/>
    <w:rsid w:val="00C93196"/>
    <w:rsid w:val="00C940F9"/>
    <w:rsid w:val="00C94505"/>
    <w:rsid w:val="00C94707"/>
    <w:rsid w:val="00C95302"/>
    <w:rsid w:val="00C95376"/>
    <w:rsid w:val="00C959BA"/>
    <w:rsid w:val="00C959EA"/>
    <w:rsid w:val="00C964E8"/>
    <w:rsid w:val="00CA0305"/>
    <w:rsid w:val="00CA1371"/>
    <w:rsid w:val="00CA2571"/>
    <w:rsid w:val="00CA2A64"/>
    <w:rsid w:val="00CA38BF"/>
    <w:rsid w:val="00CA4828"/>
    <w:rsid w:val="00CA4926"/>
    <w:rsid w:val="00CA4985"/>
    <w:rsid w:val="00CA4BB7"/>
    <w:rsid w:val="00CA51F5"/>
    <w:rsid w:val="00CA5538"/>
    <w:rsid w:val="00CA65C5"/>
    <w:rsid w:val="00CA7AD0"/>
    <w:rsid w:val="00CA7D2E"/>
    <w:rsid w:val="00CB0678"/>
    <w:rsid w:val="00CB06B0"/>
    <w:rsid w:val="00CB098F"/>
    <w:rsid w:val="00CB0E89"/>
    <w:rsid w:val="00CB1DDA"/>
    <w:rsid w:val="00CB2B69"/>
    <w:rsid w:val="00CB2D66"/>
    <w:rsid w:val="00CB2EAD"/>
    <w:rsid w:val="00CB3A65"/>
    <w:rsid w:val="00CB4125"/>
    <w:rsid w:val="00CB4236"/>
    <w:rsid w:val="00CB4B10"/>
    <w:rsid w:val="00CB59CA"/>
    <w:rsid w:val="00CB5C17"/>
    <w:rsid w:val="00CB6829"/>
    <w:rsid w:val="00CB6C5A"/>
    <w:rsid w:val="00CB7842"/>
    <w:rsid w:val="00CC026F"/>
    <w:rsid w:val="00CC254B"/>
    <w:rsid w:val="00CC34C5"/>
    <w:rsid w:val="00CC3C86"/>
    <w:rsid w:val="00CC3E87"/>
    <w:rsid w:val="00CC3ED2"/>
    <w:rsid w:val="00CC44D4"/>
    <w:rsid w:val="00CC4F4D"/>
    <w:rsid w:val="00CC50F7"/>
    <w:rsid w:val="00CC5A79"/>
    <w:rsid w:val="00CC63D2"/>
    <w:rsid w:val="00CC6E90"/>
    <w:rsid w:val="00CD0194"/>
    <w:rsid w:val="00CD06A6"/>
    <w:rsid w:val="00CD0BEA"/>
    <w:rsid w:val="00CD0C24"/>
    <w:rsid w:val="00CD1AAE"/>
    <w:rsid w:val="00CD24F4"/>
    <w:rsid w:val="00CD28FF"/>
    <w:rsid w:val="00CD4362"/>
    <w:rsid w:val="00CD482D"/>
    <w:rsid w:val="00CD4B12"/>
    <w:rsid w:val="00CD6194"/>
    <w:rsid w:val="00CE02F0"/>
    <w:rsid w:val="00CE1CD5"/>
    <w:rsid w:val="00CE22FC"/>
    <w:rsid w:val="00CE2595"/>
    <w:rsid w:val="00CE2A3B"/>
    <w:rsid w:val="00CE3157"/>
    <w:rsid w:val="00CE32DF"/>
    <w:rsid w:val="00CE3BF9"/>
    <w:rsid w:val="00CE405A"/>
    <w:rsid w:val="00CE42DC"/>
    <w:rsid w:val="00CE4F39"/>
    <w:rsid w:val="00CE5123"/>
    <w:rsid w:val="00CE51C0"/>
    <w:rsid w:val="00CE56A3"/>
    <w:rsid w:val="00CE6A8E"/>
    <w:rsid w:val="00CE7585"/>
    <w:rsid w:val="00CE78CB"/>
    <w:rsid w:val="00CF084E"/>
    <w:rsid w:val="00CF0C21"/>
    <w:rsid w:val="00CF0E46"/>
    <w:rsid w:val="00CF1DA5"/>
    <w:rsid w:val="00CF2444"/>
    <w:rsid w:val="00CF2604"/>
    <w:rsid w:val="00CF268D"/>
    <w:rsid w:val="00CF2D4B"/>
    <w:rsid w:val="00CF2D5C"/>
    <w:rsid w:val="00CF39BB"/>
    <w:rsid w:val="00CF3D61"/>
    <w:rsid w:val="00CF3EEE"/>
    <w:rsid w:val="00CF414A"/>
    <w:rsid w:val="00CF4185"/>
    <w:rsid w:val="00CF55A7"/>
    <w:rsid w:val="00CF62DB"/>
    <w:rsid w:val="00D00955"/>
    <w:rsid w:val="00D010B4"/>
    <w:rsid w:val="00D01272"/>
    <w:rsid w:val="00D014FA"/>
    <w:rsid w:val="00D016D5"/>
    <w:rsid w:val="00D017E4"/>
    <w:rsid w:val="00D01A7F"/>
    <w:rsid w:val="00D02DCC"/>
    <w:rsid w:val="00D03356"/>
    <w:rsid w:val="00D034CA"/>
    <w:rsid w:val="00D03D25"/>
    <w:rsid w:val="00D04220"/>
    <w:rsid w:val="00D0465F"/>
    <w:rsid w:val="00D05CA8"/>
    <w:rsid w:val="00D06A67"/>
    <w:rsid w:val="00D07BBA"/>
    <w:rsid w:val="00D10044"/>
    <w:rsid w:val="00D1073B"/>
    <w:rsid w:val="00D115AA"/>
    <w:rsid w:val="00D12B85"/>
    <w:rsid w:val="00D13440"/>
    <w:rsid w:val="00D1366B"/>
    <w:rsid w:val="00D1372F"/>
    <w:rsid w:val="00D141F9"/>
    <w:rsid w:val="00D1444F"/>
    <w:rsid w:val="00D146A6"/>
    <w:rsid w:val="00D1471E"/>
    <w:rsid w:val="00D15F08"/>
    <w:rsid w:val="00D175EF"/>
    <w:rsid w:val="00D17805"/>
    <w:rsid w:val="00D200CE"/>
    <w:rsid w:val="00D204B1"/>
    <w:rsid w:val="00D20546"/>
    <w:rsid w:val="00D20B55"/>
    <w:rsid w:val="00D2155A"/>
    <w:rsid w:val="00D2253C"/>
    <w:rsid w:val="00D22E1B"/>
    <w:rsid w:val="00D22E6B"/>
    <w:rsid w:val="00D23317"/>
    <w:rsid w:val="00D2423B"/>
    <w:rsid w:val="00D251C2"/>
    <w:rsid w:val="00D261F0"/>
    <w:rsid w:val="00D26CAC"/>
    <w:rsid w:val="00D26E25"/>
    <w:rsid w:val="00D272FF"/>
    <w:rsid w:val="00D300DF"/>
    <w:rsid w:val="00D30913"/>
    <w:rsid w:val="00D3098D"/>
    <w:rsid w:val="00D319F6"/>
    <w:rsid w:val="00D31BE4"/>
    <w:rsid w:val="00D31EFB"/>
    <w:rsid w:val="00D32D63"/>
    <w:rsid w:val="00D33025"/>
    <w:rsid w:val="00D33609"/>
    <w:rsid w:val="00D33B9E"/>
    <w:rsid w:val="00D341F6"/>
    <w:rsid w:val="00D345BD"/>
    <w:rsid w:val="00D34E20"/>
    <w:rsid w:val="00D356DA"/>
    <w:rsid w:val="00D35967"/>
    <w:rsid w:val="00D3624E"/>
    <w:rsid w:val="00D363A9"/>
    <w:rsid w:val="00D36C54"/>
    <w:rsid w:val="00D375B8"/>
    <w:rsid w:val="00D40C6B"/>
    <w:rsid w:val="00D41458"/>
    <w:rsid w:val="00D41B6E"/>
    <w:rsid w:val="00D421FE"/>
    <w:rsid w:val="00D425B9"/>
    <w:rsid w:val="00D4262E"/>
    <w:rsid w:val="00D43F87"/>
    <w:rsid w:val="00D44391"/>
    <w:rsid w:val="00D452BC"/>
    <w:rsid w:val="00D452DC"/>
    <w:rsid w:val="00D457B6"/>
    <w:rsid w:val="00D46D18"/>
    <w:rsid w:val="00D46F2C"/>
    <w:rsid w:val="00D46F89"/>
    <w:rsid w:val="00D47709"/>
    <w:rsid w:val="00D478FF"/>
    <w:rsid w:val="00D47D5D"/>
    <w:rsid w:val="00D50BE8"/>
    <w:rsid w:val="00D50D2B"/>
    <w:rsid w:val="00D50FE7"/>
    <w:rsid w:val="00D5152D"/>
    <w:rsid w:val="00D518B9"/>
    <w:rsid w:val="00D51B7A"/>
    <w:rsid w:val="00D52C00"/>
    <w:rsid w:val="00D5330C"/>
    <w:rsid w:val="00D53B6C"/>
    <w:rsid w:val="00D53CB7"/>
    <w:rsid w:val="00D545D4"/>
    <w:rsid w:val="00D546DA"/>
    <w:rsid w:val="00D5516B"/>
    <w:rsid w:val="00D55222"/>
    <w:rsid w:val="00D55484"/>
    <w:rsid w:val="00D5752E"/>
    <w:rsid w:val="00D60564"/>
    <w:rsid w:val="00D60C99"/>
    <w:rsid w:val="00D60E8E"/>
    <w:rsid w:val="00D61150"/>
    <w:rsid w:val="00D6126E"/>
    <w:rsid w:val="00D61E18"/>
    <w:rsid w:val="00D61F00"/>
    <w:rsid w:val="00D6270D"/>
    <w:rsid w:val="00D62C73"/>
    <w:rsid w:val="00D63219"/>
    <w:rsid w:val="00D6331F"/>
    <w:rsid w:val="00D6376F"/>
    <w:rsid w:val="00D644D7"/>
    <w:rsid w:val="00D648E5"/>
    <w:rsid w:val="00D64EAF"/>
    <w:rsid w:val="00D6545E"/>
    <w:rsid w:val="00D657C3"/>
    <w:rsid w:val="00D65AB2"/>
    <w:rsid w:val="00D65B82"/>
    <w:rsid w:val="00D66373"/>
    <w:rsid w:val="00D667A4"/>
    <w:rsid w:val="00D66C50"/>
    <w:rsid w:val="00D66F0B"/>
    <w:rsid w:val="00D70835"/>
    <w:rsid w:val="00D7098D"/>
    <w:rsid w:val="00D74F1B"/>
    <w:rsid w:val="00D74F34"/>
    <w:rsid w:val="00D763F2"/>
    <w:rsid w:val="00D818A1"/>
    <w:rsid w:val="00D82E82"/>
    <w:rsid w:val="00D83675"/>
    <w:rsid w:val="00D84151"/>
    <w:rsid w:val="00D85919"/>
    <w:rsid w:val="00D867D5"/>
    <w:rsid w:val="00D86DC9"/>
    <w:rsid w:val="00D87562"/>
    <w:rsid w:val="00D87947"/>
    <w:rsid w:val="00D9018E"/>
    <w:rsid w:val="00D90FE1"/>
    <w:rsid w:val="00D91150"/>
    <w:rsid w:val="00D91253"/>
    <w:rsid w:val="00D92891"/>
    <w:rsid w:val="00D92969"/>
    <w:rsid w:val="00D932D8"/>
    <w:rsid w:val="00D9449B"/>
    <w:rsid w:val="00D94710"/>
    <w:rsid w:val="00D94B53"/>
    <w:rsid w:val="00D94D88"/>
    <w:rsid w:val="00D94F6D"/>
    <w:rsid w:val="00D955E7"/>
    <w:rsid w:val="00D96392"/>
    <w:rsid w:val="00D96EA2"/>
    <w:rsid w:val="00DA01B3"/>
    <w:rsid w:val="00DA03B2"/>
    <w:rsid w:val="00DA0401"/>
    <w:rsid w:val="00DA074C"/>
    <w:rsid w:val="00DA0A1C"/>
    <w:rsid w:val="00DA0A7A"/>
    <w:rsid w:val="00DA0BAE"/>
    <w:rsid w:val="00DA18CF"/>
    <w:rsid w:val="00DA2A82"/>
    <w:rsid w:val="00DA4420"/>
    <w:rsid w:val="00DA4A12"/>
    <w:rsid w:val="00DA4F10"/>
    <w:rsid w:val="00DA6122"/>
    <w:rsid w:val="00DA6B24"/>
    <w:rsid w:val="00DA7F9C"/>
    <w:rsid w:val="00DB05E5"/>
    <w:rsid w:val="00DB0DE7"/>
    <w:rsid w:val="00DB0E37"/>
    <w:rsid w:val="00DB10D1"/>
    <w:rsid w:val="00DB1824"/>
    <w:rsid w:val="00DB2036"/>
    <w:rsid w:val="00DB203F"/>
    <w:rsid w:val="00DB2811"/>
    <w:rsid w:val="00DB34AD"/>
    <w:rsid w:val="00DB37CE"/>
    <w:rsid w:val="00DB3BBC"/>
    <w:rsid w:val="00DB3F8B"/>
    <w:rsid w:val="00DB43DE"/>
    <w:rsid w:val="00DB4CD3"/>
    <w:rsid w:val="00DB6301"/>
    <w:rsid w:val="00DB6957"/>
    <w:rsid w:val="00DC02B7"/>
    <w:rsid w:val="00DC1C3B"/>
    <w:rsid w:val="00DC2159"/>
    <w:rsid w:val="00DC2395"/>
    <w:rsid w:val="00DC2587"/>
    <w:rsid w:val="00DC2BBC"/>
    <w:rsid w:val="00DC33F6"/>
    <w:rsid w:val="00DC4302"/>
    <w:rsid w:val="00DC6649"/>
    <w:rsid w:val="00DC72C6"/>
    <w:rsid w:val="00DC7540"/>
    <w:rsid w:val="00DC765C"/>
    <w:rsid w:val="00DD0D78"/>
    <w:rsid w:val="00DD0FB5"/>
    <w:rsid w:val="00DD11AD"/>
    <w:rsid w:val="00DD13E4"/>
    <w:rsid w:val="00DD14B1"/>
    <w:rsid w:val="00DD15EE"/>
    <w:rsid w:val="00DD17CA"/>
    <w:rsid w:val="00DD1ACA"/>
    <w:rsid w:val="00DD1E8F"/>
    <w:rsid w:val="00DD2A1C"/>
    <w:rsid w:val="00DD2FD5"/>
    <w:rsid w:val="00DD3CFF"/>
    <w:rsid w:val="00DD3FAA"/>
    <w:rsid w:val="00DD4215"/>
    <w:rsid w:val="00DD46BF"/>
    <w:rsid w:val="00DD4D39"/>
    <w:rsid w:val="00DD4EA6"/>
    <w:rsid w:val="00DD67FE"/>
    <w:rsid w:val="00DD7AF5"/>
    <w:rsid w:val="00DD7DF4"/>
    <w:rsid w:val="00DE0202"/>
    <w:rsid w:val="00DE06EE"/>
    <w:rsid w:val="00DE13E4"/>
    <w:rsid w:val="00DE165F"/>
    <w:rsid w:val="00DE194C"/>
    <w:rsid w:val="00DE3248"/>
    <w:rsid w:val="00DE33AB"/>
    <w:rsid w:val="00DE40FD"/>
    <w:rsid w:val="00DE50AE"/>
    <w:rsid w:val="00DE5116"/>
    <w:rsid w:val="00DE6483"/>
    <w:rsid w:val="00DE6884"/>
    <w:rsid w:val="00DE7371"/>
    <w:rsid w:val="00DE7504"/>
    <w:rsid w:val="00DE78B0"/>
    <w:rsid w:val="00DE78DC"/>
    <w:rsid w:val="00DF088C"/>
    <w:rsid w:val="00DF13FB"/>
    <w:rsid w:val="00DF1503"/>
    <w:rsid w:val="00DF1B94"/>
    <w:rsid w:val="00DF513B"/>
    <w:rsid w:val="00DF5429"/>
    <w:rsid w:val="00DF55E8"/>
    <w:rsid w:val="00DF58A2"/>
    <w:rsid w:val="00DF5CEF"/>
    <w:rsid w:val="00DF68AC"/>
    <w:rsid w:val="00DF6E21"/>
    <w:rsid w:val="00DF7FA5"/>
    <w:rsid w:val="00E01077"/>
    <w:rsid w:val="00E02C50"/>
    <w:rsid w:val="00E0368B"/>
    <w:rsid w:val="00E03AEC"/>
    <w:rsid w:val="00E04BED"/>
    <w:rsid w:val="00E0594B"/>
    <w:rsid w:val="00E062D2"/>
    <w:rsid w:val="00E06336"/>
    <w:rsid w:val="00E06F0F"/>
    <w:rsid w:val="00E07571"/>
    <w:rsid w:val="00E0798E"/>
    <w:rsid w:val="00E07A12"/>
    <w:rsid w:val="00E10864"/>
    <w:rsid w:val="00E10D34"/>
    <w:rsid w:val="00E10E80"/>
    <w:rsid w:val="00E10EFF"/>
    <w:rsid w:val="00E10F8A"/>
    <w:rsid w:val="00E11674"/>
    <w:rsid w:val="00E11B3F"/>
    <w:rsid w:val="00E11C07"/>
    <w:rsid w:val="00E1293A"/>
    <w:rsid w:val="00E12E65"/>
    <w:rsid w:val="00E13D1C"/>
    <w:rsid w:val="00E13FAF"/>
    <w:rsid w:val="00E1484A"/>
    <w:rsid w:val="00E1600B"/>
    <w:rsid w:val="00E1636A"/>
    <w:rsid w:val="00E1702D"/>
    <w:rsid w:val="00E17216"/>
    <w:rsid w:val="00E17233"/>
    <w:rsid w:val="00E20143"/>
    <w:rsid w:val="00E2073B"/>
    <w:rsid w:val="00E2106A"/>
    <w:rsid w:val="00E21C32"/>
    <w:rsid w:val="00E224F8"/>
    <w:rsid w:val="00E232D9"/>
    <w:rsid w:val="00E23BD8"/>
    <w:rsid w:val="00E23D75"/>
    <w:rsid w:val="00E245B7"/>
    <w:rsid w:val="00E251FB"/>
    <w:rsid w:val="00E267BB"/>
    <w:rsid w:val="00E267E6"/>
    <w:rsid w:val="00E27C5D"/>
    <w:rsid w:val="00E2B9D4"/>
    <w:rsid w:val="00E30ED4"/>
    <w:rsid w:val="00E314F5"/>
    <w:rsid w:val="00E31C67"/>
    <w:rsid w:val="00E31C7C"/>
    <w:rsid w:val="00E327BB"/>
    <w:rsid w:val="00E3389B"/>
    <w:rsid w:val="00E34168"/>
    <w:rsid w:val="00E34CDF"/>
    <w:rsid w:val="00E37EBF"/>
    <w:rsid w:val="00E42117"/>
    <w:rsid w:val="00E428D5"/>
    <w:rsid w:val="00E42973"/>
    <w:rsid w:val="00E429DB"/>
    <w:rsid w:val="00E42CA3"/>
    <w:rsid w:val="00E42E56"/>
    <w:rsid w:val="00E4300E"/>
    <w:rsid w:val="00E43436"/>
    <w:rsid w:val="00E4473F"/>
    <w:rsid w:val="00E44B7C"/>
    <w:rsid w:val="00E44CB0"/>
    <w:rsid w:val="00E45120"/>
    <w:rsid w:val="00E454AE"/>
    <w:rsid w:val="00E454B1"/>
    <w:rsid w:val="00E45717"/>
    <w:rsid w:val="00E46B7A"/>
    <w:rsid w:val="00E46E05"/>
    <w:rsid w:val="00E47152"/>
    <w:rsid w:val="00E47D92"/>
    <w:rsid w:val="00E50717"/>
    <w:rsid w:val="00E509BA"/>
    <w:rsid w:val="00E53D3F"/>
    <w:rsid w:val="00E53E18"/>
    <w:rsid w:val="00E56561"/>
    <w:rsid w:val="00E61D89"/>
    <w:rsid w:val="00E624C7"/>
    <w:rsid w:val="00E6362D"/>
    <w:rsid w:val="00E63A11"/>
    <w:rsid w:val="00E6490E"/>
    <w:rsid w:val="00E64A52"/>
    <w:rsid w:val="00E64E89"/>
    <w:rsid w:val="00E66703"/>
    <w:rsid w:val="00E7025E"/>
    <w:rsid w:val="00E705B1"/>
    <w:rsid w:val="00E70B04"/>
    <w:rsid w:val="00E71B25"/>
    <w:rsid w:val="00E71CC8"/>
    <w:rsid w:val="00E7246C"/>
    <w:rsid w:val="00E738D5"/>
    <w:rsid w:val="00E73F47"/>
    <w:rsid w:val="00E74A8A"/>
    <w:rsid w:val="00E752EF"/>
    <w:rsid w:val="00E76024"/>
    <w:rsid w:val="00E76A1A"/>
    <w:rsid w:val="00E77262"/>
    <w:rsid w:val="00E776A3"/>
    <w:rsid w:val="00E80D88"/>
    <w:rsid w:val="00E81AB7"/>
    <w:rsid w:val="00E8288D"/>
    <w:rsid w:val="00E847E1"/>
    <w:rsid w:val="00E85915"/>
    <w:rsid w:val="00E85A8C"/>
    <w:rsid w:val="00E85C3F"/>
    <w:rsid w:val="00E85F9A"/>
    <w:rsid w:val="00E862BB"/>
    <w:rsid w:val="00E86A9D"/>
    <w:rsid w:val="00E86EC5"/>
    <w:rsid w:val="00E8737F"/>
    <w:rsid w:val="00E87889"/>
    <w:rsid w:val="00E9008A"/>
    <w:rsid w:val="00E90585"/>
    <w:rsid w:val="00E91CE3"/>
    <w:rsid w:val="00E926AA"/>
    <w:rsid w:val="00E92758"/>
    <w:rsid w:val="00E92BA6"/>
    <w:rsid w:val="00E92DEF"/>
    <w:rsid w:val="00E94512"/>
    <w:rsid w:val="00E94652"/>
    <w:rsid w:val="00E94D80"/>
    <w:rsid w:val="00E953F5"/>
    <w:rsid w:val="00E9684A"/>
    <w:rsid w:val="00E97DAE"/>
    <w:rsid w:val="00EA0D5F"/>
    <w:rsid w:val="00EA0DF7"/>
    <w:rsid w:val="00EA0E86"/>
    <w:rsid w:val="00EA1D59"/>
    <w:rsid w:val="00EA24B2"/>
    <w:rsid w:val="00EA2DB0"/>
    <w:rsid w:val="00EA32A2"/>
    <w:rsid w:val="00EA3411"/>
    <w:rsid w:val="00EA50F4"/>
    <w:rsid w:val="00EA5868"/>
    <w:rsid w:val="00EA5CC8"/>
    <w:rsid w:val="00EA66B5"/>
    <w:rsid w:val="00EA6BEC"/>
    <w:rsid w:val="00EB0A64"/>
    <w:rsid w:val="00EB0B11"/>
    <w:rsid w:val="00EB1122"/>
    <w:rsid w:val="00EB1A99"/>
    <w:rsid w:val="00EB22F8"/>
    <w:rsid w:val="00EB2840"/>
    <w:rsid w:val="00EB31DB"/>
    <w:rsid w:val="00EB3F52"/>
    <w:rsid w:val="00EB6284"/>
    <w:rsid w:val="00EB7383"/>
    <w:rsid w:val="00EB73DA"/>
    <w:rsid w:val="00EB746F"/>
    <w:rsid w:val="00EC0A93"/>
    <w:rsid w:val="00EC0B2C"/>
    <w:rsid w:val="00EC206B"/>
    <w:rsid w:val="00EC32AA"/>
    <w:rsid w:val="00EC3450"/>
    <w:rsid w:val="00EC3966"/>
    <w:rsid w:val="00EC3C88"/>
    <w:rsid w:val="00EC4E8E"/>
    <w:rsid w:val="00EC52D7"/>
    <w:rsid w:val="00EC5821"/>
    <w:rsid w:val="00EC58A1"/>
    <w:rsid w:val="00EC5AA6"/>
    <w:rsid w:val="00EC5B83"/>
    <w:rsid w:val="00EC6A8F"/>
    <w:rsid w:val="00EC71CA"/>
    <w:rsid w:val="00EC73A1"/>
    <w:rsid w:val="00ED1153"/>
    <w:rsid w:val="00ED3244"/>
    <w:rsid w:val="00ED38DC"/>
    <w:rsid w:val="00ED6BF3"/>
    <w:rsid w:val="00EE0090"/>
    <w:rsid w:val="00EE00EC"/>
    <w:rsid w:val="00EE037E"/>
    <w:rsid w:val="00EE0F3B"/>
    <w:rsid w:val="00EE172D"/>
    <w:rsid w:val="00EE2DAF"/>
    <w:rsid w:val="00EE3388"/>
    <w:rsid w:val="00EE3CDF"/>
    <w:rsid w:val="00EE4071"/>
    <w:rsid w:val="00EE4475"/>
    <w:rsid w:val="00EE45AD"/>
    <w:rsid w:val="00EE47F4"/>
    <w:rsid w:val="00EE4A86"/>
    <w:rsid w:val="00EE5677"/>
    <w:rsid w:val="00EE57DC"/>
    <w:rsid w:val="00EE592D"/>
    <w:rsid w:val="00EE5A17"/>
    <w:rsid w:val="00EE65AD"/>
    <w:rsid w:val="00EE6E60"/>
    <w:rsid w:val="00EE7C03"/>
    <w:rsid w:val="00EF00BE"/>
    <w:rsid w:val="00EF015F"/>
    <w:rsid w:val="00EF0732"/>
    <w:rsid w:val="00EF0DE9"/>
    <w:rsid w:val="00EF19F2"/>
    <w:rsid w:val="00EF29EA"/>
    <w:rsid w:val="00EF3021"/>
    <w:rsid w:val="00EF31AB"/>
    <w:rsid w:val="00EF31C4"/>
    <w:rsid w:val="00EF36F1"/>
    <w:rsid w:val="00EF3EAD"/>
    <w:rsid w:val="00EF601D"/>
    <w:rsid w:val="00F00144"/>
    <w:rsid w:val="00F00154"/>
    <w:rsid w:val="00F00A71"/>
    <w:rsid w:val="00F016D9"/>
    <w:rsid w:val="00F02B63"/>
    <w:rsid w:val="00F041B4"/>
    <w:rsid w:val="00F044BA"/>
    <w:rsid w:val="00F04B69"/>
    <w:rsid w:val="00F05D61"/>
    <w:rsid w:val="00F05F45"/>
    <w:rsid w:val="00F06F0D"/>
    <w:rsid w:val="00F07CFA"/>
    <w:rsid w:val="00F1004E"/>
    <w:rsid w:val="00F10D41"/>
    <w:rsid w:val="00F11978"/>
    <w:rsid w:val="00F11BA4"/>
    <w:rsid w:val="00F1234B"/>
    <w:rsid w:val="00F137B8"/>
    <w:rsid w:val="00F137D4"/>
    <w:rsid w:val="00F170B4"/>
    <w:rsid w:val="00F17628"/>
    <w:rsid w:val="00F17A8E"/>
    <w:rsid w:val="00F20C7B"/>
    <w:rsid w:val="00F20D95"/>
    <w:rsid w:val="00F210F2"/>
    <w:rsid w:val="00F21890"/>
    <w:rsid w:val="00F21F49"/>
    <w:rsid w:val="00F22F90"/>
    <w:rsid w:val="00F24F8A"/>
    <w:rsid w:val="00F3028E"/>
    <w:rsid w:val="00F3115E"/>
    <w:rsid w:val="00F31614"/>
    <w:rsid w:val="00F31F11"/>
    <w:rsid w:val="00F31FCA"/>
    <w:rsid w:val="00F33093"/>
    <w:rsid w:val="00F33450"/>
    <w:rsid w:val="00F33487"/>
    <w:rsid w:val="00F33927"/>
    <w:rsid w:val="00F33A6D"/>
    <w:rsid w:val="00F33B0B"/>
    <w:rsid w:val="00F33B73"/>
    <w:rsid w:val="00F34744"/>
    <w:rsid w:val="00F349C3"/>
    <w:rsid w:val="00F35D47"/>
    <w:rsid w:val="00F363AB"/>
    <w:rsid w:val="00F3688B"/>
    <w:rsid w:val="00F36FAA"/>
    <w:rsid w:val="00F372CD"/>
    <w:rsid w:val="00F4047E"/>
    <w:rsid w:val="00F4064E"/>
    <w:rsid w:val="00F40ABE"/>
    <w:rsid w:val="00F40C04"/>
    <w:rsid w:val="00F40C62"/>
    <w:rsid w:val="00F40E50"/>
    <w:rsid w:val="00F41CFF"/>
    <w:rsid w:val="00F42505"/>
    <w:rsid w:val="00F42F62"/>
    <w:rsid w:val="00F432A2"/>
    <w:rsid w:val="00F433E1"/>
    <w:rsid w:val="00F43501"/>
    <w:rsid w:val="00F44229"/>
    <w:rsid w:val="00F44622"/>
    <w:rsid w:val="00F450F1"/>
    <w:rsid w:val="00F4597E"/>
    <w:rsid w:val="00F45D7D"/>
    <w:rsid w:val="00F4678A"/>
    <w:rsid w:val="00F46994"/>
    <w:rsid w:val="00F509D4"/>
    <w:rsid w:val="00F51506"/>
    <w:rsid w:val="00F51F16"/>
    <w:rsid w:val="00F51F28"/>
    <w:rsid w:val="00F529C9"/>
    <w:rsid w:val="00F52AB1"/>
    <w:rsid w:val="00F52F80"/>
    <w:rsid w:val="00F533E4"/>
    <w:rsid w:val="00F5396D"/>
    <w:rsid w:val="00F53BE8"/>
    <w:rsid w:val="00F53F01"/>
    <w:rsid w:val="00F541CD"/>
    <w:rsid w:val="00F546A4"/>
    <w:rsid w:val="00F55262"/>
    <w:rsid w:val="00F555F5"/>
    <w:rsid w:val="00F55A98"/>
    <w:rsid w:val="00F55D42"/>
    <w:rsid w:val="00F5696F"/>
    <w:rsid w:val="00F5763F"/>
    <w:rsid w:val="00F57657"/>
    <w:rsid w:val="00F57FDF"/>
    <w:rsid w:val="00F60A01"/>
    <w:rsid w:val="00F615FD"/>
    <w:rsid w:val="00F62886"/>
    <w:rsid w:val="00F62CEB"/>
    <w:rsid w:val="00F6463A"/>
    <w:rsid w:val="00F64EE9"/>
    <w:rsid w:val="00F65236"/>
    <w:rsid w:val="00F65655"/>
    <w:rsid w:val="00F658A9"/>
    <w:rsid w:val="00F65C2A"/>
    <w:rsid w:val="00F66379"/>
    <w:rsid w:val="00F66425"/>
    <w:rsid w:val="00F669B0"/>
    <w:rsid w:val="00F67D7A"/>
    <w:rsid w:val="00F67E6C"/>
    <w:rsid w:val="00F67F34"/>
    <w:rsid w:val="00F71ECD"/>
    <w:rsid w:val="00F721CA"/>
    <w:rsid w:val="00F749FB"/>
    <w:rsid w:val="00F75EA3"/>
    <w:rsid w:val="00F766B3"/>
    <w:rsid w:val="00F76C51"/>
    <w:rsid w:val="00F770FE"/>
    <w:rsid w:val="00F7718D"/>
    <w:rsid w:val="00F77830"/>
    <w:rsid w:val="00F77991"/>
    <w:rsid w:val="00F800C1"/>
    <w:rsid w:val="00F805B5"/>
    <w:rsid w:val="00F80924"/>
    <w:rsid w:val="00F80F5C"/>
    <w:rsid w:val="00F82D24"/>
    <w:rsid w:val="00F8360B"/>
    <w:rsid w:val="00F84C0A"/>
    <w:rsid w:val="00F85125"/>
    <w:rsid w:val="00F858F8"/>
    <w:rsid w:val="00F86F00"/>
    <w:rsid w:val="00F87289"/>
    <w:rsid w:val="00F87535"/>
    <w:rsid w:val="00F87597"/>
    <w:rsid w:val="00F90801"/>
    <w:rsid w:val="00F91C36"/>
    <w:rsid w:val="00F93169"/>
    <w:rsid w:val="00F932E4"/>
    <w:rsid w:val="00F932EC"/>
    <w:rsid w:val="00F935E7"/>
    <w:rsid w:val="00F93A42"/>
    <w:rsid w:val="00F93BC3"/>
    <w:rsid w:val="00F93D72"/>
    <w:rsid w:val="00F9496A"/>
    <w:rsid w:val="00F94AFC"/>
    <w:rsid w:val="00F94C96"/>
    <w:rsid w:val="00F94D3D"/>
    <w:rsid w:val="00F96608"/>
    <w:rsid w:val="00F96953"/>
    <w:rsid w:val="00FA0CE7"/>
    <w:rsid w:val="00FA1955"/>
    <w:rsid w:val="00FA21F9"/>
    <w:rsid w:val="00FA2394"/>
    <w:rsid w:val="00FA239D"/>
    <w:rsid w:val="00FA298A"/>
    <w:rsid w:val="00FA3845"/>
    <w:rsid w:val="00FA57BA"/>
    <w:rsid w:val="00FA5BF6"/>
    <w:rsid w:val="00FA6483"/>
    <w:rsid w:val="00FA703E"/>
    <w:rsid w:val="00FA72A3"/>
    <w:rsid w:val="00FA7B06"/>
    <w:rsid w:val="00FB0219"/>
    <w:rsid w:val="00FB0883"/>
    <w:rsid w:val="00FB1159"/>
    <w:rsid w:val="00FB1FFB"/>
    <w:rsid w:val="00FB2596"/>
    <w:rsid w:val="00FB2A3C"/>
    <w:rsid w:val="00FB4935"/>
    <w:rsid w:val="00FB66AE"/>
    <w:rsid w:val="00FB7A46"/>
    <w:rsid w:val="00FC039E"/>
    <w:rsid w:val="00FC0F1A"/>
    <w:rsid w:val="00FC21E3"/>
    <w:rsid w:val="00FC2B0E"/>
    <w:rsid w:val="00FC3A59"/>
    <w:rsid w:val="00FC4B34"/>
    <w:rsid w:val="00FC55A5"/>
    <w:rsid w:val="00FC59EE"/>
    <w:rsid w:val="00FC5ECE"/>
    <w:rsid w:val="00FC6581"/>
    <w:rsid w:val="00FC6881"/>
    <w:rsid w:val="00FC710B"/>
    <w:rsid w:val="00FC7111"/>
    <w:rsid w:val="00FC769E"/>
    <w:rsid w:val="00FC79DA"/>
    <w:rsid w:val="00FC7A97"/>
    <w:rsid w:val="00FD0761"/>
    <w:rsid w:val="00FD0DD5"/>
    <w:rsid w:val="00FD1A79"/>
    <w:rsid w:val="00FD1D82"/>
    <w:rsid w:val="00FD272D"/>
    <w:rsid w:val="00FD273F"/>
    <w:rsid w:val="00FD27A1"/>
    <w:rsid w:val="00FD305E"/>
    <w:rsid w:val="00FD4519"/>
    <w:rsid w:val="00FD47EA"/>
    <w:rsid w:val="00FD4DE3"/>
    <w:rsid w:val="00FD51C4"/>
    <w:rsid w:val="00FD76BB"/>
    <w:rsid w:val="00FD771E"/>
    <w:rsid w:val="00FD7FB9"/>
    <w:rsid w:val="00FE1FCE"/>
    <w:rsid w:val="00FE220F"/>
    <w:rsid w:val="00FE2388"/>
    <w:rsid w:val="00FE23BE"/>
    <w:rsid w:val="00FE251F"/>
    <w:rsid w:val="00FE57F0"/>
    <w:rsid w:val="00FE5F35"/>
    <w:rsid w:val="00FF0AF0"/>
    <w:rsid w:val="00FF1883"/>
    <w:rsid w:val="00FF24FB"/>
    <w:rsid w:val="00FF26BD"/>
    <w:rsid w:val="00FF2757"/>
    <w:rsid w:val="00FF2BC7"/>
    <w:rsid w:val="00FF2E6A"/>
    <w:rsid w:val="00FF4221"/>
    <w:rsid w:val="00FF4387"/>
    <w:rsid w:val="00FF4966"/>
    <w:rsid w:val="00FF4AE3"/>
    <w:rsid w:val="00FF5479"/>
    <w:rsid w:val="00FF657D"/>
    <w:rsid w:val="00FF6DD0"/>
    <w:rsid w:val="00FF6FF4"/>
    <w:rsid w:val="00FF7AD5"/>
    <w:rsid w:val="085CC8EB"/>
    <w:rsid w:val="08651152"/>
    <w:rsid w:val="0C7CE51B"/>
    <w:rsid w:val="0D5E1290"/>
    <w:rsid w:val="10C9F990"/>
    <w:rsid w:val="12B2D9C1"/>
    <w:rsid w:val="15B657A9"/>
    <w:rsid w:val="1CE35234"/>
    <w:rsid w:val="1D64B6B4"/>
    <w:rsid w:val="1DB05771"/>
    <w:rsid w:val="225EFCBF"/>
    <w:rsid w:val="2269C9F3"/>
    <w:rsid w:val="3BA3FF86"/>
    <w:rsid w:val="415DC3EF"/>
    <w:rsid w:val="4837CFE6"/>
    <w:rsid w:val="4D9BC39E"/>
    <w:rsid w:val="5081551E"/>
    <w:rsid w:val="5A83E6DE"/>
    <w:rsid w:val="5D8748CD"/>
    <w:rsid w:val="64744B6E"/>
    <w:rsid w:val="73953EE3"/>
    <w:rsid w:val="7DEE6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55CA5B"/>
  <w14:defaultImageDpi w14:val="32767"/>
  <w15:chartTrackingRefBased/>
  <w15:docId w15:val="{A851775C-1830-4357-9A54-47FD85818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Text"/>
    <w:qFormat/>
    <w:rsid w:val="009A6A44"/>
    <w:rPr>
      <w:rFonts w:eastAsia="Times New Roman" w:cs="Times New Roman"/>
      <w:sz w:val="22"/>
      <w:lang w:val="ca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5868"/>
    <w:pPr>
      <w:shd w:val="clear" w:color="auto" w:fill="262626" w:themeFill="text1" w:themeFillTint="D9"/>
      <w:spacing w:before="120" w:after="120"/>
      <w:jc w:val="both"/>
      <w:outlineLvl w:val="0"/>
    </w:pPr>
    <w:rPr>
      <w:rFonts w:ascii="Calibri" w:hAnsi="Calibri" w:cs="Calibri"/>
      <w:b/>
      <w:bCs/>
      <w:color w:val="FFFFFF" w:themeColor="background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2C0301"/>
    <w:pPr>
      <w:keepNext/>
      <w:keepLines/>
      <w:shd w:val="clear" w:color="auto" w:fill="C77C0E" w:themeFill="accent1" w:themeFillShade="BF"/>
      <w:spacing w:before="40"/>
      <w:outlineLvl w:val="1"/>
    </w:pPr>
    <w:rPr>
      <w:rFonts w:ascii="Calibri" w:eastAsia="Calibri" w:hAnsi="Calibri" w:cs="Calibri"/>
      <w:b/>
      <w:bCs/>
      <w:caps/>
      <w:color w:val="FFFFFF" w:themeColor="background1"/>
      <w:sz w:val="28"/>
      <w:szCs w:val="28"/>
      <w:lang w:val="en-US" w:eastAsia="es-E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0301"/>
    <w:pPr>
      <w:keepNext/>
      <w:keepLines/>
      <w:spacing w:before="120" w:after="120"/>
      <w:outlineLvl w:val="2"/>
    </w:pPr>
    <w:rPr>
      <w:rFonts w:asciiTheme="majorHAnsi" w:eastAsia="Calibri" w:hAnsiTheme="majorHAnsi" w:cstheme="majorBidi"/>
      <w:i/>
      <w:iCs/>
      <w:caps/>
      <w:color w:val="855309" w:themeColor="accent1" w:themeShade="80"/>
      <w:sz w:val="26"/>
      <w:szCs w:val="26"/>
      <w:lang w:eastAsia="es-ES"/>
    </w:rPr>
  </w:style>
  <w:style w:type="paragraph" w:styleId="Heading4">
    <w:name w:val="heading 4"/>
    <w:basedOn w:val="Normal"/>
    <w:next w:val="Normal"/>
    <w:link w:val="Heading4Char"/>
    <w:qFormat/>
    <w:rsid w:val="009A07C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C77C0E" w:themeColor="accent1" w:themeShade="BF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96392"/>
    <w:pPr>
      <w:shd w:val="clear" w:color="auto" w:fill="595959" w:themeFill="text1" w:themeFillTint="A6"/>
      <w:spacing w:after="240"/>
      <w:jc w:val="both"/>
      <w:outlineLvl w:val="4"/>
    </w:pPr>
    <w:rPr>
      <w:rFonts w:ascii="Calibri" w:hAnsi="Calibri" w:cs="Calibri"/>
      <w:b/>
      <w:bCs/>
      <w:i/>
      <w:iCs/>
      <w:caps/>
      <w:color w:val="FFFFFF" w:themeColor="background1"/>
      <w:lang w:eastAsia="es-E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C0BBC"/>
    <w:pPr>
      <w:shd w:val="clear" w:color="auto" w:fill="D9D9D9" w:themeFill="background1" w:themeFillShade="D9"/>
      <w:spacing w:after="120"/>
      <w:outlineLvl w:val="5"/>
    </w:pPr>
    <w:rPr>
      <w:rFonts w:cstheme="minorBidi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2DCC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2DCC"/>
    <w:rPr>
      <w:rFonts w:ascii="Cambria" w:eastAsia="Calibri" w:hAnsi="Cambria" w:cs="Cambria"/>
      <w:sz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02DCC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2DCC"/>
    <w:rPr>
      <w:rFonts w:ascii="Cambria" w:eastAsia="Calibri" w:hAnsi="Cambria" w:cs="Cambria"/>
      <w:sz w:val="2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C0301"/>
    <w:rPr>
      <w:rFonts w:ascii="Calibri" w:eastAsia="Calibri" w:hAnsi="Calibri" w:cs="Calibri"/>
      <w:b/>
      <w:bCs/>
      <w:caps/>
      <w:color w:val="FFFFFF" w:themeColor="background1"/>
      <w:sz w:val="28"/>
      <w:szCs w:val="28"/>
      <w:shd w:val="clear" w:color="auto" w:fill="C77C0E" w:themeFill="accent1" w:themeFillShade="BF"/>
      <w:lang w:val="en-US" w:eastAsia="es-ES"/>
    </w:rPr>
  </w:style>
  <w:style w:type="paragraph" w:styleId="ListParagraph">
    <w:name w:val="List Paragraph"/>
    <w:basedOn w:val="Normal"/>
    <w:uiPriority w:val="34"/>
    <w:qFormat/>
    <w:rsid w:val="00D02DCC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C0301"/>
    <w:rPr>
      <w:rFonts w:asciiTheme="majorHAnsi" w:eastAsia="Calibri" w:hAnsiTheme="majorHAnsi" w:cstheme="majorBidi"/>
      <w:i/>
      <w:iCs/>
      <w:caps/>
      <w:color w:val="855309" w:themeColor="accent1" w:themeShade="80"/>
      <w:sz w:val="26"/>
      <w:szCs w:val="26"/>
      <w:lang w:val="ca-ES" w:eastAsia="es-ES"/>
    </w:rPr>
  </w:style>
  <w:style w:type="table" w:styleId="TableGrid">
    <w:name w:val="Table Grid"/>
    <w:basedOn w:val="TableNormal"/>
    <w:uiPriority w:val="99"/>
    <w:rsid w:val="00C73E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ongtext">
    <w:name w:val="long_text"/>
    <w:uiPriority w:val="99"/>
    <w:locked/>
    <w:rsid w:val="008D6B4F"/>
  </w:style>
  <w:style w:type="paragraph" w:styleId="FootnoteText">
    <w:name w:val="footnote text"/>
    <w:basedOn w:val="Normal"/>
    <w:link w:val="FootnoteTextChar"/>
    <w:uiPriority w:val="99"/>
    <w:unhideWhenUsed/>
    <w:rsid w:val="009A07C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A07C6"/>
    <w:rPr>
      <w:rFonts w:ascii="Cambria" w:eastAsia="Calibri" w:hAnsi="Cambria" w:cs="Cambria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9A07C6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9A07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07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07C6"/>
    <w:rPr>
      <w:rFonts w:ascii="Cambria" w:eastAsia="Calibri" w:hAnsi="Cambria" w:cs="Cambr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07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07C6"/>
    <w:rPr>
      <w:rFonts w:ascii="Cambria" w:eastAsia="Calibri" w:hAnsi="Cambria" w:cs="Cambria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7C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7C6"/>
    <w:rPr>
      <w:rFonts w:ascii="Times New Roman" w:eastAsia="Calibri" w:hAnsi="Times New Roman" w:cs="Times New Roman"/>
      <w:sz w:val="18"/>
      <w:szCs w:val="18"/>
      <w:lang w:val="en-US"/>
    </w:rPr>
  </w:style>
  <w:style w:type="character" w:customStyle="1" w:styleId="Heading4Char">
    <w:name w:val="Heading 4 Char"/>
    <w:basedOn w:val="DefaultParagraphFont"/>
    <w:link w:val="Heading4"/>
    <w:rsid w:val="009A07C6"/>
    <w:rPr>
      <w:rFonts w:asciiTheme="majorHAnsi" w:eastAsiaTheme="majorEastAsia" w:hAnsiTheme="majorHAnsi" w:cstheme="majorBidi"/>
      <w:i/>
      <w:iCs/>
      <w:color w:val="C77C0E" w:themeColor="accent1" w:themeShade="BF"/>
      <w:sz w:val="22"/>
      <w:szCs w:val="22"/>
      <w:lang w:val="ca-ES"/>
    </w:rPr>
  </w:style>
  <w:style w:type="paragraph" w:customStyle="1" w:styleId="Default">
    <w:name w:val="Default"/>
    <w:locked/>
    <w:rsid w:val="00234B18"/>
    <w:pPr>
      <w:autoSpaceDE w:val="0"/>
      <w:autoSpaceDN w:val="0"/>
      <w:adjustRightInd w:val="0"/>
    </w:pPr>
    <w:rPr>
      <w:rFonts w:ascii="Tahoma" w:hAnsi="Tahoma" w:cs="Tahoma"/>
      <w:color w:val="000000"/>
      <w:lang w:val="es-ES"/>
    </w:rPr>
  </w:style>
  <w:style w:type="character" w:customStyle="1" w:styleId="normaltextrun">
    <w:name w:val="normaltextrun"/>
    <w:basedOn w:val="DefaultParagraphFont"/>
    <w:rsid w:val="00726730"/>
  </w:style>
  <w:style w:type="paragraph" w:customStyle="1" w:styleId="paragraph">
    <w:name w:val="paragraph"/>
    <w:basedOn w:val="Normal"/>
    <w:rsid w:val="00A1389A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A1389A"/>
  </w:style>
  <w:style w:type="paragraph" w:styleId="Revision">
    <w:name w:val="Revision"/>
    <w:hidden/>
    <w:uiPriority w:val="99"/>
    <w:semiHidden/>
    <w:rsid w:val="00F52AB1"/>
    <w:rPr>
      <w:rFonts w:ascii="Times New Roman" w:eastAsia="Times New Roman" w:hAnsi="Times New Roman" w:cs="Times New Roman"/>
      <w:lang w:val="ca-ES"/>
    </w:rPr>
  </w:style>
  <w:style w:type="character" w:customStyle="1" w:styleId="tlid-translation">
    <w:name w:val="tlid-translation"/>
    <w:basedOn w:val="DefaultParagraphFont"/>
    <w:rsid w:val="009A2F8D"/>
  </w:style>
  <w:style w:type="character" w:styleId="Hyperlink">
    <w:name w:val="Hyperlink"/>
    <w:basedOn w:val="DefaultParagraphFont"/>
    <w:uiPriority w:val="99"/>
    <w:rsid w:val="00172C3D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4F12BF"/>
  </w:style>
  <w:style w:type="character" w:styleId="PlaceholderText">
    <w:name w:val="Placeholder Text"/>
    <w:basedOn w:val="DefaultParagraphFont"/>
    <w:uiPriority w:val="99"/>
    <w:semiHidden/>
    <w:rsid w:val="004B70EC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A5868"/>
    <w:rPr>
      <w:rFonts w:ascii="Calibri" w:eastAsia="Times New Roman" w:hAnsi="Calibri" w:cs="Calibri"/>
      <w:b/>
      <w:bCs/>
      <w:color w:val="FFFFFF" w:themeColor="background1"/>
      <w:sz w:val="40"/>
      <w:szCs w:val="40"/>
      <w:shd w:val="clear" w:color="auto" w:fill="262626" w:themeFill="text1" w:themeFillTint="D9"/>
      <w:lang w:val="ca-ES"/>
    </w:rPr>
  </w:style>
  <w:style w:type="character" w:customStyle="1" w:styleId="Heading5Char">
    <w:name w:val="Heading 5 Char"/>
    <w:basedOn w:val="DefaultParagraphFont"/>
    <w:link w:val="Heading5"/>
    <w:uiPriority w:val="9"/>
    <w:rsid w:val="00D96392"/>
    <w:rPr>
      <w:rFonts w:ascii="Calibri" w:eastAsia="Times New Roman" w:hAnsi="Calibri" w:cs="Calibri"/>
      <w:b/>
      <w:bCs/>
      <w:i/>
      <w:iCs/>
      <w:caps/>
      <w:color w:val="FFFFFF" w:themeColor="background1"/>
      <w:sz w:val="22"/>
      <w:shd w:val="clear" w:color="auto" w:fill="595959" w:themeFill="text1" w:themeFillTint="A6"/>
      <w:lang w:val="ca-ES" w:eastAsia="es-ES"/>
    </w:rPr>
  </w:style>
  <w:style w:type="character" w:customStyle="1" w:styleId="Heading6Char">
    <w:name w:val="Heading 6 Char"/>
    <w:basedOn w:val="DefaultParagraphFont"/>
    <w:link w:val="Heading6"/>
    <w:uiPriority w:val="9"/>
    <w:rsid w:val="008C0BBC"/>
    <w:rPr>
      <w:rFonts w:eastAsia="Times New Roman"/>
      <w:b/>
      <w:bCs/>
      <w:sz w:val="22"/>
      <w:shd w:val="clear" w:color="auto" w:fill="D9D9D9" w:themeFill="background1" w:themeFillShade="D9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66C5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66C50"/>
    <w:pPr>
      <w:spacing w:after="100"/>
      <w:ind w:left="220"/>
    </w:pPr>
  </w:style>
  <w:style w:type="paragraph" w:styleId="Title">
    <w:name w:val="Title"/>
    <w:basedOn w:val="Normal"/>
    <w:next w:val="Normal"/>
    <w:link w:val="TitleChar"/>
    <w:uiPriority w:val="10"/>
    <w:qFormat/>
    <w:rsid w:val="008A6C1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6C14"/>
    <w:rPr>
      <w:rFonts w:asciiTheme="majorHAnsi" w:eastAsiaTheme="majorEastAsia" w:hAnsiTheme="majorHAnsi" w:cstheme="majorBidi"/>
      <w:spacing w:val="-10"/>
      <w:kern w:val="28"/>
      <w:sz w:val="56"/>
      <w:szCs w:val="56"/>
      <w:lang w:val="ca-ES"/>
    </w:rPr>
  </w:style>
  <w:style w:type="character" w:customStyle="1" w:styleId="Tipusdelletraperdefectedelpargraf">
    <w:name w:val="Tipus de lletra per defecte del paràgraf"/>
    <w:rsid w:val="00E42973"/>
  </w:style>
  <w:style w:type="paragraph" w:styleId="NoSpacing">
    <w:name w:val="No Spacing"/>
    <w:link w:val="NoSpacingChar"/>
    <w:uiPriority w:val="1"/>
    <w:qFormat/>
    <w:rsid w:val="00935DF4"/>
    <w:rPr>
      <w:rFonts w:eastAsiaTheme="minorEastAsia"/>
      <w:sz w:val="22"/>
      <w:szCs w:val="22"/>
      <w:lang w:val="ca-ES" w:eastAsia="ca-ES"/>
    </w:rPr>
  </w:style>
  <w:style w:type="character" w:customStyle="1" w:styleId="NoSpacingChar">
    <w:name w:val="No Spacing Char"/>
    <w:basedOn w:val="DefaultParagraphFont"/>
    <w:link w:val="NoSpacing"/>
    <w:uiPriority w:val="1"/>
    <w:rsid w:val="00935DF4"/>
    <w:rPr>
      <w:rFonts w:eastAsiaTheme="minorEastAsia"/>
      <w:sz w:val="22"/>
      <w:szCs w:val="22"/>
      <w:lang w:val="ca-ES" w:eastAsia="ca-ES"/>
    </w:rPr>
  </w:style>
  <w:style w:type="table" w:styleId="GridTable4-Accent3">
    <w:name w:val="Grid Table 4 Accent 3"/>
    <w:basedOn w:val="TableNormal"/>
    <w:uiPriority w:val="49"/>
    <w:rsid w:val="00494F33"/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ridTable4-Accent1">
    <w:name w:val="Grid Table 4 Accent 1"/>
    <w:basedOn w:val="TableNormal"/>
    <w:uiPriority w:val="49"/>
    <w:rsid w:val="00D13440"/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13440"/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character" w:styleId="UnresolvedMention">
    <w:name w:val="Unresolved Mention"/>
    <w:basedOn w:val="DefaultParagraphFont"/>
    <w:uiPriority w:val="99"/>
    <w:rsid w:val="000E6FD0"/>
    <w:rPr>
      <w:color w:val="605E5C"/>
      <w:shd w:val="clear" w:color="auto" w:fill="E1DFDD"/>
    </w:rPr>
  </w:style>
  <w:style w:type="character" w:customStyle="1" w:styleId="acopre">
    <w:name w:val="acopre"/>
    <w:basedOn w:val="DefaultParagraphFont"/>
    <w:rsid w:val="00FC55A5"/>
  </w:style>
  <w:style w:type="character" w:styleId="Emphasis">
    <w:name w:val="Emphasis"/>
    <w:basedOn w:val="DefaultParagraphFont"/>
    <w:uiPriority w:val="20"/>
    <w:qFormat/>
    <w:rsid w:val="00FC55A5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9A3CEF"/>
    <w:rPr>
      <w:color w:val="FFC42F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99"/>
    <w:rsid w:val="00095C95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5">
    <w:name w:val="toc 5"/>
    <w:basedOn w:val="Normal"/>
    <w:next w:val="Normal"/>
    <w:autoRedefine/>
    <w:uiPriority w:val="39"/>
    <w:unhideWhenUsed/>
    <w:rsid w:val="00C40E3B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0B7382"/>
    <w:pPr>
      <w:spacing w:after="100"/>
      <w:ind w:left="1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7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15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9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2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75890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076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72850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73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8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9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26" Type="http://schemas.openxmlformats.org/officeDocument/2006/relationships/hyperlink" Target="https://op.europa.eu/en/publication-detail/-/publication/bb02d56e-9b3c-11eb-b85c-01aa75ed71a1/language-en/format-PDF/source-search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8.svg"/><Relationship Id="rId34" Type="http://schemas.openxmlformats.org/officeDocument/2006/relationships/hyperlink" Target="https://officeaccio.sharepoint.com/sites/Tecniospring2/Shared%20Documents/Forms/AllItems.aspx?FolderCTID=0x012000C60F5643608B2F428E8B516537E70238&amp;id=%2Fsites%2FTecniospring2%2FShared%20Documents%2FTecniospring%20INDUSTRY%2F2%2DCOMMUNICATION%20%26%20OPEN%20ACCESS%20RULES&amp;viewid=8e67d200%2D2f99%2D4181%2D8620%2D6c7c6629e600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accio.gencat.cat/ca/serveis/convocatories-dajuts/justificacions-dajuts/" TargetMode="External"/><Relationship Id="rId17" Type="http://schemas.openxmlformats.org/officeDocument/2006/relationships/header" Target="header1.xml"/><Relationship Id="rId25" Type="http://schemas.openxmlformats.org/officeDocument/2006/relationships/hyperlink" Target="https://officeaccio.sharepoint.com/sites/Tecniospring2/Shared%20Documents/Forms/AllItems.aspx?FolderCTID=0x012000C60F5643608B2F428E8B516537E70238&amp;id=%2Fsites%2FTecniospring2%2FShared%20Documents%2FTecniospring%20INDUSTRY%2F4%2DMANAGEMENT%20GUIDES&amp;viewid=8e67d200%2D2f99%2D4181%2D8620%2D6c7c6629e600" TargetMode="External"/><Relationship Id="rId33" Type="http://schemas.openxmlformats.org/officeDocument/2006/relationships/hyperlink" Target="https://ec.europa.eu/research/participants/docs/h2020-funding-guide/imgs/quick-guide_diss-expl_en.pdf" TargetMode="External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5.svg"/><Relationship Id="rId20" Type="http://schemas.openxmlformats.org/officeDocument/2006/relationships/footer" Target="footer2.xml"/><Relationship Id="rId29" Type="http://schemas.openxmlformats.org/officeDocument/2006/relationships/hyperlink" Target="https://ec.europa.eu/research/participants/data/ref/h2020/other/wp/2016_2017/annexes/h2020-wp1617-annex-g-trl_en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accio.gencat.cat/ca/serveis/convocatories-dajuts/justificacions-dajuts/" TargetMode="External"/><Relationship Id="rId32" Type="http://schemas.openxmlformats.org/officeDocument/2006/relationships/hyperlink" Target="https://officeaccio.sharepoint.com/sites/Tecniospring2/Shared%20Documents/Forms/AllItems.aspx?FolderCTID=0x012000C60F5643608B2F428E8B516537E70238&amp;id=%2Fsites%2FTecniospring2%2FShared%20Documents%2FTecniospring%20INDUSTRY%2F2%2DCOMMUNICATION%20%26%20OPEN%20ACCESS%20RULES&amp;viewid=8e67d200%2D2f99%2D4181%2D8620%2D6c7c6629e600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s://officeaccio.sharepoint.com/:f:/s/Tecniospring2/ErKbLx2gPQxBjMNNGg95YWABXD0mm0rvUwX5pmpW3YPf_g?e=1zf3gk" TargetMode="External"/><Relationship Id="rId28" Type="http://schemas.openxmlformats.org/officeDocument/2006/relationships/image" Target="media/image10.svg"/><Relationship Id="rId36" Type="http://schemas.openxmlformats.org/officeDocument/2006/relationships/hyperlink" Target="https://officeaccio.sharepoint.com/sites/Tecniospring2/Shared%20Documents/Forms/AllItems.aspx?FolderCTID=0x012000C60F5643608B2F428E8B516537E70238&amp;id=%2Fsites%2FTecniospring2%2FShared%20Documents%2FTecniospring%20INDUSTRY%2F2%2DCOMMUNICATION%20%26%20OPEN%20ACCESS%20RULES&amp;viewid=8e67d200%2D2f99%2D4181%2D8620%2D6c7c6629e600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forms.office.com/Pages/ResponsePage.aspx?id=CaQOXY-_Wk2AD-o4lQ_ooK5iCoaW7rpJhO-mGFyW7rhUM1gwV1VHNE5XSDAzSjJRTzI5WFlPV1hGRSQlQCN0PWc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officeaccio.sharepoint.com/:f:/s/Tecniospring2/ErKbLx2gPQxBjMNNGg95YWABXD0mm0rvUwX5pmpW3YPf_g?e=1zf3gk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ec.europa.eu/info/funding-tenders/opportunities/portal/screen/opportunities/horizon-results-platform" TargetMode="External"/><Relationship Id="rId35" Type="http://schemas.openxmlformats.org/officeDocument/2006/relationships/hyperlink" Target="https://www.google.com/url?sa=t&amp;rct=j&amp;q=&amp;esrc=s&amp;source=web&amp;cd=&amp;ved=2ahUKEwjThL-iqvX3AhVpx4UKHb5yDMcQFnoECAkQAw&amp;url=https%3A%2F%2Fec.europa.eu%2Fassets%2Feac%2Fmsca%2Fdocuments%2Fdocumentation%2Fpublications%2Foutreach_activities_en.pdf&amp;usg=AOvVaw0OY-hLD5cEvirY-ehz58f3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10\Documents\Custom%20Office%20Templates\MEMO&#768;RIA%20ESBORRANY_MR_F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B3932D0F5D447E2A60B76E049590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F9BCF-3410-4927-B50A-EF01364F4566}"/>
      </w:docPartPr>
      <w:docPartBody>
        <w:p w:rsidR="002034D7" w:rsidRDefault="00066518" w:rsidP="00066518">
          <w:pPr>
            <w:pStyle w:val="8B3932D0F5D447E2A60B76E0495903092"/>
          </w:pPr>
          <w:r w:rsidRPr="001C07D6">
            <w:rPr>
              <w:b/>
              <w:bCs/>
              <w:i/>
              <w:iCs/>
              <w:sz w:val="48"/>
              <w:szCs w:val="48"/>
              <w:highlight w:val="lightGray"/>
              <w:lang w:val="en-GB"/>
            </w:rPr>
            <w:t>starting date</w:t>
          </w:r>
        </w:p>
      </w:docPartBody>
    </w:docPart>
    <w:docPart>
      <w:docPartPr>
        <w:name w:val="C3EC3D1B09824A25A47F587CFE640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6CF35-0D61-478E-9C39-7BA2EBCEA50B}"/>
      </w:docPartPr>
      <w:docPartBody>
        <w:p w:rsidR="002034D7" w:rsidRDefault="00066518" w:rsidP="00066518">
          <w:pPr>
            <w:pStyle w:val="C3EC3D1B09824A25A47F587CFE6402BC2"/>
          </w:pPr>
          <w:r w:rsidRPr="001C07D6">
            <w:rPr>
              <w:b/>
              <w:bCs/>
              <w:i/>
              <w:iCs/>
              <w:sz w:val="48"/>
              <w:szCs w:val="48"/>
              <w:highlight w:val="lightGray"/>
              <w:lang w:val="en-GB"/>
            </w:rPr>
            <w:t>ending date</w:t>
          </w:r>
        </w:p>
      </w:docPartBody>
    </w:docPart>
    <w:docPart>
      <w:docPartPr>
        <w:name w:val="F68AE3CFB52B47CA862C50E29895D1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3227A-1CB1-477E-9A16-58A4E1604B1B}"/>
      </w:docPartPr>
      <w:docPartBody>
        <w:p w:rsidR="007A5004" w:rsidRDefault="00066518" w:rsidP="00066518">
          <w:pPr>
            <w:pStyle w:val="F68AE3CFB52B47CA862C50E29895D1C72"/>
          </w:pPr>
          <w:r w:rsidRPr="001C07D6">
            <w:rPr>
              <w:rStyle w:val="PlaceholderText"/>
              <w:b/>
              <w:bCs/>
              <w:sz w:val="48"/>
              <w:szCs w:val="48"/>
              <w:highlight w:val="lightGray"/>
            </w:rPr>
            <w:t>Name of the project</w:t>
          </w:r>
        </w:p>
      </w:docPartBody>
    </w:docPart>
    <w:docPart>
      <w:docPartPr>
        <w:name w:val="8078B9FF12594C6981C590A1FE987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BF85F0-0D9B-4981-AA30-763F7AEBD050}"/>
      </w:docPartPr>
      <w:docPartBody>
        <w:p w:rsidR="007A5004" w:rsidRDefault="00066518" w:rsidP="00066518">
          <w:pPr>
            <w:pStyle w:val="8078B9FF12594C6981C590A1FE98785E2"/>
          </w:pPr>
          <w:r w:rsidRPr="001C07D6">
            <w:rPr>
              <w:rStyle w:val="PlaceholderText"/>
              <w:b/>
              <w:bCs/>
              <w:sz w:val="48"/>
              <w:szCs w:val="48"/>
              <w:highlight w:val="lightGray"/>
              <w:lang w:val="en-GB"/>
            </w:rPr>
            <w:t>Project ID code starting with TECSPR or ACE</w:t>
          </w:r>
        </w:p>
      </w:docPartBody>
    </w:docPart>
    <w:docPart>
      <w:docPartPr>
        <w:name w:val="A75634334AC745899C03D56DC29FF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6823D-E44D-4507-95A4-598AF18669D1}"/>
      </w:docPartPr>
      <w:docPartBody>
        <w:p w:rsidR="007A5004" w:rsidRDefault="00066518" w:rsidP="00066518">
          <w:pPr>
            <w:pStyle w:val="A75634334AC745899C03D56DC29FFF932"/>
          </w:pPr>
          <w:r w:rsidRPr="001C07D6">
            <w:rPr>
              <w:rStyle w:val="PlaceholderText"/>
              <w:b/>
              <w:bCs/>
              <w:sz w:val="48"/>
              <w:szCs w:val="48"/>
              <w:highlight w:val="lightGray"/>
            </w:rPr>
            <w:t>Name of the researcher</w:t>
          </w:r>
        </w:p>
      </w:docPartBody>
    </w:docPart>
    <w:docPart>
      <w:docPartPr>
        <w:name w:val="C92E238D92BD4647B6808520BFA492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D4A9F9-A777-4710-8CFD-F2F5E1C7B777}"/>
      </w:docPartPr>
      <w:docPartBody>
        <w:p w:rsidR="007A5004" w:rsidRDefault="00066518" w:rsidP="00066518">
          <w:pPr>
            <w:pStyle w:val="C92E238D92BD4647B6808520BFA492E52"/>
          </w:pPr>
          <w:r w:rsidRPr="00883FC1">
            <w:rPr>
              <w:rFonts w:cstheme="minorHAnsi"/>
              <w:szCs w:val="22"/>
              <w:highlight w:val="lightGray"/>
              <w:lang w:val="en-GB"/>
            </w:rPr>
            <w:t>[</w:t>
          </w:r>
          <w:r w:rsidRPr="00883FC1">
            <w:rPr>
              <w:rStyle w:val="PlaceholderText"/>
              <w:rFonts w:eastAsiaTheme="minorHAnsi" w:cstheme="minorHAnsi"/>
              <w:szCs w:val="22"/>
              <w:highlight w:val="lightGray"/>
              <w:lang w:val="en-GB"/>
            </w:rPr>
            <w:t>Enter name]</w:t>
          </w:r>
        </w:p>
      </w:docPartBody>
    </w:docPart>
    <w:docPart>
      <w:docPartPr>
        <w:name w:val="4E7F8C23AE4B44D48F544DC80A4A96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BEC75-2F77-4632-BCE1-413A0F6F7104}"/>
      </w:docPartPr>
      <w:docPartBody>
        <w:p w:rsidR="007A5004" w:rsidRDefault="00066518" w:rsidP="00066518">
          <w:pPr>
            <w:pStyle w:val="4E7F8C23AE4B44D48F544DC80A4A96A52"/>
          </w:pPr>
          <w:r w:rsidRPr="00883FC1">
            <w:rPr>
              <w:rFonts w:cstheme="minorHAnsi"/>
              <w:szCs w:val="22"/>
              <w:highlight w:val="lightGray"/>
              <w:lang w:val="en-GB"/>
            </w:rPr>
            <w:t>[</w:t>
          </w:r>
          <w:r w:rsidRPr="00883FC1">
            <w:rPr>
              <w:rStyle w:val="PlaceholderText"/>
              <w:rFonts w:eastAsiaTheme="minorHAnsi" w:cstheme="minorHAnsi"/>
              <w:szCs w:val="22"/>
              <w:highlight w:val="lightGray"/>
              <w:lang w:val="en-GB"/>
            </w:rPr>
            <w:t>Enter name]</w:t>
          </w:r>
        </w:p>
      </w:docPartBody>
    </w:docPart>
    <w:docPart>
      <w:docPartPr>
        <w:name w:val="8BBB5D806A174B57B8B007A47C6215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412B7-2C7D-425E-AFB9-091526D74FDC}"/>
      </w:docPartPr>
      <w:docPartBody>
        <w:p w:rsidR="007A5004" w:rsidRDefault="00066518" w:rsidP="00066518">
          <w:pPr>
            <w:pStyle w:val="8BBB5D806A174B57B8B007A47C6215572"/>
          </w:pPr>
          <w:r w:rsidRPr="00883FC1">
            <w:rPr>
              <w:rFonts w:cstheme="minorHAnsi"/>
              <w:szCs w:val="22"/>
              <w:highlight w:val="lightGray"/>
              <w:lang w:val="en-GB"/>
            </w:rPr>
            <w:t>[</w:t>
          </w:r>
          <w:r w:rsidRPr="00883FC1">
            <w:rPr>
              <w:rStyle w:val="PlaceholderText"/>
              <w:rFonts w:eastAsiaTheme="minorHAnsi" w:cstheme="minorHAnsi"/>
              <w:szCs w:val="22"/>
              <w:highlight w:val="lightGray"/>
              <w:lang w:val="en-GB"/>
            </w:rPr>
            <w:t>Enter position]</w:t>
          </w:r>
        </w:p>
      </w:docPartBody>
    </w:docPart>
    <w:docPart>
      <w:docPartPr>
        <w:name w:val="C5EA4A5AC261495C9ACF79EC45ACDC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9E7E2-281B-4573-AAE2-6B5EBB050968}"/>
      </w:docPartPr>
      <w:docPartBody>
        <w:p w:rsidR="007A5004" w:rsidRDefault="00066518" w:rsidP="00066518">
          <w:pPr>
            <w:pStyle w:val="C5EA4A5AC261495C9ACF79EC45ACDCBC2"/>
          </w:pPr>
          <w:r w:rsidRPr="00883FC1">
            <w:rPr>
              <w:rFonts w:cstheme="minorHAnsi"/>
              <w:szCs w:val="22"/>
              <w:highlight w:val="lightGray"/>
              <w:lang w:val="en-GB"/>
            </w:rPr>
            <w:t>[</w:t>
          </w:r>
          <w:r w:rsidRPr="00883FC1">
            <w:rPr>
              <w:rStyle w:val="PlaceholderText"/>
              <w:rFonts w:eastAsiaTheme="minorHAnsi" w:cstheme="minorHAnsi"/>
              <w:szCs w:val="22"/>
              <w:highlight w:val="lightGray"/>
              <w:lang w:val="en-GB"/>
            </w:rPr>
            <w:t>Enter name]</w:t>
          </w:r>
        </w:p>
      </w:docPartBody>
    </w:docPart>
    <w:docPart>
      <w:docPartPr>
        <w:name w:val="9B92DB43DDB543649CA096DE9F8B4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237E2-2349-454B-829F-EBCAC0F5AA28}"/>
      </w:docPartPr>
      <w:docPartBody>
        <w:p w:rsidR="007A5004" w:rsidRDefault="00066518" w:rsidP="00066518">
          <w:pPr>
            <w:pStyle w:val="9B92DB43DDB543649CA096DE9F8B43EF2"/>
          </w:pPr>
          <w:r w:rsidRPr="00883FC1">
            <w:rPr>
              <w:rStyle w:val="PlaceholderText"/>
              <w:rFonts w:eastAsiaTheme="minorHAnsi" w:cstheme="minorHAnsi"/>
              <w:szCs w:val="22"/>
              <w:highlight w:val="lightGray"/>
              <w:lang w:val="en-GB"/>
            </w:rPr>
            <w:t>Choose the modality</w:t>
          </w:r>
        </w:p>
      </w:docPartBody>
    </w:docPart>
    <w:docPart>
      <w:docPartPr>
        <w:name w:val="9C38B28D64414354A0ACCC3E9B2A1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B10E8-13C4-4227-9D14-4937D8B6D455}"/>
      </w:docPartPr>
      <w:docPartBody>
        <w:p w:rsidR="007A5004" w:rsidRDefault="00066518" w:rsidP="00066518">
          <w:pPr>
            <w:pStyle w:val="9C38B28D64414354A0ACCC3E9B2A19B12"/>
          </w:pPr>
          <w:r w:rsidRPr="00883FC1">
            <w:rPr>
              <w:rFonts w:cstheme="minorHAnsi"/>
              <w:szCs w:val="22"/>
              <w:highlight w:val="lightGray"/>
              <w:lang w:val="en-GB"/>
            </w:rPr>
            <w:t>[</w:t>
          </w:r>
          <w:r w:rsidRPr="00883FC1">
            <w:rPr>
              <w:rStyle w:val="PlaceholderText"/>
              <w:rFonts w:eastAsiaTheme="minorHAnsi" w:cstheme="minorHAnsi"/>
              <w:szCs w:val="22"/>
              <w:highlight w:val="lightGray"/>
              <w:lang w:val="en-GB"/>
            </w:rPr>
            <w:t>Enter name]</w:t>
          </w:r>
        </w:p>
      </w:docPartBody>
    </w:docPart>
    <w:docPart>
      <w:docPartPr>
        <w:name w:val="DCC3F476C7EA47BE841A8409FC8C6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10605F-C8B9-46B8-AF74-7400932C9942}"/>
      </w:docPartPr>
      <w:docPartBody>
        <w:p w:rsidR="007A5004" w:rsidRDefault="00066518" w:rsidP="00066518">
          <w:pPr>
            <w:pStyle w:val="DCC3F476C7EA47BE841A8409FC8C64122"/>
          </w:pPr>
          <w:r w:rsidRPr="00883FC1">
            <w:rPr>
              <w:rFonts w:cstheme="minorHAnsi"/>
              <w:szCs w:val="22"/>
              <w:highlight w:val="lightGray"/>
              <w:lang w:val="en-GB"/>
            </w:rPr>
            <w:t>[</w:t>
          </w:r>
          <w:r w:rsidRPr="00883FC1">
            <w:rPr>
              <w:rStyle w:val="PlaceholderText"/>
              <w:rFonts w:eastAsiaTheme="minorHAnsi" w:cstheme="minorHAnsi"/>
              <w:szCs w:val="22"/>
              <w:highlight w:val="lightGray"/>
              <w:lang w:val="en-GB"/>
            </w:rPr>
            <w:t>Enter name]</w:t>
          </w:r>
        </w:p>
      </w:docPartBody>
    </w:docPart>
    <w:docPart>
      <w:docPartPr>
        <w:name w:val="4DC8CEEFC17F46FDAA5DA70186573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C45B61-23DD-4D70-BF4B-DED102BA8C81}"/>
      </w:docPartPr>
      <w:docPartBody>
        <w:p w:rsidR="007A5004" w:rsidRDefault="00066518" w:rsidP="00066518">
          <w:pPr>
            <w:pStyle w:val="4DC8CEEFC17F46FDAA5DA701865734352"/>
          </w:pPr>
          <w:r w:rsidRPr="00883FC1">
            <w:rPr>
              <w:rFonts w:cstheme="minorHAnsi"/>
              <w:szCs w:val="22"/>
              <w:highlight w:val="lightGray"/>
              <w:lang w:val="en-GB"/>
            </w:rPr>
            <w:t>[</w:t>
          </w:r>
          <w:r w:rsidRPr="00883FC1">
            <w:rPr>
              <w:rStyle w:val="PlaceholderText"/>
              <w:rFonts w:eastAsiaTheme="minorHAnsi" w:cstheme="minorHAnsi"/>
              <w:szCs w:val="22"/>
              <w:highlight w:val="lightGray"/>
              <w:lang w:val="en-GB"/>
            </w:rPr>
            <w:t>Enter position]</w:t>
          </w:r>
        </w:p>
      </w:docPartBody>
    </w:docPart>
    <w:docPart>
      <w:docPartPr>
        <w:name w:val="B2E75C977C89499CB47953BD0CCB8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18A03-423C-41E8-B2AD-ACEBE6F039C5}"/>
      </w:docPartPr>
      <w:docPartBody>
        <w:p w:rsidR="007A5004" w:rsidRDefault="00066518" w:rsidP="00066518">
          <w:pPr>
            <w:pStyle w:val="B2E75C977C89499CB47953BD0CCB8AC82"/>
          </w:pPr>
          <w:r w:rsidRPr="00883FC1">
            <w:rPr>
              <w:rStyle w:val="PlaceholderText"/>
              <w:rFonts w:eastAsiaTheme="minorHAnsi"/>
              <w:highlight w:val="lightGray"/>
              <w:lang w:val="en-GB"/>
            </w:rPr>
            <w:t>Click or tap to enter a date</w:t>
          </w:r>
        </w:p>
      </w:docPartBody>
    </w:docPart>
    <w:docPart>
      <w:docPartPr>
        <w:name w:val="705F8AFC6843416EBB7231E738276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F084B3-0F5F-47CD-80A2-4B8AA21A3123}"/>
      </w:docPartPr>
      <w:docPartBody>
        <w:p w:rsidR="007A5004" w:rsidRDefault="00066518" w:rsidP="00066518">
          <w:pPr>
            <w:pStyle w:val="705F8AFC6843416EBB7231E7382764012"/>
          </w:pPr>
          <w:r w:rsidRPr="00883FC1">
            <w:rPr>
              <w:rStyle w:val="PlaceholderText"/>
              <w:rFonts w:eastAsiaTheme="minorHAnsi"/>
              <w:highlight w:val="lightGray"/>
              <w:lang w:val="en-GB"/>
            </w:rPr>
            <w:t>Click or tap to enter a date</w:t>
          </w:r>
        </w:p>
      </w:docPartBody>
    </w:docPart>
    <w:docPart>
      <w:docPartPr>
        <w:name w:val="F04403F549984C52B36B711B81E5E1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6A7DBD-C9DA-4749-A3AB-3AB755232AD5}"/>
      </w:docPartPr>
      <w:docPartBody>
        <w:p w:rsidR="007A5004" w:rsidRDefault="00066518" w:rsidP="00066518">
          <w:pPr>
            <w:pStyle w:val="F04403F549984C52B36B711B81E5E17B2"/>
          </w:pPr>
          <w:r w:rsidRPr="00883FC1">
            <w:rPr>
              <w:rStyle w:val="PlaceholderText"/>
              <w:b/>
              <w:bCs/>
              <w:highlight w:val="lightGray"/>
              <w:lang w:val="en-GB"/>
            </w:rPr>
            <w:t>Title of the action/group of activities/workpackage</w:t>
          </w:r>
        </w:p>
      </w:docPartBody>
    </w:docPart>
    <w:docPart>
      <w:docPartPr>
        <w:name w:val="B8538EC627B64ADDB8ED747B3B6FCC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F2007-BDC4-4C14-9D46-0DB760973168}"/>
      </w:docPartPr>
      <w:docPartBody>
        <w:p w:rsidR="007A5004" w:rsidRDefault="00066518" w:rsidP="00066518">
          <w:pPr>
            <w:pStyle w:val="B8538EC627B64ADDB8ED747B3B6FCCD82"/>
          </w:pPr>
          <w:r w:rsidRPr="00BD2FA7">
            <w:rPr>
              <w:rStyle w:val="PlaceholderText"/>
              <w:b/>
              <w:bCs/>
              <w:highlight w:val="lightGray"/>
              <w:lang w:val="en-GB"/>
            </w:rPr>
            <w:t>X</w:t>
          </w:r>
        </w:p>
      </w:docPartBody>
    </w:docPart>
    <w:docPart>
      <w:docPartPr>
        <w:name w:val="DefaultPlaceholder_-1854013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47D24D-57EA-4118-99AD-38BB6800AECE}"/>
      </w:docPartPr>
      <w:docPartBody>
        <w:p w:rsidR="007A5004" w:rsidRDefault="007017C5">
          <w:r w:rsidRPr="00A63364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826D9A66BA184611BB7A3B24837D93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065F3-626F-4B96-81B1-F1FECA57D59C}"/>
      </w:docPartPr>
      <w:docPartBody>
        <w:p w:rsidR="00093F24" w:rsidRDefault="00066518" w:rsidP="00066518">
          <w:pPr>
            <w:pStyle w:val="826D9A66BA184611BB7A3B24837D93B22"/>
          </w:pPr>
          <w:r w:rsidRPr="00883FC1">
            <w:rPr>
              <w:rFonts w:cstheme="minorHAnsi"/>
              <w:szCs w:val="22"/>
              <w:highlight w:val="lightGray"/>
              <w:lang w:val="en-GB"/>
            </w:rPr>
            <w:t>[</w:t>
          </w:r>
          <w:r w:rsidRPr="00883FC1">
            <w:rPr>
              <w:rStyle w:val="PlaceholderText"/>
              <w:rFonts w:eastAsiaTheme="minorHAnsi" w:cstheme="minorHAnsi"/>
              <w:szCs w:val="22"/>
              <w:highlight w:val="lightGray"/>
              <w:lang w:val="en-GB"/>
            </w:rPr>
            <w:t>Enter name]</w:t>
          </w:r>
        </w:p>
      </w:docPartBody>
    </w:docPart>
    <w:docPart>
      <w:docPartPr>
        <w:name w:val="375730534152448EADFD1528DA181B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EAD64-D096-40F6-84B0-B8EC0C8E4A2A}"/>
      </w:docPartPr>
      <w:docPartBody>
        <w:p w:rsidR="001D78F7" w:rsidRDefault="00066518" w:rsidP="00066518">
          <w:pPr>
            <w:pStyle w:val="375730534152448EADFD1528DA181B4F2"/>
          </w:pPr>
          <w:r w:rsidRPr="00883FC1">
            <w:rPr>
              <w:rFonts w:cstheme="minorHAnsi"/>
              <w:szCs w:val="22"/>
              <w:highlight w:val="lightGray"/>
              <w:lang w:val="en-GB"/>
            </w:rPr>
            <w:t>[</w:t>
          </w:r>
          <w:r w:rsidRPr="00883FC1">
            <w:rPr>
              <w:rStyle w:val="PlaceholderText"/>
              <w:rFonts w:eastAsiaTheme="minorHAnsi" w:cstheme="minorHAnsi"/>
              <w:szCs w:val="22"/>
              <w:highlight w:val="lightGray"/>
              <w:lang w:val="en-GB"/>
            </w:rPr>
            <w:t>Enter name]</w:t>
          </w:r>
        </w:p>
      </w:docPartBody>
    </w:docPart>
    <w:docPart>
      <w:docPartPr>
        <w:name w:val="AC8D4638A33E4C62A7DC2A5AA85C6D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E6190-7031-4AB5-A310-183C522E259A}"/>
      </w:docPartPr>
      <w:docPartBody>
        <w:p w:rsidR="001D78F7" w:rsidRDefault="00066518" w:rsidP="00066518">
          <w:pPr>
            <w:pStyle w:val="AC8D4638A33E4C62A7DC2A5AA85C6DA22"/>
          </w:pPr>
          <w:r w:rsidRPr="00883FC1">
            <w:rPr>
              <w:rFonts w:cstheme="minorHAnsi"/>
              <w:szCs w:val="22"/>
              <w:highlight w:val="lightGray"/>
              <w:lang w:val="en-GB"/>
            </w:rPr>
            <w:t>[</w:t>
          </w:r>
          <w:r w:rsidRPr="00883FC1">
            <w:rPr>
              <w:rStyle w:val="PlaceholderText"/>
              <w:rFonts w:eastAsiaTheme="minorHAnsi" w:cstheme="minorHAnsi"/>
              <w:szCs w:val="22"/>
              <w:highlight w:val="lightGray"/>
              <w:lang w:val="en-GB"/>
            </w:rPr>
            <w:t>Enter name]</w:t>
          </w:r>
        </w:p>
      </w:docPartBody>
    </w:docPart>
    <w:docPart>
      <w:docPartPr>
        <w:name w:val="AC5C4EC23B324C408E361AD4C7425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DE3F0-9A71-47BA-B481-A111FEA24116}"/>
      </w:docPartPr>
      <w:docPartBody>
        <w:p w:rsidR="001D78F7" w:rsidRDefault="00066518" w:rsidP="00066518">
          <w:pPr>
            <w:pStyle w:val="AC5C4EC23B324C408E361AD4C74254132"/>
          </w:pPr>
          <w:r w:rsidRPr="00883FC1">
            <w:rPr>
              <w:rStyle w:val="PlaceholderText"/>
              <w:highlight w:val="lightGray"/>
              <w:lang w:val="en-GB"/>
            </w:rPr>
            <w:t>Click or tap to enter a date</w:t>
          </w:r>
        </w:p>
      </w:docPartBody>
    </w:docPart>
    <w:docPart>
      <w:docPartPr>
        <w:name w:val="536CDC59AC064CDB8470C364D8FCD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DC433A-F40C-4EE3-90BD-BF0EE587A29A}"/>
      </w:docPartPr>
      <w:docPartBody>
        <w:p w:rsidR="001D78F7" w:rsidRDefault="00066518" w:rsidP="00066518">
          <w:pPr>
            <w:pStyle w:val="536CDC59AC064CDB8470C364D8FCD4542"/>
          </w:pPr>
          <w:r w:rsidRPr="00883FC1">
            <w:rPr>
              <w:rStyle w:val="PlaceholderText"/>
              <w:highlight w:val="lightGray"/>
              <w:lang w:val="en-GB"/>
            </w:rPr>
            <w:t>Click or tap to enter a date</w:t>
          </w:r>
        </w:p>
      </w:docPartBody>
    </w:docPart>
    <w:docPart>
      <w:docPartPr>
        <w:name w:val="ABAE33F5FBD247B1BD61CF33F086F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58124-DF9C-410B-A7A5-89117F750E8A}"/>
      </w:docPartPr>
      <w:docPartBody>
        <w:p w:rsidR="005B0A90" w:rsidRDefault="003465D7" w:rsidP="003465D7">
          <w:pPr>
            <w:pStyle w:val="ABAE33F5FBD247B1BD61CF33F086FDB2"/>
          </w:pPr>
          <w:r w:rsidRPr="00180AC4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5E948C86DE434F9FB73C91C21DBAC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C6ECB-8B9E-4B37-B82C-F8636FF16A38}"/>
      </w:docPartPr>
      <w:docPartBody>
        <w:p w:rsidR="00066518" w:rsidRPr="00F94C96" w:rsidRDefault="00066518" w:rsidP="007B6258">
          <w:pPr>
            <w:jc w:val="center"/>
            <w:rPr>
              <w:rFonts w:cstheme="minorHAnsi"/>
              <w:sz w:val="18"/>
              <w:szCs w:val="18"/>
              <w:highlight w:val="lightGray"/>
              <w:lang w:val="en-AU"/>
            </w:rPr>
          </w:pPr>
          <w:r w:rsidRPr="00F94C96">
            <w:rPr>
              <w:rFonts w:cstheme="minorHAnsi"/>
              <w:sz w:val="18"/>
              <w:szCs w:val="18"/>
              <w:highlight w:val="lightGray"/>
              <w:lang w:val="en-AU"/>
            </w:rPr>
            <w:t>Name of the budget line corresponding to the expenditure</w:t>
          </w:r>
        </w:p>
        <w:p w:rsidR="005B0A90" w:rsidRDefault="00066518" w:rsidP="00066518">
          <w:pPr>
            <w:pStyle w:val="5E948C86DE434F9FB73C91C21DBAC32E2"/>
          </w:pPr>
          <w:r w:rsidRPr="00F94C96">
            <w:rPr>
              <w:rFonts w:cstheme="minorHAnsi"/>
              <w:i/>
              <w:iCs/>
              <w:sz w:val="18"/>
              <w:szCs w:val="18"/>
              <w:highlight w:val="lightGray"/>
              <w:lang w:val="en-AU"/>
            </w:rPr>
            <w:t>Ex: participation to conferences / consumables / patent registration</w:t>
          </w:r>
        </w:p>
      </w:docPartBody>
    </w:docPart>
    <w:docPart>
      <w:docPartPr>
        <w:name w:val="E8423D3C8FEF4DC5A049A139F6DADF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A836A-4CA2-49E0-85D5-4B05F7419C47}"/>
      </w:docPartPr>
      <w:docPartBody>
        <w:p w:rsidR="005B0A90" w:rsidRDefault="00066518" w:rsidP="00066518">
          <w:pPr>
            <w:pStyle w:val="E8423D3C8FEF4DC5A049A139F6DADF9B2"/>
          </w:pPr>
          <w:r w:rsidRPr="00883FC1">
            <w:rPr>
              <w:rFonts w:eastAsiaTheme="minorHAnsi"/>
              <w:sz w:val="18"/>
              <w:szCs w:val="18"/>
              <w:highlight w:val="lightGray"/>
              <w:lang w:val="en-GB"/>
            </w:rPr>
            <w:t>Click to enter number</w:t>
          </w:r>
        </w:p>
      </w:docPartBody>
    </w:docPart>
    <w:docPart>
      <w:docPartPr>
        <w:name w:val="B624B95E0F7B412C9BB8CCC164F3D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F4DA77-0420-45F2-AD3F-53770BB2FDB5}"/>
      </w:docPartPr>
      <w:docPartBody>
        <w:p w:rsidR="005B0A90" w:rsidRDefault="00066518" w:rsidP="00066518">
          <w:pPr>
            <w:pStyle w:val="B624B95E0F7B412C9BB8CCC164F3DCB22"/>
          </w:pPr>
          <w:r w:rsidRPr="00883FC1">
            <w:rPr>
              <w:rFonts w:eastAsiaTheme="minorHAnsi"/>
              <w:sz w:val="18"/>
              <w:szCs w:val="18"/>
              <w:highlight w:val="lightGray"/>
              <w:lang w:val="en-GB"/>
            </w:rPr>
            <w:t>Click to enter number</w:t>
          </w:r>
        </w:p>
      </w:docPartBody>
    </w:docPart>
    <w:docPart>
      <w:docPartPr>
        <w:name w:val="D8F91E1416FC48698D3A0CDBF3730F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0E1816-C472-4C8C-91D1-26914B2A7A3C}"/>
      </w:docPartPr>
      <w:docPartBody>
        <w:p w:rsidR="00066518" w:rsidRDefault="00066518" w:rsidP="00B75EB6">
          <w:pPr>
            <w:jc w:val="center"/>
            <w:rPr>
              <w:rFonts w:cstheme="minorHAnsi"/>
              <w:sz w:val="18"/>
              <w:szCs w:val="18"/>
              <w:lang w:val="en-AU"/>
            </w:rPr>
          </w:pPr>
          <w:r w:rsidRPr="0060017D">
            <w:rPr>
              <w:rFonts w:cstheme="minorHAnsi"/>
              <w:sz w:val="18"/>
              <w:szCs w:val="18"/>
              <w:highlight w:val="lightGray"/>
              <w:lang w:val="en-AU"/>
            </w:rPr>
            <w:t>Describe (number of items, type, etc.) and justify the expenditure by explaining for which activity it was needed, what purpose it served, etc.</w:t>
          </w:r>
        </w:p>
        <w:p w:rsidR="005B0A90" w:rsidRDefault="00066518" w:rsidP="00066518">
          <w:pPr>
            <w:pStyle w:val="D8F91E1416FC48698D3A0CDBF3730F322"/>
          </w:pPr>
          <w:r w:rsidRPr="00EB2840">
            <w:rPr>
              <w:rFonts w:cstheme="minorHAnsi"/>
              <w:i/>
              <w:iCs/>
              <w:sz w:val="18"/>
              <w:szCs w:val="18"/>
              <w:lang w:val="en-AU"/>
            </w:rPr>
            <w:t>Ex: inscription, travel and accommodation to participate to the conferences Name (date and place) and Name (date and place) / consumables used for XXX / external service for the analysis of a patent registration</w:t>
          </w:r>
        </w:p>
      </w:docPartBody>
    </w:docPart>
    <w:docPart>
      <w:docPartPr>
        <w:name w:val="DE05F1B83B2742B1B03FA5B5DD4DC8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98185-D882-43C8-88A5-338C5F1943D5}"/>
      </w:docPartPr>
      <w:docPartBody>
        <w:p w:rsidR="005B0A90" w:rsidRDefault="00066518" w:rsidP="00066518">
          <w:pPr>
            <w:pStyle w:val="DE05F1B83B2742B1B03FA5B5DD4DC8342"/>
          </w:pPr>
          <w:r w:rsidRPr="00883FC1">
            <w:rPr>
              <w:rFonts w:eastAsiaTheme="minorHAnsi"/>
              <w:sz w:val="18"/>
              <w:szCs w:val="18"/>
              <w:highlight w:val="lightGray"/>
              <w:lang w:val="en-GB"/>
            </w:rPr>
            <w:t>Click to enter number</w:t>
          </w:r>
        </w:p>
      </w:docPartBody>
    </w:docPart>
    <w:docPart>
      <w:docPartPr>
        <w:name w:val="C98681121E0B411DB623AD4745FFE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4EF3A-832F-489D-9246-06A4133AA70B}"/>
      </w:docPartPr>
      <w:docPartBody>
        <w:p w:rsidR="005B0A90" w:rsidRDefault="00066518" w:rsidP="00066518">
          <w:pPr>
            <w:pStyle w:val="C98681121E0B411DB623AD4745FFE7702"/>
          </w:pPr>
          <w:r w:rsidRPr="00883FC1">
            <w:rPr>
              <w:rFonts w:cstheme="minorHAnsi"/>
              <w:sz w:val="18"/>
              <w:szCs w:val="18"/>
              <w:highlight w:val="lightGray"/>
              <w:lang w:val="en-GB"/>
            </w:rPr>
            <w:t>Justify the deviation</w:t>
          </w:r>
        </w:p>
      </w:docPartBody>
    </w:docPart>
    <w:docPart>
      <w:docPartPr>
        <w:name w:val="4723C5E995B8498791F56D2729A04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B3C28-72AD-4F5B-8165-683ED0DA2700}"/>
      </w:docPartPr>
      <w:docPartBody>
        <w:p w:rsidR="005B0A90" w:rsidRDefault="003465D7" w:rsidP="003465D7">
          <w:pPr>
            <w:pStyle w:val="4723C5E995B8498791F56D2729A04627"/>
          </w:pPr>
          <w:r w:rsidRPr="00180AC4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63091B1599BF4DC2909A17D66ED64A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C3990-F992-4C60-A2D5-19C1ED085F77}"/>
      </w:docPartPr>
      <w:docPartBody>
        <w:p w:rsidR="005B0A90" w:rsidRDefault="00066518" w:rsidP="00066518">
          <w:pPr>
            <w:pStyle w:val="63091B1599BF4DC2909A17D66ED64AC52"/>
          </w:pPr>
          <w:r w:rsidRPr="00D6376F">
            <w:rPr>
              <w:rStyle w:val="PlaceholderText"/>
              <w:rFonts w:eastAsiaTheme="minorHAnsi"/>
              <w:sz w:val="18"/>
              <w:szCs w:val="20"/>
              <w:lang w:val="en-GB"/>
            </w:rPr>
            <w:t>Choose an item</w:t>
          </w:r>
        </w:p>
      </w:docPartBody>
    </w:docPart>
    <w:docPart>
      <w:docPartPr>
        <w:name w:val="B6DACF169BAD4840BEF1CB7CCF291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1C04CE-6795-417D-B925-D58FB825A0F9}"/>
      </w:docPartPr>
      <w:docPartBody>
        <w:p w:rsidR="005B0A90" w:rsidRDefault="00066518" w:rsidP="00066518">
          <w:pPr>
            <w:pStyle w:val="B6DACF169BAD4840BEF1CB7CCF291C9F2"/>
          </w:pPr>
          <w:r w:rsidRPr="00D6376F">
            <w:rPr>
              <w:rStyle w:val="PlaceholderText"/>
              <w:rFonts w:eastAsiaTheme="minorHAnsi"/>
              <w:sz w:val="18"/>
              <w:szCs w:val="16"/>
              <w:lang w:val="en-GB"/>
            </w:rPr>
            <w:t>Name of the publication</w:t>
          </w:r>
        </w:p>
      </w:docPartBody>
    </w:docPart>
    <w:docPart>
      <w:docPartPr>
        <w:name w:val="AF02FF39505646D3B6605AE39DC4C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64108-016F-4436-95ED-AC67900EC30D}"/>
      </w:docPartPr>
      <w:docPartBody>
        <w:p w:rsidR="005B0A90" w:rsidRDefault="00066518" w:rsidP="00066518">
          <w:pPr>
            <w:pStyle w:val="AF02FF39505646D3B6605AE39DC4C0912"/>
          </w:pPr>
          <w:r w:rsidRPr="00D6376F">
            <w:rPr>
              <w:rStyle w:val="PlaceholderText"/>
              <w:rFonts w:eastAsiaTheme="minorHAnsi"/>
              <w:sz w:val="18"/>
              <w:szCs w:val="16"/>
              <w:lang w:val="en-GB"/>
            </w:rPr>
            <w:t>Name of the authors</w:t>
          </w:r>
        </w:p>
      </w:docPartBody>
    </w:docPart>
    <w:docPart>
      <w:docPartPr>
        <w:name w:val="5216A934B06647C19C4BC42BCB62B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E40C7-6111-455A-89EE-57BF73039890}"/>
      </w:docPartPr>
      <w:docPartBody>
        <w:p w:rsidR="005B0A90" w:rsidRDefault="00066518" w:rsidP="00066518">
          <w:pPr>
            <w:pStyle w:val="5216A934B06647C19C4BC42BCB62BC9C2"/>
          </w:pPr>
          <w:r w:rsidRPr="00D6376F">
            <w:rPr>
              <w:rStyle w:val="PlaceholderText"/>
              <w:rFonts w:eastAsiaTheme="minorHAnsi"/>
              <w:sz w:val="18"/>
              <w:szCs w:val="16"/>
              <w:lang w:val="en-GB"/>
            </w:rPr>
            <w:t>DD.MM.YYYY</w:t>
          </w:r>
        </w:p>
      </w:docPartBody>
    </w:docPart>
    <w:docPart>
      <w:docPartPr>
        <w:name w:val="7E058D9F99714FA5B8FC3323F17E5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9A32D-0D05-4EBE-8867-426575861472}"/>
      </w:docPartPr>
      <w:docPartBody>
        <w:p w:rsidR="005B0A90" w:rsidRDefault="00066518" w:rsidP="00066518">
          <w:pPr>
            <w:pStyle w:val="7E058D9F99714FA5B8FC3323F17E53ED2"/>
          </w:pPr>
          <w:r w:rsidRPr="00D6376F">
            <w:rPr>
              <w:rStyle w:val="PlaceholderText"/>
              <w:rFonts w:eastAsiaTheme="minorHAnsi"/>
              <w:sz w:val="18"/>
              <w:szCs w:val="20"/>
              <w:lang w:val="en-GB"/>
            </w:rPr>
            <w:t>Choose an item</w:t>
          </w:r>
        </w:p>
      </w:docPartBody>
    </w:docPart>
    <w:docPart>
      <w:docPartPr>
        <w:name w:val="154D494D4374455C94BCDF05BF04B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4480A2-025F-4F94-B00F-562F40B8B901}"/>
      </w:docPartPr>
      <w:docPartBody>
        <w:p w:rsidR="005B0A90" w:rsidRDefault="003465D7" w:rsidP="003465D7">
          <w:pPr>
            <w:pStyle w:val="154D494D4374455C94BCDF05BF04BFBD"/>
          </w:pPr>
          <w:r w:rsidRPr="00180AC4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60FEDF98A9B743CDBFE19BCE631FD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6D9D0-4243-4EDF-879C-E819778BCF6E}"/>
      </w:docPartPr>
      <w:docPartBody>
        <w:p w:rsidR="005B0A90" w:rsidRDefault="00066518" w:rsidP="00066518">
          <w:pPr>
            <w:pStyle w:val="60FEDF98A9B743CDBFE19BCE631FDFB02"/>
          </w:pPr>
          <w:r w:rsidRPr="00883FC1">
            <w:rPr>
              <w:rStyle w:val="PlaceholderText"/>
              <w:rFonts w:eastAsiaTheme="minorHAnsi"/>
              <w:sz w:val="18"/>
              <w:szCs w:val="20"/>
              <w:highlight w:val="lightGray"/>
              <w:lang w:val="en-GB"/>
            </w:rPr>
            <w:t>Choose an item</w:t>
          </w:r>
        </w:p>
      </w:docPartBody>
    </w:docPart>
    <w:docPart>
      <w:docPartPr>
        <w:name w:val="096EE79C44594B43BF8213561AC58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68FF22-B38D-43D5-8CF7-69592A7B64E6}"/>
      </w:docPartPr>
      <w:docPartBody>
        <w:p w:rsidR="005B0A90" w:rsidRDefault="00066518" w:rsidP="00066518">
          <w:pPr>
            <w:pStyle w:val="096EE79C44594B43BF8213561AC58A6E2"/>
          </w:pPr>
          <w:r w:rsidRPr="00883FC1">
            <w:rPr>
              <w:rStyle w:val="PlaceholderText"/>
              <w:rFonts w:eastAsiaTheme="minorHAnsi"/>
              <w:sz w:val="18"/>
              <w:szCs w:val="16"/>
              <w:highlight w:val="lightGray"/>
              <w:lang w:val="en-GB"/>
            </w:rPr>
            <w:t>Name of the activity</w:t>
          </w:r>
        </w:p>
      </w:docPartBody>
    </w:docPart>
    <w:docPart>
      <w:docPartPr>
        <w:name w:val="6752550FD4BC482A98B9B3C624BAD4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8A7198-EA53-47DA-9BBF-1E1C06337E29}"/>
      </w:docPartPr>
      <w:docPartBody>
        <w:p w:rsidR="005B0A90" w:rsidRDefault="00066518" w:rsidP="00066518">
          <w:pPr>
            <w:pStyle w:val="6752550FD4BC482A98B9B3C624BAD4192"/>
          </w:pPr>
          <w:r w:rsidRPr="00883FC1">
            <w:rPr>
              <w:rStyle w:val="PlaceholderText"/>
              <w:rFonts w:eastAsiaTheme="minorHAnsi"/>
              <w:sz w:val="18"/>
              <w:szCs w:val="16"/>
              <w:highlight w:val="lightGray"/>
              <w:lang w:val="en-GB"/>
            </w:rPr>
            <w:t>DD.MM.YYYY</w:t>
          </w:r>
        </w:p>
      </w:docPartBody>
    </w:docPart>
    <w:docPart>
      <w:docPartPr>
        <w:name w:val="6B4A25AF88154EC6961C9E1858A63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BADEB-A575-403D-A142-E9F688C175F9}"/>
      </w:docPartPr>
      <w:docPartBody>
        <w:p w:rsidR="005B0A90" w:rsidRDefault="00066518" w:rsidP="00066518">
          <w:pPr>
            <w:pStyle w:val="6B4A25AF88154EC6961C9E1858A636EE2"/>
          </w:pPr>
          <w:r w:rsidRPr="00883FC1">
            <w:rPr>
              <w:rStyle w:val="PlaceholderText"/>
              <w:rFonts w:eastAsiaTheme="minorHAnsi"/>
              <w:sz w:val="18"/>
              <w:szCs w:val="20"/>
              <w:highlight w:val="lightGray"/>
              <w:lang w:val="en-GB"/>
            </w:rPr>
            <w:t>Specify</w:t>
          </w:r>
          <w:r w:rsidRPr="00883FC1">
            <w:rPr>
              <w:rStyle w:val="PlaceholderText"/>
              <w:rFonts w:eastAsiaTheme="minorHAnsi"/>
              <w:sz w:val="18"/>
              <w:szCs w:val="18"/>
              <w:highlight w:val="lightGray"/>
              <w:lang w:val="en-GB"/>
            </w:rPr>
            <w:t xml:space="preserve"> the city (country)</w:t>
          </w:r>
        </w:p>
      </w:docPartBody>
    </w:docPart>
    <w:docPart>
      <w:docPartPr>
        <w:name w:val="37D8D9CB89BB440A9F21E2D6F557B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40F23-5D9C-401D-861A-ABDAD5AC0808}"/>
      </w:docPartPr>
      <w:docPartBody>
        <w:p w:rsidR="005B0A90" w:rsidRDefault="00066518" w:rsidP="00066518">
          <w:pPr>
            <w:pStyle w:val="37D8D9CB89BB440A9F21E2D6F557B7772"/>
          </w:pPr>
          <w:r w:rsidRPr="00883FC1">
            <w:rPr>
              <w:rFonts w:cstheme="minorHAnsi"/>
              <w:sz w:val="18"/>
              <w:szCs w:val="18"/>
              <w:highlight w:val="lightGray"/>
              <w:lang w:val="en-GB"/>
            </w:rPr>
            <w:t>Information about the event</w:t>
          </w:r>
        </w:p>
      </w:docPartBody>
    </w:docPart>
    <w:docPart>
      <w:docPartPr>
        <w:name w:val="ABF7FE241A604C4090CF6DCADE850F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814E3-1E36-4DAE-9144-C097411D8042}"/>
      </w:docPartPr>
      <w:docPartBody>
        <w:p w:rsidR="005B0A90" w:rsidRDefault="00066518" w:rsidP="00066518">
          <w:pPr>
            <w:pStyle w:val="ABF7FE241A604C4090CF6DCADE850FD32"/>
          </w:pPr>
          <w:r w:rsidRPr="00883FC1">
            <w:rPr>
              <w:rFonts w:cstheme="minorHAnsi"/>
              <w:sz w:val="18"/>
              <w:szCs w:val="18"/>
              <w:highlight w:val="lightGray"/>
              <w:lang w:val="en-GB"/>
            </w:rPr>
            <w:t>Number of persons</w:t>
          </w:r>
        </w:p>
      </w:docPartBody>
    </w:docPart>
    <w:docPart>
      <w:docPartPr>
        <w:name w:val="69BAC6C0ED754FB386E20D5258FD1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D7B7F4-C66D-4B1B-BEF0-EB5C01F32AFF}"/>
      </w:docPartPr>
      <w:docPartBody>
        <w:p w:rsidR="005B0A90" w:rsidRDefault="00066518" w:rsidP="00066518">
          <w:pPr>
            <w:pStyle w:val="69BAC6C0ED754FB386E20D5258FD18AA2"/>
          </w:pPr>
          <w:r w:rsidRPr="00883FC1">
            <w:rPr>
              <w:rStyle w:val="PlaceholderText"/>
              <w:rFonts w:eastAsiaTheme="minorHAnsi"/>
              <w:sz w:val="18"/>
              <w:szCs w:val="20"/>
              <w:highlight w:val="lightGray"/>
              <w:lang w:val="en-GB"/>
            </w:rPr>
            <w:t>Choose an item</w:t>
          </w:r>
        </w:p>
      </w:docPartBody>
    </w:docPart>
    <w:docPart>
      <w:docPartPr>
        <w:name w:val="7EF46AD48E0049FEAD37D73D711A1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CD0581-3761-4175-9A07-A0464D6EDF22}"/>
      </w:docPartPr>
      <w:docPartBody>
        <w:p w:rsidR="005B0A90" w:rsidRDefault="003465D7" w:rsidP="003465D7">
          <w:pPr>
            <w:pStyle w:val="7EF46AD48E0049FEAD37D73D711A1179"/>
          </w:pPr>
          <w:r w:rsidRPr="00180AC4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AA2B9B1322AE42ECADC260C569180E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4835B-F23D-4FA3-B406-ED547EA3E624}"/>
      </w:docPartPr>
      <w:docPartBody>
        <w:p w:rsidR="005B0A90" w:rsidRDefault="00066518" w:rsidP="00066518">
          <w:pPr>
            <w:pStyle w:val="AA2B9B1322AE42ECADC260C569180E922"/>
          </w:pPr>
          <w:r w:rsidRPr="00883FC1">
            <w:rPr>
              <w:rFonts w:cstheme="minorHAnsi"/>
              <w:sz w:val="18"/>
              <w:szCs w:val="18"/>
              <w:highlight w:val="lightGray"/>
              <w:lang w:val="en-GB"/>
            </w:rPr>
            <w:t>Information about the supervision</w:t>
          </w:r>
        </w:p>
      </w:docPartBody>
    </w:docPart>
    <w:docPart>
      <w:docPartPr>
        <w:name w:val="251CBE5AC99D4AFE9DFA2E55FEF1B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FF48B1-A822-4850-994F-72FAE49591B8}"/>
      </w:docPartPr>
      <w:docPartBody>
        <w:p w:rsidR="005B0A90" w:rsidRDefault="00066518" w:rsidP="00066518">
          <w:pPr>
            <w:pStyle w:val="251CBE5AC99D4AFE9DFA2E55FEF1BA4C2"/>
          </w:pPr>
          <w:r w:rsidRPr="00883FC1">
            <w:rPr>
              <w:rFonts w:cstheme="minorHAnsi"/>
              <w:sz w:val="18"/>
              <w:szCs w:val="18"/>
              <w:highlight w:val="lightGray"/>
              <w:lang w:val="en-GB"/>
            </w:rPr>
            <w:t>Enter date</w:t>
          </w:r>
        </w:p>
      </w:docPartBody>
    </w:docPart>
    <w:docPart>
      <w:docPartPr>
        <w:name w:val="CD4860467F964DA5834C13DE5CE103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AC3ED-D7AA-403B-9BCF-4B5981DFBA6D}"/>
      </w:docPartPr>
      <w:docPartBody>
        <w:p w:rsidR="001802C1" w:rsidRDefault="003444F4" w:rsidP="003444F4">
          <w:pPr>
            <w:pStyle w:val="CD4860467F964DA5834C13DE5CE10363"/>
          </w:pPr>
          <w:r w:rsidRPr="00A63364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72DAA22090F343EE9F24BE53543CB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9DBAA5-1DAF-4CB5-BA71-F1847300E864}"/>
      </w:docPartPr>
      <w:docPartBody>
        <w:p w:rsidR="001802C1" w:rsidRDefault="00066518" w:rsidP="00066518">
          <w:pPr>
            <w:pStyle w:val="72DAA22090F343EE9F24BE53543CBA552"/>
          </w:pPr>
          <w:r w:rsidRPr="00883FC1">
            <w:rPr>
              <w:rStyle w:val="PlaceholderText"/>
              <w:highlight w:val="lightGray"/>
              <w:lang w:val="en-GB"/>
            </w:rPr>
            <w:t>Click to enter text</w:t>
          </w:r>
        </w:p>
      </w:docPartBody>
    </w:docPart>
    <w:docPart>
      <w:docPartPr>
        <w:name w:val="5C193B9C0125493394E38892732074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58120-A755-4A71-87B8-A4E0CF0642EF}"/>
      </w:docPartPr>
      <w:docPartBody>
        <w:p w:rsidR="001802C1" w:rsidRDefault="00066518" w:rsidP="00066518">
          <w:pPr>
            <w:pStyle w:val="5C193B9C0125493394E38892732074342"/>
          </w:pPr>
          <w:r w:rsidRPr="00883FC1">
            <w:rPr>
              <w:rStyle w:val="PlaceholderText"/>
              <w:rFonts w:eastAsiaTheme="minorHAnsi"/>
              <w:highlight w:val="lightGray"/>
              <w:lang w:val="en-GB"/>
            </w:rPr>
            <w:t>Choose an item</w:t>
          </w:r>
        </w:p>
      </w:docPartBody>
    </w:docPart>
    <w:docPart>
      <w:docPartPr>
        <w:name w:val="9CA34F0EE42B4144A3ED520F47C20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713518-9B91-4883-8A39-133B84FB0354}"/>
      </w:docPartPr>
      <w:docPartBody>
        <w:p w:rsidR="001802C1" w:rsidRDefault="00066518" w:rsidP="00066518">
          <w:pPr>
            <w:pStyle w:val="9CA34F0EE42B4144A3ED520F47C204D42"/>
          </w:pPr>
          <w:r w:rsidRPr="00883FC1">
            <w:rPr>
              <w:rStyle w:val="PlaceholderText"/>
              <w:highlight w:val="lightGray"/>
              <w:lang w:val="en-GB"/>
            </w:rPr>
            <w:t>Click to enter text</w:t>
          </w:r>
        </w:p>
      </w:docPartBody>
    </w:docPart>
    <w:docPart>
      <w:docPartPr>
        <w:name w:val="3CD5A1EEACC34602B126D49175FDFE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EB4D2-B702-4065-997F-5C84CC697329}"/>
      </w:docPartPr>
      <w:docPartBody>
        <w:p w:rsidR="00206144" w:rsidRDefault="001802C1" w:rsidP="001802C1">
          <w:pPr>
            <w:pStyle w:val="3CD5A1EEACC34602B126D49175FDFE33"/>
          </w:pPr>
          <w:r w:rsidRPr="00180AC4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571D669713FB490885E00E45A9723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A1B7C1-E836-4ADA-BC31-546E724F3381}"/>
      </w:docPartPr>
      <w:docPartBody>
        <w:p w:rsidR="00206144" w:rsidRDefault="00066518" w:rsidP="00066518">
          <w:pPr>
            <w:pStyle w:val="571D669713FB490885E00E45A972309B2"/>
          </w:pPr>
          <w:r w:rsidRPr="00883FC1">
            <w:rPr>
              <w:rStyle w:val="PlaceholderText"/>
              <w:rFonts w:eastAsiaTheme="minorHAnsi"/>
              <w:sz w:val="18"/>
              <w:szCs w:val="20"/>
              <w:highlight w:val="lightGray"/>
              <w:lang w:val="en-GB"/>
            </w:rPr>
            <w:t>Indicate the n</w:t>
          </w:r>
          <w:r w:rsidRPr="00883FC1">
            <w:rPr>
              <w:rStyle w:val="PlaceholderText"/>
              <w:rFonts w:eastAsiaTheme="minorHAnsi"/>
              <w:sz w:val="18"/>
              <w:szCs w:val="18"/>
              <w:highlight w:val="lightGray"/>
              <w:lang w:val="en-GB"/>
            </w:rPr>
            <w:t>ame of the training activity</w:t>
          </w:r>
        </w:p>
      </w:docPartBody>
    </w:docPart>
    <w:docPart>
      <w:docPartPr>
        <w:name w:val="249BC990C99541AB950AAACFDAAC3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A8BE4-CCA4-4D0C-9E0F-4AFF58F29D2E}"/>
      </w:docPartPr>
      <w:docPartBody>
        <w:p w:rsidR="00206144" w:rsidRDefault="00066518" w:rsidP="00066518">
          <w:pPr>
            <w:pStyle w:val="249BC990C99541AB950AAACFDAAC3EBD2"/>
          </w:pPr>
          <w:r w:rsidRPr="00F94C96">
            <w:rPr>
              <w:rStyle w:val="PlaceholderText"/>
              <w:rFonts w:eastAsiaTheme="minorHAnsi"/>
              <w:sz w:val="18"/>
              <w:szCs w:val="18"/>
              <w:highlight w:val="lightGray"/>
            </w:rPr>
            <w:t>Choose the type of activity</w:t>
          </w:r>
        </w:p>
      </w:docPartBody>
    </w:docPart>
    <w:docPart>
      <w:docPartPr>
        <w:name w:val="0D82485B777A43C08C415AA8FE173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7ECCC2-4DD6-444D-BB83-767FA19D8733}"/>
      </w:docPartPr>
      <w:docPartBody>
        <w:p w:rsidR="00206144" w:rsidRDefault="00066518" w:rsidP="00066518">
          <w:pPr>
            <w:pStyle w:val="0D82485B777A43C08C415AA8FE173D252"/>
          </w:pPr>
          <w:r w:rsidRPr="00883FC1">
            <w:rPr>
              <w:rStyle w:val="PlaceholderText"/>
              <w:rFonts w:eastAsiaTheme="minorHAnsi"/>
              <w:sz w:val="18"/>
              <w:szCs w:val="18"/>
              <w:highlight w:val="lightGray"/>
              <w:lang w:val="en-GB"/>
            </w:rPr>
            <w:t>Click to enter date(s)</w:t>
          </w:r>
        </w:p>
      </w:docPartBody>
    </w:docPart>
    <w:docPart>
      <w:docPartPr>
        <w:name w:val="B6F44A6C8426432D96FB333CC1EB8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64A3A8-1F72-48E8-BEC0-918AAA76A028}"/>
      </w:docPartPr>
      <w:docPartBody>
        <w:p w:rsidR="00206144" w:rsidRDefault="00066518" w:rsidP="00066518">
          <w:pPr>
            <w:pStyle w:val="B6F44A6C8426432D96FB333CC1EB872C2"/>
          </w:pPr>
          <w:r w:rsidRPr="00883FC1">
            <w:rPr>
              <w:rStyle w:val="PlaceholderText"/>
              <w:rFonts w:eastAsiaTheme="minorHAnsi"/>
              <w:sz w:val="18"/>
              <w:szCs w:val="18"/>
              <w:highlight w:val="lightGray"/>
              <w:lang w:val="en-GB"/>
            </w:rPr>
            <w:t>Click to enter number</w:t>
          </w:r>
        </w:p>
      </w:docPartBody>
    </w:docPart>
    <w:docPart>
      <w:docPartPr>
        <w:name w:val="A7345AA2ED704D65B4DF8C8010AE5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5473B-BF6D-436A-A9DE-84AA6E667C94}"/>
      </w:docPartPr>
      <w:docPartBody>
        <w:p w:rsidR="00206144" w:rsidRDefault="00066518" w:rsidP="00066518">
          <w:pPr>
            <w:pStyle w:val="A7345AA2ED704D65B4DF8C8010AE5B462"/>
          </w:pPr>
          <w:r w:rsidRPr="00883FC1">
            <w:rPr>
              <w:rStyle w:val="PlaceholderText"/>
              <w:rFonts w:eastAsiaTheme="minorHAnsi"/>
              <w:sz w:val="18"/>
              <w:szCs w:val="20"/>
              <w:highlight w:val="lightGray"/>
              <w:lang w:val="en-GB"/>
            </w:rPr>
            <w:t>Specify the n</w:t>
          </w:r>
          <w:r w:rsidRPr="00883FC1">
            <w:rPr>
              <w:rStyle w:val="PlaceholderText"/>
              <w:rFonts w:eastAsiaTheme="minorHAnsi"/>
              <w:sz w:val="18"/>
              <w:szCs w:val="18"/>
              <w:highlight w:val="lightGray"/>
              <w:lang w:val="en-GB"/>
            </w:rPr>
            <w:t>ame of the entity</w:t>
          </w:r>
        </w:p>
      </w:docPartBody>
    </w:docPart>
    <w:docPart>
      <w:docPartPr>
        <w:name w:val="9A00DFE10F9449CDA287A0986D165C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F303BC-98F6-47D4-8077-8DECF87472D6}"/>
      </w:docPartPr>
      <w:docPartBody>
        <w:p w:rsidR="00206144" w:rsidRDefault="00066518" w:rsidP="00066518">
          <w:pPr>
            <w:pStyle w:val="9A00DFE10F9449CDA287A0986D165C762"/>
          </w:pPr>
          <w:r w:rsidRPr="00883FC1">
            <w:rPr>
              <w:rFonts w:cstheme="minorHAnsi"/>
              <w:sz w:val="18"/>
              <w:szCs w:val="18"/>
              <w:highlight w:val="lightGray"/>
              <w:lang w:val="en-GB"/>
            </w:rPr>
            <w:t>Information about the training</w:t>
          </w:r>
        </w:p>
      </w:docPartBody>
    </w:docPart>
    <w:docPart>
      <w:docPartPr>
        <w:name w:val="7A4EEBC7374B454A8F02F7762A2B5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634FF-588E-4138-9FDB-488E5E6B10E9}"/>
      </w:docPartPr>
      <w:docPartBody>
        <w:p w:rsidR="00206144" w:rsidRDefault="00066518" w:rsidP="00066518">
          <w:pPr>
            <w:pStyle w:val="7A4EEBC7374B454A8F02F7762A2B52D92"/>
          </w:pPr>
          <w:r w:rsidRPr="00883FC1">
            <w:rPr>
              <w:rFonts w:cstheme="minorHAnsi"/>
              <w:sz w:val="18"/>
              <w:szCs w:val="18"/>
              <w:highlight w:val="lightGray"/>
              <w:lang w:val="en-GB"/>
            </w:rPr>
            <w:t>Certification/accreditation – if not, “N/A”</w:t>
          </w:r>
        </w:p>
      </w:docPartBody>
    </w:docPart>
    <w:docPart>
      <w:docPartPr>
        <w:name w:val="C3EB44FDE0AE448D969A5750F8918C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A851E-BC66-4CA7-99A9-58D2A6110DE7}"/>
      </w:docPartPr>
      <w:docPartBody>
        <w:p w:rsidR="00206144" w:rsidRDefault="00066518" w:rsidP="00066518">
          <w:pPr>
            <w:pStyle w:val="C3EB44FDE0AE448D969A5750F8918C232"/>
          </w:pPr>
          <w:r w:rsidRPr="00883FC1">
            <w:rPr>
              <w:rStyle w:val="PlaceholderText"/>
              <w:rFonts w:eastAsiaTheme="minorHAnsi"/>
              <w:highlight w:val="lightGray"/>
              <w:lang w:val="en-GB"/>
            </w:rPr>
            <w:t>E</w:t>
          </w:r>
          <w:r w:rsidRPr="00883FC1">
            <w:rPr>
              <w:rStyle w:val="PlaceholderText"/>
              <w:rFonts w:eastAsiaTheme="minorHAnsi"/>
              <w:sz w:val="18"/>
              <w:szCs w:val="18"/>
              <w:highlight w:val="lightGray"/>
              <w:lang w:val="en-GB"/>
            </w:rPr>
            <w:t>nter number</w:t>
          </w:r>
        </w:p>
      </w:docPartBody>
    </w:docPart>
    <w:docPart>
      <w:docPartPr>
        <w:name w:val="182D2D6AD0FB4FF9B1E161414342E9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8F3F1-D7ED-4D5B-99F1-5668294B2D53}"/>
      </w:docPartPr>
      <w:docPartBody>
        <w:p w:rsidR="00A63D02" w:rsidRDefault="00206144" w:rsidP="00206144">
          <w:pPr>
            <w:pStyle w:val="182D2D6AD0FB4FF9B1E161414342E92F"/>
          </w:pPr>
          <w:r w:rsidRPr="00180AC4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A349E4198D7E473698823660B90309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FBFDD-E97E-4BB3-B34D-18890CCCE646}"/>
      </w:docPartPr>
      <w:docPartBody>
        <w:p w:rsidR="00A63D02" w:rsidRDefault="00066518" w:rsidP="00066518">
          <w:pPr>
            <w:pStyle w:val="A349E4198D7E473698823660B90309B22"/>
          </w:pPr>
          <w:r w:rsidRPr="00883FC1">
            <w:rPr>
              <w:rFonts w:cstheme="minorHAnsi"/>
              <w:sz w:val="18"/>
              <w:szCs w:val="18"/>
              <w:highlight w:val="lightGray"/>
              <w:lang w:val="en-GB"/>
            </w:rPr>
            <w:t>Enter the name of the award</w:t>
          </w:r>
        </w:p>
      </w:docPartBody>
    </w:docPart>
    <w:docPart>
      <w:docPartPr>
        <w:name w:val="0C250DB0E3E143258555110DF30D8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C5726-5622-4966-9914-D4BDE176244F}"/>
      </w:docPartPr>
      <w:docPartBody>
        <w:p w:rsidR="00A63D02" w:rsidRDefault="00066518" w:rsidP="00066518">
          <w:pPr>
            <w:pStyle w:val="0C250DB0E3E143258555110DF30D8B262"/>
          </w:pPr>
          <w:r w:rsidRPr="00883FC1">
            <w:rPr>
              <w:rFonts w:cstheme="minorHAnsi"/>
              <w:sz w:val="18"/>
              <w:szCs w:val="18"/>
              <w:highlight w:val="lightGray"/>
              <w:lang w:val="en-GB"/>
            </w:rPr>
            <w:t>Enter date</w:t>
          </w:r>
        </w:p>
      </w:docPartBody>
    </w:docPart>
    <w:docPart>
      <w:docPartPr>
        <w:name w:val="87A50E9AE571421B9133FAE432DD7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6228E-E4A8-4D71-AE8E-5344AFCBBD51}"/>
      </w:docPartPr>
      <w:docPartBody>
        <w:p w:rsidR="00A63D02" w:rsidRDefault="00206144" w:rsidP="00206144">
          <w:pPr>
            <w:pStyle w:val="87A50E9AE571421B9133FAE432DD7B97"/>
          </w:pPr>
          <w:r w:rsidRPr="00180AC4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8D03DF2436954880B6D3DB6E346DB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7C4DFF-8128-4F91-BA9B-DA4EF64530B5}"/>
      </w:docPartPr>
      <w:docPartBody>
        <w:p w:rsidR="00A63D02" w:rsidRDefault="00066518" w:rsidP="00066518">
          <w:pPr>
            <w:pStyle w:val="8D03DF2436954880B6D3DB6E346DBE192"/>
          </w:pPr>
          <w:r w:rsidRPr="00883FC1">
            <w:rPr>
              <w:rStyle w:val="PlaceholderText"/>
              <w:rFonts w:eastAsiaTheme="minorHAnsi"/>
              <w:sz w:val="18"/>
              <w:szCs w:val="16"/>
              <w:highlight w:val="lightGray"/>
              <w:lang w:val="en-GB"/>
            </w:rPr>
            <w:t>Name of the organisation &amp; department</w:t>
          </w:r>
        </w:p>
      </w:docPartBody>
    </w:docPart>
    <w:docPart>
      <w:docPartPr>
        <w:name w:val="6FE6B4B696D841EBA85FE57FA21D8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ADD539-EC42-4C25-9767-1F9D949F7B03}"/>
      </w:docPartPr>
      <w:docPartBody>
        <w:p w:rsidR="00A63D02" w:rsidRDefault="00066518" w:rsidP="00066518">
          <w:pPr>
            <w:pStyle w:val="6FE6B4B696D841EBA85FE57FA21D822C2"/>
          </w:pPr>
          <w:r w:rsidRPr="00883FC1">
            <w:rPr>
              <w:rStyle w:val="PlaceholderText"/>
              <w:rFonts w:eastAsiaTheme="minorHAnsi"/>
              <w:sz w:val="18"/>
              <w:szCs w:val="20"/>
              <w:highlight w:val="lightGray"/>
              <w:lang w:val="en-GB"/>
            </w:rPr>
            <w:t>Choose an item</w:t>
          </w:r>
        </w:p>
      </w:docPartBody>
    </w:docPart>
    <w:docPart>
      <w:docPartPr>
        <w:name w:val="E9D6C924F2BF41029F1FAFCB41CB8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E2688-8253-41CD-A734-994425EA74BF}"/>
      </w:docPartPr>
      <w:docPartBody>
        <w:p w:rsidR="00A63D02" w:rsidRDefault="00066518" w:rsidP="00066518">
          <w:pPr>
            <w:pStyle w:val="E9D6C924F2BF41029F1FAFCB41CB84CC2"/>
          </w:pPr>
          <w:r w:rsidRPr="00883FC1">
            <w:rPr>
              <w:rStyle w:val="PlaceholderText"/>
              <w:rFonts w:eastAsiaTheme="minorHAnsi"/>
              <w:sz w:val="18"/>
              <w:szCs w:val="16"/>
              <w:highlight w:val="lightGray"/>
              <w:lang w:val="en-GB"/>
            </w:rPr>
            <w:t>Country</w:t>
          </w:r>
        </w:p>
      </w:docPartBody>
    </w:docPart>
    <w:docPart>
      <w:docPartPr>
        <w:name w:val="7DC6CBD516F84E088DB8FE9AF72C1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4A59D-62F5-4FA2-B7C5-BADEEED4BB77}"/>
      </w:docPartPr>
      <w:docPartBody>
        <w:p w:rsidR="00A63D02" w:rsidRDefault="00066518" w:rsidP="00066518">
          <w:pPr>
            <w:pStyle w:val="7DC6CBD516F84E088DB8FE9AF72C12932"/>
          </w:pPr>
          <w:r w:rsidRPr="00883FC1">
            <w:rPr>
              <w:rFonts w:cstheme="minorHAnsi"/>
              <w:sz w:val="18"/>
              <w:szCs w:val="18"/>
              <w:highlight w:val="lightGray"/>
              <w:lang w:val="en-GB"/>
            </w:rPr>
            <w:t>Click to enter the number</w:t>
          </w:r>
        </w:p>
      </w:docPartBody>
    </w:docPart>
    <w:docPart>
      <w:docPartPr>
        <w:name w:val="AFAF83E25E1B4B41988CBBFA28CE9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882168-DE9B-4CE4-AD6D-D509FBB25BE3}"/>
      </w:docPartPr>
      <w:docPartBody>
        <w:p w:rsidR="00A63D02" w:rsidRDefault="00066518" w:rsidP="00066518">
          <w:pPr>
            <w:pStyle w:val="AFAF83E25E1B4B41988CBBFA28CE9F922"/>
          </w:pPr>
          <w:r w:rsidRPr="00883FC1">
            <w:rPr>
              <w:rFonts w:cstheme="minorHAnsi"/>
              <w:sz w:val="18"/>
              <w:szCs w:val="18"/>
              <w:highlight w:val="lightGray"/>
              <w:lang w:val="en-GB"/>
            </w:rPr>
            <w:t>Click to enter the number</w:t>
          </w:r>
        </w:p>
      </w:docPartBody>
    </w:docPart>
    <w:docPart>
      <w:docPartPr>
        <w:name w:val="81F2B2831F544EA29E71F20891FD7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0276BD-03FD-4D3F-9CE6-E6A4044E8AD1}"/>
      </w:docPartPr>
      <w:docPartBody>
        <w:p w:rsidR="00A63D02" w:rsidRDefault="00206144" w:rsidP="00206144">
          <w:pPr>
            <w:pStyle w:val="81F2B2831F544EA29E71F20891FD705B"/>
          </w:pPr>
          <w:r w:rsidRPr="00556E12">
            <w:rPr>
              <w:rStyle w:val="PlaceholderText"/>
              <w:rFonts w:eastAsiaTheme="minorHAnsi"/>
              <w:sz w:val="18"/>
              <w:szCs w:val="20"/>
              <w:highlight w:val="lightGray"/>
            </w:rPr>
            <w:t>Choose an item</w:t>
          </w:r>
        </w:p>
      </w:docPartBody>
    </w:docPart>
    <w:docPart>
      <w:docPartPr>
        <w:name w:val="E436C58DBEF44A2D9671F115D40B4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ECA44-086E-4B23-B057-7FEE394EB25B}"/>
      </w:docPartPr>
      <w:docPartBody>
        <w:p w:rsidR="00C01347" w:rsidRDefault="00066518" w:rsidP="00066518">
          <w:pPr>
            <w:pStyle w:val="E436C58DBEF44A2D9671F115D40B4B5A2"/>
          </w:pPr>
          <w:r w:rsidRPr="00883FC1">
            <w:rPr>
              <w:rStyle w:val="PlaceholderText"/>
              <w:highlight w:val="lightGray"/>
              <w:lang w:val="en-GB"/>
            </w:rPr>
            <w:t>Click to enter text</w:t>
          </w:r>
        </w:p>
      </w:docPartBody>
    </w:docPart>
    <w:docPart>
      <w:docPartPr>
        <w:name w:val="64B7E12EB96A47FBBF060163FD0C1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5E18B-85BD-4B99-AEFC-559E31450C58}"/>
      </w:docPartPr>
      <w:docPartBody>
        <w:p w:rsidR="00DE7A29" w:rsidRDefault="00066518" w:rsidP="00066518">
          <w:pPr>
            <w:pStyle w:val="64B7E12EB96A47FBBF060163FD0C12732"/>
          </w:pPr>
          <w:r w:rsidRPr="00883FC1">
            <w:rPr>
              <w:rFonts w:cstheme="minorHAnsi"/>
              <w:sz w:val="18"/>
              <w:szCs w:val="18"/>
              <w:highlight w:val="lightGray"/>
              <w:lang w:val="en-GB"/>
            </w:rPr>
            <w:t>Enter the number of tweets</w:t>
          </w:r>
        </w:p>
      </w:docPartBody>
    </w:docPart>
    <w:docPart>
      <w:docPartPr>
        <w:name w:val="54C8BD7321764896BD6389FBCF609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A16617-ED39-4322-9A97-10359E4DD864}"/>
      </w:docPartPr>
      <w:docPartBody>
        <w:p w:rsidR="00DE7A29" w:rsidRDefault="00066518" w:rsidP="00066518">
          <w:pPr>
            <w:pStyle w:val="54C8BD7321764896BD6389FBCF609B7A2"/>
          </w:pPr>
          <w:r w:rsidRPr="00883FC1">
            <w:rPr>
              <w:rFonts w:cstheme="minorHAnsi"/>
              <w:sz w:val="18"/>
              <w:szCs w:val="18"/>
              <w:highlight w:val="lightGray"/>
              <w:lang w:val="en-GB"/>
            </w:rPr>
            <w:t>Number of persons</w:t>
          </w:r>
        </w:p>
      </w:docPartBody>
    </w:docPart>
    <w:docPart>
      <w:docPartPr>
        <w:name w:val="07DE1A5533DF40AF99DF9CACCF2848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23C29C-8145-467A-8C98-BC8D2048E214}"/>
      </w:docPartPr>
      <w:docPartBody>
        <w:p w:rsidR="00DE7A29" w:rsidRDefault="00066518" w:rsidP="00066518">
          <w:pPr>
            <w:pStyle w:val="07DE1A5533DF40AF99DF9CACCF2848F22"/>
          </w:pPr>
          <w:r w:rsidRPr="00883FC1">
            <w:rPr>
              <w:rFonts w:cstheme="minorHAnsi"/>
              <w:sz w:val="18"/>
              <w:szCs w:val="18"/>
              <w:highlight w:val="lightGray"/>
              <w:lang w:val="en-GB"/>
            </w:rPr>
            <w:t>Enter the number of LinkedIn posts</w:t>
          </w:r>
        </w:p>
      </w:docPartBody>
    </w:docPart>
    <w:docPart>
      <w:docPartPr>
        <w:name w:val="8DC7179295FC42FBAB87F13B6A76E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2F98A-891A-4824-8013-3CBD24843193}"/>
      </w:docPartPr>
      <w:docPartBody>
        <w:p w:rsidR="00DE7A29" w:rsidRDefault="00066518" w:rsidP="00066518">
          <w:pPr>
            <w:pStyle w:val="8DC7179295FC42FBAB87F13B6A76E7C72"/>
          </w:pPr>
          <w:r w:rsidRPr="00883FC1">
            <w:rPr>
              <w:rFonts w:cstheme="minorHAnsi"/>
              <w:sz w:val="18"/>
              <w:szCs w:val="18"/>
              <w:highlight w:val="lightGray"/>
              <w:lang w:val="en-GB"/>
            </w:rPr>
            <w:t>Number of persons</w:t>
          </w:r>
        </w:p>
      </w:docPartBody>
    </w:docPart>
    <w:docPart>
      <w:docPartPr>
        <w:name w:val="A839D1200C1F415780618ECB34631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60681-6CB0-42C8-B1F7-783191440579}"/>
      </w:docPartPr>
      <w:docPartBody>
        <w:p w:rsidR="00DE7A29" w:rsidRDefault="00066518" w:rsidP="00066518">
          <w:pPr>
            <w:pStyle w:val="A839D1200C1F415780618ECB34631C7E2"/>
          </w:pPr>
          <w:r w:rsidRPr="00883FC1">
            <w:rPr>
              <w:rFonts w:cstheme="minorHAnsi"/>
              <w:sz w:val="18"/>
              <w:szCs w:val="18"/>
              <w:highlight w:val="lightGray"/>
              <w:lang w:val="en-GB"/>
            </w:rPr>
            <w:t>Enter the number of other social media publications</w:t>
          </w:r>
        </w:p>
      </w:docPartBody>
    </w:docPart>
    <w:docPart>
      <w:docPartPr>
        <w:name w:val="05C8793CA40E468091D6EA783E72E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FF3E9-EA8A-4687-A069-5C5CC0246882}"/>
      </w:docPartPr>
      <w:docPartBody>
        <w:p w:rsidR="00DE7A29" w:rsidRDefault="00066518" w:rsidP="00066518">
          <w:pPr>
            <w:pStyle w:val="05C8793CA40E468091D6EA783E72E2972"/>
          </w:pPr>
          <w:r w:rsidRPr="00883FC1">
            <w:rPr>
              <w:rFonts w:cstheme="minorHAnsi"/>
              <w:sz w:val="18"/>
              <w:szCs w:val="18"/>
              <w:highlight w:val="lightGray"/>
              <w:lang w:val="en-GB"/>
            </w:rPr>
            <w:t>Number of persons</w:t>
          </w:r>
        </w:p>
      </w:docPartBody>
    </w:docPart>
    <w:docPart>
      <w:docPartPr>
        <w:name w:val="BB4167E27F4F4D1190B6BCDA080B8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29B4A-1608-4B02-8868-B83591D0B589}"/>
      </w:docPartPr>
      <w:docPartBody>
        <w:p w:rsidR="0046073B" w:rsidRDefault="001E3EB1" w:rsidP="001E3EB1">
          <w:pPr>
            <w:pStyle w:val="BB4167E27F4F4D1190B6BCDA080B8504"/>
          </w:pPr>
          <w:r w:rsidRPr="00180AC4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E790010D726F4F4084C3F0CB6CF0E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6D842-5916-4E6F-A796-3C0B9B2BFF4A}"/>
      </w:docPartPr>
      <w:docPartBody>
        <w:p w:rsidR="0046073B" w:rsidRDefault="00066518" w:rsidP="00066518">
          <w:pPr>
            <w:pStyle w:val="E790010D726F4F4084C3F0CB6CF0ED7A2"/>
          </w:pPr>
          <w:r w:rsidRPr="00883FC1">
            <w:rPr>
              <w:rFonts w:cstheme="minorHAnsi"/>
              <w:sz w:val="18"/>
              <w:szCs w:val="18"/>
              <w:highlight w:val="lightGray"/>
              <w:lang w:val="en-GB"/>
            </w:rPr>
            <w:t>Name of the project</w:t>
          </w:r>
        </w:p>
      </w:docPartBody>
    </w:docPart>
    <w:docPart>
      <w:docPartPr>
        <w:name w:val="B79DD201A6B8428AAACF7BF776AC2B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B5A4B-B55D-443B-9E36-E5DA53EF3BF0}"/>
      </w:docPartPr>
      <w:docPartBody>
        <w:p w:rsidR="0046073B" w:rsidRDefault="00066518" w:rsidP="00066518">
          <w:pPr>
            <w:pStyle w:val="B79DD201A6B8428AAACF7BF776AC2B2B2"/>
          </w:pPr>
          <w:r w:rsidRPr="00883FC1">
            <w:rPr>
              <w:rFonts w:cstheme="minorHAnsi"/>
              <w:sz w:val="18"/>
              <w:szCs w:val="18"/>
              <w:highlight w:val="lightGray"/>
              <w:lang w:val="en-GB"/>
            </w:rPr>
            <w:t>Short description</w:t>
          </w:r>
        </w:p>
      </w:docPartBody>
    </w:docPart>
    <w:docPart>
      <w:docPartPr>
        <w:name w:val="25B38377F133481F8E38A8B1AD2D1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D7F20-40E7-48D1-938E-AB0AC6F8996D}"/>
      </w:docPartPr>
      <w:docPartBody>
        <w:p w:rsidR="0046073B" w:rsidRDefault="00066518" w:rsidP="00066518">
          <w:pPr>
            <w:pStyle w:val="25B38377F133481F8E38A8B1AD2D10382"/>
          </w:pPr>
          <w:r w:rsidRPr="00883FC1">
            <w:rPr>
              <w:rFonts w:cstheme="minorHAnsi"/>
              <w:sz w:val="18"/>
              <w:szCs w:val="18"/>
              <w:highlight w:val="lightGray"/>
              <w:lang w:val="en-GB"/>
            </w:rPr>
            <w:t>Contribution of the Researcher</w:t>
          </w:r>
        </w:p>
      </w:docPartBody>
    </w:docPart>
    <w:docPart>
      <w:docPartPr>
        <w:name w:val="F1C313B727824A50BF9D936D80956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E2E55-1F25-45CD-8C26-DB9D9D27B75C}"/>
      </w:docPartPr>
      <w:docPartBody>
        <w:p w:rsidR="0046073B" w:rsidRDefault="00066518" w:rsidP="00066518">
          <w:pPr>
            <w:pStyle w:val="F1C313B727824A50BF9D936D809563AC2"/>
          </w:pPr>
          <w:r w:rsidRPr="00883FC1">
            <w:rPr>
              <w:rFonts w:cstheme="minorHAnsi"/>
              <w:sz w:val="18"/>
              <w:szCs w:val="18"/>
              <w:highlight w:val="lightGray"/>
              <w:lang w:val="en-GB"/>
            </w:rPr>
            <w:t>Name of the call and programme</w:t>
          </w:r>
        </w:p>
      </w:docPartBody>
    </w:docPart>
    <w:docPart>
      <w:docPartPr>
        <w:name w:val="3DECD22C8BAE49A38585606202BF6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3A9B3-3035-4012-8560-AF5B3A91C14D}"/>
      </w:docPartPr>
      <w:docPartBody>
        <w:p w:rsidR="0046073B" w:rsidRDefault="001E3EB1" w:rsidP="001E3EB1">
          <w:pPr>
            <w:pStyle w:val="3DECD22C8BAE49A38585606202BF60F0"/>
          </w:pPr>
          <w:r w:rsidRPr="00556E12">
            <w:rPr>
              <w:rStyle w:val="PlaceholderText"/>
              <w:rFonts w:eastAsiaTheme="minorHAnsi"/>
              <w:sz w:val="18"/>
              <w:szCs w:val="20"/>
              <w:highlight w:val="lightGray"/>
            </w:rPr>
            <w:t>Choose an item</w:t>
          </w:r>
        </w:p>
      </w:docPartBody>
    </w:docPart>
    <w:docPart>
      <w:docPartPr>
        <w:name w:val="B5D31D98B5C64D4CA69601CCBE9BE8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E9CB1A-B2FA-40A4-B6D2-2A2958031429}"/>
      </w:docPartPr>
      <w:docPartBody>
        <w:p w:rsidR="0046073B" w:rsidRDefault="001E3EB1" w:rsidP="001E3EB1">
          <w:pPr>
            <w:pStyle w:val="B5D31D98B5C64D4CA69601CCBE9BE82F"/>
          </w:pPr>
          <w:r w:rsidRPr="00180AC4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020440631E92426B97BF415A958CA4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C5FF75-F4A3-450D-A150-4170B64CAC7E}"/>
      </w:docPartPr>
      <w:docPartBody>
        <w:p w:rsidR="0046073B" w:rsidRDefault="00066518" w:rsidP="00066518">
          <w:pPr>
            <w:pStyle w:val="020440631E92426B97BF415A958CA4422"/>
          </w:pPr>
          <w:r w:rsidRPr="008C4E1C">
            <w:rPr>
              <w:rStyle w:val="PlaceholderText"/>
              <w:rFonts w:eastAsiaTheme="minorHAnsi"/>
              <w:sz w:val="18"/>
              <w:szCs w:val="16"/>
              <w:highlight w:val="lightGray"/>
              <w:lang w:val="en-AU"/>
            </w:rPr>
            <w:t>Name of the organisation &amp; department</w:t>
          </w:r>
        </w:p>
      </w:docPartBody>
    </w:docPart>
    <w:docPart>
      <w:docPartPr>
        <w:name w:val="A928E4C2D6394DF3A1B232CAC16BD3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448E46-BBC1-4731-BDAA-793E40CB4413}"/>
      </w:docPartPr>
      <w:docPartBody>
        <w:p w:rsidR="0046073B" w:rsidRDefault="001E3EB1" w:rsidP="001E3EB1">
          <w:pPr>
            <w:pStyle w:val="A928E4C2D6394DF3A1B232CAC16BD314"/>
          </w:pPr>
          <w:r w:rsidRPr="00556E12">
            <w:rPr>
              <w:rStyle w:val="PlaceholderText"/>
              <w:rFonts w:eastAsiaTheme="minorHAnsi"/>
              <w:sz w:val="18"/>
              <w:szCs w:val="20"/>
              <w:highlight w:val="lightGray"/>
            </w:rPr>
            <w:t>Choose an item</w:t>
          </w:r>
        </w:p>
      </w:docPartBody>
    </w:docPart>
    <w:docPart>
      <w:docPartPr>
        <w:name w:val="EFE6E36D48AB4406B5473C322CFC36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51DB6-7598-460A-8E07-BD0D66AF2E6A}"/>
      </w:docPartPr>
      <w:docPartBody>
        <w:p w:rsidR="0046073B" w:rsidRDefault="00066518" w:rsidP="00066518">
          <w:pPr>
            <w:pStyle w:val="EFE6E36D48AB4406B5473C322CFC36662"/>
          </w:pPr>
          <w:r w:rsidRPr="00883FC1">
            <w:rPr>
              <w:rStyle w:val="PlaceholderText"/>
              <w:rFonts w:eastAsiaTheme="minorHAnsi"/>
              <w:sz w:val="18"/>
              <w:szCs w:val="20"/>
              <w:highlight w:val="lightGray"/>
              <w:lang w:val="en-GB"/>
            </w:rPr>
            <w:t>Specify</w:t>
          </w:r>
          <w:r w:rsidRPr="00883FC1">
            <w:rPr>
              <w:rStyle w:val="PlaceholderText"/>
              <w:rFonts w:eastAsiaTheme="minorHAnsi"/>
              <w:sz w:val="18"/>
              <w:szCs w:val="18"/>
              <w:highlight w:val="lightGray"/>
              <w:lang w:val="en-GB"/>
            </w:rPr>
            <w:t xml:space="preserve"> the country</w:t>
          </w:r>
        </w:p>
      </w:docPartBody>
    </w:docPart>
    <w:docPart>
      <w:docPartPr>
        <w:name w:val="DE50C5948854436BB40FAF95EA7D56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189FB-3F70-4806-87FB-B0EE0399F03C}"/>
      </w:docPartPr>
      <w:docPartBody>
        <w:p w:rsidR="0046073B" w:rsidRDefault="00066518" w:rsidP="00066518">
          <w:pPr>
            <w:pStyle w:val="DE50C5948854436BB40FAF95EA7D567D2"/>
          </w:pPr>
          <w:r w:rsidRPr="00883FC1">
            <w:rPr>
              <w:rStyle w:val="PlaceholderText"/>
              <w:rFonts w:eastAsiaTheme="minorHAnsi"/>
              <w:sz w:val="18"/>
              <w:szCs w:val="16"/>
              <w:highlight w:val="lightGray"/>
              <w:lang w:val="en-GB"/>
            </w:rPr>
            <w:t>DD.MM.YYYY</w:t>
          </w:r>
        </w:p>
      </w:docPartBody>
    </w:docPart>
    <w:docPart>
      <w:docPartPr>
        <w:name w:val="4DAE8C9372844E9F9CB284E5D31205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395E6B-89B9-4AD5-83F7-070E340AC2D8}"/>
      </w:docPartPr>
      <w:docPartBody>
        <w:p w:rsidR="0046073B" w:rsidRDefault="00066518" w:rsidP="00066518">
          <w:pPr>
            <w:pStyle w:val="4DAE8C9372844E9F9CB284E5D312057F2"/>
          </w:pPr>
          <w:r w:rsidRPr="00883FC1">
            <w:rPr>
              <w:rStyle w:val="PlaceholderText"/>
              <w:rFonts w:eastAsiaTheme="minorHAnsi"/>
              <w:sz w:val="18"/>
              <w:szCs w:val="16"/>
              <w:highlight w:val="lightGray"/>
              <w:lang w:val="en-GB"/>
            </w:rPr>
            <w:t>DD.MM.YYYY</w:t>
          </w:r>
        </w:p>
      </w:docPartBody>
    </w:docPart>
    <w:docPart>
      <w:docPartPr>
        <w:name w:val="59F47A30C2BF485B80E1E030D4DA4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324B26-8B3B-4863-A671-4EB371633BC2}"/>
      </w:docPartPr>
      <w:docPartBody>
        <w:p w:rsidR="0046073B" w:rsidRDefault="00066518" w:rsidP="00066518">
          <w:pPr>
            <w:pStyle w:val="59F47A30C2BF485B80E1E030D4DA46B92"/>
          </w:pPr>
          <w:r w:rsidRPr="00883FC1">
            <w:rPr>
              <w:rFonts w:cstheme="minorHAnsi"/>
              <w:sz w:val="18"/>
              <w:szCs w:val="18"/>
              <w:highlight w:val="lightGray"/>
              <w:lang w:val="en-GB"/>
            </w:rPr>
            <w:t>Description of the tasks</w:t>
          </w:r>
        </w:p>
      </w:docPartBody>
    </w:docPart>
    <w:docPart>
      <w:docPartPr>
        <w:name w:val="1DF599B3CD5D4A508488DE3961629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09B6D-940D-4567-B480-ECAAAD282620}"/>
      </w:docPartPr>
      <w:docPartBody>
        <w:p w:rsidR="0046073B" w:rsidRDefault="00066518" w:rsidP="00066518">
          <w:pPr>
            <w:pStyle w:val="1DF599B3CD5D4A508488DE39616290E02"/>
          </w:pPr>
          <w:r w:rsidRPr="00883FC1">
            <w:rPr>
              <w:rStyle w:val="PlaceholderText"/>
              <w:rFonts w:eastAsiaTheme="minorHAnsi"/>
              <w:b/>
              <w:bCs/>
              <w:sz w:val="20"/>
              <w:szCs w:val="20"/>
              <w:highlight w:val="lightGray"/>
              <w:lang w:val="en-GB"/>
            </w:rPr>
            <w:t>Choose an item</w:t>
          </w:r>
        </w:p>
      </w:docPartBody>
    </w:docPart>
    <w:docPart>
      <w:docPartPr>
        <w:name w:val="0AB9622F1E7E43A7916A6CB474516E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5011A1-E7C5-49BC-AA47-6CD734ADFF7C}"/>
      </w:docPartPr>
      <w:docPartBody>
        <w:p w:rsidR="0046073B" w:rsidRDefault="00066518" w:rsidP="00066518">
          <w:pPr>
            <w:pStyle w:val="0AB9622F1E7E43A7916A6CB474516EBB2"/>
          </w:pPr>
          <w:r w:rsidRPr="00883FC1">
            <w:rPr>
              <w:rStyle w:val="PlaceholderText"/>
              <w:rFonts w:eastAsiaTheme="minorHAnsi"/>
              <w:b/>
              <w:bCs/>
              <w:sz w:val="20"/>
              <w:szCs w:val="20"/>
              <w:highlight w:val="lightGray"/>
              <w:lang w:val="en-GB"/>
            </w:rPr>
            <w:t>Choose an item</w:t>
          </w:r>
        </w:p>
      </w:docPartBody>
    </w:docPart>
    <w:docPart>
      <w:docPartPr>
        <w:name w:val="5F5AA6B6746744F496ABA0AEC2FF6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31779-6061-4175-9F02-792F01B1E9E8}"/>
      </w:docPartPr>
      <w:docPartBody>
        <w:p w:rsidR="001364AC" w:rsidRDefault="00066518" w:rsidP="00066518">
          <w:pPr>
            <w:pStyle w:val="5F5AA6B6746744F496ABA0AEC2FF63062"/>
          </w:pPr>
          <w:r w:rsidRPr="00883FC1">
            <w:rPr>
              <w:rStyle w:val="PlaceholderText"/>
              <w:rFonts w:eastAsiaTheme="minorHAnsi"/>
              <w:b/>
              <w:bCs/>
              <w:sz w:val="20"/>
              <w:szCs w:val="20"/>
              <w:highlight w:val="lightGray"/>
              <w:lang w:val="en-GB"/>
            </w:rPr>
            <w:t>Choose an item</w:t>
          </w:r>
        </w:p>
      </w:docPartBody>
    </w:docPart>
    <w:docPart>
      <w:docPartPr>
        <w:name w:val="D81A3E82FC2D4B55A583859FE5DA6F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8188D4-FC94-4F05-B388-5AFE2ED40FF2}"/>
      </w:docPartPr>
      <w:docPartBody>
        <w:p w:rsidR="001364AC" w:rsidRDefault="00066518" w:rsidP="00066518">
          <w:pPr>
            <w:pStyle w:val="D81A3E82FC2D4B55A583859FE5DA6FC42"/>
          </w:pPr>
          <w:r w:rsidRPr="00883FC1">
            <w:rPr>
              <w:rStyle w:val="PlaceholderText"/>
              <w:rFonts w:eastAsiaTheme="minorHAnsi"/>
              <w:b/>
              <w:bCs/>
              <w:sz w:val="20"/>
              <w:szCs w:val="20"/>
              <w:highlight w:val="lightGray"/>
              <w:lang w:val="en-GB"/>
            </w:rPr>
            <w:t>Choose an item</w:t>
          </w:r>
        </w:p>
      </w:docPartBody>
    </w:docPart>
    <w:docPart>
      <w:docPartPr>
        <w:name w:val="6F16C48D46254454A912B2E045E33D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148F5C-0365-4DF0-B57B-3F6BBF6FBC3C}"/>
      </w:docPartPr>
      <w:docPartBody>
        <w:p w:rsidR="001364AC" w:rsidRDefault="00066518" w:rsidP="00066518">
          <w:pPr>
            <w:pStyle w:val="6F16C48D46254454A912B2E045E33D8E2"/>
          </w:pPr>
          <w:r w:rsidRPr="00883FC1">
            <w:rPr>
              <w:rStyle w:val="PlaceholderText"/>
              <w:rFonts w:eastAsiaTheme="minorHAnsi"/>
              <w:b/>
              <w:bCs/>
              <w:sz w:val="20"/>
              <w:szCs w:val="20"/>
              <w:highlight w:val="lightGray"/>
              <w:lang w:val="en-GB"/>
            </w:rPr>
            <w:t>Choose an item</w:t>
          </w:r>
        </w:p>
      </w:docPartBody>
    </w:docPart>
    <w:docPart>
      <w:docPartPr>
        <w:name w:val="93B92B851AC64C739C4E1FA565305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465655-B7EE-4D1A-92FA-DCB896DB7772}"/>
      </w:docPartPr>
      <w:docPartBody>
        <w:p w:rsidR="008B0F42" w:rsidRDefault="00F329C6" w:rsidP="00F329C6">
          <w:pPr>
            <w:pStyle w:val="93B92B851AC64C739C4E1FA565305CFE"/>
          </w:pPr>
          <w:r w:rsidRPr="00180AC4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E4DECD078FD94C86A11456E0B17B01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46ECB-14A9-4C95-B508-4E63303876B7}"/>
      </w:docPartPr>
      <w:docPartBody>
        <w:p w:rsidR="008B0F42" w:rsidRDefault="00066518" w:rsidP="00066518">
          <w:pPr>
            <w:pStyle w:val="E4DECD078FD94C86A11456E0B17B01902"/>
          </w:pPr>
          <w:r w:rsidRPr="00883FC1">
            <w:rPr>
              <w:rStyle w:val="PlaceholderText"/>
              <w:rFonts w:eastAsiaTheme="minorHAnsi"/>
              <w:sz w:val="18"/>
              <w:szCs w:val="20"/>
              <w:highlight w:val="lightGray"/>
              <w:lang w:val="en-GB"/>
            </w:rPr>
            <w:t>Choose an item</w:t>
          </w:r>
        </w:p>
      </w:docPartBody>
    </w:docPart>
    <w:docPart>
      <w:docPartPr>
        <w:name w:val="87AF07E5464F4E40BB8C57B3FF456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F58E9-5B80-49E9-A526-4C6334EE910E}"/>
      </w:docPartPr>
      <w:docPartBody>
        <w:p w:rsidR="008B0F42" w:rsidRDefault="00066518" w:rsidP="00066518">
          <w:pPr>
            <w:pStyle w:val="87AF07E5464F4E40BB8C57B3FF45623D2"/>
          </w:pPr>
          <w:r w:rsidRPr="00883FC1">
            <w:rPr>
              <w:rStyle w:val="PlaceholderText"/>
              <w:rFonts w:eastAsiaTheme="minorHAnsi"/>
              <w:sz w:val="18"/>
              <w:szCs w:val="16"/>
              <w:highlight w:val="lightGray"/>
              <w:lang w:val="en-GB"/>
            </w:rPr>
            <w:t>Title of the application</w:t>
          </w:r>
        </w:p>
      </w:docPartBody>
    </w:docPart>
    <w:docPart>
      <w:docPartPr>
        <w:name w:val="2500F5492A4540FCAA9F54109CEA0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01A9A-2650-42FC-9AEE-6094DAE335AC}"/>
      </w:docPartPr>
      <w:docPartBody>
        <w:p w:rsidR="008B0F42" w:rsidRDefault="00066518" w:rsidP="00066518">
          <w:pPr>
            <w:pStyle w:val="2500F5492A4540FCAA9F54109CEA01442"/>
          </w:pPr>
          <w:r w:rsidRPr="00883FC1">
            <w:rPr>
              <w:rStyle w:val="PlaceholderText"/>
              <w:rFonts w:eastAsiaTheme="minorHAnsi"/>
              <w:sz w:val="18"/>
              <w:szCs w:val="20"/>
              <w:highlight w:val="lightGray"/>
              <w:lang w:val="en-GB"/>
            </w:rPr>
            <w:t>Choose an item</w:t>
          </w:r>
        </w:p>
      </w:docPartBody>
    </w:docPart>
    <w:docPart>
      <w:docPartPr>
        <w:name w:val="1F2CB8BA5F4340E29A24D28590D7A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33A30-13D6-479F-9247-93CFC6F82F81}"/>
      </w:docPartPr>
      <w:docPartBody>
        <w:p w:rsidR="008B0F42" w:rsidRDefault="00066518" w:rsidP="00066518">
          <w:pPr>
            <w:pStyle w:val="1F2CB8BA5F4340E29A24D28590D7A6432"/>
          </w:pPr>
          <w:r w:rsidRPr="00883FC1">
            <w:rPr>
              <w:rStyle w:val="PlaceholderText"/>
              <w:rFonts w:eastAsiaTheme="minorHAnsi"/>
              <w:sz w:val="18"/>
              <w:szCs w:val="16"/>
              <w:highlight w:val="lightGray"/>
              <w:lang w:val="en-GB"/>
            </w:rPr>
            <w:t>DD.MM.YYYY</w:t>
          </w:r>
        </w:p>
      </w:docPartBody>
    </w:docPart>
    <w:docPart>
      <w:docPartPr>
        <w:name w:val="0F766B2557F741A98505B21294030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8641CB-99AD-4BD4-AFE9-B694A29DC23A}"/>
      </w:docPartPr>
      <w:docPartBody>
        <w:p w:rsidR="008B0F42" w:rsidRDefault="00066518" w:rsidP="00066518">
          <w:pPr>
            <w:pStyle w:val="0F766B2557F741A98505B212940306072"/>
          </w:pPr>
          <w:r w:rsidRPr="00883FC1">
            <w:rPr>
              <w:rFonts w:cstheme="minorHAnsi"/>
              <w:sz w:val="18"/>
              <w:szCs w:val="18"/>
              <w:highlight w:val="lightGray"/>
              <w:lang w:val="en-GB"/>
            </w:rPr>
            <w:t>Click to enter the code</w:t>
          </w:r>
        </w:p>
      </w:docPartBody>
    </w:docPart>
    <w:docPart>
      <w:docPartPr>
        <w:name w:val="1A088A4D5FC04C1A9C6F6E87E407B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86EC77-CF09-4377-B6C6-CF23B6675EE1}"/>
      </w:docPartPr>
      <w:docPartBody>
        <w:p w:rsidR="008B0F42" w:rsidRDefault="00066518" w:rsidP="00066518">
          <w:pPr>
            <w:pStyle w:val="1A088A4D5FC04C1A9C6F6E87E407B7552"/>
          </w:pPr>
          <w:r w:rsidRPr="00883FC1">
            <w:rPr>
              <w:rFonts w:cstheme="minorHAnsi"/>
              <w:sz w:val="18"/>
              <w:szCs w:val="18"/>
              <w:highlight w:val="lightGray"/>
              <w:lang w:val="en-GB"/>
            </w:rPr>
            <w:t>Click to enter the number</w:t>
          </w:r>
        </w:p>
      </w:docPartBody>
    </w:docPart>
    <w:docPart>
      <w:docPartPr>
        <w:name w:val="43773591C73A4E9DBD83E87DB0A51F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794C96-F2D3-4250-8CD0-441D4492A4E6}"/>
      </w:docPartPr>
      <w:docPartBody>
        <w:p w:rsidR="008B0F42" w:rsidRDefault="00066518" w:rsidP="00066518">
          <w:pPr>
            <w:pStyle w:val="43773591C73A4E9DBD83E87DB0A51F332"/>
          </w:pPr>
          <w:r w:rsidRPr="00883FC1">
            <w:rPr>
              <w:rFonts w:cstheme="minorHAnsi"/>
              <w:sz w:val="18"/>
              <w:szCs w:val="18"/>
              <w:highlight w:val="lightGray"/>
              <w:lang w:val="en-GB"/>
            </w:rPr>
            <w:t>Click to enter the link</w:t>
          </w:r>
        </w:p>
      </w:docPartBody>
    </w:docPart>
    <w:docPart>
      <w:docPartPr>
        <w:name w:val="732573D1594B4100B30ACF8BE2AE36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892125-27A7-40DF-9FA7-960084CA947F}"/>
      </w:docPartPr>
      <w:docPartBody>
        <w:p w:rsidR="008B0F42" w:rsidRDefault="00066518" w:rsidP="00066518">
          <w:pPr>
            <w:pStyle w:val="732573D1594B4100B30ACF8BE2AE36BC2"/>
          </w:pPr>
          <w:r w:rsidRPr="00883FC1">
            <w:rPr>
              <w:rStyle w:val="PlaceholderText"/>
              <w:sz w:val="18"/>
              <w:szCs w:val="20"/>
              <w:highlight w:val="lightGray"/>
              <w:lang w:val="en-GB"/>
            </w:rPr>
            <w:t>Click to enter text</w:t>
          </w:r>
        </w:p>
      </w:docPartBody>
    </w:docPart>
    <w:docPart>
      <w:docPartPr>
        <w:name w:val="C9661A31D63344C9A075D07A25C59E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7C75C-F898-4729-98E0-C815C647B924}"/>
      </w:docPartPr>
      <w:docPartBody>
        <w:p w:rsidR="008B0F42" w:rsidRDefault="00F329C6" w:rsidP="00F329C6">
          <w:pPr>
            <w:pStyle w:val="C9661A31D63344C9A075D07A25C59EDF"/>
          </w:pPr>
          <w:r w:rsidRPr="00180AC4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4E257056361D4152B37F38F7EB5EC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86D3C-97B5-434D-A204-A81BA2370AD3}"/>
      </w:docPartPr>
      <w:docPartBody>
        <w:p w:rsidR="008B0F42" w:rsidRDefault="00066518" w:rsidP="00066518">
          <w:pPr>
            <w:pStyle w:val="4E257056361D4152B37F38F7EB5EC4F92"/>
          </w:pPr>
          <w:r w:rsidRPr="00883FC1">
            <w:rPr>
              <w:rStyle w:val="PlaceholderText"/>
              <w:rFonts w:eastAsiaTheme="minorHAnsi"/>
              <w:sz w:val="18"/>
              <w:szCs w:val="20"/>
              <w:highlight w:val="lightGray"/>
              <w:lang w:val="en-GB"/>
            </w:rPr>
            <w:t>Choose an item</w:t>
          </w:r>
        </w:p>
      </w:docPartBody>
    </w:docPart>
    <w:docPart>
      <w:docPartPr>
        <w:name w:val="4FEB200AA38944DF88BD6FD8D4BD6A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7C0DE-A6B1-4FBF-BE22-81151E214B55}"/>
      </w:docPartPr>
      <w:docPartBody>
        <w:p w:rsidR="008B0F42" w:rsidRDefault="00066518" w:rsidP="00066518">
          <w:pPr>
            <w:pStyle w:val="4FEB200AA38944DF88BD6FD8D4BD6AD72"/>
          </w:pPr>
          <w:r w:rsidRPr="00883FC1">
            <w:rPr>
              <w:rStyle w:val="PlaceholderText"/>
              <w:rFonts w:eastAsiaTheme="minorHAnsi"/>
              <w:sz w:val="18"/>
              <w:szCs w:val="16"/>
              <w:highlight w:val="lightGray"/>
              <w:lang w:val="en-GB"/>
            </w:rPr>
            <w:t>Name of the activity</w:t>
          </w:r>
        </w:p>
      </w:docPartBody>
    </w:docPart>
    <w:docPart>
      <w:docPartPr>
        <w:name w:val="F1A5C30D19D44589B7B3491270B03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E120A-55CD-4D85-888C-7687339AAC0E}"/>
      </w:docPartPr>
      <w:docPartBody>
        <w:p w:rsidR="008B0F42" w:rsidRDefault="00066518" w:rsidP="00066518">
          <w:pPr>
            <w:pStyle w:val="F1A5C30D19D44589B7B3491270B03EE82"/>
          </w:pPr>
          <w:r w:rsidRPr="00883FC1">
            <w:rPr>
              <w:rStyle w:val="PlaceholderText"/>
              <w:rFonts w:eastAsiaTheme="minorHAnsi"/>
              <w:sz w:val="18"/>
              <w:szCs w:val="16"/>
              <w:highlight w:val="lightGray"/>
              <w:lang w:val="en-GB"/>
            </w:rPr>
            <w:t>DD.MM.YYYY</w:t>
          </w:r>
        </w:p>
      </w:docPartBody>
    </w:docPart>
    <w:docPart>
      <w:docPartPr>
        <w:name w:val="9EEC532D4E2D47C0ACC42B32C8935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70C2A-4AED-4988-AAA4-C7373C51027D}"/>
      </w:docPartPr>
      <w:docPartBody>
        <w:p w:rsidR="008B0F42" w:rsidRDefault="00066518" w:rsidP="00066518">
          <w:pPr>
            <w:pStyle w:val="9EEC532D4E2D47C0ACC42B32C89354562"/>
          </w:pPr>
          <w:r w:rsidRPr="00883FC1">
            <w:rPr>
              <w:rStyle w:val="PlaceholderText"/>
              <w:rFonts w:eastAsiaTheme="minorHAnsi"/>
              <w:sz w:val="18"/>
              <w:szCs w:val="20"/>
              <w:highlight w:val="lightGray"/>
              <w:lang w:val="en-GB"/>
            </w:rPr>
            <w:t>Specify</w:t>
          </w:r>
          <w:r w:rsidRPr="00883FC1">
            <w:rPr>
              <w:rStyle w:val="PlaceholderText"/>
              <w:rFonts w:eastAsiaTheme="minorHAnsi"/>
              <w:sz w:val="18"/>
              <w:szCs w:val="18"/>
              <w:highlight w:val="lightGray"/>
              <w:lang w:val="en-GB"/>
            </w:rPr>
            <w:t xml:space="preserve"> the city (country)</w:t>
          </w:r>
        </w:p>
      </w:docPartBody>
    </w:docPart>
    <w:docPart>
      <w:docPartPr>
        <w:name w:val="1CB7340769F7422AA5EE96DA32E0C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F6846-AD77-4128-9E73-9427A3492FAE}"/>
      </w:docPartPr>
      <w:docPartBody>
        <w:p w:rsidR="008B0F42" w:rsidRDefault="00066518" w:rsidP="00066518">
          <w:pPr>
            <w:pStyle w:val="1CB7340769F7422AA5EE96DA32E0C5F02"/>
          </w:pPr>
          <w:r w:rsidRPr="00883FC1">
            <w:rPr>
              <w:rFonts w:cstheme="minorHAnsi"/>
              <w:sz w:val="18"/>
              <w:szCs w:val="18"/>
              <w:highlight w:val="lightGray"/>
              <w:lang w:val="en-GB"/>
            </w:rPr>
            <w:t>Information about the activity</w:t>
          </w:r>
        </w:p>
      </w:docPartBody>
    </w:docPart>
    <w:docPart>
      <w:docPartPr>
        <w:name w:val="DDE90FE0B28B4A6F9E9E0B5166A60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53DFA-E14C-4789-90E1-8FBD25EDBDCB}"/>
      </w:docPartPr>
      <w:docPartBody>
        <w:p w:rsidR="008B0F42" w:rsidRDefault="00066518" w:rsidP="00066518">
          <w:pPr>
            <w:pStyle w:val="DDE90FE0B28B4A6F9E9E0B5166A609382"/>
          </w:pPr>
          <w:r w:rsidRPr="00883FC1">
            <w:rPr>
              <w:rFonts w:cstheme="minorHAnsi"/>
              <w:sz w:val="18"/>
              <w:szCs w:val="18"/>
              <w:highlight w:val="lightGray"/>
              <w:lang w:val="en-GB"/>
            </w:rPr>
            <w:t>Number of persons</w:t>
          </w:r>
        </w:p>
      </w:docPartBody>
    </w:docPart>
    <w:docPart>
      <w:docPartPr>
        <w:name w:val="C5E01D19D7D5404BB199E2D22D056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455C3-9DB3-4EE0-A9A0-30E10AF306FB}"/>
      </w:docPartPr>
      <w:docPartBody>
        <w:p w:rsidR="008B0F42" w:rsidRDefault="00066518" w:rsidP="00066518">
          <w:pPr>
            <w:pStyle w:val="C5E01D19D7D5404BB199E2D22D056CB12"/>
          </w:pPr>
          <w:r w:rsidRPr="00883FC1">
            <w:rPr>
              <w:rStyle w:val="PlaceholderText"/>
              <w:rFonts w:eastAsiaTheme="minorHAnsi"/>
              <w:sz w:val="18"/>
              <w:szCs w:val="20"/>
              <w:highlight w:val="lightGray"/>
              <w:lang w:val="en-GB"/>
            </w:rPr>
            <w:t>Choose an item</w:t>
          </w:r>
        </w:p>
      </w:docPartBody>
    </w:docPart>
    <w:docPart>
      <w:docPartPr>
        <w:name w:val="5DF82B11F8414956BC3BD929FACECF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E3675-665C-4278-9100-070682FB638F}"/>
      </w:docPartPr>
      <w:docPartBody>
        <w:p w:rsidR="0054704D" w:rsidRDefault="00066518" w:rsidP="00066518">
          <w:pPr>
            <w:pStyle w:val="5DF82B11F8414956BC3BD929FACECFED2"/>
          </w:pPr>
          <w:r w:rsidRPr="00883FC1">
            <w:rPr>
              <w:rStyle w:val="PlaceholderText"/>
              <w:rFonts w:eastAsiaTheme="minorHAnsi"/>
              <w:sz w:val="18"/>
              <w:szCs w:val="20"/>
              <w:highlight w:val="lightGray"/>
              <w:lang w:val="en-GB"/>
            </w:rPr>
            <w:t>Choose an item</w:t>
          </w:r>
        </w:p>
      </w:docPartBody>
    </w:docPart>
    <w:docPart>
      <w:docPartPr>
        <w:name w:val="24264FE697794A099B869514563AD5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47917D-3C43-46A0-806B-A5B3FF5DB172}"/>
      </w:docPartPr>
      <w:docPartBody>
        <w:p w:rsidR="0054704D" w:rsidRDefault="00066518" w:rsidP="00066518">
          <w:pPr>
            <w:pStyle w:val="24264FE697794A099B869514563AD5D92"/>
          </w:pPr>
          <w:r w:rsidRPr="00883FC1">
            <w:rPr>
              <w:rStyle w:val="PlaceholderText"/>
              <w:rFonts w:eastAsiaTheme="minorHAnsi"/>
              <w:sz w:val="18"/>
              <w:szCs w:val="20"/>
              <w:highlight w:val="lightGray"/>
              <w:lang w:val="en-GB"/>
            </w:rPr>
            <w:t>Choose an item</w:t>
          </w:r>
        </w:p>
      </w:docPartBody>
    </w:docPart>
    <w:docPart>
      <w:docPartPr>
        <w:name w:val="1BA16B63E0394D749F242F508C045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29213-DA88-4534-8C46-E1E2F4220891}"/>
      </w:docPartPr>
      <w:docPartBody>
        <w:p w:rsidR="0054704D" w:rsidRDefault="00066518" w:rsidP="00066518">
          <w:pPr>
            <w:pStyle w:val="1BA16B63E0394D749F242F508C045F922"/>
          </w:pPr>
          <w:r w:rsidRPr="00883FC1">
            <w:rPr>
              <w:rStyle w:val="PlaceholderText"/>
              <w:rFonts w:eastAsiaTheme="minorHAnsi"/>
              <w:sz w:val="18"/>
              <w:szCs w:val="20"/>
              <w:highlight w:val="lightGray"/>
              <w:lang w:val="en-GB"/>
            </w:rPr>
            <w:t>Choose an item</w:t>
          </w:r>
        </w:p>
      </w:docPartBody>
    </w:docPart>
    <w:docPart>
      <w:docPartPr>
        <w:name w:val="210EF9D01C304F118428DBA3773F36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F6AC88-9F93-4658-AA4A-C1590A2CC5BC}"/>
      </w:docPartPr>
      <w:docPartBody>
        <w:p w:rsidR="0054704D" w:rsidRDefault="00066518" w:rsidP="00066518">
          <w:pPr>
            <w:pStyle w:val="210EF9D01C304F118428DBA3773F36F12"/>
          </w:pPr>
          <w:r w:rsidRPr="00883FC1">
            <w:rPr>
              <w:rStyle w:val="PlaceholderText"/>
              <w:rFonts w:eastAsiaTheme="minorHAnsi"/>
              <w:sz w:val="18"/>
              <w:szCs w:val="18"/>
              <w:highlight w:val="lightGray"/>
              <w:lang w:val="en-GB"/>
            </w:rPr>
            <w:t>Choose an item</w:t>
          </w:r>
        </w:p>
      </w:docPartBody>
    </w:docPart>
    <w:docPart>
      <w:docPartPr>
        <w:name w:val="C5A8825C703647A7B215FEDE409A4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01E99-C495-4307-BE8A-060A10F48079}"/>
      </w:docPartPr>
      <w:docPartBody>
        <w:p w:rsidR="0054704D" w:rsidRDefault="00066518" w:rsidP="00066518">
          <w:pPr>
            <w:pStyle w:val="C5A8825C703647A7B215FEDE409A48D52"/>
          </w:pPr>
          <w:r w:rsidRPr="00883FC1">
            <w:rPr>
              <w:rStyle w:val="PlaceholderText"/>
              <w:rFonts w:eastAsiaTheme="minorHAnsi"/>
              <w:b/>
              <w:bCs/>
              <w:sz w:val="20"/>
              <w:szCs w:val="20"/>
              <w:highlight w:val="lightGray"/>
              <w:lang w:val="en-GB"/>
            </w:rPr>
            <w:t>Choose an item</w:t>
          </w:r>
        </w:p>
      </w:docPartBody>
    </w:docPart>
    <w:docPart>
      <w:docPartPr>
        <w:name w:val="B032F781BD8B450AA2EB73FF2AE35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39959-03DE-4495-8F24-68BCB7E41730}"/>
      </w:docPartPr>
      <w:docPartBody>
        <w:p w:rsidR="0054704D" w:rsidRDefault="00066518" w:rsidP="00066518">
          <w:pPr>
            <w:pStyle w:val="B032F781BD8B450AA2EB73FF2AE35E1D2"/>
          </w:pPr>
          <w:r w:rsidRPr="00883FC1">
            <w:rPr>
              <w:rFonts w:cstheme="minorHAnsi"/>
              <w:sz w:val="18"/>
              <w:szCs w:val="18"/>
              <w:highlight w:val="lightGray"/>
              <w:lang w:val="en-GB"/>
            </w:rPr>
            <w:t>Click to enter the number</w:t>
          </w:r>
        </w:p>
      </w:docPartBody>
    </w:docPart>
    <w:docPart>
      <w:docPartPr>
        <w:name w:val="2DCADCC812C24ACA873625065874E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8D821-F57B-4339-BD39-735C32C8FE20}"/>
      </w:docPartPr>
      <w:docPartBody>
        <w:p w:rsidR="0054704D" w:rsidRDefault="00066518" w:rsidP="00066518">
          <w:pPr>
            <w:pStyle w:val="2DCADCC812C24ACA873625065874E1A52"/>
          </w:pPr>
          <w:r w:rsidRPr="00883FC1">
            <w:rPr>
              <w:rFonts w:cstheme="minorHAnsi"/>
              <w:sz w:val="18"/>
              <w:szCs w:val="18"/>
              <w:highlight w:val="lightGray"/>
              <w:lang w:val="en-GB"/>
            </w:rPr>
            <w:t>Click to enter the number</w:t>
          </w:r>
        </w:p>
      </w:docPartBody>
    </w:docPart>
    <w:docPart>
      <w:docPartPr>
        <w:name w:val="C95AC9545F544B78A73F6D7057C6BC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AD587-36D9-4D8D-BAF0-04199468A12A}"/>
      </w:docPartPr>
      <w:docPartBody>
        <w:p w:rsidR="0054704D" w:rsidRDefault="00066518" w:rsidP="00066518">
          <w:pPr>
            <w:pStyle w:val="C95AC9545F544B78A73F6D7057C6BCF72"/>
          </w:pPr>
          <w:r w:rsidRPr="00883FC1">
            <w:rPr>
              <w:sz w:val="18"/>
              <w:szCs w:val="20"/>
              <w:highlight w:val="lightGray"/>
              <w:lang w:val="en-GB"/>
            </w:rPr>
            <w:t>Click to enter text</w:t>
          </w:r>
        </w:p>
      </w:docPartBody>
    </w:docPart>
    <w:docPart>
      <w:docPartPr>
        <w:name w:val="F3E47AD5964E431A9CB77B1A4D3F3D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2FD16-8635-4356-AA97-0ADB37E4D7F2}"/>
      </w:docPartPr>
      <w:docPartBody>
        <w:p w:rsidR="0054704D" w:rsidRDefault="00066518" w:rsidP="00066518">
          <w:pPr>
            <w:pStyle w:val="F3E47AD5964E431A9CB77B1A4D3F3DBB2"/>
          </w:pPr>
          <w:r w:rsidRPr="00883FC1">
            <w:rPr>
              <w:rStyle w:val="PlaceholderText"/>
              <w:rFonts w:eastAsiaTheme="minorHAnsi"/>
              <w:sz w:val="18"/>
              <w:szCs w:val="18"/>
              <w:highlight w:val="lightGray"/>
              <w:lang w:val="en-GB"/>
            </w:rPr>
            <w:t>Choose an item</w:t>
          </w:r>
        </w:p>
      </w:docPartBody>
    </w:docPart>
    <w:docPart>
      <w:docPartPr>
        <w:name w:val="FE21266E11A94DB3B9326A999588A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7EF11-556D-466E-A1AF-B8C735B616C6}"/>
      </w:docPartPr>
      <w:docPartBody>
        <w:p w:rsidR="0054704D" w:rsidRDefault="00066518" w:rsidP="00066518">
          <w:pPr>
            <w:pStyle w:val="FE21266E11A94DB3B9326A999588A6432"/>
          </w:pPr>
          <w:r w:rsidRPr="00883FC1">
            <w:rPr>
              <w:sz w:val="18"/>
              <w:szCs w:val="20"/>
              <w:highlight w:val="lightGray"/>
              <w:lang w:val="en-GB"/>
            </w:rPr>
            <w:t>If yes, please specify</w:t>
          </w:r>
        </w:p>
      </w:docPartBody>
    </w:docPart>
    <w:docPart>
      <w:docPartPr>
        <w:name w:val="22341CAE45EC495287487394073A44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4658C-925E-45DA-9331-701E2A3871C1}"/>
      </w:docPartPr>
      <w:docPartBody>
        <w:p w:rsidR="0054704D" w:rsidRDefault="00066518" w:rsidP="00066518">
          <w:pPr>
            <w:pStyle w:val="22341CAE45EC495287487394073A44342"/>
          </w:pPr>
          <w:r w:rsidRPr="00883FC1">
            <w:rPr>
              <w:rStyle w:val="PlaceholderText"/>
              <w:rFonts w:eastAsiaTheme="minorHAnsi"/>
              <w:sz w:val="18"/>
              <w:szCs w:val="18"/>
              <w:highlight w:val="lightGray"/>
              <w:lang w:val="en-GB"/>
            </w:rPr>
            <w:t>Choose an item</w:t>
          </w:r>
        </w:p>
      </w:docPartBody>
    </w:docPart>
    <w:docPart>
      <w:docPartPr>
        <w:name w:val="B07F90C5D991498F8782117A695F06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BE1B18-8A13-493E-BA55-5D5CC7D769CC}"/>
      </w:docPartPr>
      <w:docPartBody>
        <w:p w:rsidR="0054704D" w:rsidRDefault="00066518" w:rsidP="00066518">
          <w:pPr>
            <w:pStyle w:val="B07F90C5D991498F8782117A695F06B42"/>
          </w:pPr>
          <w:r w:rsidRPr="007610A3">
            <w:rPr>
              <w:sz w:val="18"/>
              <w:szCs w:val="20"/>
              <w:highlight w:val="lightGray"/>
              <w:lang w:val="en-GB"/>
            </w:rPr>
            <w:t xml:space="preserve">If yes, please specify </w:t>
          </w:r>
          <w:r>
            <w:rPr>
              <w:sz w:val="18"/>
              <w:szCs w:val="20"/>
              <w:lang w:val="en-GB"/>
            </w:rPr>
            <w:t>in units</w:t>
          </w:r>
        </w:p>
      </w:docPartBody>
    </w:docPart>
    <w:docPart>
      <w:docPartPr>
        <w:name w:val="88D03C3C19D04BD8A8AF2AA3F0816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069CC3-958B-40FB-ADF8-57D7569A9BAD}"/>
      </w:docPartPr>
      <w:docPartBody>
        <w:p w:rsidR="0054704D" w:rsidRDefault="00066518" w:rsidP="00066518">
          <w:pPr>
            <w:pStyle w:val="88D03C3C19D04BD8A8AF2AA3F08165A72"/>
          </w:pPr>
          <w:r w:rsidRPr="00883FC1">
            <w:rPr>
              <w:rStyle w:val="PlaceholderText"/>
              <w:rFonts w:eastAsiaTheme="minorHAnsi"/>
              <w:sz w:val="18"/>
              <w:szCs w:val="18"/>
              <w:highlight w:val="lightGray"/>
              <w:lang w:val="en-GB"/>
            </w:rPr>
            <w:t>Choose an item</w:t>
          </w:r>
        </w:p>
      </w:docPartBody>
    </w:docPart>
    <w:docPart>
      <w:docPartPr>
        <w:name w:val="B576FF7489C74BEAB9D5FB30A56FB3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C77FD-AC90-49D9-9464-B4E4FDD4B5C3}"/>
      </w:docPartPr>
      <w:docPartBody>
        <w:p w:rsidR="0054704D" w:rsidRDefault="00066518" w:rsidP="00066518">
          <w:pPr>
            <w:pStyle w:val="B576FF7489C74BEAB9D5FB30A56FB3B42"/>
          </w:pPr>
          <w:r w:rsidRPr="00883FC1">
            <w:rPr>
              <w:sz w:val="18"/>
              <w:szCs w:val="20"/>
              <w:highlight w:val="lightGray"/>
              <w:lang w:val="en-GB"/>
            </w:rPr>
            <w:t>If yes, please specify</w:t>
          </w:r>
        </w:p>
      </w:docPartBody>
    </w:docPart>
    <w:docPart>
      <w:docPartPr>
        <w:name w:val="7649B7749E904239926ECE2B379F0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5249E-4520-43E8-A2D5-64091610713A}"/>
      </w:docPartPr>
      <w:docPartBody>
        <w:p w:rsidR="0054704D" w:rsidRDefault="00066518" w:rsidP="00066518">
          <w:pPr>
            <w:pStyle w:val="7649B7749E904239926ECE2B379F09D52"/>
          </w:pPr>
          <w:r w:rsidRPr="00883FC1">
            <w:rPr>
              <w:rStyle w:val="PlaceholderText"/>
              <w:rFonts w:eastAsiaTheme="minorHAnsi"/>
              <w:sz w:val="18"/>
              <w:szCs w:val="18"/>
              <w:highlight w:val="lightGray"/>
              <w:lang w:val="en-GB"/>
            </w:rPr>
            <w:t>Choose an item</w:t>
          </w:r>
        </w:p>
      </w:docPartBody>
    </w:docPart>
    <w:docPart>
      <w:docPartPr>
        <w:name w:val="94ECCF96C41E4F7BBA1F0A2EB152FD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B00C2-2925-438D-A306-BC56B2F1588B}"/>
      </w:docPartPr>
      <w:docPartBody>
        <w:p w:rsidR="0054704D" w:rsidRDefault="00066518" w:rsidP="00066518">
          <w:pPr>
            <w:pStyle w:val="94ECCF96C41E4F7BBA1F0A2EB152FDBB2"/>
          </w:pPr>
          <w:r w:rsidRPr="00883FC1">
            <w:rPr>
              <w:sz w:val="18"/>
              <w:szCs w:val="20"/>
              <w:highlight w:val="lightGray"/>
              <w:lang w:val="en-GB"/>
            </w:rPr>
            <w:t>If yes, please specify which ones</w:t>
          </w:r>
        </w:p>
      </w:docPartBody>
    </w:docPart>
    <w:docPart>
      <w:docPartPr>
        <w:name w:val="97B4FD5D62F64D099623C45EA30D82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CD0972-CF07-45F4-97FA-9373950DAEA8}"/>
      </w:docPartPr>
      <w:docPartBody>
        <w:p w:rsidR="0054704D" w:rsidRDefault="00066518" w:rsidP="00066518">
          <w:pPr>
            <w:pStyle w:val="97B4FD5D62F64D099623C45EA30D82672"/>
          </w:pPr>
          <w:r w:rsidRPr="00883FC1">
            <w:rPr>
              <w:rStyle w:val="PlaceholderText"/>
              <w:rFonts w:eastAsiaTheme="minorHAnsi"/>
              <w:sz w:val="18"/>
              <w:szCs w:val="18"/>
              <w:highlight w:val="lightGray"/>
              <w:lang w:val="en-GB"/>
            </w:rPr>
            <w:t>Choose an item</w:t>
          </w:r>
        </w:p>
      </w:docPartBody>
    </w:docPart>
    <w:docPart>
      <w:docPartPr>
        <w:name w:val="10022A2E21294C12B9790652F03F1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E4A17-030C-4210-A5B8-F871A3FB4D7D}"/>
      </w:docPartPr>
      <w:docPartBody>
        <w:p w:rsidR="0054704D" w:rsidRDefault="00066518" w:rsidP="00066518">
          <w:pPr>
            <w:pStyle w:val="10022A2E21294C12B9790652F03F1AF92"/>
          </w:pPr>
          <w:r w:rsidRPr="00883FC1">
            <w:rPr>
              <w:sz w:val="18"/>
              <w:szCs w:val="20"/>
              <w:highlight w:val="lightGray"/>
              <w:lang w:val="en-GB"/>
            </w:rPr>
            <w:t>If yes, please specify</w:t>
          </w:r>
        </w:p>
      </w:docPartBody>
    </w:docPart>
    <w:docPart>
      <w:docPartPr>
        <w:name w:val="4321B0B134184BDEB01937A6DB92D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0333B-7664-45AC-A4CA-445FBC10A6FE}"/>
      </w:docPartPr>
      <w:docPartBody>
        <w:p w:rsidR="0054704D" w:rsidRDefault="00066518" w:rsidP="00066518">
          <w:pPr>
            <w:pStyle w:val="4321B0B134184BDEB01937A6DB92D41E2"/>
          </w:pPr>
          <w:r w:rsidRPr="00883FC1">
            <w:rPr>
              <w:rStyle w:val="PlaceholderText"/>
              <w:rFonts w:eastAsiaTheme="minorHAnsi"/>
              <w:sz w:val="18"/>
              <w:szCs w:val="18"/>
              <w:highlight w:val="lightGray"/>
              <w:lang w:val="en-GB"/>
            </w:rPr>
            <w:t>Choose an item</w:t>
          </w:r>
        </w:p>
      </w:docPartBody>
    </w:docPart>
    <w:docPart>
      <w:docPartPr>
        <w:name w:val="00294A711FFD4D7DB0E45425A522E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E052BF-F812-4850-9FA9-17BB601E7B42}"/>
      </w:docPartPr>
      <w:docPartBody>
        <w:p w:rsidR="0054704D" w:rsidRDefault="00066518" w:rsidP="00066518">
          <w:pPr>
            <w:pStyle w:val="00294A711FFD4D7DB0E45425A522E3F12"/>
          </w:pPr>
          <w:r w:rsidRPr="00883FC1">
            <w:rPr>
              <w:sz w:val="18"/>
              <w:szCs w:val="20"/>
              <w:highlight w:val="lightGray"/>
              <w:lang w:val="en-GB"/>
            </w:rPr>
            <w:t>If yes, please specify with whom and for what purpose</w:t>
          </w:r>
        </w:p>
      </w:docPartBody>
    </w:docPart>
    <w:docPart>
      <w:docPartPr>
        <w:name w:val="AADCAE89491C45F69CF3D3050B3B5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75470-EE7A-4F6B-A493-0D6E1E2C7897}"/>
      </w:docPartPr>
      <w:docPartBody>
        <w:p w:rsidR="0054704D" w:rsidRDefault="00066518" w:rsidP="00066518">
          <w:pPr>
            <w:pStyle w:val="AADCAE89491C45F69CF3D3050B3B5B772"/>
          </w:pPr>
          <w:r w:rsidRPr="00883FC1">
            <w:rPr>
              <w:rStyle w:val="PlaceholderText"/>
              <w:rFonts w:eastAsiaTheme="minorHAnsi"/>
              <w:b/>
              <w:bCs/>
              <w:sz w:val="20"/>
              <w:szCs w:val="20"/>
              <w:highlight w:val="lightGray"/>
              <w:lang w:val="en-GB"/>
            </w:rPr>
            <w:t>Choose an item</w:t>
          </w:r>
        </w:p>
      </w:docPartBody>
    </w:docPart>
    <w:docPart>
      <w:docPartPr>
        <w:name w:val="2285D5D47B2A409B9DD4DB466E371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EA49A-FC8C-44E4-952F-DBD95FF12A03}"/>
      </w:docPartPr>
      <w:docPartBody>
        <w:p w:rsidR="0054704D" w:rsidRDefault="00066518" w:rsidP="00066518">
          <w:pPr>
            <w:pStyle w:val="2285D5D47B2A409B9DD4DB466E3716C22"/>
          </w:pPr>
          <w:r w:rsidRPr="00883FC1">
            <w:rPr>
              <w:rFonts w:cstheme="minorHAnsi"/>
              <w:sz w:val="18"/>
              <w:szCs w:val="18"/>
              <w:highlight w:val="lightGray"/>
              <w:lang w:val="en-GB"/>
            </w:rPr>
            <w:t>Click to enter the number</w:t>
          </w:r>
        </w:p>
      </w:docPartBody>
    </w:docPart>
    <w:docPart>
      <w:docPartPr>
        <w:name w:val="51FD551948F5425ABF4F8454729BC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4F5319-4EDF-4AE0-9364-DFFFB8353004}"/>
      </w:docPartPr>
      <w:docPartBody>
        <w:p w:rsidR="0054704D" w:rsidRDefault="00066518" w:rsidP="00066518">
          <w:pPr>
            <w:pStyle w:val="51FD551948F5425ABF4F8454729BCB7C2"/>
          </w:pPr>
          <w:r w:rsidRPr="00883FC1">
            <w:rPr>
              <w:rFonts w:cstheme="minorHAnsi"/>
              <w:sz w:val="18"/>
              <w:szCs w:val="18"/>
              <w:highlight w:val="lightGray"/>
              <w:lang w:val="en-GB"/>
            </w:rPr>
            <w:t>Click to enter the number</w:t>
          </w:r>
        </w:p>
      </w:docPartBody>
    </w:docPart>
    <w:docPart>
      <w:docPartPr>
        <w:name w:val="B321423FE6CB4CE98ACCB2F49DF34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B29B5-1D0E-4113-9EF7-80D6ACA3203B}"/>
      </w:docPartPr>
      <w:docPartBody>
        <w:p w:rsidR="006E6BF2" w:rsidRDefault="00066518" w:rsidP="00066518">
          <w:pPr>
            <w:pStyle w:val="B321423FE6CB4CE98ACCB2F49DF345AB2"/>
          </w:pPr>
          <w:r w:rsidRPr="005169D1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DF08A320EFE9412896A5439A72D48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2FBDF-58C9-43EE-9BD2-91FF15709CB4}"/>
      </w:docPartPr>
      <w:docPartBody>
        <w:p w:rsidR="006E6BF2" w:rsidRDefault="00066518" w:rsidP="00066518">
          <w:pPr>
            <w:pStyle w:val="DF08A320EFE9412896A5439A72D4898B2"/>
          </w:pPr>
          <w:r w:rsidRPr="005169D1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076F6B3EBC9B4433ACA543AFBD243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2E4D1-3238-4963-B0E8-575848FBC69A}"/>
      </w:docPartPr>
      <w:docPartBody>
        <w:p w:rsidR="006E6BF2" w:rsidRDefault="00066518" w:rsidP="00066518">
          <w:pPr>
            <w:pStyle w:val="076F6B3EBC9B4433ACA543AFBD243E112"/>
          </w:pPr>
          <w:r w:rsidRPr="005169D1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08C93F72829342D492F87F751AE54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19908-2FE1-423E-83A6-A5DC6382C2D6}"/>
      </w:docPartPr>
      <w:docPartBody>
        <w:p w:rsidR="006E6BF2" w:rsidRDefault="00066518" w:rsidP="00066518">
          <w:pPr>
            <w:pStyle w:val="08C93F72829342D492F87F751AE5447C2"/>
          </w:pPr>
          <w:r w:rsidRPr="005169D1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12899DB176A54EE882D364CEB52B7E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C8EE0-9CD4-4F76-A335-25700469D253}"/>
      </w:docPartPr>
      <w:docPartBody>
        <w:p w:rsidR="006E6BF2" w:rsidRDefault="00066518" w:rsidP="00066518">
          <w:pPr>
            <w:pStyle w:val="12899DB176A54EE882D364CEB52B7E522"/>
          </w:pPr>
          <w:r w:rsidRPr="005169D1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CC61097DCC3B46EDB2C1AAE46F60D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42C79-C5D3-49EC-98A3-E3439F9FE5AB}"/>
      </w:docPartPr>
      <w:docPartBody>
        <w:p w:rsidR="006E6BF2" w:rsidRDefault="00066518" w:rsidP="00066518">
          <w:pPr>
            <w:pStyle w:val="CC61097DCC3B46EDB2C1AAE46F60D0A72"/>
          </w:pPr>
          <w:r w:rsidRPr="005169D1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ED235795822F47248774CBE556DEA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5BC41-52FC-4892-9E00-BCF3BAFEEA16}"/>
      </w:docPartPr>
      <w:docPartBody>
        <w:p w:rsidR="006E6BF2" w:rsidRDefault="00066518" w:rsidP="00066518">
          <w:pPr>
            <w:pStyle w:val="ED235795822F47248774CBE556DEAB5B2"/>
          </w:pPr>
          <w:r w:rsidRPr="005169D1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B63818BD20EC4BA9AF15EED188617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9504A-379E-4D57-80BF-4E0F413A9BA8}"/>
      </w:docPartPr>
      <w:docPartBody>
        <w:p w:rsidR="006E6BF2" w:rsidRDefault="00066518" w:rsidP="00066518">
          <w:pPr>
            <w:pStyle w:val="B63818BD20EC4BA9AF15EED188617C402"/>
          </w:pPr>
          <w:r w:rsidRPr="005169D1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31688AAFBB824405A466F7D1B8A6AD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0154BC-502A-43D9-9DFD-15211D6E25B4}"/>
      </w:docPartPr>
      <w:docPartBody>
        <w:p w:rsidR="006E6BF2" w:rsidRDefault="00066518" w:rsidP="00066518">
          <w:pPr>
            <w:pStyle w:val="31688AAFBB824405A466F7D1B8A6ADA92"/>
          </w:pPr>
          <w:r w:rsidRPr="005169D1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1D84ED92431348B187BB81ACE912B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1F4E5-DAA9-4678-B4AC-63071D1B2933}"/>
      </w:docPartPr>
      <w:docPartBody>
        <w:p w:rsidR="006E6BF2" w:rsidRDefault="00066518" w:rsidP="00066518">
          <w:pPr>
            <w:pStyle w:val="1D84ED92431348B187BB81ACE912B2922"/>
          </w:pPr>
          <w:r w:rsidRPr="005169D1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6CC7178A6A346FD9D7FD97639DF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D460C-BCAC-499C-BA93-EF4D74CDEB2E}"/>
      </w:docPartPr>
      <w:docPartBody>
        <w:p w:rsidR="006E6BF2" w:rsidRDefault="00066518" w:rsidP="00066518">
          <w:pPr>
            <w:pStyle w:val="66CC7178A6A346FD9D7FD97639DF85762"/>
          </w:pPr>
          <w:r w:rsidRPr="005169D1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753E3DBA1C684958A2B83278BF913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8A498-16DF-48FC-B24E-7C9A84FCDA90}"/>
      </w:docPartPr>
      <w:docPartBody>
        <w:p w:rsidR="006E6BF2" w:rsidRDefault="00066518" w:rsidP="00066518">
          <w:pPr>
            <w:pStyle w:val="753E3DBA1C684958A2B83278BF9134012"/>
          </w:pPr>
          <w:r w:rsidRPr="005169D1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366ADB7402B14203835538A35CA1E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11AF37-C6D5-4511-B788-C611AAC93EB3}"/>
      </w:docPartPr>
      <w:docPartBody>
        <w:p w:rsidR="006E6BF2" w:rsidRDefault="00066518" w:rsidP="00066518">
          <w:pPr>
            <w:pStyle w:val="366ADB7402B14203835538A35CA1E11C2"/>
          </w:pPr>
          <w:r w:rsidRPr="005169D1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B1185A79EC14EE2BBE5527E24C6E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A7B3F-D2B5-4051-A678-D7F18BF64C42}"/>
      </w:docPartPr>
      <w:docPartBody>
        <w:p w:rsidR="006E6BF2" w:rsidRDefault="00066518" w:rsidP="00066518">
          <w:pPr>
            <w:pStyle w:val="AB1185A79EC14EE2BBE5527E24C6EF032"/>
          </w:pPr>
          <w:r w:rsidRPr="005169D1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C0AA3567ECEC4C81A9FDF20F31FAC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B5A8B-AB9F-490F-B450-4D040E67D459}"/>
      </w:docPartPr>
      <w:docPartBody>
        <w:p w:rsidR="006E6BF2" w:rsidRDefault="00066518" w:rsidP="00066518">
          <w:pPr>
            <w:pStyle w:val="C0AA3567ECEC4C81A9FDF20F31FAC77E2"/>
          </w:pPr>
          <w:r w:rsidRPr="005169D1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1EFC73F8E2E242D1B3C820B079FDED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3F67EB-0D82-4456-97C7-185902A0C6A4}"/>
      </w:docPartPr>
      <w:docPartBody>
        <w:p w:rsidR="006E6BF2" w:rsidRDefault="00066518" w:rsidP="00066518">
          <w:pPr>
            <w:pStyle w:val="1EFC73F8E2E242D1B3C820B079FDEDF42"/>
          </w:pPr>
          <w:r w:rsidRPr="005169D1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EE52D7E1BAF1432AB391C466714B8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491C2-0406-40A8-B0B7-0FD7A0791E8A}"/>
      </w:docPartPr>
      <w:docPartBody>
        <w:p w:rsidR="006E6BF2" w:rsidRDefault="00066518" w:rsidP="00066518">
          <w:pPr>
            <w:pStyle w:val="EE52D7E1BAF1432AB391C466714B8D662"/>
          </w:pPr>
          <w:r w:rsidRPr="005169D1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17CBFDA076D049BFB62F0A5FDB3582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242320-3408-4A6D-B37B-B24CFD21679E}"/>
      </w:docPartPr>
      <w:docPartBody>
        <w:p w:rsidR="006E6BF2" w:rsidRDefault="00066518" w:rsidP="00066518">
          <w:pPr>
            <w:pStyle w:val="17CBFDA076D049BFB62F0A5FDB3582B12"/>
          </w:pPr>
          <w:r w:rsidRPr="005169D1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1113E4201284224B003D6F149067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7E1EA-3DDA-49AB-A5BA-9BE35085A5E4}"/>
      </w:docPartPr>
      <w:docPartBody>
        <w:p w:rsidR="006E6BF2" w:rsidRDefault="00066518" w:rsidP="00066518">
          <w:pPr>
            <w:pStyle w:val="61113E4201284224B003D6F1490673BE2"/>
          </w:pPr>
          <w:r w:rsidRPr="005169D1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78E971806D4143F6B693BFA7B621AA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4CD6B-5D59-40F6-B557-323D6396C34F}"/>
      </w:docPartPr>
      <w:docPartBody>
        <w:p w:rsidR="00066518" w:rsidRDefault="00066518" w:rsidP="00066518">
          <w:pPr>
            <w:pStyle w:val="78E971806D4143F6B693BFA7B621AA811"/>
          </w:pPr>
          <w:r w:rsidRPr="005169D1">
            <w:rPr>
              <w:rStyle w:val="PlaceholderText"/>
              <w:rFonts w:eastAsiaTheme="minorHAnsi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261"/>
    <w:rsid w:val="0000065D"/>
    <w:rsid w:val="00007DBE"/>
    <w:rsid w:val="00013CD5"/>
    <w:rsid w:val="00026F13"/>
    <w:rsid w:val="00066518"/>
    <w:rsid w:val="0007189C"/>
    <w:rsid w:val="00093F24"/>
    <w:rsid w:val="000B5601"/>
    <w:rsid w:val="000C3CAF"/>
    <w:rsid w:val="000D4147"/>
    <w:rsid w:val="001364AC"/>
    <w:rsid w:val="00166940"/>
    <w:rsid w:val="001802C1"/>
    <w:rsid w:val="001A4682"/>
    <w:rsid w:val="001A5DAC"/>
    <w:rsid w:val="001C6360"/>
    <w:rsid w:val="001D78F7"/>
    <w:rsid w:val="001E3EB1"/>
    <w:rsid w:val="001F5E51"/>
    <w:rsid w:val="002034D7"/>
    <w:rsid w:val="00206144"/>
    <w:rsid w:val="0026695E"/>
    <w:rsid w:val="002B7230"/>
    <w:rsid w:val="002D6A22"/>
    <w:rsid w:val="00311038"/>
    <w:rsid w:val="0031524D"/>
    <w:rsid w:val="003444F4"/>
    <w:rsid w:val="003465D7"/>
    <w:rsid w:val="00350769"/>
    <w:rsid w:val="00355A6E"/>
    <w:rsid w:val="00356F3E"/>
    <w:rsid w:val="003C5525"/>
    <w:rsid w:val="003D5D1F"/>
    <w:rsid w:val="00425A2C"/>
    <w:rsid w:val="0043537F"/>
    <w:rsid w:val="0044376E"/>
    <w:rsid w:val="00452BAB"/>
    <w:rsid w:val="0046073B"/>
    <w:rsid w:val="004A2417"/>
    <w:rsid w:val="004D56D5"/>
    <w:rsid w:val="00522E56"/>
    <w:rsid w:val="005252F4"/>
    <w:rsid w:val="0054704D"/>
    <w:rsid w:val="005A3732"/>
    <w:rsid w:val="005B0A90"/>
    <w:rsid w:val="005D0344"/>
    <w:rsid w:val="006B6118"/>
    <w:rsid w:val="006E6BF2"/>
    <w:rsid w:val="007017C5"/>
    <w:rsid w:val="0070520A"/>
    <w:rsid w:val="00745A40"/>
    <w:rsid w:val="00764F8C"/>
    <w:rsid w:val="007A5004"/>
    <w:rsid w:val="007D2C13"/>
    <w:rsid w:val="00882261"/>
    <w:rsid w:val="008B0F42"/>
    <w:rsid w:val="008E38C3"/>
    <w:rsid w:val="009D218F"/>
    <w:rsid w:val="00A518D7"/>
    <w:rsid w:val="00A63D02"/>
    <w:rsid w:val="00A92BED"/>
    <w:rsid w:val="00AA4C38"/>
    <w:rsid w:val="00AE19FA"/>
    <w:rsid w:val="00B165AC"/>
    <w:rsid w:val="00B24B83"/>
    <w:rsid w:val="00B50E79"/>
    <w:rsid w:val="00B52004"/>
    <w:rsid w:val="00B75EB6"/>
    <w:rsid w:val="00B84913"/>
    <w:rsid w:val="00B979B5"/>
    <w:rsid w:val="00BB30C6"/>
    <w:rsid w:val="00BC7175"/>
    <w:rsid w:val="00C01347"/>
    <w:rsid w:val="00C11F51"/>
    <w:rsid w:val="00C15307"/>
    <w:rsid w:val="00C515C0"/>
    <w:rsid w:val="00C96114"/>
    <w:rsid w:val="00CB1B79"/>
    <w:rsid w:val="00CC5C45"/>
    <w:rsid w:val="00CE3A00"/>
    <w:rsid w:val="00D02991"/>
    <w:rsid w:val="00D27ABC"/>
    <w:rsid w:val="00D33B9E"/>
    <w:rsid w:val="00DB29CD"/>
    <w:rsid w:val="00DE1783"/>
    <w:rsid w:val="00DE7A29"/>
    <w:rsid w:val="00DF79FA"/>
    <w:rsid w:val="00E35454"/>
    <w:rsid w:val="00EA097F"/>
    <w:rsid w:val="00F329C6"/>
    <w:rsid w:val="00FC25CE"/>
    <w:rsid w:val="00FD2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381126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B5601"/>
    <w:pPr>
      <w:shd w:val="clear" w:color="auto" w:fill="D9D9D9" w:themeFill="background1" w:themeFillShade="D9"/>
      <w:spacing w:after="120" w:line="240" w:lineRule="auto"/>
      <w:outlineLvl w:val="5"/>
    </w:pPr>
    <w:rPr>
      <w:rFonts w:eastAsia="Times New Roman"/>
      <w:b/>
      <w:bCs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E3A00"/>
    <w:rPr>
      <w:color w:val="808080"/>
    </w:rPr>
  </w:style>
  <w:style w:type="paragraph" w:customStyle="1" w:styleId="CD4860467F964DA5834C13DE5CE10363">
    <w:name w:val="CD4860467F964DA5834C13DE5CE10363"/>
    <w:rsid w:val="003444F4"/>
    <w:rPr>
      <w:lang w:val="ca-ES" w:eastAsia="ca-ES"/>
    </w:rPr>
  </w:style>
  <w:style w:type="paragraph" w:customStyle="1" w:styleId="3CD5A1EEACC34602B126D49175FDFE33">
    <w:name w:val="3CD5A1EEACC34602B126D49175FDFE33"/>
    <w:rsid w:val="001802C1"/>
    <w:rPr>
      <w:lang w:val="ca-ES" w:eastAsia="ca-ES"/>
    </w:rPr>
  </w:style>
  <w:style w:type="paragraph" w:customStyle="1" w:styleId="93B92B851AC64C739C4E1FA565305CFE">
    <w:name w:val="93B92B851AC64C739C4E1FA565305CFE"/>
    <w:rsid w:val="00F329C6"/>
    <w:rPr>
      <w:lang w:val="ca-ES" w:eastAsia="ca-ES"/>
    </w:rPr>
  </w:style>
  <w:style w:type="paragraph" w:customStyle="1" w:styleId="C9661A31D63344C9A075D07A25C59EDF">
    <w:name w:val="C9661A31D63344C9A075D07A25C59EDF"/>
    <w:rsid w:val="00F329C6"/>
    <w:rPr>
      <w:lang w:val="ca-ES" w:eastAsia="ca-ES"/>
    </w:rPr>
  </w:style>
  <w:style w:type="paragraph" w:customStyle="1" w:styleId="BB4167E27F4F4D1190B6BCDA080B8504">
    <w:name w:val="BB4167E27F4F4D1190B6BCDA080B8504"/>
    <w:rsid w:val="001E3EB1"/>
    <w:rPr>
      <w:lang w:val="ca-ES" w:eastAsia="ca-ES"/>
    </w:rPr>
  </w:style>
  <w:style w:type="table" w:styleId="GridTable4-Accent3">
    <w:name w:val="Grid Table 4 Accent 3"/>
    <w:basedOn w:val="TableNormal"/>
    <w:uiPriority w:val="49"/>
    <w:rsid w:val="005B0A90"/>
    <w:pPr>
      <w:spacing w:after="0" w:line="240" w:lineRule="auto"/>
    </w:pPr>
    <w:rPr>
      <w:rFonts w:eastAsiaTheme="minorHAnsi"/>
      <w:sz w:val="24"/>
      <w:szCs w:val="24"/>
      <w:lang w:val="en-GB" w:eastAsia="en-US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ABAE33F5FBD247B1BD61CF33F086FDB2">
    <w:name w:val="ABAE33F5FBD247B1BD61CF33F086FDB2"/>
    <w:rsid w:val="003465D7"/>
    <w:rPr>
      <w:lang w:val="ca-ES" w:eastAsia="ca-ES"/>
    </w:rPr>
  </w:style>
  <w:style w:type="paragraph" w:customStyle="1" w:styleId="4723C5E995B8498791F56D2729A04627">
    <w:name w:val="4723C5E995B8498791F56D2729A04627"/>
    <w:rsid w:val="003465D7"/>
    <w:rPr>
      <w:lang w:val="ca-ES" w:eastAsia="ca-ES"/>
    </w:rPr>
  </w:style>
  <w:style w:type="paragraph" w:customStyle="1" w:styleId="154D494D4374455C94BCDF05BF04BFBD">
    <w:name w:val="154D494D4374455C94BCDF05BF04BFBD"/>
    <w:rsid w:val="003465D7"/>
    <w:rPr>
      <w:lang w:val="ca-ES" w:eastAsia="ca-ES"/>
    </w:rPr>
  </w:style>
  <w:style w:type="paragraph" w:customStyle="1" w:styleId="7EF46AD48E0049FEAD37D73D711A1179">
    <w:name w:val="7EF46AD48E0049FEAD37D73D711A1179"/>
    <w:rsid w:val="003465D7"/>
    <w:rPr>
      <w:lang w:val="ca-ES" w:eastAsia="ca-ES"/>
    </w:rPr>
  </w:style>
  <w:style w:type="paragraph" w:customStyle="1" w:styleId="3DECD22C8BAE49A38585606202BF60F0">
    <w:name w:val="3DECD22C8BAE49A38585606202BF60F0"/>
    <w:rsid w:val="001E3EB1"/>
    <w:rPr>
      <w:lang w:val="ca-ES" w:eastAsia="ca-ES"/>
    </w:rPr>
  </w:style>
  <w:style w:type="paragraph" w:customStyle="1" w:styleId="182D2D6AD0FB4FF9B1E161414342E92F">
    <w:name w:val="182D2D6AD0FB4FF9B1E161414342E92F"/>
    <w:rsid w:val="00206144"/>
    <w:rPr>
      <w:lang w:val="ca-ES" w:eastAsia="ca-ES"/>
    </w:rPr>
  </w:style>
  <w:style w:type="paragraph" w:customStyle="1" w:styleId="B5D31D98B5C64D4CA69601CCBE9BE82F">
    <w:name w:val="B5D31D98B5C64D4CA69601CCBE9BE82F"/>
    <w:rsid w:val="001E3EB1"/>
    <w:rPr>
      <w:lang w:val="ca-ES" w:eastAsia="ca-ES"/>
    </w:rPr>
  </w:style>
  <w:style w:type="paragraph" w:customStyle="1" w:styleId="A928E4C2D6394DF3A1B232CAC16BD314">
    <w:name w:val="A928E4C2D6394DF3A1B232CAC16BD314"/>
    <w:rsid w:val="001E3EB1"/>
    <w:rPr>
      <w:lang w:val="ca-ES" w:eastAsia="ca-ES"/>
    </w:rPr>
  </w:style>
  <w:style w:type="paragraph" w:customStyle="1" w:styleId="87A50E9AE571421B9133FAE432DD7B97">
    <w:name w:val="87A50E9AE571421B9133FAE432DD7B97"/>
    <w:rsid w:val="00206144"/>
    <w:rPr>
      <w:lang w:val="ca-ES" w:eastAsia="ca-ES"/>
    </w:rPr>
  </w:style>
  <w:style w:type="paragraph" w:customStyle="1" w:styleId="81F2B2831F544EA29E71F20891FD705B">
    <w:name w:val="81F2B2831F544EA29E71F20891FD705B"/>
    <w:rsid w:val="00206144"/>
    <w:rPr>
      <w:lang w:val="ca-ES" w:eastAsia="ca-ES"/>
    </w:rPr>
  </w:style>
  <w:style w:type="paragraph" w:styleId="TOC1">
    <w:name w:val="toc 1"/>
    <w:basedOn w:val="Normal"/>
    <w:next w:val="Normal"/>
    <w:autoRedefine/>
    <w:uiPriority w:val="39"/>
    <w:unhideWhenUsed/>
    <w:rsid w:val="000B5601"/>
    <w:pPr>
      <w:spacing w:after="100" w:line="240" w:lineRule="auto"/>
    </w:pPr>
    <w:rPr>
      <w:rFonts w:eastAsia="Times New Roman" w:cs="Times New Roman"/>
      <w:szCs w:val="24"/>
      <w:lang w:val="ca-ES"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0B5601"/>
    <w:rPr>
      <w:rFonts w:eastAsia="Times New Roman"/>
      <w:b/>
      <w:bCs/>
      <w:szCs w:val="24"/>
      <w:shd w:val="clear" w:color="auto" w:fill="D9D9D9" w:themeFill="background1" w:themeFillShade="D9"/>
      <w:lang w:val="en-US" w:eastAsia="en-US"/>
    </w:rPr>
  </w:style>
  <w:style w:type="paragraph" w:customStyle="1" w:styleId="8B3932D0F5D447E2A60B76E0495903092">
    <w:name w:val="8B3932D0F5D447E2A60B76E0495903092"/>
    <w:rsid w:val="00066518"/>
    <w:pPr>
      <w:spacing w:after="0" w:line="240" w:lineRule="auto"/>
    </w:pPr>
    <w:rPr>
      <w:lang w:val="ca-ES" w:eastAsia="ca-ES"/>
    </w:rPr>
  </w:style>
  <w:style w:type="paragraph" w:customStyle="1" w:styleId="C3EC3D1B09824A25A47F587CFE6402BC2">
    <w:name w:val="C3EC3D1B09824A25A47F587CFE6402BC2"/>
    <w:rsid w:val="00066518"/>
    <w:pPr>
      <w:spacing w:after="0" w:line="240" w:lineRule="auto"/>
    </w:pPr>
    <w:rPr>
      <w:lang w:val="ca-ES" w:eastAsia="ca-ES"/>
    </w:rPr>
  </w:style>
  <w:style w:type="paragraph" w:customStyle="1" w:styleId="F68AE3CFB52B47CA862C50E29895D1C72">
    <w:name w:val="F68AE3CFB52B47CA862C50E29895D1C72"/>
    <w:rsid w:val="00066518"/>
    <w:pPr>
      <w:spacing w:after="0" w:line="240" w:lineRule="auto"/>
    </w:pPr>
    <w:rPr>
      <w:lang w:val="ca-ES" w:eastAsia="ca-ES"/>
    </w:rPr>
  </w:style>
  <w:style w:type="paragraph" w:customStyle="1" w:styleId="8078B9FF12594C6981C590A1FE98785E2">
    <w:name w:val="8078B9FF12594C6981C590A1FE98785E2"/>
    <w:rsid w:val="00066518"/>
    <w:pPr>
      <w:spacing w:after="0" w:line="240" w:lineRule="auto"/>
    </w:pPr>
    <w:rPr>
      <w:lang w:val="ca-ES" w:eastAsia="ca-ES"/>
    </w:rPr>
  </w:style>
  <w:style w:type="paragraph" w:customStyle="1" w:styleId="A75634334AC745899C03D56DC29FFF932">
    <w:name w:val="A75634334AC745899C03D56DC29FFF932"/>
    <w:rsid w:val="00066518"/>
    <w:pPr>
      <w:spacing w:after="0" w:line="240" w:lineRule="auto"/>
    </w:pPr>
    <w:rPr>
      <w:lang w:val="ca-ES" w:eastAsia="ca-ES"/>
    </w:rPr>
  </w:style>
  <w:style w:type="paragraph" w:customStyle="1" w:styleId="C92E238D92BD4647B6808520BFA492E52">
    <w:name w:val="C92E238D92BD4647B6808520BFA492E5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4E7F8C23AE4B44D48F544DC80A4A96A52">
    <w:name w:val="4E7F8C23AE4B44D48F544DC80A4A96A5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8BBB5D806A174B57B8B007A47C6215572">
    <w:name w:val="8BBB5D806A174B57B8B007A47C621557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C5EA4A5AC261495C9ACF79EC45ACDCBC2">
    <w:name w:val="C5EA4A5AC261495C9ACF79EC45ACDCBC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character" w:styleId="Emphasis">
    <w:name w:val="Emphasis"/>
    <w:basedOn w:val="DefaultParagraphFont"/>
    <w:uiPriority w:val="20"/>
    <w:qFormat/>
    <w:rsid w:val="006E6BF2"/>
    <w:rPr>
      <w:i/>
      <w:iCs/>
    </w:rPr>
  </w:style>
  <w:style w:type="paragraph" w:styleId="TOC5">
    <w:name w:val="toc 5"/>
    <w:basedOn w:val="Normal"/>
    <w:next w:val="Normal"/>
    <w:autoRedefine/>
    <w:uiPriority w:val="39"/>
    <w:unhideWhenUsed/>
    <w:rsid w:val="006E6BF2"/>
    <w:pPr>
      <w:spacing w:after="100" w:line="240" w:lineRule="auto"/>
      <w:ind w:left="880"/>
    </w:pPr>
    <w:rPr>
      <w:rFonts w:eastAsia="Times New Roman" w:cs="Times New Roman"/>
      <w:szCs w:val="24"/>
      <w:lang w:val="ca-ES" w:eastAsia="en-US"/>
    </w:rPr>
  </w:style>
  <w:style w:type="paragraph" w:customStyle="1" w:styleId="9B92DB43DDB543649CA096DE9F8B43EF2">
    <w:name w:val="9B92DB43DDB543649CA096DE9F8B43EF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826D9A66BA184611BB7A3B24837D93B22">
    <w:name w:val="826D9A66BA184611BB7A3B24837D93B2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9C38B28D64414354A0ACCC3E9B2A19B12">
    <w:name w:val="9C38B28D64414354A0ACCC3E9B2A19B1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DCC3F476C7EA47BE841A8409FC8C64122">
    <w:name w:val="DCC3F476C7EA47BE841A8409FC8C6412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4DC8CEEFC17F46FDAA5DA701865734352">
    <w:name w:val="4DC8CEEFC17F46FDAA5DA70186573435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B2E75C977C89499CB47953BD0CCB8AC82">
    <w:name w:val="B2E75C977C89499CB47953BD0CCB8AC8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705F8AFC6843416EBB7231E7382764012">
    <w:name w:val="705F8AFC6843416EBB7231E738276401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E436C58DBEF44A2D9671F115D40B4B5A2">
    <w:name w:val="E436C58DBEF44A2D9671F115D40B4B5A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B8538EC627B64ADDB8ED747B3B6FCCD82">
    <w:name w:val="B8538EC627B64ADDB8ED747B3B6FCCD8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F04403F549984C52B36B711B81E5E17B2">
    <w:name w:val="F04403F549984C52B36B711B81E5E17B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72DAA22090F343EE9F24BE53543CBA552">
    <w:name w:val="72DAA22090F343EE9F24BE53543CBA55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5C193B9C0125493394E38892732074342">
    <w:name w:val="5C193B9C0125493394E3889273207434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9CA34F0EE42B4144A3ED520F47C204D42">
    <w:name w:val="9CA34F0EE42B4144A3ED520F47C204D4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12899DB176A54EE882D364CEB52B7E522">
    <w:name w:val="12899DB176A54EE882D364CEB52B7E52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5E948C86DE434F9FB73C91C21DBAC32E2">
    <w:name w:val="5E948C86DE434F9FB73C91C21DBAC32E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E8423D3C8FEF4DC5A049A139F6DADF9B2">
    <w:name w:val="E8423D3C8FEF4DC5A049A139F6DADF9B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B624B95E0F7B412C9BB8CCC164F3DCB22">
    <w:name w:val="B624B95E0F7B412C9BB8CCC164F3DCB2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table" w:customStyle="1" w:styleId="TableGrid1">
    <w:name w:val="Table Grid1"/>
    <w:basedOn w:val="TableNormal"/>
    <w:next w:val="TableGrid"/>
    <w:uiPriority w:val="99"/>
    <w:rsid w:val="00066518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066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8F91E1416FC48698D3A0CDBF3730F322">
    <w:name w:val="D8F91E1416FC48698D3A0CDBF3730F32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DE05F1B83B2742B1B03FA5B5DD4DC8342">
    <w:name w:val="DE05F1B83B2742B1B03FA5B5DD4DC834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C98681121E0B411DB623AD4745FFE7702">
    <w:name w:val="C98681121E0B411DB623AD4745FFE770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C3EB44FDE0AE448D969A5750F8918C232">
    <w:name w:val="C3EB44FDE0AE448D969A5750F8918C23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571D669713FB490885E00E45A972309B2">
    <w:name w:val="571D669713FB490885E00E45A972309B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249BC990C99541AB950AAACFDAAC3EBD2">
    <w:name w:val="249BC990C99541AB950AAACFDAAC3EBD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0D82485B777A43C08C415AA8FE173D252">
    <w:name w:val="0D82485B777A43C08C415AA8FE173D25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B6F44A6C8426432D96FB333CC1EB872C2">
    <w:name w:val="B6F44A6C8426432D96FB333CC1EB872C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A7345AA2ED704D65B4DF8C8010AE5B462">
    <w:name w:val="A7345AA2ED704D65B4DF8C8010AE5B46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9A00DFE10F9449CDA287A0986D165C762">
    <w:name w:val="9A00DFE10F9449CDA287A0986D165C76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7A4EEBC7374B454A8F02F7762A2B52D92">
    <w:name w:val="7A4EEBC7374B454A8F02F7762A2B52D9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08C93F72829342D492F87F751AE5447C2">
    <w:name w:val="08C93F72829342D492F87F751AE5447C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AA2B9B1322AE42ECADC260C569180E922">
    <w:name w:val="AA2B9B1322AE42ECADC260C569180E92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251CBE5AC99D4AFE9DFA2E55FEF1BA4C2">
    <w:name w:val="251CBE5AC99D4AFE9DFA2E55FEF1BA4C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A349E4198D7E473698823660B90309B22">
    <w:name w:val="A349E4198D7E473698823660B90309B2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0C250DB0E3E143258555110DF30D8B262">
    <w:name w:val="0C250DB0E3E143258555110DF30D8B26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E790010D726F4F4084C3F0CB6CF0ED7A2">
    <w:name w:val="E790010D726F4F4084C3F0CB6CF0ED7A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B79DD201A6B8428AAACF7BF776AC2B2B2">
    <w:name w:val="B79DD201A6B8428AAACF7BF776AC2B2B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25B38377F133481F8E38A8B1AD2D10382">
    <w:name w:val="25B38377F133481F8E38A8B1AD2D1038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F1C313B727824A50BF9D936D809563AC2">
    <w:name w:val="F1C313B727824A50BF9D936D809563AC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B321423FE6CB4CE98ACCB2F49DF345AB2">
    <w:name w:val="B321423FE6CB4CE98ACCB2F49DF345AB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DF08A320EFE9412896A5439A72D4898B2">
    <w:name w:val="DF08A320EFE9412896A5439A72D4898B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076F6B3EBC9B4433ACA543AFBD243E112">
    <w:name w:val="076F6B3EBC9B4433ACA543AFBD243E11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020440631E92426B97BF415A958CA4422">
    <w:name w:val="020440631E92426B97BF415A958CA442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EFE6E36D48AB4406B5473C322CFC36662">
    <w:name w:val="EFE6E36D48AB4406B5473C322CFC3666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DE50C5948854436BB40FAF95EA7D567D2">
    <w:name w:val="DE50C5948854436BB40FAF95EA7D567D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4DAE8C9372844E9F9CB284E5D312057F2">
    <w:name w:val="4DAE8C9372844E9F9CB284E5D312057F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59F47A30C2BF485B80E1E030D4DA46B92">
    <w:name w:val="59F47A30C2BF485B80E1E030D4DA46B9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8D03DF2436954880B6D3DB6E346DBE192">
    <w:name w:val="8D03DF2436954880B6D3DB6E346DBE19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6FE6B4B696D841EBA85FE57FA21D822C2">
    <w:name w:val="6FE6B4B696D841EBA85FE57FA21D822C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E9D6C924F2BF41029F1FAFCB41CB84CC2">
    <w:name w:val="E9D6C924F2BF41029F1FAFCB41CB84CC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7DC6CBD516F84E088DB8FE9AF72C12932">
    <w:name w:val="7DC6CBD516F84E088DB8FE9AF72C1293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AFAF83E25E1B4B41988CBBFA28CE9F922">
    <w:name w:val="AFAF83E25E1B4B41988CBBFA28CE9F92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CC61097DCC3B46EDB2C1AAE46F60D0A72">
    <w:name w:val="CC61097DCC3B46EDB2C1AAE46F60D0A7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ED235795822F47248774CBE556DEAB5B2">
    <w:name w:val="ED235795822F47248774CBE556DEAB5B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E4DECD078FD94C86A11456E0B17B01902">
    <w:name w:val="E4DECD078FD94C86A11456E0B17B0190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87AF07E5464F4E40BB8C57B3FF45623D2">
    <w:name w:val="87AF07E5464F4E40BB8C57B3FF45623D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2500F5492A4540FCAA9F54109CEA01442">
    <w:name w:val="2500F5492A4540FCAA9F54109CEA0144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1F2CB8BA5F4340E29A24D28590D7A6432">
    <w:name w:val="1F2CB8BA5F4340E29A24D28590D7A643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0F766B2557F741A98505B212940306072">
    <w:name w:val="0F766B2557F741A98505B21294030607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1A088A4D5FC04C1A9C6F6E87E407B7552">
    <w:name w:val="1A088A4D5FC04C1A9C6F6E87E407B755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43773591C73A4E9DBD83E87DB0A51F332">
    <w:name w:val="43773591C73A4E9DBD83E87DB0A51F33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732573D1594B4100B30ACF8BE2AE36BC2">
    <w:name w:val="732573D1594B4100B30ACF8BE2AE36BC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B63818BD20EC4BA9AF15EED188617C402">
    <w:name w:val="B63818BD20EC4BA9AF15EED188617C40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31688AAFBB824405A466F7D1B8A6ADA92">
    <w:name w:val="31688AAFBB824405A466F7D1B8A6ADA9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63091B1599BF4DC2909A17D66ED64AC52">
    <w:name w:val="63091B1599BF4DC2909A17D66ED64AC5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B6DACF169BAD4840BEF1CB7CCF291C9F2">
    <w:name w:val="B6DACF169BAD4840BEF1CB7CCF291C9F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AF02FF39505646D3B6605AE39DC4C0912">
    <w:name w:val="AF02FF39505646D3B6605AE39DC4C091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7E058D9F99714FA5B8FC3323F17E53ED2">
    <w:name w:val="7E058D9F99714FA5B8FC3323F17E53ED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5216A934B06647C19C4BC42BCB62BC9C2">
    <w:name w:val="5216A934B06647C19C4BC42BCB62BC9C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60FEDF98A9B743CDBFE19BCE631FDFB02">
    <w:name w:val="60FEDF98A9B743CDBFE19BCE631FDFB0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096EE79C44594B43BF8213561AC58A6E2">
    <w:name w:val="096EE79C44594B43BF8213561AC58A6E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6752550FD4BC482A98B9B3C624BAD4192">
    <w:name w:val="6752550FD4BC482A98B9B3C624BAD419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6B4A25AF88154EC6961C9E1858A636EE2">
    <w:name w:val="6B4A25AF88154EC6961C9E1858A636EE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37D8D9CB89BB440A9F21E2D6F557B7772">
    <w:name w:val="37D8D9CB89BB440A9F21E2D6F557B777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ABF7FE241A604C4090CF6DCADE850FD32">
    <w:name w:val="ABF7FE241A604C4090CF6DCADE850FD3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69BAC6C0ED754FB386E20D5258FD18AA2">
    <w:name w:val="69BAC6C0ED754FB386E20D5258FD18AA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4E257056361D4152B37F38F7EB5EC4F92">
    <w:name w:val="4E257056361D4152B37F38F7EB5EC4F9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4FEB200AA38944DF88BD6FD8D4BD6AD72">
    <w:name w:val="4FEB200AA38944DF88BD6FD8D4BD6AD7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F1A5C30D19D44589B7B3491270B03EE82">
    <w:name w:val="F1A5C30D19D44589B7B3491270B03EE8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9EEC532D4E2D47C0ACC42B32C89354562">
    <w:name w:val="9EEC532D4E2D47C0ACC42B32C8935456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1CB7340769F7422AA5EE96DA32E0C5F02">
    <w:name w:val="1CB7340769F7422AA5EE96DA32E0C5F0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DDE90FE0B28B4A6F9E9E0B5166A609382">
    <w:name w:val="DDE90FE0B28B4A6F9E9E0B5166A60938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C5E01D19D7D5404BB199E2D22D056CB12">
    <w:name w:val="C5E01D19D7D5404BB199E2D22D056CB1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64B7E12EB96A47FBBF060163FD0C12732">
    <w:name w:val="64B7E12EB96A47FBBF060163FD0C1273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54C8BD7321764896BD6389FBCF609B7A2">
    <w:name w:val="54C8BD7321764896BD6389FBCF609B7A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07DE1A5533DF40AF99DF9CACCF2848F22">
    <w:name w:val="07DE1A5533DF40AF99DF9CACCF2848F2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8DC7179295FC42FBAB87F13B6A76E7C72">
    <w:name w:val="8DC7179295FC42FBAB87F13B6A76E7C7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A839D1200C1F415780618ECB34631C7E2">
    <w:name w:val="A839D1200C1F415780618ECB34631C7E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05C8793CA40E468091D6EA783E72E2972">
    <w:name w:val="05C8793CA40E468091D6EA783E72E297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1D84ED92431348B187BB81ACE912B2922">
    <w:name w:val="1D84ED92431348B187BB81ACE912B292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66CC7178A6A346FD9D7FD97639DF85762">
    <w:name w:val="66CC7178A6A346FD9D7FD97639DF8576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C5A8825C703647A7B215FEDE409A48D52">
    <w:name w:val="C5A8825C703647A7B215FEDE409A48D52"/>
    <w:rsid w:val="00066518"/>
    <w:pPr>
      <w:spacing w:after="0" w:line="240" w:lineRule="auto"/>
      <w:ind w:left="720"/>
      <w:contextualSpacing/>
    </w:pPr>
    <w:rPr>
      <w:rFonts w:eastAsia="Times New Roman" w:cs="Times New Roman"/>
      <w:szCs w:val="24"/>
      <w:lang w:val="ca-ES" w:eastAsia="en-US"/>
    </w:rPr>
  </w:style>
  <w:style w:type="paragraph" w:customStyle="1" w:styleId="5DF82B11F8414956BC3BD929FACECFED2">
    <w:name w:val="5DF82B11F8414956BC3BD929FACECFED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24264FE697794A099B869514563AD5D92">
    <w:name w:val="24264FE697794A099B869514563AD5D9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1BA16B63E0394D749F242F508C045F922">
    <w:name w:val="1BA16B63E0394D749F242F508C045F92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210EF9D01C304F118428DBA3773F36F12">
    <w:name w:val="210EF9D01C304F118428DBA3773F36F1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1DF599B3CD5D4A508488DE39616290E02">
    <w:name w:val="1DF599B3CD5D4A508488DE39616290E02"/>
    <w:rsid w:val="00066518"/>
    <w:pPr>
      <w:spacing w:after="0" w:line="240" w:lineRule="auto"/>
      <w:ind w:left="720"/>
      <w:contextualSpacing/>
    </w:pPr>
    <w:rPr>
      <w:rFonts w:eastAsia="Times New Roman" w:cs="Times New Roman"/>
      <w:szCs w:val="24"/>
      <w:lang w:val="ca-ES" w:eastAsia="en-US"/>
    </w:rPr>
  </w:style>
  <w:style w:type="paragraph" w:customStyle="1" w:styleId="753E3DBA1C684958A2B83278BF9134012">
    <w:name w:val="753E3DBA1C684958A2B83278BF913401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0AB9622F1E7E43A7916A6CB474516EBB2">
    <w:name w:val="0AB9622F1E7E43A7916A6CB474516EBB2"/>
    <w:rsid w:val="00066518"/>
    <w:pPr>
      <w:spacing w:after="0" w:line="240" w:lineRule="auto"/>
      <w:ind w:left="720"/>
      <w:contextualSpacing/>
    </w:pPr>
    <w:rPr>
      <w:rFonts w:eastAsia="Times New Roman" w:cs="Times New Roman"/>
      <w:szCs w:val="24"/>
      <w:lang w:val="ca-ES" w:eastAsia="en-US"/>
    </w:rPr>
  </w:style>
  <w:style w:type="paragraph" w:customStyle="1" w:styleId="366ADB7402B14203835538A35CA1E11C2">
    <w:name w:val="366ADB7402B14203835538A35CA1E11C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AB1185A79EC14EE2BBE5527E24C6EF032">
    <w:name w:val="AB1185A79EC14EE2BBE5527E24C6EF03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5F5AA6B6746744F496ABA0AEC2FF63062">
    <w:name w:val="5F5AA6B6746744F496ABA0AEC2FF63062"/>
    <w:rsid w:val="00066518"/>
    <w:pPr>
      <w:spacing w:after="0" w:line="240" w:lineRule="auto"/>
      <w:ind w:left="720"/>
      <w:contextualSpacing/>
    </w:pPr>
    <w:rPr>
      <w:rFonts w:eastAsia="Times New Roman" w:cs="Times New Roman"/>
      <w:szCs w:val="24"/>
      <w:lang w:val="ca-ES" w:eastAsia="en-US"/>
    </w:rPr>
  </w:style>
  <w:style w:type="paragraph" w:customStyle="1" w:styleId="B032F781BD8B450AA2EB73FF2AE35E1D2">
    <w:name w:val="B032F781BD8B450AA2EB73FF2AE35E1D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2DCADCC812C24ACA873625065874E1A52">
    <w:name w:val="2DCADCC812C24ACA873625065874E1A5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C95AC9545F544B78A73F6D7057C6BCF72">
    <w:name w:val="C95AC9545F544B78A73F6D7057C6BCF7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F3E47AD5964E431A9CB77B1A4D3F3DBB2">
    <w:name w:val="F3E47AD5964E431A9CB77B1A4D3F3DBB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FE21266E11A94DB3B9326A999588A6432">
    <w:name w:val="FE21266E11A94DB3B9326A999588A643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22341CAE45EC495287487394073A44342">
    <w:name w:val="22341CAE45EC495287487394073A4434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B07F90C5D991498F8782117A695F06B42">
    <w:name w:val="B07F90C5D991498F8782117A695F06B4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88D03C3C19D04BD8A8AF2AA3F08165A72">
    <w:name w:val="88D03C3C19D04BD8A8AF2AA3F08165A7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B576FF7489C74BEAB9D5FB30A56FB3B42">
    <w:name w:val="B576FF7489C74BEAB9D5FB30A56FB3B4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7649B7749E904239926ECE2B379F09D52">
    <w:name w:val="7649B7749E904239926ECE2B379F09D5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94ECCF96C41E4F7BBA1F0A2EB152FDBB2">
    <w:name w:val="94ECCF96C41E4F7BBA1F0A2EB152FDBB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97B4FD5D62F64D099623C45EA30D82672">
    <w:name w:val="97B4FD5D62F64D099623C45EA30D8267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10022A2E21294C12B9790652F03F1AF92">
    <w:name w:val="10022A2E21294C12B9790652F03F1AF9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4321B0B134184BDEB01937A6DB92D41E2">
    <w:name w:val="4321B0B134184BDEB01937A6DB92D41E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00294A711FFD4D7DB0E45425A522E3F12">
    <w:name w:val="00294A711FFD4D7DB0E45425A522E3F1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C0AA3567ECEC4C81A9FDF20F31FAC77E2">
    <w:name w:val="C0AA3567ECEC4C81A9FDF20F31FAC77E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AADCAE89491C45F69CF3D3050B3B5B772">
    <w:name w:val="AADCAE89491C45F69CF3D3050B3B5B772"/>
    <w:rsid w:val="00066518"/>
    <w:pPr>
      <w:spacing w:after="0" w:line="240" w:lineRule="auto"/>
      <w:ind w:left="720"/>
      <w:contextualSpacing/>
    </w:pPr>
    <w:rPr>
      <w:rFonts w:eastAsia="Times New Roman" w:cs="Times New Roman"/>
      <w:szCs w:val="24"/>
      <w:lang w:val="ca-ES" w:eastAsia="en-US"/>
    </w:rPr>
  </w:style>
  <w:style w:type="paragraph" w:customStyle="1" w:styleId="2285D5D47B2A409B9DD4DB466E3716C22">
    <w:name w:val="2285D5D47B2A409B9DD4DB466E3716C2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51FD551948F5425ABF4F8454729BCB7C2">
    <w:name w:val="51FD551948F5425ABF4F8454729BCB7C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D81A3E82FC2D4B55A583859FE5DA6FC42">
    <w:name w:val="D81A3E82FC2D4B55A583859FE5DA6FC42"/>
    <w:rsid w:val="00066518"/>
    <w:pPr>
      <w:spacing w:after="0" w:line="240" w:lineRule="auto"/>
      <w:ind w:left="720"/>
      <w:contextualSpacing/>
    </w:pPr>
    <w:rPr>
      <w:rFonts w:eastAsia="Times New Roman" w:cs="Times New Roman"/>
      <w:szCs w:val="24"/>
      <w:lang w:val="ca-ES" w:eastAsia="en-US"/>
    </w:rPr>
  </w:style>
  <w:style w:type="paragraph" w:customStyle="1" w:styleId="1EFC73F8E2E242D1B3C820B079FDEDF42">
    <w:name w:val="1EFC73F8E2E242D1B3C820B079FDEDF4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6F16C48D46254454A912B2E045E33D8E2">
    <w:name w:val="6F16C48D46254454A912B2E045E33D8E2"/>
    <w:rsid w:val="00066518"/>
    <w:pPr>
      <w:spacing w:after="0" w:line="240" w:lineRule="auto"/>
      <w:ind w:left="720"/>
      <w:contextualSpacing/>
    </w:pPr>
    <w:rPr>
      <w:rFonts w:eastAsia="Times New Roman" w:cs="Times New Roman"/>
      <w:szCs w:val="24"/>
      <w:lang w:val="ca-ES" w:eastAsia="en-US"/>
    </w:rPr>
  </w:style>
  <w:style w:type="paragraph" w:customStyle="1" w:styleId="EE52D7E1BAF1432AB391C466714B8D662">
    <w:name w:val="EE52D7E1BAF1432AB391C466714B8D66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17CBFDA076D049BFB62F0A5FDB3582B12">
    <w:name w:val="17CBFDA076D049BFB62F0A5FDB3582B1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61113E4201284224B003D6F1490673BE2">
    <w:name w:val="61113E4201284224B003D6F1490673BE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78E971806D4143F6B693BFA7B621AA811">
    <w:name w:val="78E971806D4143F6B693BFA7B621AA811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375730534152448EADFD1528DA181B4F2">
    <w:name w:val="375730534152448EADFD1528DA181B4F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AC8D4638A33E4C62A7DC2A5AA85C6DA22">
    <w:name w:val="AC8D4638A33E4C62A7DC2A5AA85C6DA2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AC5C4EC23B324C408E361AD4C74254132">
    <w:name w:val="AC5C4EC23B324C408E361AD4C7425413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536CDC59AC064CDB8470C364D8FCD4542">
    <w:name w:val="536CDC59AC064CDB8470C364D8FCD4542"/>
    <w:rsid w:val="00066518"/>
    <w:pPr>
      <w:spacing w:after="0" w:line="240" w:lineRule="auto"/>
    </w:pPr>
    <w:rPr>
      <w:rFonts w:eastAsia="Times New Roman" w:cs="Times New Roman"/>
      <w:szCs w:val="24"/>
      <w:lang w:val="ca-ES" w:eastAsia="en-US"/>
    </w:rPr>
  </w:style>
  <w:style w:type="paragraph" w:customStyle="1" w:styleId="7FE469F7F2AE4EDE94106C86F40BDD53">
    <w:name w:val="7FE469F7F2AE4EDE94106C86F40BDD53"/>
    <w:rsid w:val="00CE3A00"/>
    <w:rPr>
      <w:kern w:val="2"/>
      <w:lang w:val="en-GB" w:eastAsia="en-GB"/>
      <w14:ligatures w14:val="standardContextual"/>
    </w:rPr>
  </w:style>
  <w:style w:type="paragraph" w:customStyle="1" w:styleId="543B66189EFD472BAB4BD5E61DEA2DDD">
    <w:name w:val="543B66189EFD472BAB4BD5E61DEA2DDD"/>
    <w:rsid w:val="00CE3A00"/>
    <w:rPr>
      <w:kern w:val="2"/>
      <w:lang w:val="en-GB" w:eastAsia="en-GB"/>
      <w14:ligatures w14:val="standardContextual"/>
    </w:rPr>
  </w:style>
  <w:style w:type="paragraph" w:customStyle="1" w:styleId="6378C1E35CD1424FA8152A7B99C0940C">
    <w:name w:val="6378C1E35CD1424FA8152A7B99C0940C"/>
    <w:rsid w:val="00CE3A00"/>
    <w:rPr>
      <w:kern w:val="2"/>
      <w:lang w:val="en-GB" w:eastAsia="en-GB"/>
      <w14:ligatures w14:val="standardContextual"/>
    </w:rPr>
  </w:style>
  <w:style w:type="paragraph" w:customStyle="1" w:styleId="2A4B11B89AB041FBBFEB87965D555B5D">
    <w:name w:val="2A4B11B89AB041FBBFEB87965D555B5D"/>
    <w:rsid w:val="00CE3A00"/>
    <w:rPr>
      <w:kern w:val="2"/>
      <w:lang w:val="en-GB" w:eastAsia="en-GB"/>
      <w14:ligatures w14:val="standardContextual"/>
    </w:rPr>
  </w:style>
  <w:style w:type="paragraph" w:customStyle="1" w:styleId="B8298D11F44A40B5A1C2879D3160DFBD">
    <w:name w:val="B8298D11F44A40B5A1C2879D3160DFBD"/>
    <w:rsid w:val="00CE3A00"/>
    <w:rPr>
      <w:kern w:val="2"/>
      <w:lang w:val="en-GB" w:eastAsia="en-GB"/>
      <w14:ligatures w14:val="standardContextual"/>
    </w:rPr>
  </w:style>
  <w:style w:type="paragraph" w:customStyle="1" w:styleId="22A3A934BDD54155BD9D90FCA1B8915D">
    <w:name w:val="22A3A934BDD54155BD9D90FCA1B8915D"/>
    <w:rsid w:val="00CE3A00"/>
    <w:rPr>
      <w:kern w:val="2"/>
      <w:lang w:val="en-GB" w:eastAsia="en-GB"/>
      <w14:ligatures w14:val="standardContextual"/>
    </w:rPr>
  </w:style>
  <w:style w:type="paragraph" w:customStyle="1" w:styleId="3665D2785CCB4753A1C0BBB8F79D665A">
    <w:name w:val="3665D2785CCB4753A1C0BBB8F79D665A"/>
    <w:rsid w:val="00CE3A00"/>
    <w:rPr>
      <w:kern w:val="2"/>
      <w:lang w:val="en-GB" w:eastAsia="en-GB"/>
      <w14:ligatures w14:val="standardContextual"/>
    </w:rPr>
  </w:style>
  <w:style w:type="paragraph" w:customStyle="1" w:styleId="01A6344F40C34309A2ECE6DB247A0201">
    <w:name w:val="01A6344F40C34309A2ECE6DB247A0201"/>
    <w:rsid w:val="00CE3A00"/>
    <w:rPr>
      <w:kern w:val="2"/>
      <w:lang w:val="en-GB" w:eastAsia="en-GB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ecniospring INDUSTRY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4A3549E028A844282F664C84D1627F8" ma:contentTypeVersion="17" ma:contentTypeDescription="Crear nuevo documento." ma:contentTypeScope="" ma:versionID="30c0766423c078c4e7a6296e732c31e0">
  <xsd:schema xmlns:xsd="http://www.w3.org/2001/XMLSchema" xmlns:xs="http://www.w3.org/2001/XMLSchema" xmlns:p="http://schemas.microsoft.com/office/2006/metadata/properties" xmlns:ns2="e89d72a0-1725-4c99-be96-28610194ec30" xmlns:ns3="5a17a62d-0568-4591-bf0c-2d64efd9f815" targetNamespace="http://schemas.microsoft.com/office/2006/metadata/properties" ma:root="true" ma:fieldsID="d89fbf2eadacff04c05ba83615218573" ns2:_="" ns3:_="">
    <xsd:import namespace="e89d72a0-1725-4c99-be96-28610194ec30"/>
    <xsd:import namespace="5a17a62d-0568-4591-bf0c-2d64efd9f8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9d72a0-1725-4c99-be96-28610194ec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e836fa58-d76f-4e72-a727-bef97d9241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17a62d-0568-4591-bf0c-2d64efd9f81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002b178-6efa-4f25-816a-48172ba80df0}" ma:internalName="TaxCatchAll" ma:showField="CatchAllData" ma:web="5a17a62d-0568-4591-bf0c-2d64efd9f8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17a62d-0568-4591-bf0c-2d64efd9f815" xsi:nil="true"/>
    <lcf76f155ced4ddcb4097134ff3c332f xmlns="e89d72a0-1725-4c99-be96-28610194ec3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1133E02-1635-497C-9A80-B71743585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9d72a0-1725-4c99-be96-28610194ec30"/>
    <ds:schemaRef ds:uri="5a17a62d-0568-4591-bf0c-2d64efd9f8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84577B-97A3-4AF4-9042-B23F8DEA63E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9E4301A-B27E-4895-9769-9ECF0E862BA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055632-85BB-4DEA-A46F-77C18F4BEE8B}">
  <ds:schemaRefs>
    <ds:schemaRef ds:uri="http://schemas.microsoft.com/office/2006/metadata/properties"/>
    <ds:schemaRef ds:uri="http://schemas.microsoft.com/office/infopath/2007/PartnerControls"/>
    <ds:schemaRef ds:uri="5a17a62d-0568-4591-bf0c-2d64efd9f815"/>
    <ds:schemaRef ds:uri="e89d72a0-1725-4c99-be96-28610194ec3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MEMÒRIA ESBORRANY_MR_FY</Template>
  <TotalTime>6</TotalTime>
  <Pages>21</Pages>
  <Words>5607</Words>
  <Characters>31961</Characters>
  <Application>Microsoft Office Word</Application>
  <DocSecurity>8</DocSecurity>
  <Lines>266</Lines>
  <Paragraphs>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>Memòria justificació final</vt:lpstr>
      <vt:lpstr>Memòria justificació final</vt:lpstr>
    </vt:vector>
  </TitlesOfParts>
  <Company/>
  <LinksUpToDate>false</LinksUpToDate>
  <CharactersWithSpaces>37494</CharactersWithSpaces>
  <SharedDoc>false</SharedDoc>
  <HLinks>
    <vt:vector size="168" baseType="variant">
      <vt:variant>
        <vt:i4>4915200</vt:i4>
      </vt:variant>
      <vt:variant>
        <vt:i4>126</vt:i4>
      </vt:variant>
      <vt:variant>
        <vt:i4>0</vt:i4>
      </vt:variant>
      <vt:variant>
        <vt:i4>5</vt:i4>
      </vt:variant>
      <vt:variant>
        <vt:lpwstr>https://ec.europa.eu/info/funding-tenders/opportunities/portal/screen/opportunities/horizon-results-platform</vt:lpwstr>
      </vt:variant>
      <vt:variant>
        <vt:lpwstr/>
      </vt:variant>
      <vt:variant>
        <vt:i4>3342442</vt:i4>
      </vt:variant>
      <vt:variant>
        <vt:i4>123</vt:i4>
      </vt:variant>
      <vt:variant>
        <vt:i4>0</vt:i4>
      </vt:variant>
      <vt:variant>
        <vt:i4>5</vt:i4>
      </vt:variant>
      <vt:variant>
        <vt:lpwstr>https://officeaccio.sharepoint.com/sites/Tecniospring2/Shared Documents/Forms/AllItems.aspx?FolderCTID=0x012000C60F5643608B2F428E8B516537E70238&amp;id=%2Fsites%2FTecniospring2%2FShared%20Documents%2FTecniospring%20INDUSTRY%2F2%2DCOMMUNICATION%20%26%20OPEN%20ACCESS%20RULES&amp;viewid=8e67d200%2D2f99%2D4181%2D8620%2D6c7c6629e600</vt:lpwstr>
      </vt:variant>
      <vt:variant>
        <vt:lpwstr/>
      </vt:variant>
      <vt:variant>
        <vt:i4>5373983</vt:i4>
      </vt:variant>
      <vt:variant>
        <vt:i4>120</vt:i4>
      </vt:variant>
      <vt:variant>
        <vt:i4>0</vt:i4>
      </vt:variant>
      <vt:variant>
        <vt:i4>5</vt:i4>
      </vt:variant>
      <vt:variant>
        <vt:lpwstr>https://www.google.com/url?sa=t&amp;rct=j&amp;q=&amp;esrc=s&amp;source=web&amp;cd=&amp;ved=2ahUKEwjThL-iqvX3AhVpx4UKHb5yDMcQFnoECAkQAw&amp;url=https%3A%2F%2Fec.europa.eu%2Fassets%2Feac%2Fmsca%2Fdocuments%2Fdocumentation%2Fpublications%2Foutreach_activities_en.pdf&amp;usg=AOvVaw0OY-hLD5cEvirY-ehz58f3</vt:lpwstr>
      </vt:variant>
      <vt:variant>
        <vt:lpwstr/>
      </vt:variant>
      <vt:variant>
        <vt:i4>3342442</vt:i4>
      </vt:variant>
      <vt:variant>
        <vt:i4>117</vt:i4>
      </vt:variant>
      <vt:variant>
        <vt:i4>0</vt:i4>
      </vt:variant>
      <vt:variant>
        <vt:i4>5</vt:i4>
      </vt:variant>
      <vt:variant>
        <vt:lpwstr>https://officeaccio.sharepoint.com/sites/Tecniospring2/Shared Documents/Forms/AllItems.aspx?FolderCTID=0x012000C60F5643608B2F428E8B516537E70238&amp;id=%2Fsites%2FTecniospring2%2FShared%20Documents%2FTecniospring%20INDUSTRY%2F2%2DCOMMUNICATION%20%26%20OPEN%20ACCESS%20RULES&amp;viewid=8e67d200%2D2f99%2D4181%2D8620%2D6c7c6629e600</vt:lpwstr>
      </vt:variant>
      <vt:variant>
        <vt:lpwstr/>
      </vt:variant>
      <vt:variant>
        <vt:i4>1507355</vt:i4>
      </vt:variant>
      <vt:variant>
        <vt:i4>114</vt:i4>
      </vt:variant>
      <vt:variant>
        <vt:i4>0</vt:i4>
      </vt:variant>
      <vt:variant>
        <vt:i4>5</vt:i4>
      </vt:variant>
      <vt:variant>
        <vt:lpwstr>https://ec.europa.eu/research/participants/docs/h2020-funding-guide/imgs/quick-guide_diss-expl_en.pdf</vt:lpwstr>
      </vt:variant>
      <vt:variant>
        <vt:lpwstr/>
      </vt:variant>
      <vt:variant>
        <vt:i4>3342442</vt:i4>
      </vt:variant>
      <vt:variant>
        <vt:i4>111</vt:i4>
      </vt:variant>
      <vt:variant>
        <vt:i4>0</vt:i4>
      </vt:variant>
      <vt:variant>
        <vt:i4>5</vt:i4>
      </vt:variant>
      <vt:variant>
        <vt:lpwstr>https://officeaccio.sharepoint.com/sites/Tecniospring2/Shared Documents/Forms/AllItems.aspx?FolderCTID=0x012000C60F5643608B2F428E8B516537E70238&amp;id=%2Fsites%2FTecniospring2%2FShared%20Documents%2FTecniospring%20INDUSTRY%2F2%2DCOMMUNICATION%20%26%20OPEN%20ACCESS%20RULES&amp;viewid=8e67d200%2D2f99%2D4181%2D8620%2D6c7c6629e600</vt:lpwstr>
      </vt:variant>
      <vt:variant>
        <vt:lpwstr/>
      </vt:variant>
      <vt:variant>
        <vt:i4>3145780</vt:i4>
      </vt:variant>
      <vt:variant>
        <vt:i4>108</vt:i4>
      </vt:variant>
      <vt:variant>
        <vt:i4>0</vt:i4>
      </vt:variant>
      <vt:variant>
        <vt:i4>5</vt:i4>
      </vt:variant>
      <vt:variant>
        <vt:lpwstr>https://forms.office.com/Pages/ResponsePage.aspx?id=CaQOXY-_Wk2AD-o4lQ_ooK5iCoaW7rpJhO-mGFyW7rhUM1gwV1VHNE5XSDAzSjJRTzI5WFlPV1hGRSQlQCN0PWcu</vt:lpwstr>
      </vt:variant>
      <vt:variant>
        <vt:lpwstr/>
      </vt:variant>
      <vt:variant>
        <vt:i4>6160473</vt:i4>
      </vt:variant>
      <vt:variant>
        <vt:i4>105</vt:i4>
      </vt:variant>
      <vt:variant>
        <vt:i4>0</vt:i4>
      </vt:variant>
      <vt:variant>
        <vt:i4>5</vt:i4>
      </vt:variant>
      <vt:variant>
        <vt:lpwstr>https://ec.europa.eu/research/participants/data/ref/h2020/other/wp/2016_2017/annexes/h2020-wp1617-annex-g-trl_en.pdf</vt:lpwstr>
      </vt:variant>
      <vt:variant>
        <vt:lpwstr/>
      </vt:variant>
      <vt:variant>
        <vt:i4>6815794</vt:i4>
      </vt:variant>
      <vt:variant>
        <vt:i4>102</vt:i4>
      </vt:variant>
      <vt:variant>
        <vt:i4>0</vt:i4>
      </vt:variant>
      <vt:variant>
        <vt:i4>5</vt:i4>
      </vt:variant>
      <vt:variant>
        <vt:lpwstr>https://op.europa.eu/en/publication-detail/-/publication/bb02d56e-9b3c-11eb-b85c-01aa75ed71a1/language-en/format-PDF/source-search</vt:lpwstr>
      </vt:variant>
      <vt:variant>
        <vt:lpwstr/>
      </vt:variant>
      <vt:variant>
        <vt:i4>8323113</vt:i4>
      </vt:variant>
      <vt:variant>
        <vt:i4>99</vt:i4>
      </vt:variant>
      <vt:variant>
        <vt:i4>0</vt:i4>
      </vt:variant>
      <vt:variant>
        <vt:i4>5</vt:i4>
      </vt:variant>
      <vt:variant>
        <vt:lpwstr>https://officeaccio.sharepoint.com/sites/Tecniospring2/Shared Documents/Forms/AllItems.aspx?FolderCTID=0x012000C60F5643608B2F428E8B516537E70238&amp;id=%2Fsites%2FTecniospring2%2FShared%20Documents%2FTecniospring%20INDUSTRY%2F4%2DMANAGEMENT%20GUIDES&amp;viewid=8e67d200%2D2f99%2D4181%2D8620%2D6c7c6629e600</vt:lpwstr>
      </vt:variant>
      <vt:variant>
        <vt:lpwstr/>
      </vt:variant>
      <vt:variant>
        <vt:i4>7733361</vt:i4>
      </vt:variant>
      <vt:variant>
        <vt:i4>96</vt:i4>
      </vt:variant>
      <vt:variant>
        <vt:i4>0</vt:i4>
      </vt:variant>
      <vt:variant>
        <vt:i4>5</vt:i4>
      </vt:variant>
      <vt:variant>
        <vt:lpwstr>https://www.accio.gencat.cat/ca/serveis/convocatories-dajuts/justificacions-dajuts/</vt:lpwstr>
      </vt:variant>
      <vt:variant>
        <vt:lpwstr/>
      </vt:variant>
      <vt:variant>
        <vt:i4>655470</vt:i4>
      </vt:variant>
      <vt:variant>
        <vt:i4>93</vt:i4>
      </vt:variant>
      <vt:variant>
        <vt:i4>0</vt:i4>
      </vt:variant>
      <vt:variant>
        <vt:i4>5</vt:i4>
      </vt:variant>
      <vt:variant>
        <vt:lpwstr>https://officeaccio.sharepoint.com/:f:/s/Tecniospring2/ErKbLx2gPQxBjMNNGg95YWABXD0mm0rvUwX5pmpW3YPf_g?e=1zf3gk</vt:lpwstr>
      </vt:variant>
      <vt:variant>
        <vt:lpwstr/>
      </vt:variant>
      <vt:variant>
        <vt:i4>655470</vt:i4>
      </vt:variant>
      <vt:variant>
        <vt:i4>90</vt:i4>
      </vt:variant>
      <vt:variant>
        <vt:i4>0</vt:i4>
      </vt:variant>
      <vt:variant>
        <vt:i4>5</vt:i4>
      </vt:variant>
      <vt:variant>
        <vt:lpwstr>https://officeaccio.sharepoint.com/:f:/s/Tecniospring2/ErKbLx2gPQxBjMNNGg95YWABXD0mm0rvUwX5pmpW3YPf_g?e=1zf3gk</vt:lpwstr>
      </vt:variant>
      <vt:variant>
        <vt:lpwstr/>
      </vt:variant>
      <vt:variant>
        <vt:i4>1638449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_Toc106118773</vt:lpwstr>
      </vt:variant>
      <vt:variant>
        <vt:i4>1638449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_Toc106118772</vt:lpwstr>
      </vt:variant>
      <vt:variant>
        <vt:i4>1638449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_Toc106118771</vt:lpwstr>
      </vt:variant>
      <vt:variant>
        <vt:i4>1638449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_Toc106118770</vt:lpwstr>
      </vt:variant>
      <vt:variant>
        <vt:i4>1572913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_Toc106118769</vt:lpwstr>
      </vt:variant>
      <vt:variant>
        <vt:i4>1572913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_Toc106118768</vt:lpwstr>
      </vt:variant>
      <vt:variant>
        <vt:i4>1572913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_Toc106118767</vt:lpwstr>
      </vt:variant>
      <vt:variant>
        <vt:i4>1572913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_Toc106118766</vt:lpwstr>
      </vt:variant>
      <vt:variant>
        <vt:i4>1572913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_Toc106118765</vt:lpwstr>
      </vt:variant>
      <vt:variant>
        <vt:i4>1572913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_Toc106118764</vt:lpwstr>
      </vt:variant>
      <vt:variant>
        <vt:i4>1572913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_Toc106118763</vt:lpwstr>
      </vt:variant>
      <vt:variant>
        <vt:i4>1572913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_Toc106118762</vt:lpwstr>
      </vt:variant>
      <vt:variant>
        <vt:i4>1572913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_Toc106118761</vt:lpwstr>
      </vt:variant>
      <vt:variant>
        <vt:i4>1572913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_Toc106118760</vt:lpwstr>
      </vt:variant>
      <vt:variant>
        <vt:i4>7733361</vt:i4>
      </vt:variant>
      <vt:variant>
        <vt:i4>0</vt:i4>
      </vt:variant>
      <vt:variant>
        <vt:i4>0</vt:i4>
      </vt:variant>
      <vt:variant>
        <vt:i4>5</vt:i4>
      </vt:variant>
      <vt:variant>
        <vt:lpwstr>https://www.accio.gencat.cat/ca/serveis/convocatories-dajuts/justificacions-dajuts/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Memòria justificació final</dc:title>
  <dc:subject>Memòria justificació final</dc:subject>
  <dc:creator>generalitat de catalunya, acció</dc:creator>
  <cp:keywords>memòria, justificació, final, tecspr</cp:keywords>
  <dc:description/>
  <cp:lastModifiedBy>Florianne Yvon</cp:lastModifiedBy>
  <cp:revision>8</cp:revision>
  <cp:lastPrinted>2020-06-20T10:07:00Z</cp:lastPrinted>
  <dcterms:created xsi:type="dcterms:W3CDTF">2023-09-18T08:10:00Z</dcterms:created>
  <dcterms:modified xsi:type="dcterms:W3CDTF">2023-09-21T13:03:00Z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0x01010064A3549E028A844282F664C84D1627F8</vt:lpwstr>
  </property>
  <property fmtid="{D5CDD505-2E9C-101B-9397-08002B2CF9AE}" pid="3" name="MediaServiceImageTags">
    <vt:lpwstr/>
  </property>
</Properties>
</file>