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EB8591" w14:textId="196913E3" w:rsidR="00B37291" w:rsidRDefault="00C334BE" w:rsidP="00C266A9">
      <w:pPr>
        <w:tabs>
          <w:tab w:val="left" w:pos="1276"/>
        </w:tabs>
        <w:rPr>
          <w:rFonts w:ascii="Calibri" w:hAnsi="Calibri" w:cs="Calibri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48" behindDoc="0" locked="0" layoutInCell="1" allowOverlap="1" wp14:anchorId="19FD940D" wp14:editId="6F2CB44B">
                <wp:simplePos x="0" y="0"/>
                <wp:positionH relativeFrom="margin">
                  <wp:align>right</wp:align>
                </wp:positionH>
                <wp:positionV relativeFrom="page">
                  <wp:posOffset>245745</wp:posOffset>
                </wp:positionV>
                <wp:extent cx="594360" cy="987552"/>
                <wp:effectExtent l="0" t="0" r="0" b="0"/>
                <wp:wrapNone/>
                <wp:docPr id="132" name="Rectangle 1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94360" cy="987552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F7600C" w14:textId="5D8B6C39" w:rsidR="00D300DF" w:rsidRPr="002D07F3" w:rsidRDefault="00D300DF" w:rsidP="00935DF4">
                            <w:pPr>
                              <w:jc w:val="right"/>
                              <w:rPr>
                                <w:b/>
                                <w:color w:val="4E3B30" w:themeColor="text2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7600</wp14:pctWidth>
                </wp14:sizeRelH>
                <wp14:sizeRelV relativeFrom="page">
                  <wp14:pctHeight>9800</wp14:pctHeight>
                </wp14:sizeRelV>
              </wp:anchor>
            </w:drawing>
          </mc:Choice>
          <mc:Fallback>
            <w:pict>
              <v:rect w14:anchorId="19FD940D" id="Rectangle 132" o:spid="_x0000_s1026" style="position:absolute;margin-left:-4.4pt;margin-top:19.35pt;width:46.8pt;height:77.75pt;z-index:251662348;visibility:visible;mso-wrap-style:square;mso-width-percent:76;mso-height-percent:98;mso-wrap-distance-left:9pt;mso-wrap-distance-top:0;mso-wrap-distance-right:9pt;mso-wrap-distance-bottom:0;mso-position-horizontal:right;mso-position-horizontal-relative:margin;mso-position-vertical:absolute;mso-position-vertical-relative:page;mso-width-percent:76;mso-height-percent:9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" fillcolor="#f0a22e [3204]" stroked="f" strokeweight="1pt">
                <o:lock v:ext="edit" aspectratio="t"/>
                <v:textbox inset="3.6pt,,3.6pt">
                  <w:txbxContent>
                    <w:p w14:paraId="0EF7600C" w14:textId="5D8B6C39" w:rsidR="00D300DF" w:rsidRPr="002D07F3" w:rsidRDefault="00D300DF" w:rsidP="00935DF4">
                      <w:pPr>
                        <w:jc w:val="right"/>
                        <w:rPr>
                          <w:b/>
                          <w:color w:val="4E3B30" w:themeColor="text2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39700775" w14:textId="7D6F09FF" w:rsidR="00B37291" w:rsidRDefault="00B37291" w:rsidP="00D02DCC">
      <w:pPr>
        <w:rPr>
          <w:rFonts w:ascii="Calibri" w:hAnsi="Calibri" w:cs="Calibri"/>
          <w:lang w:val="en-GB"/>
        </w:rPr>
      </w:pPr>
    </w:p>
    <w:p w14:paraId="19DAF00B" w14:textId="3F96DB55" w:rsidR="00D02DCC" w:rsidRDefault="00D02DCC" w:rsidP="00D02DCC">
      <w:pPr>
        <w:rPr>
          <w:rFonts w:ascii="Calibri" w:hAnsi="Calibri" w:cs="Calibri"/>
          <w:lang w:val="en-GB"/>
        </w:rPr>
      </w:pPr>
    </w:p>
    <w:p w14:paraId="7F3795FB" w14:textId="2F92675B" w:rsidR="00234B18" w:rsidRDefault="00234B18" w:rsidP="00D02DCC">
      <w:pPr>
        <w:rPr>
          <w:rFonts w:ascii="Calibri" w:hAnsi="Calibri" w:cs="Calibri"/>
          <w:lang w:val="en-GB"/>
        </w:rPr>
      </w:pPr>
    </w:p>
    <w:p w14:paraId="1281C309" w14:textId="005CA92E" w:rsidR="00234B18" w:rsidRDefault="00234B18" w:rsidP="00D02DCC">
      <w:pPr>
        <w:rPr>
          <w:rFonts w:ascii="Calibri" w:hAnsi="Calibri" w:cs="Calibri"/>
          <w:lang w:val="en-GB"/>
        </w:rPr>
      </w:pPr>
    </w:p>
    <w:p w14:paraId="02C6B2B5" w14:textId="173AC31C" w:rsidR="00680165" w:rsidRDefault="00680165">
      <w:pPr>
        <w:rPr>
          <w:rFonts w:ascii="Calibri" w:hAnsi="Calibri" w:cs="Calibri"/>
          <w:b/>
          <w:lang w:val="en-GB"/>
        </w:rPr>
      </w:pPr>
    </w:p>
    <w:p w14:paraId="3F68CB19" w14:textId="4FFFCEEF" w:rsidR="00C334BE" w:rsidRDefault="00C334BE">
      <w:pPr>
        <w:rPr>
          <w:rFonts w:ascii="Calibri" w:hAnsi="Calibri" w:cs="Calibri"/>
          <w:b/>
          <w:lang w:val="en-GB"/>
        </w:rPr>
      </w:pPr>
    </w:p>
    <w:p w14:paraId="6CEF5ECB" w14:textId="29F3867E" w:rsidR="003D6D88" w:rsidRDefault="003D6D88">
      <w:pPr>
        <w:rPr>
          <w:rFonts w:ascii="Calibri" w:hAnsi="Calibri" w:cs="Calibri"/>
          <w:b/>
          <w:lang w:val="en-GB"/>
        </w:rPr>
      </w:pPr>
    </w:p>
    <w:p w14:paraId="1645216D" w14:textId="27DF7C4A" w:rsidR="003D6D88" w:rsidRDefault="003D6D88">
      <w:pPr>
        <w:rPr>
          <w:rFonts w:ascii="Calibri" w:hAnsi="Calibri" w:cs="Calibri"/>
          <w:b/>
          <w:lang w:val="en-GB"/>
        </w:rPr>
      </w:pPr>
      <w:r>
        <w:rPr>
          <w:noProof/>
        </w:rPr>
        <w:drawing>
          <wp:anchor distT="0" distB="0" distL="114300" distR="114300" simplePos="0" relativeHeight="251666444" behindDoc="0" locked="0" layoutInCell="1" allowOverlap="1" wp14:anchorId="651A83E6" wp14:editId="43AFF814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4723645" cy="1143000"/>
            <wp:effectExtent l="0" t="0" r="1270" b="0"/>
            <wp:wrapNone/>
            <wp:docPr id="6" name="Imatg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6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84677" w14:textId="262441A3" w:rsidR="003D6D88" w:rsidRDefault="003D6D88">
      <w:pPr>
        <w:rPr>
          <w:rFonts w:ascii="Calibri" w:hAnsi="Calibri" w:cs="Calibri"/>
          <w:b/>
          <w:lang w:val="en-GB"/>
        </w:rPr>
      </w:pPr>
    </w:p>
    <w:p w14:paraId="57F6CE19" w14:textId="324D84A7" w:rsidR="003D6D88" w:rsidRDefault="003D6D88">
      <w:pPr>
        <w:rPr>
          <w:rFonts w:ascii="Calibri" w:hAnsi="Calibri" w:cs="Calibri"/>
          <w:b/>
          <w:lang w:val="en-GB"/>
        </w:rPr>
      </w:pPr>
    </w:p>
    <w:p w14:paraId="62E6BFE6" w14:textId="495CD476" w:rsidR="003D6D88" w:rsidRDefault="003D6D88">
      <w:pPr>
        <w:rPr>
          <w:rFonts w:ascii="Calibri" w:hAnsi="Calibri" w:cs="Calibri"/>
          <w:b/>
          <w:lang w:val="en-GB"/>
        </w:rPr>
      </w:pPr>
    </w:p>
    <w:p w14:paraId="094FA104" w14:textId="77777777" w:rsidR="003D6D88" w:rsidRDefault="003D6D88">
      <w:pPr>
        <w:rPr>
          <w:rFonts w:ascii="Calibri" w:hAnsi="Calibri" w:cs="Calibri"/>
          <w:b/>
          <w:lang w:val="en-GB"/>
        </w:rPr>
      </w:pPr>
    </w:p>
    <w:p w14:paraId="17165270" w14:textId="0CA71279" w:rsidR="002D07F3" w:rsidRDefault="002D07F3">
      <w:pPr>
        <w:rPr>
          <w:rFonts w:ascii="Calibri" w:hAnsi="Calibri" w:cs="Calibri"/>
          <w:b/>
          <w:lang w:val="en-GB"/>
        </w:rPr>
      </w:pPr>
    </w:p>
    <w:p w14:paraId="1DA931C9" w14:textId="7EE7B9A4" w:rsidR="002D07F3" w:rsidRDefault="002D07F3">
      <w:pPr>
        <w:rPr>
          <w:rFonts w:ascii="Calibri" w:hAnsi="Calibri" w:cs="Calibri"/>
          <w:b/>
          <w:lang w:val="en-GB"/>
        </w:rPr>
      </w:pPr>
    </w:p>
    <w:p w14:paraId="1AC9CFAD" w14:textId="4B30E681" w:rsidR="002D07F3" w:rsidRDefault="002D07F3">
      <w:pPr>
        <w:rPr>
          <w:rFonts w:ascii="Calibri" w:hAnsi="Calibri" w:cs="Calibri"/>
          <w:b/>
          <w:lang w:val="en-GB"/>
        </w:rPr>
      </w:pPr>
    </w:p>
    <w:p w14:paraId="2E07C7B8" w14:textId="1EF40B67" w:rsidR="002D07F3" w:rsidRDefault="002D07F3">
      <w:pPr>
        <w:rPr>
          <w:rFonts w:ascii="Calibri" w:hAnsi="Calibri" w:cs="Calibri"/>
          <w:b/>
          <w:lang w:val="en-GB"/>
        </w:rPr>
      </w:pPr>
    </w:p>
    <w:p w14:paraId="50F36821" w14:textId="24EE98ED" w:rsidR="002D07F3" w:rsidRDefault="002D07F3">
      <w:pPr>
        <w:rPr>
          <w:rFonts w:ascii="Calibri" w:hAnsi="Calibri" w:cs="Calibri"/>
          <w:b/>
          <w:lang w:val="en-GB"/>
        </w:rPr>
      </w:pPr>
    </w:p>
    <w:p w14:paraId="706D74E4" w14:textId="77777777" w:rsidR="002D07F3" w:rsidRDefault="002D07F3">
      <w:pPr>
        <w:rPr>
          <w:rFonts w:ascii="Calibri" w:hAnsi="Calibri" w:cs="Calibri"/>
          <w:b/>
          <w:lang w:val="en-GB"/>
        </w:rPr>
      </w:pPr>
    </w:p>
    <w:p w14:paraId="5321B02D" w14:textId="3FDC1C69" w:rsidR="00EA4C3B" w:rsidRDefault="00EA4C3B" w:rsidP="00EA4C3B">
      <w:pPr>
        <w:pStyle w:val="Senseespaiat"/>
        <w:spacing w:before="40" w:after="480" w:line="216" w:lineRule="auto"/>
        <w:jc w:val="right"/>
        <w:rPr>
          <w:b/>
          <w:bCs/>
          <w:color w:val="F0A22E" w:themeColor="accent1"/>
          <w:sz w:val="72"/>
          <w:szCs w:val="72"/>
        </w:rPr>
      </w:pPr>
      <w:r>
        <w:rPr>
          <w:b/>
          <w:bCs/>
          <w:color w:val="F0A22E" w:themeColor="accent1"/>
          <w:sz w:val="72"/>
          <w:szCs w:val="72"/>
        </w:rPr>
        <w:t>REPORT ON THE ACTIVITIES CARRIED OUT – YEAR 1</w:t>
      </w:r>
    </w:p>
    <w:p w14:paraId="57BE5BA9" w14:textId="5EA65FA7" w:rsidR="001440E3" w:rsidRPr="00B75CF2" w:rsidRDefault="00CB1DDA" w:rsidP="002D07F3">
      <w:pPr>
        <w:pStyle w:val="Senseespaiat"/>
        <w:spacing w:before="40" w:after="480" w:line="216" w:lineRule="auto"/>
        <w:jc w:val="right"/>
        <w:rPr>
          <w:b/>
          <w:bCs/>
          <w:color w:val="F0A22E" w:themeColor="accent1"/>
          <w:sz w:val="48"/>
          <w:szCs w:val="48"/>
          <w:lang w:val="en-AU"/>
        </w:rPr>
      </w:pPr>
      <w:r w:rsidRPr="00B75CF2">
        <w:rPr>
          <w:b/>
          <w:bCs/>
          <w:color w:val="F0A22E" w:themeColor="accent1"/>
          <w:sz w:val="48"/>
          <w:szCs w:val="48"/>
          <w:lang w:val="en-AU"/>
        </w:rPr>
        <w:t xml:space="preserve">From </w:t>
      </w:r>
      <w:sdt>
        <w:sdtPr>
          <w:rPr>
            <w:b/>
            <w:bCs/>
            <w:color w:val="F0A22E" w:themeColor="accent1"/>
            <w:sz w:val="48"/>
            <w:szCs w:val="48"/>
            <w:lang w:val="en-AU"/>
          </w:rPr>
          <w:id w:val="2137290767"/>
          <w:placeholder>
            <w:docPart w:val="8B3932D0F5D447E2A60B76E049590309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Pr="00B75CF2">
            <w:rPr>
              <w:b/>
              <w:bCs/>
              <w:i/>
              <w:iCs/>
              <w:color w:val="4E3B30" w:themeColor="text2"/>
              <w:sz w:val="48"/>
              <w:szCs w:val="48"/>
              <w:highlight w:val="lightGray"/>
              <w:lang w:val="en-AU"/>
            </w:rPr>
            <w:t>starting date</w:t>
          </w:r>
        </w:sdtContent>
      </w:sdt>
      <w:r w:rsidRPr="00B75CF2">
        <w:rPr>
          <w:b/>
          <w:bCs/>
          <w:color w:val="F0A22E" w:themeColor="accent1"/>
          <w:sz w:val="48"/>
          <w:szCs w:val="48"/>
          <w:lang w:val="en-AU"/>
        </w:rPr>
        <w:t xml:space="preserve"> to </w:t>
      </w:r>
      <w:sdt>
        <w:sdtPr>
          <w:rPr>
            <w:b/>
            <w:bCs/>
            <w:color w:val="F0A22E" w:themeColor="accent1"/>
            <w:sz w:val="48"/>
            <w:szCs w:val="48"/>
            <w:lang w:val="en-AU"/>
          </w:rPr>
          <w:id w:val="501088096"/>
          <w:placeholder>
            <w:docPart w:val="C3EC3D1B09824A25A47F587CFE6402BC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0B18C8" w:rsidRPr="00B75CF2">
            <w:rPr>
              <w:b/>
              <w:bCs/>
              <w:i/>
              <w:iCs/>
              <w:color w:val="4E3B30" w:themeColor="text2"/>
              <w:sz w:val="48"/>
              <w:szCs w:val="48"/>
              <w:highlight w:val="lightGray"/>
              <w:lang w:val="en-AU"/>
            </w:rPr>
            <w:t>ending date</w:t>
          </w:r>
        </w:sdtContent>
      </w:sdt>
    </w:p>
    <w:p w14:paraId="03694791" w14:textId="1D74A312" w:rsidR="003D6D88" w:rsidRPr="00B75CF2" w:rsidRDefault="003D6D88" w:rsidP="003D6D88">
      <w:pPr>
        <w:pStyle w:val="Senseespaiat"/>
        <w:spacing w:before="40" w:after="480" w:line="216" w:lineRule="auto"/>
        <w:jc w:val="right"/>
        <w:rPr>
          <w:b/>
          <w:bCs/>
          <w:color w:val="4E3B30" w:themeColor="text2"/>
          <w:sz w:val="72"/>
          <w:szCs w:val="72"/>
          <w:lang w:val="en-AU"/>
        </w:rPr>
      </w:pPr>
      <w:r w:rsidRPr="00B75CF2">
        <w:rPr>
          <w:noProof/>
          <w:lang w:val="en-AU"/>
        </w:rPr>
        <mc:AlternateContent>
          <mc:Choice Requires="wps">
            <w:drawing>
              <wp:anchor distT="0" distB="0" distL="182880" distR="182880" simplePos="0" relativeHeight="251668492" behindDoc="0" locked="0" layoutInCell="1" allowOverlap="1" wp14:anchorId="6F3DE7B7" wp14:editId="7A11F952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5549900" cy="6720840"/>
                <wp:effectExtent l="0" t="0" r="12700" b="3175"/>
                <wp:wrapSquare wrapText="bothSides"/>
                <wp:docPr id="131" name="Quadre de text 1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900" cy="672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aps/>
                                <w:color w:val="524B38" w:themeColor="accent5" w:themeShade="80"/>
                                <w:sz w:val="28"/>
                                <w:szCs w:val="28"/>
                              </w:rPr>
                              <w:alias w:val="Subtítol"/>
                              <w:tag w:val=""/>
                              <w:id w:val="-2090151685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516AC2DA" w14:textId="636BC136" w:rsidR="003D6D88" w:rsidRDefault="00246D7C" w:rsidP="003D6D88">
                                <w:pPr>
                                  <w:pStyle w:val="Senseespaiat"/>
                                  <w:spacing w:before="40" w:after="40"/>
                                  <w:rPr>
                                    <w:caps/>
                                    <w:color w:val="524B38" w:themeColor="accent5" w:themeShade="8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aps/>
                                    <w:color w:val="524B38" w:themeColor="accent5" w:themeShade="80"/>
                                    <w:sz w:val="28"/>
                                    <w:szCs w:val="28"/>
                                  </w:rPr>
                                  <w:t>ANNUAL REPORT FOR TECNIOSPRING INDUSTRY PROJECTS CALL 2019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aps/>
                                <w:color w:val="A19574" w:themeColor="accent5"/>
                                <w:sz w:val="24"/>
                                <w:szCs w:val="24"/>
                              </w:rPr>
                              <w:alias w:val="Autor"/>
                              <w:tag w:val=""/>
                              <w:id w:val="-1536112409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07C2167E" w14:textId="1E063BF2" w:rsidR="003D6D88" w:rsidRDefault="003D6D88" w:rsidP="003D6D88">
                                <w:pPr>
                                  <w:pStyle w:val="Senseespaiat"/>
                                  <w:spacing w:before="80" w:after="40"/>
                                  <w:rPr>
                                    <w:caps/>
                                    <w:color w:val="A19574" w:themeColor="accent5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aps/>
                                    <w:color w:val="A19574" w:themeColor="accent5"/>
                                    <w:sz w:val="24"/>
                                    <w:szCs w:val="24"/>
                                  </w:rPr>
                                  <w:t>generalitat de catalunya, acció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35000</wp14:pctHeight>
                </wp14:sizeRelV>
              </wp:anchor>
            </w:drawing>
          </mc:Choice>
          <mc:Fallback>
            <w:pict>
              <v:shapetype w14:anchorId="6F3DE7B7" id="_x0000_t202" coordsize="21600,21600" o:spt="202" path="m,l,21600r21600,l21600,xe">
                <v:stroke joinstyle="miter"/>
                <v:path gradientshapeok="t" o:connecttype="rect"/>
              </v:shapetype>
              <v:shape id="Quadre de text 131" o:spid="_x0000_s1027" type="#_x0000_t202" style="position:absolute;left:0;text-align:left;margin-left:385.8pt;margin-top:0;width:437pt;height:529.2pt;z-index:251668492;visibility:visible;mso-wrap-style:square;mso-width-percent:0;mso-height-percent:350;mso-wrap-distance-left:14.4pt;mso-wrap-distance-top:0;mso-wrap-distance-right:14.4pt;mso-wrap-distance-bottom:0;mso-position-horizontal:right;mso-position-horizontal-relative:margin;mso-position-vertical:bottom;mso-position-vertical-relative:margin;mso-width-percent: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caps/>
                          <w:color w:val="524B38" w:themeColor="accent5" w:themeShade="80"/>
                          <w:sz w:val="28"/>
                          <w:szCs w:val="28"/>
                        </w:rPr>
                        <w:alias w:val="Subtítol"/>
                        <w:tag w:val=""/>
                        <w:id w:val="-2090151685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/>
                      <w:sdtContent>
                        <w:p w14:paraId="516AC2DA" w14:textId="636BC136" w:rsidR="003D6D88" w:rsidRDefault="00246D7C" w:rsidP="003D6D88">
                          <w:pPr>
                            <w:pStyle w:val="Senseespaiat"/>
                            <w:spacing w:before="40" w:after="40"/>
                            <w:rPr>
                              <w:caps/>
                              <w:color w:val="524B38" w:themeColor="accent5" w:themeShade="80"/>
                              <w:sz w:val="28"/>
                              <w:szCs w:val="28"/>
                            </w:rPr>
                          </w:pPr>
                          <w:r>
                            <w:rPr>
                              <w:caps/>
                              <w:color w:val="524B38" w:themeColor="accent5" w:themeShade="80"/>
                              <w:sz w:val="28"/>
                              <w:szCs w:val="28"/>
                            </w:rPr>
                            <w:t>ANNUAL REPORT FOR TECNIOSPRING INDUSTRY PROJECTS CALL 2019</w:t>
                          </w:r>
                        </w:p>
                      </w:sdtContent>
                    </w:sdt>
                    <w:sdt>
                      <w:sdtPr>
                        <w:rPr>
                          <w:caps/>
                          <w:color w:val="A19574" w:themeColor="accent5"/>
                          <w:sz w:val="24"/>
                          <w:szCs w:val="24"/>
                        </w:rPr>
                        <w:alias w:val="Autor"/>
                        <w:tag w:val=""/>
                        <w:id w:val="-1536112409"/>
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<w:text/>
                      </w:sdtPr>
                      <w:sdtEndPr/>
                      <w:sdtContent>
                        <w:p w14:paraId="07C2167E" w14:textId="1E063BF2" w:rsidR="003D6D88" w:rsidRDefault="003D6D88" w:rsidP="003D6D88">
                          <w:pPr>
                            <w:pStyle w:val="Senseespaiat"/>
                            <w:spacing w:before="80" w:after="40"/>
                            <w:rPr>
                              <w:caps/>
                              <w:color w:val="A19574" w:themeColor="accent5"/>
                              <w:sz w:val="24"/>
                              <w:szCs w:val="24"/>
                            </w:rPr>
                          </w:pPr>
                          <w:r>
                            <w:rPr>
                              <w:caps/>
                              <w:color w:val="A19574" w:themeColor="accent5"/>
                              <w:sz w:val="24"/>
                              <w:szCs w:val="24"/>
                            </w:rPr>
                            <w:t>generalitat de catalunya, acció</w:t>
                          </w:r>
                        </w:p>
                      </w:sdtContent>
                    </w:sdt>
                  </w:txbxContent>
                </v:textbox>
                <w10:wrap type="square" anchorx="margin" anchory="margin"/>
              </v:shape>
            </w:pict>
          </mc:Fallback>
        </mc:AlternateContent>
      </w:r>
      <w:sdt>
        <w:sdtPr>
          <w:rPr>
            <w:b/>
            <w:bCs/>
            <w:color w:val="4E3B30" w:themeColor="text2"/>
            <w:sz w:val="72"/>
            <w:szCs w:val="72"/>
            <w:lang w:val="en-AU"/>
          </w:rPr>
          <w:id w:val="-2066251790"/>
          <w:placeholder>
            <w:docPart w:val="9600C2E5817047E48BDBFF1898B0897D"/>
          </w:placeholder>
        </w:sdtPr>
        <w:sdtEndPr/>
        <w:sdtContent>
          <w:r w:rsidR="004B1DA2" w:rsidRPr="00B75CF2">
            <w:rPr>
              <w:rStyle w:val="Textdelcontenidor"/>
              <w:b/>
              <w:bCs/>
              <w:color w:val="4E3B30" w:themeColor="text2"/>
              <w:sz w:val="44"/>
              <w:szCs w:val="44"/>
              <w:highlight w:val="lightGray"/>
              <w:lang w:val="en-AU"/>
            </w:rPr>
            <w:t>Acronym</w:t>
          </w:r>
          <w:r w:rsidR="00AD2364" w:rsidRPr="00B75CF2">
            <w:rPr>
              <w:rStyle w:val="Textdelcontenidor"/>
              <w:b/>
              <w:bCs/>
              <w:color w:val="4E3B30" w:themeColor="text2"/>
              <w:sz w:val="44"/>
              <w:szCs w:val="44"/>
              <w:highlight w:val="lightGray"/>
              <w:lang w:val="en-AU"/>
            </w:rPr>
            <w:t xml:space="preserve"> of the project</w:t>
          </w:r>
        </w:sdtContent>
      </w:sdt>
    </w:p>
    <w:p w14:paraId="5C70123B" w14:textId="781839D6" w:rsidR="004B1DA2" w:rsidRPr="00B75CF2" w:rsidRDefault="005F2568" w:rsidP="003D6D88">
      <w:pPr>
        <w:pStyle w:val="Senseespaiat"/>
        <w:spacing w:before="40" w:after="480" w:line="216" w:lineRule="auto"/>
        <w:jc w:val="right"/>
        <w:rPr>
          <w:b/>
          <w:bCs/>
          <w:color w:val="4E3B30" w:themeColor="text2"/>
          <w:sz w:val="48"/>
          <w:szCs w:val="48"/>
          <w:lang w:val="en-AU"/>
        </w:rPr>
      </w:pPr>
      <w:sdt>
        <w:sdtPr>
          <w:rPr>
            <w:b/>
            <w:bCs/>
            <w:color w:val="4E3B30" w:themeColor="text2"/>
            <w:sz w:val="72"/>
            <w:szCs w:val="72"/>
            <w:lang w:val="en-AU"/>
          </w:rPr>
          <w:id w:val="-237641281"/>
          <w:placeholder>
            <w:docPart w:val="77B58642193344B187D2ACC6E59E2E1D"/>
          </w:placeholder>
        </w:sdtPr>
        <w:sdtEndPr>
          <w:rPr>
            <w:highlight w:val="lightGray"/>
          </w:rPr>
        </w:sdtEndPr>
        <w:sdtContent>
          <w:r w:rsidR="0053492C" w:rsidRPr="00B75CF2">
            <w:rPr>
              <w:rStyle w:val="Textdelcontenidor"/>
              <w:b/>
              <w:bCs/>
              <w:color w:val="4E3B30" w:themeColor="text2"/>
              <w:sz w:val="44"/>
              <w:szCs w:val="44"/>
              <w:highlight w:val="lightGray"/>
              <w:lang w:val="en-AU"/>
            </w:rPr>
            <w:t xml:space="preserve">Project </w:t>
          </w:r>
          <w:r w:rsidR="004B1DA2" w:rsidRPr="00B75CF2">
            <w:rPr>
              <w:rStyle w:val="Textdelcontenidor"/>
              <w:b/>
              <w:bCs/>
              <w:color w:val="4E3B30" w:themeColor="text2"/>
              <w:sz w:val="44"/>
              <w:szCs w:val="44"/>
              <w:highlight w:val="lightGray"/>
              <w:lang w:val="en-AU"/>
            </w:rPr>
            <w:t>ID</w:t>
          </w:r>
          <w:r w:rsidR="0053492C" w:rsidRPr="00B75CF2">
            <w:rPr>
              <w:rStyle w:val="Textdelcontenidor"/>
              <w:b/>
              <w:bCs/>
              <w:color w:val="4E3B30" w:themeColor="text2"/>
              <w:sz w:val="44"/>
              <w:szCs w:val="44"/>
              <w:highlight w:val="lightGray"/>
              <w:lang w:val="en-AU"/>
            </w:rPr>
            <w:t xml:space="preserve"> </w:t>
          </w:r>
          <w:r w:rsidR="004B1DA2" w:rsidRPr="00B75CF2">
            <w:rPr>
              <w:rStyle w:val="Textdelcontenidor"/>
              <w:b/>
              <w:bCs/>
              <w:color w:val="4E3B30" w:themeColor="text2"/>
              <w:sz w:val="44"/>
              <w:szCs w:val="44"/>
              <w:highlight w:val="lightGray"/>
              <w:lang w:val="en-AU"/>
            </w:rPr>
            <w:t>code</w:t>
          </w:r>
          <w:r w:rsidR="00FC7FB2" w:rsidRPr="00B75CF2">
            <w:rPr>
              <w:rStyle w:val="Textdelcontenidor"/>
              <w:b/>
              <w:bCs/>
              <w:color w:val="4E3B30" w:themeColor="text2"/>
              <w:sz w:val="44"/>
              <w:szCs w:val="44"/>
              <w:highlight w:val="lightGray"/>
              <w:lang w:val="en-AU"/>
            </w:rPr>
            <w:t xml:space="preserve"> </w:t>
          </w:r>
          <w:r w:rsidR="0094510D" w:rsidRPr="00B75CF2">
            <w:rPr>
              <w:rStyle w:val="Textdelcontenidor"/>
              <w:b/>
              <w:bCs/>
              <w:color w:val="4E3B30" w:themeColor="text2"/>
              <w:sz w:val="44"/>
              <w:szCs w:val="44"/>
              <w:highlight w:val="lightGray"/>
              <w:lang w:val="en-AU"/>
            </w:rPr>
            <w:t>starting with</w:t>
          </w:r>
          <w:r w:rsidR="00FC7FB2" w:rsidRPr="00B75CF2">
            <w:rPr>
              <w:rStyle w:val="Textdelcontenidor"/>
              <w:b/>
              <w:bCs/>
              <w:color w:val="4E3B30" w:themeColor="text2"/>
              <w:sz w:val="44"/>
              <w:szCs w:val="44"/>
              <w:highlight w:val="lightGray"/>
              <w:lang w:val="en-AU"/>
            </w:rPr>
            <w:t xml:space="preserve"> TECSPR</w:t>
          </w:r>
          <w:r w:rsidR="00AD5EDA">
            <w:rPr>
              <w:rStyle w:val="Textdelcontenidor"/>
              <w:b/>
              <w:bCs/>
              <w:color w:val="4E3B30" w:themeColor="text2"/>
              <w:sz w:val="44"/>
              <w:szCs w:val="44"/>
              <w:highlight w:val="lightGray"/>
              <w:lang w:val="en-AU"/>
            </w:rPr>
            <w:t>19</w:t>
          </w:r>
        </w:sdtContent>
      </w:sdt>
      <w:r w:rsidR="003D6D88" w:rsidRPr="00B75CF2">
        <w:rPr>
          <w:b/>
          <w:bCs/>
          <w:color w:val="4E3B30" w:themeColor="text2"/>
          <w:sz w:val="48"/>
          <w:szCs w:val="48"/>
          <w:lang w:val="en-AU"/>
        </w:rPr>
        <w:t xml:space="preserve"> </w:t>
      </w:r>
    </w:p>
    <w:p w14:paraId="6AA216BC" w14:textId="79066722" w:rsidR="00490BA1" w:rsidRPr="004B1DA2" w:rsidRDefault="005F2568" w:rsidP="004B1DA2">
      <w:pPr>
        <w:pStyle w:val="Senseespaiat"/>
        <w:spacing w:before="40" w:after="480" w:line="216" w:lineRule="auto"/>
        <w:jc w:val="right"/>
        <w:rPr>
          <w:b/>
          <w:bCs/>
          <w:color w:val="4E3B30" w:themeColor="text2"/>
          <w:sz w:val="72"/>
          <w:szCs w:val="72"/>
        </w:rPr>
      </w:pPr>
      <w:sdt>
        <w:sdtPr>
          <w:rPr>
            <w:b/>
            <w:bCs/>
            <w:color w:val="4E3B30" w:themeColor="text2"/>
            <w:sz w:val="72"/>
            <w:szCs w:val="72"/>
            <w:lang w:val="en-AU"/>
          </w:rPr>
          <w:id w:val="931014432"/>
          <w:placeholder>
            <w:docPart w:val="EC706E090F4946019F0452338CB89554"/>
          </w:placeholder>
        </w:sdtPr>
        <w:sdtEndPr/>
        <w:sdtContent>
          <w:r w:rsidR="004B1DA2" w:rsidRPr="00B75CF2">
            <w:rPr>
              <w:rStyle w:val="Textdelcontenidor"/>
              <w:b/>
              <w:bCs/>
              <w:color w:val="4E3B30" w:themeColor="text2"/>
              <w:sz w:val="44"/>
              <w:szCs w:val="44"/>
              <w:highlight w:val="lightGray"/>
              <w:lang w:val="en-AU"/>
            </w:rPr>
            <w:t>Name of the Researcher</w:t>
          </w:r>
        </w:sdtContent>
      </w:sdt>
      <w:r w:rsidR="00490BA1">
        <w:rPr>
          <w:b/>
          <w:bCs/>
          <w:color w:val="4E3B30" w:themeColor="text2"/>
          <w:sz w:val="48"/>
          <w:szCs w:val="48"/>
          <w:lang w:val="en-GB"/>
        </w:rPr>
        <w:br w:type="page"/>
      </w:r>
    </w:p>
    <w:p w14:paraId="0DA5B54D" w14:textId="2855C09D" w:rsidR="008A6C14" w:rsidRPr="002C0301" w:rsidRDefault="008A6C14" w:rsidP="003902BE">
      <w:pPr>
        <w:pStyle w:val="Ttol"/>
        <w:spacing w:before="960"/>
        <w:rPr>
          <w:b/>
          <w:bCs/>
          <w:color w:val="4E3B30" w:themeColor="text2"/>
          <w:sz w:val="48"/>
          <w:szCs w:val="48"/>
          <w:lang w:val="en-GB"/>
        </w:rPr>
      </w:pPr>
      <w:r w:rsidRPr="002C0301">
        <w:rPr>
          <w:b/>
          <w:bCs/>
          <w:color w:val="4E3B30" w:themeColor="text2"/>
          <w:sz w:val="48"/>
          <w:szCs w:val="48"/>
          <w:lang w:val="en-GB"/>
        </w:rPr>
        <w:lastRenderedPageBreak/>
        <w:t>INSTRUCTIONS</w:t>
      </w:r>
    </w:p>
    <w:p w14:paraId="29290B56" w14:textId="4E6EE447" w:rsidR="008A6C14" w:rsidRDefault="008A6C14" w:rsidP="008A6C14">
      <w:pPr>
        <w:rPr>
          <w:lang w:val="en-GB"/>
        </w:rPr>
      </w:pPr>
    </w:p>
    <w:p w14:paraId="5FFD76A8" w14:textId="1E8C823B" w:rsidR="00E42973" w:rsidRDefault="008A6C14" w:rsidP="00C13223">
      <w:pPr>
        <w:rPr>
          <w:rFonts w:ascii="Calibri" w:hAnsi="Calibri" w:cs="Calibri"/>
          <w:lang w:val="en-GB"/>
        </w:rPr>
      </w:pPr>
      <w:r>
        <w:rPr>
          <w:lang w:val="en-GB"/>
        </w:rPr>
        <w:t>Please, carefully read the following instructions before starting to fill in the form.</w:t>
      </w:r>
    </w:p>
    <w:p w14:paraId="309E2CFF" w14:textId="5C4FE4D9" w:rsidR="00AF378A" w:rsidRDefault="00AF378A" w:rsidP="00AF378A">
      <w:pPr>
        <w:ind w:left="-76"/>
        <w:rPr>
          <w:rFonts w:ascii="Calibri" w:hAnsi="Calibri" w:cs="Calibri"/>
          <w:lang w:val="en-GB"/>
        </w:rPr>
      </w:pPr>
    </w:p>
    <w:p w14:paraId="3004330D" w14:textId="6E246F64" w:rsidR="00563DDE" w:rsidRPr="007F2A72" w:rsidRDefault="00563DDE" w:rsidP="007F2A72">
      <w:pPr>
        <w:spacing w:after="120"/>
        <w:rPr>
          <w:rFonts w:ascii="Calibri" w:hAnsi="Calibri" w:cs="Calibri"/>
          <w:b/>
          <w:bCs/>
          <w:color w:val="4E3B30" w:themeColor="text2"/>
          <w:lang w:val="en-GB"/>
        </w:rPr>
      </w:pPr>
      <w:r w:rsidRPr="007F2A72">
        <w:rPr>
          <w:rFonts w:ascii="Calibri" w:hAnsi="Calibri" w:cs="Calibri"/>
          <w:b/>
          <w:bCs/>
          <w:color w:val="4E3B30" w:themeColor="text2"/>
          <w:lang w:val="en-GB"/>
        </w:rPr>
        <w:t>WHAT?</w:t>
      </w:r>
    </w:p>
    <w:p w14:paraId="43F96E59" w14:textId="7CE1045E" w:rsidR="008A6A1C" w:rsidRDefault="00B8520B" w:rsidP="008A6A1C">
      <w:pPr>
        <w:jc w:val="both"/>
        <w:rPr>
          <w:lang w:val="en-GB"/>
        </w:rPr>
      </w:pPr>
      <w:r w:rsidRPr="00B8520B">
        <w:rPr>
          <w:lang w:val="en-GB"/>
        </w:rPr>
        <w:t xml:space="preserve">The </w:t>
      </w:r>
      <w:r w:rsidR="00A2632D">
        <w:rPr>
          <w:lang w:val="en-GB"/>
        </w:rPr>
        <w:t xml:space="preserve">first </w:t>
      </w:r>
      <w:r w:rsidR="00D76EE9">
        <w:rPr>
          <w:lang w:val="en-GB"/>
        </w:rPr>
        <w:t>A</w:t>
      </w:r>
      <w:r w:rsidRPr="00B8520B">
        <w:rPr>
          <w:lang w:val="en-GB"/>
        </w:rPr>
        <w:t xml:space="preserve">nnual </w:t>
      </w:r>
      <w:r w:rsidR="00D76EE9">
        <w:rPr>
          <w:lang w:val="en-GB"/>
        </w:rPr>
        <w:t>R</w:t>
      </w:r>
      <w:r w:rsidRPr="00B8520B">
        <w:rPr>
          <w:lang w:val="en-GB"/>
        </w:rPr>
        <w:t>eport</w:t>
      </w:r>
      <w:r w:rsidR="008A6A1C">
        <w:rPr>
          <w:lang w:val="en-GB"/>
        </w:rPr>
        <w:t>,</w:t>
      </w:r>
      <w:r w:rsidRPr="00B8520B">
        <w:rPr>
          <w:lang w:val="en-GB"/>
        </w:rPr>
        <w:t xml:space="preserve"> </w:t>
      </w:r>
      <w:r w:rsidR="00D76EE9">
        <w:rPr>
          <w:lang w:val="en-GB"/>
        </w:rPr>
        <w:t>or “</w:t>
      </w:r>
      <w:r w:rsidR="00D76EE9" w:rsidRPr="00D76EE9">
        <w:rPr>
          <w:lang w:val="en-GB"/>
        </w:rPr>
        <w:t>Report on the activities carried out</w:t>
      </w:r>
      <w:r w:rsidR="00D76EE9">
        <w:rPr>
          <w:lang w:val="en-GB"/>
        </w:rPr>
        <w:t xml:space="preserve">” as it is called in the </w:t>
      </w:r>
      <w:hyperlink r:id="rId12" w:history="1">
        <w:r w:rsidR="00D76EE9" w:rsidRPr="00246D7C">
          <w:rPr>
            <w:rStyle w:val="Enlla"/>
            <w:lang w:val="en-GB"/>
          </w:rPr>
          <w:t>Regulatory Bases</w:t>
        </w:r>
      </w:hyperlink>
      <w:r w:rsidR="00D76EE9">
        <w:rPr>
          <w:lang w:val="en-GB"/>
        </w:rPr>
        <w:t>,</w:t>
      </w:r>
      <w:r w:rsidR="008A6A1C">
        <w:rPr>
          <w:lang w:val="en-GB"/>
        </w:rPr>
        <w:t xml:space="preserve"> is one of the documents to be provided </w:t>
      </w:r>
      <w:r w:rsidR="008A6A1C" w:rsidRPr="001D0C1F">
        <w:rPr>
          <w:b/>
          <w:bCs/>
          <w:lang w:val="en-GB"/>
        </w:rPr>
        <w:t>for the Annual Reporting</w:t>
      </w:r>
      <w:r w:rsidR="008A6A1C">
        <w:rPr>
          <w:lang w:val="en-GB"/>
        </w:rPr>
        <w:t xml:space="preserve"> (see </w:t>
      </w:r>
      <w:hyperlink r:id="rId13" w:history="1">
        <w:r w:rsidR="008A6A1C" w:rsidRPr="00246D7C">
          <w:rPr>
            <w:rStyle w:val="Enlla"/>
            <w:lang w:val="en-GB"/>
          </w:rPr>
          <w:t>Tecniospring Industry Guide 2019 call</w:t>
        </w:r>
      </w:hyperlink>
      <w:r w:rsidR="008A6A1C">
        <w:rPr>
          <w:lang w:val="en-GB"/>
        </w:rPr>
        <w:t xml:space="preserve"> – Monitoring &amp; reporting). Its objective is to </w:t>
      </w:r>
      <w:r w:rsidR="008A6A1C" w:rsidRPr="00C05572">
        <w:rPr>
          <w:lang w:val="en-GB"/>
        </w:rPr>
        <w:t>describe the project implementation</w:t>
      </w:r>
      <w:r w:rsidR="008A6A1C">
        <w:rPr>
          <w:lang w:val="en-GB"/>
        </w:rPr>
        <w:t xml:space="preserve"> to </w:t>
      </w:r>
      <w:r w:rsidR="008A6A1C" w:rsidRPr="0007450A">
        <w:rPr>
          <w:b/>
          <w:bCs/>
          <w:lang w:val="en-GB"/>
        </w:rPr>
        <w:t>justify the declared costs</w:t>
      </w:r>
      <w:r w:rsidR="008A6A1C">
        <w:rPr>
          <w:lang w:val="en-GB"/>
        </w:rPr>
        <w:t>.</w:t>
      </w:r>
      <w:r w:rsidR="00C05572">
        <w:rPr>
          <w:lang w:val="en-GB"/>
        </w:rPr>
        <w:t xml:space="preserve"> It </w:t>
      </w:r>
      <w:r w:rsidR="00BE0E66">
        <w:rPr>
          <w:lang w:val="en-GB"/>
        </w:rPr>
        <w:t xml:space="preserve">recompiles the </w:t>
      </w:r>
      <w:r w:rsidR="00104225">
        <w:rPr>
          <w:lang w:val="en-GB"/>
        </w:rPr>
        <w:t>information of the semi-annual reports nº1 and nº2.</w:t>
      </w:r>
    </w:p>
    <w:p w14:paraId="77295BF0" w14:textId="7C9F22F8" w:rsidR="00A15A3E" w:rsidRPr="00563DDE" w:rsidRDefault="00A15A3E" w:rsidP="00A15A3E">
      <w:pPr>
        <w:pStyle w:val="Pargrafdellista"/>
        <w:numPr>
          <w:ilvl w:val="0"/>
          <w:numId w:val="17"/>
        </w:numPr>
        <w:ind w:left="3261"/>
        <w:jc w:val="both"/>
        <w:rPr>
          <w:lang w:val="en-GB"/>
        </w:rPr>
      </w:pPr>
      <w:r w:rsidRPr="00563DDE">
        <w:rPr>
          <w:lang w:val="en-GB"/>
        </w:rPr>
        <w:t xml:space="preserve">Project's general </w:t>
      </w:r>
      <w:r>
        <w:rPr>
          <w:lang w:val="en-GB"/>
        </w:rPr>
        <w:t>implementation</w:t>
      </w:r>
    </w:p>
    <w:p w14:paraId="4DD3E471" w14:textId="3C5CAAEF" w:rsidR="00A15A3E" w:rsidRPr="007F2A72" w:rsidRDefault="004D3551" w:rsidP="00A15A3E">
      <w:pPr>
        <w:pStyle w:val="Pargrafdellista"/>
        <w:numPr>
          <w:ilvl w:val="0"/>
          <w:numId w:val="17"/>
        </w:numPr>
        <w:ind w:left="3261"/>
        <w:jc w:val="both"/>
        <w:rPr>
          <w:lang w:val="en-GB"/>
        </w:rPr>
      </w:pPr>
      <w:r>
        <w:rPr>
          <w:lang w:val="en-GB"/>
        </w:rPr>
        <w:t>Justification of expenditures</w:t>
      </w:r>
    </w:p>
    <w:p w14:paraId="2F972C02" w14:textId="4C674F3F" w:rsidR="00563DDE" w:rsidRDefault="00563DDE" w:rsidP="00B8520B">
      <w:pPr>
        <w:jc w:val="both"/>
        <w:rPr>
          <w:lang w:val="en-GB"/>
        </w:rPr>
      </w:pPr>
    </w:p>
    <w:p w14:paraId="00116F86" w14:textId="344BCF42" w:rsidR="00524695" w:rsidRPr="007F2A72" w:rsidRDefault="00524695" w:rsidP="007F2A72">
      <w:pPr>
        <w:spacing w:after="120"/>
        <w:jc w:val="both"/>
        <w:rPr>
          <w:b/>
          <w:bCs/>
          <w:color w:val="4E3B30" w:themeColor="text2"/>
          <w:lang w:val="en-GB"/>
        </w:rPr>
      </w:pPr>
      <w:r w:rsidRPr="007F2A72">
        <w:rPr>
          <w:b/>
          <w:bCs/>
          <w:color w:val="4E3B30" w:themeColor="text2"/>
          <w:lang w:val="en-GB"/>
        </w:rPr>
        <w:t>WHEN?</w:t>
      </w:r>
    </w:p>
    <w:p w14:paraId="0343C8F8" w14:textId="0756D8F5" w:rsidR="00B37677" w:rsidRDefault="00B8520B" w:rsidP="00E547EE">
      <w:pPr>
        <w:spacing w:after="120"/>
        <w:jc w:val="both"/>
        <w:rPr>
          <w:lang w:val="en-GB"/>
        </w:rPr>
      </w:pPr>
      <w:r w:rsidRPr="00B8520B">
        <w:rPr>
          <w:lang w:val="en-GB"/>
        </w:rPr>
        <w:t xml:space="preserve">It </w:t>
      </w:r>
      <w:r w:rsidR="00563DDE">
        <w:rPr>
          <w:lang w:val="en-GB"/>
        </w:rPr>
        <w:t>is</w:t>
      </w:r>
      <w:r w:rsidRPr="00B8520B">
        <w:rPr>
          <w:lang w:val="en-GB"/>
        </w:rPr>
        <w:t xml:space="preserve"> submitted</w:t>
      </w:r>
      <w:r w:rsidR="00B37677">
        <w:rPr>
          <w:lang w:val="en-GB"/>
        </w:rPr>
        <w:t xml:space="preserve"> </w:t>
      </w:r>
      <w:r w:rsidR="00756554" w:rsidRPr="00A414E2">
        <w:rPr>
          <w:b/>
          <w:bCs/>
          <w:lang w:val="en-GB"/>
        </w:rPr>
        <w:t>within 2 months of the end of the 1</w:t>
      </w:r>
      <w:r w:rsidR="00756554" w:rsidRPr="00A414E2">
        <w:rPr>
          <w:b/>
          <w:bCs/>
          <w:vertAlign w:val="superscript"/>
          <w:lang w:val="en-GB"/>
        </w:rPr>
        <w:t>st</w:t>
      </w:r>
      <w:r w:rsidR="00756554" w:rsidRPr="00A414E2">
        <w:rPr>
          <w:b/>
          <w:bCs/>
          <w:lang w:val="en-GB"/>
        </w:rPr>
        <w:t xml:space="preserve"> year</w:t>
      </w:r>
      <w:r w:rsidR="00756554">
        <w:rPr>
          <w:lang w:val="en-GB"/>
        </w:rPr>
        <w:t xml:space="preserve"> of implementation (M14), as an annex to be uploaded directly on the </w:t>
      </w:r>
      <w:r w:rsidR="00756554" w:rsidRPr="00FB4935">
        <w:rPr>
          <w:i/>
          <w:iCs/>
          <w:lang w:val="en-GB"/>
        </w:rPr>
        <w:t xml:space="preserve">Canal </w:t>
      </w:r>
      <w:r w:rsidR="00756554" w:rsidRPr="00582F82">
        <w:rPr>
          <w:i/>
          <w:iCs/>
        </w:rPr>
        <w:t>Empresa</w:t>
      </w:r>
      <w:r w:rsidR="00756554">
        <w:rPr>
          <w:lang w:val="en-GB"/>
        </w:rPr>
        <w:t xml:space="preserve"> or </w:t>
      </w:r>
      <w:r w:rsidR="00756554" w:rsidRPr="00FB4935">
        <w:rPr>
          <w:i/>
          <w:iCs/>
          <w:lang w:val="en-GB"/>
        </w:rPr>
        <w:t>EACAT</w:t>
      </w:r>
      <w:r w:rsidR="00756554">
        <w:rPr>
          <w:lang w:val="en-GB"/>
        </w:rPr>
        <w:t>.</w:t>
      </w:r>
    </w:p>
    <w:p w14:paraId="37DCB066" w14:textId="77777777" w:rsidR="004D3551" w:rsidRDefault="004D3551" w:rsidP="00E547EE">
      <w:pPr>
        <w:spacing w:after="120"/>
        <w:jc w:val="both"/>
        <w:rPr>
          <w:lang w:val="en-GB"/>
        </w:rPr>
      </w:pPr>
    </w:p>
    <w:p w14:paraId="00E2153C" w14:textId="209757D3" w:rsidR="00B045A9" w:rsidRPr="007F2A72" w:rsidRDefault="00B045A9" w:rsidP="00B045A9">
      <w:pPr>
        <w:spacing w:after="120"/>
        <w:jc w:val="both"/>
        <w:rPr>
          <w:b/>
          <w:bCs/>
          <w:color w:val="4E3B30" w:themeColor="text2"/>
          <w:lang w:val="en-GB"/>
        </w:rPr>
      </w:pPr>
      <w:r>
        <w:rPr>
          <w:b/>
          <w:bCs/>
          <w:color w:val="4E3B30" w:themeColor="text2"/>
          <w:lang w:val="en-GB"/>
        </w:rPr>
        <w:t>HOW</w:t>
      </w:r>
      <w:r w:rsidRPr="007F2A72">
        <w:rPr>
          <w:b/>
          <w:bCs/>
          <w:color w:val="4E3B30" w:themeColor="text2"/>
          <w:lang w:val="en-GB"/>
        </w:rPr>
        <w:t>?</w:t>
      </w:r>
    </w:p>
    <w:p w14:paraId="7C5559B0" w14:textId="38001812" w:rsidR="00B045A9" w:rsidRDefault="005228E9" w:rsidP="00B045A9">
      <w:pPr>
        <w:spacing w:after="120"/>
        <w:jc w:val="both"/>
        <w:rPr>
          <w:lang w:val="en-GB"/>
        </w:rPr>
      </w:pPr>
      <w:r>
        <w:rPr>
          <w:lang w:val="en-GB"/>
        </w:rPr>
        <w:t xml:space="preserve">We </w:t>
      </w:r>
      <w:r w:rsidR="003A2B7B">
        <w:rPr>
          <w:lang w:val="en-GB"/>
        </w:rPr>
        <w:t xml:space="preserve">have </w:t>
      </w:r>
      <w:r>
        <w:rPr>
          <w:lang w:val="en-GB"/>
        </w:rPr>
        <w:t xml:space="preserve">tried to </w:t>
      </w:r>
      <w:r w:rsidR="003A2B7B">
        <w:rPr>
          <w:lang w:val="en-GB"/>
        </w:rPr>
        <w:t>simplify it as much as possible</w:t>
      </w:r>
      <w:r>
        <w:rPr>
          <w:lang w:val="en-GB"/>
        </w:rPr>
        <w:t xml:space="preserve">: all the fields that must be filled in are in </w:t>
      </w:r>
      <w:r w:rsidRPr="00845174">
        <w:rPr>
          <w:highlight w:val="lightGray"/>
          <w:lang w:val="en-GB"/>
        </w:rPr>
        <w:t>grey</w:t>
      </w:r>
      <w:r w:rsidR="00845174">
        <w:rPr>
          <w:lang w:val="en-GB"/>
        </w:rPr>
        <w:t xml:space="preserve"> and you are provided with detailed explanations to help you understand what information is required each time.</w:t>
      </w:r>
    </w:p>
    <w:p w14:paraId="0DB38D3C" w14:textId="6A6EA5CE" w:rsidR="00845174" w:rsidRDefault="00950099" w:rsidP="00B045A9">
      <w:pPr>
        <w:spacing w:after="120"/>
        <w:jc w:val="both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96" behindDoc="0" locked="0" layoutInCell="1" allowOverlap="1" wp14:anchorId="2740358B" wp14:editId="0ED26E55">
                <wp:simplePos x="0" y="0"/>
                <wp:positionH relativeFrom="margin">
                  <wp:posOffset>1728471</wp:posOffset>
                </wp:positionH>
                <wp:positionV relativeFrom="paragraph">
                  <wp:posOffset>245745</wp:posOffset>
                </wp:positionV>
                <wp:extent cx="1074420" cy="198120"/>
                <wp:effectExtent l="0" t="0" r="11430" b="11430"/>
                <wp:wrapNone/>
                <wp:docPr id="19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4DB845" w14:textId="007EA3F1" w:rsidR="00A414E2" w:rsidRPr="00193240" w:rsidRDefault="00A414E2" w:rsidP="00F316F5">
                            <w:pPr>
                              <w:rPr>
                                <w:b/>
                                <w:bCs/>
                                <w:color w:val="4E3B30" w:themeColor="text2"/>
                                <w:sz w:val="20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0358B" id="Rectangle 19" o:spid="_x0000_s1028" style="position:absolute;left:0;text-align:left;margin-left:136.1pt;margin-top:19.35pt;width:84.6pt;height:15.6pt;z-index:2516899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" filled="f" strokecolor="#a5644e [3205]" strokeweight="1pt">
                <v:textbox>
                  <w:txbxContent>
                    <w:p w14:paraId="174DB845" w14:textId="007EA3F1" w:rsidR="00A414E2" w:rsidRPr="00193240" w:rsidRDefault="00A414E2" w:rsidP="00F316F5">
                      <w:pPr>
                        <w:rPr>
                          <w:b/>
                          <w:bCs/>
                          <w:color w:val="4E3B30" w:themeColor="text2"/>
                          <w:sz w:val="20"/>
                          <w:szCs w:val="22"/>
                          <w:lang w:val="en-GB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45174">
        <w:rPr>
          <w:lang w:val="en-GB"/>
        </w:rPr>
        <w:t>Do not forget to fill in the information on the 1</w:t>
      </w:r>
      <w:r w:rsidR="00845174" w:rsidRPr="00845174">
        <w:rPr>
          <w:vertAlign w:val="superscript"/>
          <w:lang w:val="en-GB"/>
        </w:rPr>
        <w:t>st</w:t>
      </w:r>
      <w:r w:rsidR="00845174">
        <w:rPr>
          <w:lang w:val="en-GB"/>
        </w:rPr>
        <w:t xml:space="preserve"> page and to </w:t>
      </w:r>
      <w:r w:rsidR="00C4599B">
        <w:rPr>
          <w:lang w:val="en-GB"/>
        </w:rPr>
        <w:t>re</w:t>
      </w:r>
      <w:r w:rsidR="00845174">
        <w:rPr>
          <w:lang w:val="en-GB"/>
        </w:rPr>
        <w:t xml:space="preserve">name </w:t>
      </w:r>
      <w:r w:rsidR="00C4599B">
        <w:rPr>
          <w:lang w:val="en-GB"/>
        </w:rPr>
        <w:t>the document as follow</w:t>
      </w:r>
      <w:r w:rsidR="003A2B7B">
        <w:rPr>
          <w:lang w:val="en-GB"/>
        </w:rPr>
        <w:t>s</w:t>
      </w:r>
      <w:r w:rsidR="00C4599B">
        <w:rPr>
          <w:lang w:val="en-GB"/>
        </w:rPr>
        <w:t>:</w:t>
      </w:r>
      <w:r w:rsidR="00D40ADB" w:rsidRPr="00D40ADB">
        <w:rPr>
          <w:noProof/>
        </w:rPr>
        <w:t xml:space="preserve"> </w:t>
      </w:r>
    </w:p>
    <w:p w14:paraId="33008937" w14:textId="4D1C8E73" w:rsidR="00C4599B" w:rsidRDefault="00F316F5" w:rsidP="00C4599B">
      <w:pPr>
        <w:spacing w:after="120"/>
        <w:jc w:val="center"/>
        <w:rPr>
          <w:lang w:val="en-GB"/>
        </w:rPr>
      </w:pPr>
      <w:r>
        <w:rPr>
          <w:b/>
          <w:bCs/>
          <w:noProof/>
          <w:color w:val="4E3B30" w:themeColor="text2"/>
          <w:lang w:val="en-GB"/>
        </w:rPr>
        <mc:AlternateContent>
          <mc:Choice Requires="wps">
            <w:drawing>
              <wp:anchor distT="0" distB="0" distL="114300" distR="114300" simplePos="0" relativeHeight="251684875" behindDoc="0" locked="0" layoutInCell="1" allowOverlap="1" wp14:anchorId="728BB2B5" wp14:editId="5F3E7BC0">
                <wp:simplePos x="0" y="0"/>
                <wp:positionH relativeFrom="column">
                  <wp:posOffset>1477010</wp:posOffset>
                </wp:positionH>
                <wp:positionV relativeFrom="paragraph">
                  <wp:posOffset>166369</wp:posOffset>
                </wp:positionV>
                <wp:extent cx="251460" cy="1089025"/>
                <wp:effectExtent l="0" t="0" r="34290" b="15875"/>
                <wp:wrapNone/>
                <wp:docPr id="21" name="Straight Connector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460" cy="10890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87EC88" id="Straight Connector 21" o:spid="_x0000_s1026" style="position:absolute;flip:y;z-index:2516848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3pt,13.1pt" to="136.1pt,9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" strokecolor="#a5644e [3205]" strokeweight="1pt">
                <v:stroke joinstyle="miter"/>
              </v:line>
            </w:pict>
          </mc:Fallback>
        </mc:AlternateContent>
      </w:r>
      <w:r w:rsidR="00B36A8C" w:rsidRPr="006F032E">
        <w:rPr>
          <w:b/>
          <w:bCs/>
          <w:color w:val="4E3B30" w:themeColor="text2"/>
          <w:lang w:val="en-GB"/>
        </w:rPr>
        <w:t>TE</w:t>
      </w:r>
      <w:r w:rsidR="00484729" w:rsidRPr="006F032E">
        <w:rPr>
          <w:b/>
          <w:bCs/>
          <w:color w:val="4E3B30" w:themeColor="text2"/>
          <w:lang w:val="en-GB"/>
        </w:rPr>
        <w:t>CSPR19-1-0000</w:t>
      </w:r>
      <w:r w:rsidR="00484729">
        <w:rPr>
          <w:lang w:val="en-GB"/>
        </w:rPr>
        <w:t>_</w:t>
      </w:r>
      <w:r>
        <w:rPr>
          <w:lang w:val="en-GB"/>
        </w:rPr>
        <w:t>ANNUAL_</w:t>
      </w:r>
      <w:r w:rsidR="00950099">
        <w:rPr>
          <w:lang w:val="en-GB"/>
        </w:rPr>
        <w:t>REPORT</w:t>
      </w:r>
      <w:r>
        <w:rPr>
          <w:lang w:val="en-GB"/>
        </w:rPr>
        <w:t>_1</w:t>
      </w:r>
    </w:p>
    <w:p w14:paraId="3A4BFBE9" w14:textId="56B438E7" w:rsidR="00C4599B" w:rsidRDefault="00C4599B" w:rsidP="00B045A9">
      <w:pPr>
        <w:spacing w:after="120"/>
        <w:jc w:val="both"/>
        <w:rPr>
          <w:lang w:val="en-GB"/>
        </w:rPr>
      </w:pPr>
    </w:p>
    <w:p w14:paraId="0F35FDAB" w14:textId="5AF7D7B3" w:rsidR="00B37677" w:rsidRDefault="00B75CF2" w:rsidP="000B5A1C">
      <w:pPr>
        <w:spacing w:after="120"/>
        <w:jc w:val="center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1323" behindDoc="0" locked="0" layoutInCell="1" allowOverlap="1" wp14:anchorId="7776E174" wp14:editId="39DF5FE9">
            <wp:simplePos x="0" y="0"/>
            <wp:positionH relativeFrom="margin">
              <wp:posOffset>1964690</wp:posOffset>
            </wp:positionH>
            <wp:positionV relativeFrom="paragraph">
              <wp:posOffset>106680</wp:posOffset>
            </wp:positionV>
            <wp:extent cx="1830705" cy="1402113"/>
            <wp:effectExtent l="0" t="0" r="0" b="762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chat or text messag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1402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4F5">
        <w:rPr>
          <w:noProof/>
        </w:rPr>
        <mc:AlternateContent>
          <mc:Choice Requires="wps">
            <w:drawing>
              <wp:anchor distT="0" distB="0" distL="114300" distR="114300" simplePos="0" relativeHeight="251685900" behindDoc="0" locked="0" layoutInCell="1" allowOverlap="1" wp14:anchorId="4FF1DE15" wp14:editId="496F4DDA">
                <wp:simplePos x="0" y="0"/>
                <wp:positionH relativeFrom="margin">
                  <wp:posOffset>13970</wp:posOffset>
                </wp:positionH>
                <wp:positionV relativeFrom="paragraph">
                  <wp:posOffset>227561</wp:posOffset>
                </wp:positionV>
                <wp:extent cx="1461135" cy="1212215"/>
                <wp:effectExtent l="0" t="0" r="24765" b="26035"/>
                <wp:wrapNone/>
                <wp:docPr id="17" name="Rectangle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135" cy="12122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B5912D" w14:textId="6AB6077D" w:rsidR="000754F5" w:rsidRPr="0022092E" w:rsidRDefault="000754F5" w:rsidP="000754F5">
                            <w:pPr>
                              <w:jc w:val="center"/>
                              <w:rPr>
                                <w:b/>
                                <w:bCs/>
                                <w:color w:val="4E3B30" w:themeColor="text2"/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22092E">
                              <w:rPr>
                                <w:b/>
                                <w:bCs/>
                                <w:color w:val="4E3B30" w:themeColor="text2"/>
                                <w:sz w:val="18"/>
                                <w:szCs w:val="20"/>
                                <w:lang w:val="en-GB"/>
                              </w:rPr>
                              <w:t xml:space="preserve">Project Tecniospring </w:t>
                            </w:r>
                            <w:r w:rsidR="00F55A98" w:rsidRPr="0022092E">
                              <w:rPr>
                                <w:b/>
                                <w:bCs/>
                                <w:color w:val="4E3B30" w:themeColor="text2"/>
                                <w:sz w:val="18"/>
                                <w:szCs w:val="20"/>
                                <w:lang w:val="en-GB"/>
                              </w:rPr>
                              <w:t>Identification</w:t>
                            </w:r>
                            <w:r w:rsidRPr="0022092E">
                              <w:rPr>
                                <w:b/>
                                <w:bCs/>
                                <w:color w:val="4E3B30" w:themeColor="text2"/>
                                <w:sz w:val="18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E862BB" w:rsidRPr="0022092E">
                              <w:rPr>
                                <w:b/>
                                <w:bCs/>
                                <w:color w:val="4E3B30" w:themeColor="text2"/>
                                <w:sz w:val="18"/>
                                <w:szCs w:val="20"/>
                                <w:lang w:val="en-GB"/>
                              </w:rPr>
                              <w:t>Code</w:t>
                            </w:r>
                          </w:p>
                          <w:p w14:paraId="45649D4A" w14:textId="3FF2EEDC" w:rsidR="00F55A98" w:rsidRDefault="00F55A98" w:rsidP="000754F5">
                            <w:pPr>
                              <w:jc w:val="center"/>
                              <w:rPr>
                                <w:color w:val="4E3B30" w:themeColor="text2"/>
                                <w:sz w:val="18"/>
                                <w:szCs w:val="20"/>
                                <w:lang w:val="en-GB"/>
                              </w:rPr>
                            </w:pPr>
                          </w:p>
                          <w:p w14:paraId="65C232A1" w14:textId="6C9DB49B" w:rsidR="00F55A98" w:rsidRPr="00EB6284" w:rsidRDefault="00C271F7" w:rsidP="000754F5">
                            <w:pPr>
                              <w:jc w:val="center"/>
                              <w:rPr>
                                <w:color w:val="4E3B30" w:themeColor="text2"/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C271F7">
                              <w:rPr>
                                <w:color w:val="4E3B30" w:themeColor="text2"/>
                                <w:sz w:val="18"/>
                                <w:szCs w:val="20"/>
                                <w:lang w:val="en-GB"/>
                              </w:rPr>
                              <w:t>It is the code attributed to your project starting with TECSPR. You can find it on the Grant Agreement.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F1DE15" id="Rectangle 17" o:spid="_x0000_s1029" style="position:absolute;left:0;text-align:left;margin-left:1.1pt;margin-top:17.9pt;width:115.05pt;height:95.45pt;z-index:2516859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" fillcolor="white [3212]" strokecolor="#a5644e [3205]" strokeweight="1pt">
                <v:textbox>
                  <w:txbxContent>
                    <w:p w14:paraId="1BB5912D" w14:textId="6AB6077D" w:rsidR="000754F5" w:rsidRPr="0022092E" w:rsidRDefault="000754F5" w:rsidP="000754F5">
                      <w:pPr>
                        <w:jc w:val="center"/>
                        <w:rPr>
                          <w:b/>
                          <w:bCs/>
                          <w:color w:val="4E3B30" w:themeColor="text2"/>
                          <w:sz w:val="18"/>
                          <w:szCs w:val="20"/>
                          <w:lang w:val="en-GB"/>
                        </w:rPr>
                      </w:pPr>
                      <w:r w:rsidRPr="0022092E">
                        <w:rPr>
                          <w:b/>
                          <w:bCs/>
                          <w:color w:val="4E3B30" w:themeColor="text2"/>
                          <w:sz w:val="18"/>
                          <w:szCs w:val="20"/>
                          <w:lang w:val="en-GB"/>
                        </w:rPr>
                        <w:t xml:space="preserve">Project Tecniospring </w:t>
                      </w:r>
                      <w:r w:rsidR="00F55A98" w:rsidRPr="0022092E">
                        <w:rPr>
                          <w:b/>
                          <w:bCs/>
                          <w:color w:val="4E3B30" w:themeColor="text2"/>
                          <w:sz w:val="18"/>
                          <w:szCs w:val="20"/>
                          <w:lang w:val="en-GB"/>
                        </w:rPr>
                        <w:t>Identification</w:t>
                      </w:r>
                      <w:r w:rsidRPr="0022092E">
                        <w:rPr>
                          <w:b/>
                          <w:bCs/>
                          <w:color w:val="4E3B30" w:themeColor="text2"/>
                          <w:sz w:val="18"/>
                          <w:szCs w:val="20"/>
                          <w:lang w:val="en-GB"/>
                        </w:rPr>
                        <w:t xml:space="preserve"> </w:t>
                      </w:r>
                      <w:r w:rsidR="00E862BB" w:rsidRPr="0022092E">
                        <w:rPr>
                          <w:b/>
                          <w:bCs/>
                          <w:color w:val="4E3B30" w:themeColor="text2"/>
                          <w:sz w:val="18"/>
                          <w:szCs w:val="20"/>
                          <w:lang w:val="en-GB"/>
                        </w:rPr>
                        <w:t>Code</w:t>
                      </w:r>
                    </w:p>
                    <w:p w14:paraId="45649D4A" w14:textId="3FF2EEDC" w:rsidR="00F55A98" w:rsidRDefault="00F55A98" w:rsidP="000754F5">
                      <w:pPr>
                        <w:jc w:val="center"/>
                        <w:rPr>
                          <w:color w:val="4E3B30" w:themeColor="text2"/>
                          <w:sz w:val="18"/>
                          <w:szCs w:val="20"/>
                          <w:lang w:val="en-GB"/>
                        </w:rPr>
                      </w:pPr>
                    </w:p>
                    <w:p w14:paraId="65C232A1" w14:textId="6C9DB49B" w:rsidR="00F55A98" w:rsidRPr="00EB6284" w:rsidRDefault="00C271F7" w:rsidP="000754F5">
                      <w:pPr>
                        <w:jc w:val="center"/>
                        <w:rPr>
                          <w:color w:val="4E3B30" w:themeColor="text2"/>
                          <w:sz w:val="18"/>
                          <w:szCs w:val="20"/>
                          <w:lang w:val="en-GB"/>
                        </w:rPr>
                      </w:pPr>
                      <w:r w:rsidRPr="00C271F7">
                        <w:rPr>
                          <w:color w:val="4E3B30" w:themeColor="text2"/>
                          <w:sz w:val="18"/>
                          <w:szCs w:val="20"/>
                          <w:lang w:val="en-GB"/>
                        </w:rPr>
                        <w:t>It is the code attributed to your project starting with TECSPR. You can find it on the Grant Agreement.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4F28633" w14:textId="048AE30D" w:rsidR="00B8520B" w:rsidRPr="00B8520B" w:rsidRDefault="00DB1824" w:rsidP="00EB6284">
      <w:pPr>
        <w:jc w:val="center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52" behindDoc="0" locked="0" layoutInCell="1" allowOverlap="1" wp14:anchorId="49E9E5D4" wp14:editId="4E0A86BA">
                <wp:simplePos x="0" y="0"/>
                <wp:positionH relativeFrom="margin">
                  <wp:posOffset>4319270</wp:posOffset>
                </wp:positionH>
                <wp:positionV relativeFrom="paragraph">
                  <wp:posOffset>208280</wp:posOffset>
                </wp:positionV>
                <wp:extent cx="1424940" cy="1104900"/>
                <wp:effectExtent l="0" t="0" r="22860" b="19050"/>
                <wp:wrapNone/>
                <wp:docPr id="16" name="Rectangle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940" cy="1104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7BD751" w14:textId="2ED970AD" w:rsidR="000754F5" w:rsidRPr="00B64B96" w:rsidRDefault="000754F5" w:rsidP="000754F5">
                            <w:pPr>
                              <w:jc w:val="center"/>
                              <w:rPr>
                                <w:b/>
                                <w:bCs/>
                                <w:color w:val="4E3B30" w:themeColor="text2"/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B64B96">
                              <w:rPr>
                                <w:b/>
                                <w:bCs/>
                                <w:color w:val="4E3B30" w:themeColor="text2"/>
                                <w:sz w:val="18"/>
                                <w:szCs w:val="20"/>
                                <w:lang w:val="en-GB"/>
                              </w:rPr>
                              <w:t>Starting</w:t>
                            </w:r>
                            <w:r w:rsidR="00DB1824" w:rsidRPr="00B64B96">
                              <w:rPr>
                                <w:b/>
                                <w:bCs/>
                                <w:color w:val="4E3B30" w:themeColor="text2"/>
                                <w:sz w:val="18"/>
                                <w:szCs w:val="20"/>
                                <w:lang w:val="en-GB"/>
                              </w:rPr>
                              <w:t xml:space="preserve"> date</w:t>
                            </w:r>
                          </w:p>
                          <w:p w14:paraId="34D95B93" w14:textId="2323C854" w:rsidR="00DB1824" w:rsidRDefault="006C0004" w:rsidP="000754F5">
                            <w:pPr>
                              <w:jc w:val="center"/>
                              <w:rPr>
                                <w:color w:val="4E3B30" w:themeColor="text2"/>
                                <w:sz w:val="18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color w:val="4E3B30" w:themeColor="text2"/>
                                <w:sz w:val="18"/>
                                <w:szCs w:val="20"/>
                                <w:lang w:val="en-GB"/>
                              </w:rPr>
                              <w:t>1</w:t>
                            </w:r>
                            <w:r w:rsidRPr="006C0004">
                              <w:rPr>
                                <w:color w:val="4E3B30" w:themeColor="text2"/>
                                <w:sz w:val="18"/>
                                <w:szCs w:val="20"/>
                                <w:vertAlign w:val="superscript"/>
                                <w:lang w:val="en-GB"/>
                              </w:rPr>
                              <w:t>st</w:t>
                            </w:r>
                            <w:r>
                              <w:rPr>
                                <w:color w:val="4E3B30" w:themeColor="text2"/>
                                <w:sz w:val="18"/>
                                <w:szCs w:val="20"/>
                                <w:lang w:val="en-GB"/>
                              </w:rPr>
                              <w:t xml:space="preserve"> day of the 1</w:t>
                            </w:r>
                            <w:r w:rsidRPr="006C0004">
                              <w:rPr>
                                <w:color w:val="4E3B30" w:themeColor="text2"/>
                                <w:sz w:val="18"/>
                                <w:szCs w:val="20"/>
                                <w:vertAlign w:val="superscript"/>
                                <w:lang w:val="en-GB"/>
                              </w:rPr>
                              <w:t>st</w:t>
                            </w:r>
                            <w:r>
                              <w:rPr>
                                <w:color w:val="4E3B30" w:themeColor="text2"/>
                                <w:sz w:val="18"/>
                                <w:szCs w:val="20"/>
                                <w:lang w:val="en-GB"/>
                              </w:rPr>
                              <w:t xml:space="preserve"> month of the reporting period</w:t>
                            </w:r>
                          </w:p>
                          <w:p w14:paraId="0DD14637" w14:textId="307F532B" w:rsidR="00DB1824" w:rsidRDefault="00DB1824" w:rsidP="000754F5">
                            <w:pPr>
                              <w:jc w:val="center"/>
                              <w:rPr>
                                <w:color w:val="4E3B30" w:themeColor="text2"/>
                                <w:sz w:val="18"/>
                                <w:szCs w:val="20"/>
                                <w:lang w:val="en-GB"/>
                              </w:rPr>
                            </w:pPr>
                          </w:p>
                          <w:p w14:paraId="1FA67263" w14:textId="0B308A77" w:rsidR="00DB1824" w:rsidRPr="00B64B96" w:rsidRDefault="00DB1824" w:rsidP="000754F5">
                            <w:pPr>
                              <w:jc w:val="center"/>
                              <w:rPr>
                                <w:b/>
                                <w:bCs/>
                                <w:color w:val="4E3B30" w:themeColor="text2"/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B64B96">
                              <w:rPr>
                                <w:b/>
                                <w:bCs/>
                                <w:color w:val="4E3B30" w:themeColor="text2"/>
                                <w:sz w:val="18"/>
                                <w:szCs w:val="20"/>
                                <w:lang w:val="en-GB"/>
                              </w:rPr>
                              <w:t>Ending date</w:t>
                            </w:r>
                          </w:p>
                          <w:p w14:paraId="44469D7B" w14:textId="42ABF8CF" w:rsidR="00DB1824" w:rsidRPr="00EB6284" w:rsidRDefault="00DB1824" w:rsidP="000754F5">
                            <w:pPr>
                              <w:jc w:val="center"/>
                              <w:rPr>
                                <w:color w:val="4E3B30" w:themeColor="text2"/>
                                <w:sz w:val="18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color w:val="4E3B30" w:themeColor="text2"/>
                                <w:sz w:val="18"/>
                                <w:szCs w:val="20"/>
                                <w:lang w:val="en-GB"/>
                              </w:rPr>
                              <w:t xml:space="preserve">Last day of the </w:t>
                            </w:r>
                            <w:r w:rsidR="00B64B96">
                              <w:rPr>
                                <w:color w:val="4E3B30" w:themeColor="text2"/>
                                <w:sz w:val="18"/>
                                <w:szCs w:val="20"/>
                                <w:lang w:val="en-GB"/>
                              </w:rPr>
                              <w:t>last month of the reporting period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9E5D4" id="Rectangle 16" o:spid="_x0000_s1030" style="position:absolute;left:0;text-align:left;margin-left:340.1pt;margin-top:16.4pt;width:112.2pt;height:87pt;z-index:2516838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" fillcolor="white [3212]" strokecolor="#a5644e [3205]" strokeweight="1pt">
                <v:textbox>
                  <w:txbxContent>
                    <w:p w14:paraId="057BD751" w14:textId="2ED970AD" w:rsidR="000754F5" w:rsidRPr="00B64B96" w:rsidRDefault="000754F5" w:rsidP="000754F5">
                      <w:pPr>
                        <w:jc w:val="center"/>
                        <w:rPr>
                          <w:b/>
                          <w:bCs/>
                          <w:color w:val="4E3B30" w:themeColor="text2"/>
                          <w:sz w:val="18"/>
                          <w:szCs w:val="20"/>
                          <w:lang w:val="en-GB"/>
                        </w:rPr>
                      </w:pPr>
                      <w:r w:rsidRPr="00B64B96">
                        <w:rPr>
                          <w:b/>
                          <w:bCs/>
                          <w:color w:val="4E3B30" w:themeColor="text2"/>
                          <w:sz w:val="18"/>
                          <w:szCs w:val="20"/>
                          <w:lang w:val="en-GB"/>
                        </w:rPr>
                        <w:t>Starting</w:t>
                      </w:r>
                      <w:r w:rsidR="00DB1824" w:rsidRPr="00B64B96">
                        <w:rPr>
                          <w:b/>
                          <w:bCs/>
                          <w:color w:val="4E3B30" w:themeColor="text2"/>
                          <w:sz w:val="18"/>
                          <w:szCs w:val="20"/>
                          <w:lang w:val="en-GB"/>
                        </w:rPr>
                        <w:t xml:space="preserve"> date</w:t>
                      </w:r>
                    </w:p>
                    <w:p w14:paraId="34D95B93" w14:textId="2323C854" w:rsidR="00DB1824" w:rsidRDefault="006C0004" w:rsidP="000754F5">
                      <w:pPr>
                        <w:jc w:val="center"/>
                        <w:rPr>
                          <w:color w:val="4E3B30" w:themeColor="text2"/>
                          <w:sz w:val="18"/>
                          <w:szCs w:val="20"/>
                          <w:lang w:val="en-GB"/>
                        </w:rPr>
                      </w:pPr>
                      <w:r>
                        <w:rPr>
                          <w:color w:val="4E3B30" w:themeColor="text2"/>
                          <w:sz w:val="18"/>
                          <w:szCs w:val="20"/>
                          <w:lang w:val="en-GB"/>
                        </w:rPr>
                        <w:t>1</w:t>
                      </w:r>
                      <w:r w:rsidRPr="006C0004">
                        <w:rPr>
                          <w:color w:val="4E3B30" w:themeColor="text2"/>
                          <w:sz w:val="18"/>
                          <w:szCs w:val="20"/>
                          <w:vertAlign w:val="superscript"/>
                          <w:lang w:val="en-GB"/>
                        </w:rPr>
                        <w:t>st</w:t>
                      </w:r>
                      <w:r>
                        <w:rPr>
                          <w:color w:val="4E3B30" w:themeColor="text2"/>
                          <w:sz w:val="18"/>
                          <w:szCs w:val="20"/>
                          <w:lang w:val="en-GB"/>
                        </w:rPr>
                        <w:t xml:space="preserve"> day of the 1</w:t>
                      </w:r>
                      <w:r w:rsidRPr="006C0004">
                        <w:rPr>
                          <w:color w:val="4E3B30" w:themeColor="text2"/>
                          <w:sz w:val="18"/>
                          <w:szCs w:val="20"/>
                          <w:vertAlign w:val="superscript"/>
                          <w:lang w:val="en-GB"/>
                        </w:rPr>
                        <w:t>st</w:t>
                      </w:r>
                      <w:r>
                        <w:rPr>
                          <w:color w:val="4E3B30" w:themeColor="text2"/>
                          <w:sz w:val="18"/>
                          <w:szCs w:val="20"/>
                          <w:lang w:val="en-GB"/>
                        </w:rPr>
                        <w:t xml:space="preserve"> month of the reporting period</w:t>
                      </w:r>
                    </w:p>
                    <w:p w14:paraId="0DD14637" w14:textId="307F532B" w:rsidR="00DB1824" w:rsidRDefault="00DB1824" w:rsidP="000754F5">
                      <w:pPr>
                        <w:jc w:val="center"/>
                        <w:rPr>
                          <w:color w:val="4E3B30" w:themeColor="text2"/>
                          <w:sz w:val="18"/>
                          <w:szCs w:val="20"/>
                          <w:lang w:val="en-GB"/>
                        </w:rPr>
                      </w:pPr>
                    </w:p>
                    <w:p w14:paraId="1FA67263" w14:textId="0B308A77" w:rsidR="00DB1824" w:rsidRPr="00B64B96" w:rsidRDefault="00DB1824" w:rsidP="000754F5">
                      <w:pPr>
                        <w:jc w:val="center"/>
                        <w:rPr>
                          <w:b/>
                          <w:bCs/>
                          <w:color w:val="4E3B30" w:themeColor="text2"/>
                          <w:sz w:val="18"/>
                          <w:szCs w:val="20"/>
                          <w:lang w:val="en-GB"/>
                        </w:rPr>
                      </w:pPr>
                      <w:r w:rsidRPr="00B64B96">
                        <w:rPr>
                          <w:b/>
                          <w:bCs/>
                          <w:color w:val="4E3B30" w:themeColor="text2"/>
                          <w:sz w:val="18"/>
                          <w:szCs w:val="20"/>
                          <w:lang w:val="en-GB"/>
                        </w:rPr>
                        <w:t>Ending date</w:t>
                      </w:r>
                    </w:p>
                    <w:p w14:paraId="44469D7B" w14:textId="42ABF8CF" w:rsidR="00DB1824" w:rsidRPr="00EB6284" w:rsidRDefault="00DB1824" w:rsidP="000754F5">
                      <w:pPr>
                        <w:jc w:val="center"/>
                        <w:rPr>
                          <w:color w:val="4E3B30" w:themeColor="text2"/>
                          <w:sz w:val="18"/>
                          <w:szCs w:val="20"/>
                          <w:lang w:val="en-GB"/>
                        </w:rPr>
                      </w:pPr>
                      <w:r>
                        <w:rPr>
                          <w:color w:val="4E3B30" w:themeColor="text2"/>
                          <w:sz w:val="18"/>
                          <w:szCs w:val="20"/>
                          <w:lang w:val="en-GB"/>
                        </w:rPr>
                        <w:t xml:space="preserve">Last day of the </w:t>
                      </w:r>
                      <w:r w:rsidR="00B64B96">
                        <w:rPr>
                          <w:color w:val="4E3B30" w:themeColor="text2"/>
                          <w:sz w:val="18"/>
                          <w:szCs w:val="20"/>
                          <w:lang w:val="en-GB"/>
                        </w:rPr>
                        <w:t>last month of the reporting period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562C53E" w14:textId="3E92A9AF" w:rsidR="001A61D5" w:rsidRDefault="00F316F5" w:rsidP="00B8520B">
      <w:pPr>
        <w:jc w:val="both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92" behindDoc="0" locked="0" layoutInCell="1" allowOverlap="1" wp14:anchorId="0699E5C0" wp14:editId="04DF61F2">
                <wp:simplePos x="0" y="0"/>
                <wp:positionH relativeFrom="margin">
                  <wp:posOffset>3244850</wp:posOffset>
                </wp:positionH>
                <wp:positionV relativeFrom="paragraph">
                  <wp:posOffset>132080</wp:posOffset>
                </wp:positionV>
                <wp:extent cx="495300" cy="129540"/>
                <wp:effectExtent l="0" t="0" r="19050" b="22860"/>
                <wp:wrapNone/>
                <wp:docPr id="22" name="Rectangle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29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9CA16B" w14:textId="77777777" w:rsidR="00B64B96" w:rsidRPr="00EB6284" w:rsidRDefault="00B64B96" w:rsidP="00B64B96">
                            <w:pPr>
                              <w:jc w:val="center"/>
                              <w:rPr>
                                <w:color w:val="4E3B30" w:themeColor="text2"/>
                                <w:sz w:val="18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9E5C0" id="Rectangle 22" o:spid="_x0000_s1031" style="position:absolute;left:0;text-align:left;margin-left:255.5pt;margin-top:10.4pt;width:39pt;height:10.2pt;z-index:2516940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" filled="f" strokecolor="#a5644e [3205]" strokeweight="1pt">
                <v:textbox>
                  <w:txbxContent>
                    <w:p w14:paraId="559CA16B" w14:textId="77777777" w:rsidR="00B64B96" w:rsidRPr="00EB6284" w:rsidRDefault="00B64B96" w:rsidP="00B64B96">
                      <w:pPr>
                        <w:jc w:val="center"/>
                        <w:rPr>
                          <w:color w:val="4E3B30" w:themeColor="text2"/>
                          <w:sz w:val="18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40" behindDoc="0" locked="0" layoutInCell="1" allowOverlap="1" wp14:anchorId="4592671F" wp14:editId="08BD2243">
                <wp:simplePos x="0" y="0"/>
                <wp:positionH relativeFrom="margin">
                  <wp:posOffset>2566670</wp:posOffset>
                </wp:positionH>
                <wp:positionV relativeFrom="paragraph">
                  <wp:posOffset>139700</wp:posOffset>
                </wp:positionV>
                <wp:extent cx="545465" cy="129540"/>
                <wp:effectExtent l="0" t="0" r="26035" b="22860"/>
                <wp:wrapNone/>
                <wp:docPr id="23" name="Rectangle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465" cy="129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1663C1" w14:textId="77777777" w:rsidR="00B64B96" w:rsidRPr="00EB6284" w:rsidRDefault="00B64B96" w:rsidP="00B64B96">
                            <w:pPr>
                              <w:jc w:val="center"/>
                              <w:rPr>
                                <w:color w:val="4E3B30" w:themeColor="text2"/>
                                <w:sz w:val="18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2671F" id="Rectangle 23" o:spid="_x0000_s1032" style="position:absolute;left:0;text-align:left;margin-left:202.1pt;margin-top:11pt;width:42.95pt;height:10.2pt;z-index:2516961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" filled="f" strokecolor="#a5644e [3205]" strokeweight="1pt">
                <v:textbox>
                  <w:txbxContent>
                    <w:p w14:paraId="611663C1" w14:textId="77777777" w:rsidR="00B64B96" w:rsidRPr="00EB6284" w:rsidRDefault="00B64B96" w:rsidP="00B64B96">
                      <w:pPr>
                        <w:jc w:val="center"/>
                        <w:rPr>
                          <w:color w:val="4E3B30" w:themeColor="text2"/>
                          <w:sz w:val="18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04CD68F" w14:textId="5F351CAC" w:rsidR="001A61D5" w:rsidRDefault="00334DBA" w:rsidP="00B8520B">
      <w:pPr>
        <w:jc w:val="both"/>
        <w:rPr>
          <w:lang w:val="en-GB"/>
        </w:rPr>
      </w:pPr>
      <w:r>
        <w:rPr>
          <w:b/>
          <w:bCs/>
          <w:noProof/>
          <w:color w:val="4E3B30" w:themeColor="text2"/>
          <w:lang w:val="en-GB"/>
        </w:rPr>
        <mc:AlternateContent>
          <mc:Choice Requires="wps">
            <w:drawing>
              <wp:anchor distT="0" distB="0" distL="114300" distR="114300" simplePos="0" relativeHeight="251671563" behindDoc="0" locked="0" layoutInCell="1" allowOverlap="1" wp14:anchorId="709BF713" wp14:editId="6A8E8729">
                <wp:simplePos x="0" y="0"/>
                <wp:positionH relativeFrom="column">
                  <wp:posOffset>3732530</wp:posOffset>
                </wp:positionH>
                <wp:positionV relativeFrom="paragraph">
                  <wp:posOffset>67945</wp:posOffset>
                </wp:positionV>
                <wp:extent cx="610870" cy="0"/>
                <wp:effectExtent l="0" t="0" r="0" b="0"/>
                <wp:wrapNone/>
                <wp:docPr id="24" name="Straight Connector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87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7C166E" id="Straight Connector 24" o:spid="_x0000_s1026" style="position:absolute;z-index:2516715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9pt,5.35pt" to="342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" strokecolor="#a5644e [3205]" strokeweight="1pt">
                <v:stroke joinstyle="miter"/>
              </v:line>
            </w:pict>
          </mc:Fallback>
        </mc:AlternateContent>
      </w:r>
    </w:p>
    <w:p w14:paraId="45ECDBAA" w14:textId="15B7E1EA" w:rsidR="001A61D5" w:rsidRPr="007F2A72" w:rsidRDefault="00F316F5" w:rsidP="001A61D5">
      <w:pPr>
        <w:spacing w:after="120"/>
        <w:jc w:val="both"/>
        <w:rPr>
          <w:b/>
          <w:bCs/>
          <w:color w:val="4E3B30" w:themeColor="text2"/>
          <w:lang w:val="en-GB"/>
        </w:rPr>
      </w:pPr>
      <w:r>
        <w:rPr>
          <w:b/>
          <w:bCs/>
          <w:noProof/>
          <w:color w:val="4E3B30" w:themeColor="text2"/>
          <w:lang w:val="en-GB"/>
        </w:rPr>
        <mc:AlternateContent>
          <mc:Choice Requires="wps">
            <w:drawing>
              <wp:anchor distT="0" distB="0" distL="114300" distR="114300" simplePos="0" relativeHeight="251682827" behindDoc="0" locked="0" layoutInCell="1" allowOverlap="1" wp14:anchorId="5C2AAC62" wp14:editId="78E42262">
                <wp:simplePos x="0" y="0"/>
                <wp:positionH relativeFrom="column">
                  <wp:posOffset>1469390</wp:posOffset>
                </wp:positionH>
                <wp:positionV relativeFrom="paragraph">
                  <wp:posOffset>4445</wp:posOffset>
                </wp:positionV>
                <wp:extent cx="845820" cy="358140"/>
                <wp:effectExtent l="0" t="0" r="30480" b="22860"/>
                <wp:wrapNone/>
                <wp:docPr id="18" name="Straight Connector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5820" cy="3581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32FEC9" id="Straight Connector 18" o:spid="_x0000_s1026" style="position:absolute;z-index:2516828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7pt,.35pt" to="182.3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" strokecolor="#a5644e [3205]" strokeweight="1pt">
                <v:stroke joinstyle="miter"/>
              </v:line>
            </w:pict>
          </mc:Fallback>
        </mc:AlternateContent>
      </w:r>
      <w:r w:rsidR="001A61D5">
        <w:rPr>
          <w:b/>
          <w:bCs/>
          <w:color w:val="4E3B30" w:themeColor="text2"/>
          <w:lang w:val="en-GB"/>
        </w:rPr>
        <w:t>WHO</w:t>
      </w:r>
      <w:r w:rsidR="001A61D5" w:rsidRPr="007F2A72">
        <w:rPr>
          <w:b/>
          <w:bCs/>
          <w:color w:val="4E3B30" w:themeColor="text2"/>
          <w:lang w:val="en-GB"/>
        </w:rPr>
        <w:t>?</w:t>
      </w:r>
    </w:p>
    <w:p w14:paraId="0A1C03B5" w14:textId="6C1B7AFD" w:rsidR="00CC5FAD" w:rsidRDefault="00F316F5" w:rsidP="001A61D5">
      <w:pPr>
        <w:jc w:val="both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44" behindDoc="0" locked="0" layoutInCell="1" allowOverlap="1" wp14:anchorId="4DA47C88" wp14:editId="5AD8114C">
                <wp:simplePos x="0" y="0"/>
                <wp:positionH relativeFrom="margin">
                  <wp:posOffset>2330450</wp:posOffset>
                </wp:positionH>
                <wp:positionV relativeFrom="paragraph">
                  <wp:posOffset>31750</wp:posOffset>
                </wp:positionV>
                <wp:extent cx="1417320" cy="152400"/>
                <wp:effectExtent l="0" t="0" r="11430" b="19050"/>
                <wp:wrapNone/>
                <wp:docPr id="20" name="Rectangle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80070D" w14:textId="77777777" w:rsidR="00DB1824" w:rsidRPr="00EB6284" w:rsidRDefault="00DB1824" w:rsidP="00DB1824">
                            <w:pPr>
                              <w:jc w:val="center"/>
                              <w:rPr>
                                <w:color w:val="4E3B30" w:themeColor="text2"/>
                                <w:sz w:val="18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47C88" id="Rectangle 20" o:spid="_x0000_s1033" style="position:absolute;left:0;text-align:left;margin-left:183.5pt;margin-top:2.5pt;width:111.6pt;height:12pt;z-index:2516920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" filled="f" strokecolor="#a5644e [3205]" strokeweight="1pt">
                <v:textbox>
                  <w:txbxContent>
                    <w:p w14:paraId="0880070D" w14:textId="77777777" w:rsidR="00DB1824" w:rsidRPr="00EB6284" w:rsidRDefault="00DB1824" w:rsidP="00DB1824">
                      <w:pPr>
                        <w:jc w:val="center"/>
                        <w:rPr>
                          <w:color w:val="4E3B30" w:themeColor="text2"/>
                          <w:sz w:val="18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A2B7B">
        <w:rPr>
          <w:lang w:val="en-GB"/>
        </w:rPr>
        <w:t>The</w:t>
      </w:r>
      <w:r w:rsidR="001A61D5">
        <w:rPr>
          <w:lang w:val="en-GB"/>
        </w:rPr>
        <w:t xml:space="preserve"> report </w:t>
      </w:r>
      <w:r w:rsidR="007B4E30">
        <w:rPr>
          <w:lang w:val="en-GB"/>
        </w:rPr>
        <w:t xml:space="preserve">must be </w:t>
      </w:r>
      <w:r w:rsidR="003A2B7B">
        <w:rPr>
          <w:lang w:val="en-GB"/>
        </w:rPr>
        <w:t>jointly</w:t>
      </w:r>
      <w:r w:rsidR="001A61D5">
        <w:rPr>
          <w:lang w:val="en-GB"/>
        </w:rPr>
        <w:t xml:space="preserve"> </w:t>
      </w:r>
    </w:p>
    <w:p w14:paraId="3DB5A3DD" w14:textId="77777777" w:rsidR="00CC5FAD" w:rsidRDefault="00CC5FAD" w:rsidP="001A61D5">
      <w:pPr>
        <w:jc w:val="both"/>
        <w:rPr>
          <w:lang w:val="en-GB"/>
        </w:rPr>
      </w:pPr>
    </w:p>
    <w:p w14:paraId="7C5C2E39" w14:textId="77777777" w:rsidR="00CC5FAD" w:rsidRDefault="00CC5FAD" w:rsidP="00CC5FAD">
      <w:pPr>
        <w:jc w:val="both"/>
        <w:rPr>
          <w:lang w:val="en-GB"/>
        </w:rPr>
      </w:pPr>
    </w:p>
    <w:p w14:paraId="776631D9" w14:textId="77777777" w:rsidR="00CC5FAD" w:rsidRDefault="00CC5FAD" w:rsidP="00CC5FAD">
      <w:pPr>
        <w:jc w:val="both"/>
        <w:rPr>
          <w:lang w:val="en-GB"/>
        </w:rPr>
      </w:pPr>
    </w:p>
    <w:p w14:paraId="35030E6D" w14:textId="286810F3" w:rsidR="00104225" w:rsidRDefault="00104225" w:rsidP="00CC5FAD">
      <w:pPr>
        <w:jc w:val="center"/>
        <w:rPr>
          <w:b/>
          <w:bCs/>
          <w:sz w:val="24"/>
          <w:szCs w:val="28"/>
          <w:lang w:val="en-GB"/>
        </w:rPr>
      </w:pPr>
    </w:p>
    <w:p w14:paraId="52D1D140" w14:textId="77777777" w:rsidR="00544EBF" w:rsidRDefault="00544EBF" w:rsidP="00544EBF">
      <w:pPr>
        <w:spacing w:after="120"/>
        <w:jc w:val="both"/>
        <w:rPr>
          <w:b/>
          <w:bCs/>
          <w:color w:val="4E3B30" w:themeColor="text2"/>
          <w:lang w:val="en-GB"/>
        </w:rPr>
      </w:pPr>
      <w:r>
        <w:rPr>
          <w:b/>
          <w:bCs/>
          <w:color w:val="4E3B30" w:themeColor="text2"/>
          <w:lang w:val="en-GB"/>
        </w:rPr>
        <w:t>WHO?</w:t>
      </w:r>
    </w:p>
    <w:p w14:paraId="5655655B" w14:textId="77777777" w:rsidR="00544EBF" w:rsidRDefault="00544EBF" w:rsidP="00544EBF">
      <w:pPr>
        <w:jc w:val="both"/>
        <w:rPr>
          <w:b/>
          <w:bCs/>
          <w:sz w:val="24"/>
          <w:szCs w:val="28"/>
          <w:lang w:val="en-GB"/>
        </w:rPr>
      </w:pPr>
      <w:r>
        <w:rPr>
          <w:lang w:val="en-GB"/>
        </w:rPr>
        <w:t xml:space="preserve">We remind you that the report must be written </w:t>
      </w:r>
      <w:r>
        <w:rPr>
          <w:b/>
          <w:bCs/>
          <w:lang w:val="en-GB"/>
        </w:rPr>
        <w:t>jointly by the Researcher and the Supervisor(s)</w:t>
      </w:r>
      <w:r>
        <w:rPr>
          <w:lang w:val="en-GB"/>
        </w:rPr>
        <w:t>.</w:t>
      </w:r>
      <w:r>
        <w:rPr>
          <w:b/>
          <w:bCs/>
          <w:sz w:val="24"/>
          <w:szCs w:val="28"/>
          <w:lang w:val="en-GB"/>
        </w:rPr>
        <w:t xml:space="preserve"> </w:t>
      </w:r>
      <w:bookmarkStart w:id="0" w:name="_GoBack"/>
      <w:bookmarkEnd w:id="0"/>
    </w:p>
    <w:p w14:paraId="3B5EF03A" w14:textId="4432B284" w:rsidR="004D3551" w:rsidRDefault="004D3551" w:rsidP="004D3551">
      <w:pPr>
        <w:rPr>
          <w:b/>
          <w:bCs/>
          <w:sz w:val="24"/>
          <w:szCs w:val="28"/>
          <w:lang w:val="en-GB"/>
        </w:rPr>
      </w:pPr>
    </w:p>
    <w:p w14:paraId="67F75CCC" w14:textId="77777777" w:rsidR="004D3551" w:rsidRDefault="004D3551" w:rsidP="00CC5FAD">
      <w:pPr>
        <w:jc w:val="center"/>
        <w:rPr>
          <w:b/>
          <w:bCs/>
          <w:sz w:val="24"/>
          <w:szCs w:val="28"/>
          <w:lang w:val="en-GB"/>
        </w:rPr>
      </w:pPr>
    </w:p>
    <w:p w14:paraId="33D35CE2" w14:textId="04185860" w:rsidR="005B69D7" w:rsidRDefault="00CC5FAD" w:rsidP="00CC5FAD">
      <w:pPr>
        <w:jc w:val="center"/>
        <w:rPr>
          <w:lang w:val="en-GB"/>
        </w:rPr>
      </w:pPr>
      <w:r w:rsidRPr="00773D10">
        <w:rPr>
          <w:rFonts w:cstheme="minorHAnsi"/>
          <w:b/>
          <w:bCs/>
          <w:noProof/>
          <w:sz w:val="16"/>
          <w:szCs w:val="16"/>
          <w:u w:val="single"/>
        </w:rPr>
        <w:drawing>
          <wp:anchor distT="0" distB="0" distL="114300" distR="114300" simplePos="0" relativeHeight="251716620" behindDoc="0" locked="1" layoutInCell="1" allowOverlap="1" wp14:anchorId="789D249B" wp14:editId="3F92430C">
            <wp:simplePos x="0" y="0"/>
            <wp:positionH relativeFrom="margin">
              <wp:posOffset>1151255</wp:posOffset>
            </wp:positionH>
            <wp:positionV relativeFrom="paragraph">
              <wp:posOffset>-128905</wp:posOffset>
            </wp:positionV>
            <wp:extent cx="443230" cy="443230"/>
            <wp:effectExtent l="0" t="0" r="0" b="0"/>
            <wp:wrapNone/>
            <wp:docPr id="33" name="Graphic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rning.sv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7786">
        <w:rPr>
          <w:b/>
          <w:bCs/>
          <w:sz w:val="24"/>
          <w:szCs w:val="28"/>
          <w:lang w:val="en-GB"/>
        </w:rPr>
        <w:t>DO NOT FORGET TO SIGN THE REPORT!</w:t>
      </w:r>
      <w:r w:rsidR="005B69D7" w:rsidRPr="007D34F7">
        <w:rPr>
          <w:lang w:val="en-GB"/>
        </w:rPr>
        <w:br w:type="page"/>
      </w:r>
    </w:p>
    <w:p w14:paraId="4D7AAD10" w14:textId="46D5AFB2" w:rsidR="00AF378A" w:rsidRDefault="00AF378A" w:rsidP="00234B18">
      <w:pPr>
        <w:rPr>
          <w:rFonts w:ascii="Calibri" w:hAnsi="Calibri" w:cs="Calibri"/>
          <w:color w:val="F3CC5F" w:themeColor="background2" w:themeShade="BF"/>
          <w:lang w:val="en-GB"/>
        </w:rPr>
      </w:pPr>
    </w:p>
    <w:p w14:paraId="4A9741B2" w14:textId="77777777" w:rsidR="00D66C50" w:rsidRPr="00D66C50" w:rsidRDefault="00D66C50" w:rsidP="00D96392">
      <w:pPr>
        <w:pStyle w:val="Ttol5"/>
        <w:rPr>
          <w:lang w:val="en-GB"/>
        </w:rPr>
      </w:pPr>
      <w:r w:rsidRPr="00D66C50">
        <w:rPr>
          <w:lang w:val="en-GB"/>
        </w:rPr>
        <w:t>TABLE OF CONTENTS</w:t>
      </w:r>
    </w:p>
    <w:p w14:paraId="188CB910" w14:textId="74F78C99" w:rsidR="004D3551" w:rsidRDefault="003B5D7A">
      <w:pPr>
        <w:pStyle w:val="IDC1"/>
        <w:tabs>
          <w:tab w:val="right" w:leader="dot" w:pos="9054"/>
        </w:tabs>
        <w:rPr>
          <w:rFonts w:eastAsiaTheme="minorEastAsia" w:cstheme="minorBidi"/>
          <w:noProof/>
          <w:szCs w:val="22"/>
          <w:lang w:val="en-GB" w:eastAsia="en-GB"/>
        </w:rPr>
      </w:pPr>
      <w:r>
        <w:rPr>
          <w:rFonts w:ascii="Calibri" w:hAnsi="Calibri" w:cs="Calibri"/>
          <w:lang w:val="en-GB"/>
        </w:rPr>
        <w:fldChar w:fldCharType="begin"/>
      </w:r>
      <w:r>
        <w:rPr>
          <w:rFonts w:ascii="Calibri" w:hAnsi="Calibri" w:cs="Calibri"/>
          <w:lang w:val="en-GB"/>
        </w:rPr>
        <w:instrText xml:space="preserve"> TOC \o "1-2" \h \z \u </w:instrText>
      </w:r>
      <w:r>
        <w:rPr>
          <w:rFonts w:ascii="Calibri" w:hAnsi="Calibri" w:cs="Calibri"/>
          <w:lang w:val="en-GB"/>
        </w:rPr>
        <w:fldChar w:fldCharType="separate"/>
      </w:r>
      <w:hyperlink w:anchor="_Toc68884991" w:history="1">
        <w:r w:rsidR="004D3551" w:rsidRPr="00206F0F">
          <w:rPr>
            <w:rStyle w:val="Enlla"/>
            <w:noProof/>
          </w:rPr>
          <w:t>SECTION A: ADMINISTRATIVE INFORMATION</w:t>
        </w:r>
        <w:r w:rsidR="004D3551">
          <w:rPr>
            <w:noProof/>
            <w:webHidden/>
          </w:rPr>
          <w:tab/>
        </w:r>
        <w:r w:rsidR="004D3551">
          <w:rPr>
            <w:noProof/>
            <w:webHidden/>
          </w:rPr>
          <w:fldChar w:fldCharType="begin"/>
        </w:r>
        <w:r w:rsidR="004D3551">
          <w:rPr>
            <w:noProof/>
            <w:webHidden/>
          </w:rPr>
          <w:instrText xml:space="preserve"> PAGEREF _Toc68884991 \h </w:instrText>
        </w:r>
        <w:r w:rsidR="004D3551">
          <w:rPr>
            <w:noProof/>
            <w:webHidden/>
          </w:rPr>
        </w:r>
        <w:r w:rsidR="004D3551">
          <w:rPr>
            <w:noProof/>
            <w:webHidden/>
          </w:rPr>
          <w:fldChar w:fldCharType="separate"/>
        </w:r>
        <w:r w:rsidR="004D3551">
          <w:rPr>
            <w:noProof/>
            <w:webHidden/>
          </w:rPr>
          <w:t>4</w:t>
        </w:r>
        <w:r w:rsidR="004D3551">
          <w:rPr>
            <w:noProof/>
            <w:webHidden/>
          </w:rPr>
          <w:fldChar w:fldCharType="end"/>
        </w:r>
      </w:hyperlink>
    </w:p>
    <w:p w14:paraId="69A457BA" w14:textId="7DD2D21E" w:rsidR="004D3551" w:rsidRDefault="005F2568">
      <w:pPr>
        <w:pStyle w:val="IDC1"/>
        <w:tabs>
          <w:tab w:val="right" w:leader="dot" w:pos="9054"/>
        </w:tabs>
        <w:rPr>
          <w:rFonts w:eastAsiaTheme="minorEastAsia" w:cstheme="minorBidi"/>
          <w:noProof/>
          <w:szCs w:val="22"/>
          <w:lang w:val="en-GB" w:eastAsia="en-GB"/>
        </w:rPr>
      </w:pPr>
      <w:hyperlink w:anchor="_Toc68884992" w:history="1">
        <w:r w:rsidR="004D3551" w:rsidRPr="00206F0F">
          <w:rPr>
            <w:rStyle w:val="Enlla"/>
            <w:noProof/>
          </w:rPr>
          <w:t>SECTION B: TECHNICAL REPORT</w:t>
        </w:r>
        <w:r w:rsidR="004D3551">
          <w:rPr>
            <w:noProof/>
            <w:webHidden/>
          </w:rPr>
          <w:tab/>
        </w:r>
        <w:r w:rsidR="004D3551">
          <w:rPr>
            <w:noProof/>
            <w:webHidden/>
          </w:rPr>
          <w:fldChar w:fldCharType="begin"/>
        </w:r>
        <w:r w:rsidR="004D3551">
          <w:rPr>
            <w:noProof/>
            <w:webHidden/>
          </w:rPr>
          <w:instrText xml:space="preserve"> PAGEREF _Toc68884992 \h </w:instrText>
        </w:r>
        <w:r w:rsidR="004D3551">
          <w:rPr>
            <w:noProof/>
            <w:webHidden/>
          </w:rPr>
        </w:r>
        <w:r w:rsidR="004D3551">
          <w:rPr>
            <w:noProof/>
            <w:webHidden/>
          </w:rPr>
          <w:fldChar w:fldCharType="separate"/>
        </w:r>
        <w:r w:rsidR="004D3551">
          <w:rPr>
            <w:noProof/>
            <w:webHidden/>
          </w:rPr>
          <w:t>5</w:t>
        </w:r>
        <w:r w:rsidR="004D3551">
          <w:rPr>
            <w:noProof/>
            <w:webHidden/>
          </w:rPr>
          <w:fldChar w:fldCharType="end"/>
        </w:r>
      </w:hyperlink>
    </w:p>
    <w:p w14:paraId="60C66E42" w14:textId="288F9C5E" w:rsidR="004D3551" w:rsidRDefault="005F2568">
      <w:pPr>
        <w:pStyle w:val="IDC2"/>
        <w:tabs>
          <w:tab w:val="right" w:leader="dot" w:pos="9054"/>
        </w:tabs>
        <w:rPr>
          <w:rFonts w:eastAsiaTheme="minorEastAsia" w:cstheme="minorBidi"/>
          <w:noProof/>
          <w:szCs w:val="22"/>
          <w:lang w:val="en-GB" w:eastAsia="en-GB"/>
        </w:rPr>
      </w:pPr>
      <w:hyperlink w:anchor="_Toc68884993" w:history="1">
        <w:r w:rsidR="004D3551" w:rsidRPr="00206F0F">
          <w:rPr>
            <w:rStyle w:val="Enlla"/>
            <w:noProof/>
          </w:rPr>
          <w:t>PART 1. PROJECT GENERAL IMPLEMENTATION</w:t>
        </w:r>
        <w:r w:rsidR="004D3551">
          <w:rPr>
            <w:noProof/>
            <w:webHidden/>
          </w:rPr>
          <w:tab/>
        </w:r>
        <w:r w:rsidR="004D3551">
          <w:rPr>
            <w:noProof/>
            <w:webHidden/>
          </w:rPr>
          <w:fldChar w:fldCharType="begin"/>
        </w:r>
        <w:r w:rsidR="004D3551">
          <w:rPr>
            <w:noProof/>
            <w:webHidden/>
          </w:rPr>
          <w:instrText xml:space="preserve"> PAGEREF _Toc68884993 \h </w:instrText>
        </w:r>
        <w:r w:rsidR="004D3551">
          <w:rPr>
            <w:noProof/>
            <w:webHidden/>
          </w:rPr>
        </w:r>
        <w:r w:rsidR="004D3551">
          <w:rPr>
            <w:noProof/>
            <w:webHidden/>
          </w:rPr>
          <w:fldChar w:fldCharType="separate"/>
        </w:r>
        <w:r w:rsidR="004D3551">
          <w:rPr>
            <w:noProof/>
            <w:webHidden/>
          </w:rPr>
          <w:t>5</w:t>
        </w:r>
        <w:r w:rsidR="004D3551">
          <w:rPr>
            <w:noProof/>
            <w:webHidden/>
          </w:rPr>
          <w:fldChar w:fldCharType="end"/>
        </w:r>
      </w:hyperlink>
    </w:p>
    <w:p w14:paraId="3780C533" w14:textId="4391E927" w:rsidR="004D3551" w:rsidRDefault="005F2568">
      <w:pPr>
        <w:pStyle w:val="IDC2"/>
        <w:tabs>
          <w:tab w:val="right" w:leader="dot" w:pos="9054"/>
        </w:tabs>
        <w:rPr>
          <w:rFonts w:eastAsiaTheme="minorEastAsia" w:cstheme="minorBidi"/>
          <w:noProof/>
          <w:szCs w:val="22"/>
          <w:lang w:val="en-GB" w:eastAsia="en-GB"/>
        </w:rPr>
      </w:pPr>
      <w:hyperlink w:anchor="_Toc68884994" w:history="1">
        <w:r w:rsidR="004D3551" w:rsidRPr="00206F0F">
          <w:rPr>
            <w:rStyle w:val="Enlla"/>
            <w:noProof/>
          </w:rPr>
          <w:t>PART 2. JUSTIFICATION OF THE EXPENDITURES</w:t>
        </w:r>
        <w:r w:rsidR="004D3551">
          <w:rPr>
            <w:noProof/>
            <w:webHidden/>
          </w:rPr>
          <w:tab/>
        </w:r>
        <w:r w:rsidR="004D3551">
          <w:rPr>
            <w:noProof/>
            <w:webHidden/>
          </w:rPr>
          <w:fldChar w:fldCharType="begin"/>
        </w:r>
        <w:r w:rsidR="004D3551">
          <w:rPr>
            <w:noProof/>
            <w:webHidden/>
          </w:rPr>
          <w:instrText xml:space="preserve"> PAGEREF _Toc68884994 \h </w:instrText>
        </w:r>
        <w:r w:rsidR="004D3551">
          <w:rPr>
            <w:noProof/>
            <w:webHidden/>
          </w:rPr>
        </w:r>
        <w:r w:rsidR="004D3551">
          <w:rPr>
            <w:noProof/>
            <w:webHidden/>
          </w:rPr>
          <w:fldChar w:fldCharType="separate"/>
        </w:r>
        <w:r w:rsidR="004D3551">
          <w:rPr>
            <w:noProof/>
            <w:webHidden/>
          </w:rPr>
          <w:t>5</w:t>
        </w:r>
        <w:r w:rsidR="004D3551">
          <w:rPr>
            <w:noProof/>
            <w:webHidden/>
          </w:rPr>
          <w:fldChar w:fldCharType="end"/>
        </w:r>
      </w:hyperlink>
    </w:p>
    <w:p w14:paraId="621A0C98" w14:textId="5D1A7ED1" w:rsidR="004D3551" w:rsidRDefault="005F2568">
      <w:pPr>
        <w:pStyle w:val="IDC2"/>
        <w:tabs>
          <w:tab w:val="right" w:leader="dot" w:pos="9054"/>
        </w:tabs>
        <w:rPr>
          <w:rFonts w:eastAsiaTheme="minorEastAsia" w:cstheme="minorBidi"/>
          <w:noProof/>
          <w:szCs w:val="22"/>
          <w:lang w:val="en-GB" w:eastAsia="en-GB"/>
        </w:rPr>
      </w:pPr>
      <w:hyperlink w:anchor="_Toc68884995" w:history="1">
        <w:r w:rsidR="004D3551" w:rsidRPr="00206F0F">
          <w:rPr>
            <w:rStyle w:val="Enlla"/>
            <w:noProof/>
          </w:rPr>
          <w:t>SIGNATURES</w:t>
        </w:r>
        <w:r w:rsidR="004D3551">
          <w:rPr>
            <w:noProof/>
            <w:webHidden/>
          </w:rPr>
          <w:tab/>
        </w:r>
        <w:r w:rsidR="004D3551">
          <w:rPr>
            <w:noProof/>
            <w:webHidden/>
          </w:rPr>
          <w:fldChar w:fldCharType="begin"/>
        </w:r>
        <w:r w:rsidR="004D3551">
          <w:rPr>
            <w:noProof/>
            <w:webHidden/>
          </w:rPr>
          <w:instrText xml:space="preserve"> PAGEREF _Toc68884995 \h </w:instrText>
        </w:r>
        <w:r w:rsidR="004D3551">
          <w:rPr>
            <w:noProof/>
            <w:webHidden/>
          </w:rPr>
        </w:r>
        <w:r w:rsidR="004D3551">
          <w:rPr>
            <w:noProof/>
            <w:webHidden/>
          </w:rPr>
          <w:fldChar w:fldCharType="separate"/>
        </w:r>
        <w:r w:rsidR="004D3551">
          <w:rPr>
            <w:noProof/>
            <w:webHidden/>
          </w:rPr>
          <w:t>6</w:t>
        </w:r>
        <w:r w:rsidR="004D3551">
          <w:rPr>
            <w:noProof/>
            <w:webHidden/>
          </w:rPr>
          <w:fldChar w:fldCharType="end"/>
        </w:r>
      </w:hyperlink>
    </w:p>
    <w:p w14:paraId="71522D4E" w14:textId="1C61FF9C" w:rsidR="00D02DCC" w:rsidRDefault="003B5D7A" w:rsidP="003B5D7A">
      <w:pPr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fldChar w:fldCharType="end"/>
      </w:r>
    </w:p>
    <w:p w14:paraId="78A0F60E" w14:textId="77777777" w:rsidR="00D02DCC" w:rsidRDefault="00D02DCC" w:rsidP="00D02DCC">
      <w:pPr>
        <w:rPr>
          <w:rFonts w:ascii="Calibri" w:hAnsi="Calibri" w:cs="Calibri"/>
          <w:lang w:val="en-GB"/>
        </w:rPr>
      </w:pPr>
    </w:p>
    <w:p w14:paraId="520C6681" w14:textId="77777777" w:rsidR="00D02DCC" w:rsidRDefault="00D02DCC" w:rsidP="00D02DCC">
      <w:pPr>
        <w:rPr>
          <w:rFonts w:ascii="Calibri" w:hAnsi="Calibri" w:cs="Calibri"/>
          <w:lang w:val="en-GB"/>
        </w:rPr>
      </w:pPr>
    </w:p>
    <w:p w14:paraId="40C54099" w14:textId="77777777" w:rsidR="00D02DCC" w:rsidRDefault="00D02DCC" w:rsidP="00D02DCC">
      <w:pPr>
        <w:rPr>
          <w:rFonts w:ascii="Calibri" w:hAnsi="Calibri" w:cs="Calibri"/>
          <w:lang w:val="en-GB"/>
        </w:rPr>
      </w:pPr>
    </w:p>
    <w:p w14:paraId="6A4C1056" w14:textId="77777777" w:rsidR="00D02DCC" w:rsidRDefault="00D02DCC" w:rsidP="00D02DCC">
      <w:pPr>
        <w:rPr>
          <w:rFonts w:ascii="Calibri" w:hAnsi="Calibri" w:cs="Calibri"/>
          <w:lang w:val="en-GB"/>
        </w:rPr>
      </w:pPr>
    </w:p>
    <w:p w14:paraId="031B9C85" w14:textId="77777777" w:rsidR="00D02DCC" w:rsidRDefault="00D02DCC" w:rsidP="00D02DCC">
      <w:pPr>
        <w:rPr>
          <w:rFonts w:ascii="Calibri" w:hAnsi="Calibri" w:cs="Calibri"/>
          <w:lang w:val="en-GB"/>
        </w:rPr>
      </w:pPr>
    </w:p>
    <w:p w14:paraId="555055A9" w14:textId="77777777" w:rsidR="00D02DCC" w:rsidRDefault="00D02DCC" w:rsidP="00D02DCC">
      <w:pPr>
        <w:rPr>
          <w:rFonts w:ascii="Calibri" w:hAnsi="Calibri" w:cs="Calibri"/>
          <w:lang w:val="en-GB"/>
        </w:rPr>
      </w:pPr>
    </w:p>
    <w:p w14:paraId="05F308D8" w14:textId="77777777" w:rsidR="00D02DCC" w:rsidRDefault="00D02DCC" w:rsidP="00D02DCC">
      <w:pPr>
        <w:rPr>
          <w:rFonts w:ascii="Calibri" w:hAnsi="Calibri" w:cs="Calibri"/>
          <w:lang w:val="en-GB"/>
        </w:rPr>
      </w:pPr>
    </w:p>
    <w:p w14:paraId="57A705C8" w14:textId="77777777" w:rsidR="00D02DCC" w:rsidRDefault="00D02DCC">
      <w:pPr>
        <w:rPr>
          <w:rFonts w:ascii="Calibri" w:hAnsi="Calibri" w:cs="Calibri"/>
          <w:b/>
          <w:bCs/>
          <w:sz w:val="26"/>
          <w:szCs w:val="26"/>
          <w:u w:val="single"/>
        </w:rPr>
      </w:pPr>
      <w:r>
        <w:rPr>
          <w:rFonts w:cs="Calibri"/>
          <w:b/>
          <w:bCs/>
          <w:sz w:val="26"/>
          <w:u w:val="single"/>
        </w:rPr>
        <w:br w:type="page"/>
      </w:r>
    </w:p>
    <w:p w14:paraId="3D95B627" w14:textId="77777777" w:rsidR="00683ECC" w:rsidRPr="00A7780D" w:rsidRDefault="00D66C50" w:rsidP="00EA5868">
      <w:pPr>
        <w:pStyle w:val="Ttol1"/>
      </w:pPr>
      <w:bookmarkStart w:id="1" w:name="_Toc43138040"/>
      <w:bookmarkStart w:id="2" w:name="_Toc68884991"/>
      <w:r>
        <w:lastRenderedPageBreak/>
        <w:t>SECTION</w:t>
      </w:r>
      <w:r w:rsidR="00683ECC" w:rsidRPr="00A7780D">
        <w:t xml:space="preserve"> A</w:t>
      </w:r>
      <w:r w:rsidR="00A7780D" w:rsidRPr="00A7780D">
        <w:t xml:space="preserve">: ADMINISTRATIVE </w:t>
      </w:r>
      <w:r w:rsidR="00A7780D" w:rsidRPr="00EA5868">
        <w:t>INFORMATION</w:t>
      </w:r>
      <w:bookmarkEnd w:id="1"/>
      <w:bookmarkEnd w:id="2"/>
    </w:p>
    <w:p w14:paraId="160B5F6E" w14:textId="77777777" w:rsidR="00950099" w:rsidRPr="00950099" w:rsidRDefault="00950099" w:rsidP="00950099">
      <w:pPr>
        <w:rPr>
          <w:lang w:val="en-US" w:eastAsia="es-ES"/>
        </w:rPr>
      </w:pPr>
      <w:bookmarkStart w:id="3" w:name="_Toc43138045"/>
    </w:p>
    <w:tbl>
      <w:tblPr>
        <w:tblStyle w:val="Taulaambquadrcula"/>
        <w:tblW w:w="0" w:type="auto"/>
        <w:tblBorders>
          <w:top w:val="single" w:sz="4" w:space="0" w:color="C77C0E" w:themeColor="accent1" w:themeShade="BF"/>
          <w:left w:val="single" w:sz="4" w:space="0" w:color="C77C0E" w:themeColor="accent1" w:themeShade="BF"/>
          <w:bottom w:val="single" w:sz="4" w:space="0" w:color="C77C0E" w:themeColor="accent1" w:themeShade="BF"/>
          <w:right w:val="single" w:sz="4" w:space="0" w:color="C77C0E" w:themeColor="accent1" w:themeShade="BF"/>
          <w:insideH w:val="single" w:sz="4" w:space="0" w:color="C77C0E" w:themeColor="accent1" w:themeShade="BF"/>
          <w:insideV w:val="single" w:sz="4" w:space="0" w:color="C77C0E" w:themeColor="accent1" w:themeShade="BF"/>
        </w:tblBorders>
        <w:tblLook w:val="04A0" w:firstRow="1" w:lastRow="0" w:firstColumn="1" w:lastColumn="0" w:noHBand="0" w:noVBand="1"/>
      </w:tblPr>
      <w:tblGrid>
        <w:gridCol w:w="4815"/>
        <w:gridCol w:w="4239"/>
      </w:tblGrid>
      <w:tr w:rsidR="00950099" w14:paraId="286A302B" w14:textId="77777777" w:rsidTr="00E417E3">
        <w:tc>
          <w:tcPr>
            <w:tcW w:w="4815" w:type="dxa"/>
            <w:shd w:val="clear" w:color="auto" w:fill="C77C0E" w:themeFill="accent1" w:themeFillShade="BF"/>
          </w:tcPr>
          <w:p w14:paraId="781C063B" w14:textId="530FC6F7" w:rsidR="00950099" w:rsidRPr="00E417E3" w:rsidRDefault="00950099">
            <w:pPr>
              <w:rPr>
                <w:b/>
                <w:bCs/>
                <w:color w:val="FFFFFF" w:themeColor="background1"/>
              </w:rPr>
            </w:pPr>
            <w:r w:rsidRPr="00E417E3">
              <w:rPr>
                <w:b/>
                <w:bCs/>
                <w:color w:val="FFFFFF" w:themeColor="background1"/>
              </w:rPr>
              <w:t>BENEFICIARY (CATALAN HOST ORGANISATION)</w:t>
            </w:r>
          </w:p>
        </w:tc>
        <w:tc>
          <w:tcPr>
            <w:tcW w:w="4239" w:type="dxa"/>
            <w:shd w:val="clear" w:color="auto" w:fill="C77C0E" w:themeFill="accent1" w:themeFillShade="BF"/>
          </w:tcPr>
          <w:p w14:paraId="6628058F" w14:textId="77777777" w:rsidR="00950099" w:rsidRPr="00E417E3" w:rsidRDefault="00950099">
            <w:pPr>
              <w:rPr>
                <w:b/>
                <w:bCs/>
                <w:color w:val="FFFFFF" w:themeColor="background1"/>
              </w:rPr>
            </w:pPr>
          </w:p>
        </w:tc>
      </w:tr>
      <w:tr w:rsidR="00950099" w14:paraId="234E1880" w14:textId="77777777" w:rsidTr="00E417E3">
        <w:trPr>
          <w:trHeight w:val="454"/>
        </w:trPr>
        <w:tc>
          <w:tcPr>
            <w:tcW w:w="4815" w:type="dxa"/>
            <w:vAlign w:val="center"/>
          </w:tcPr>
          <w:p w14:paraId="736BD227" w14:textId="77268246" w:rsidR="00950099" w:rsidRPr="00E417E3" w:rsidRDefault="00950099" w:rsidP="00E417E3">
            <w:pPr>
              <w:rPr>
                <w:lang w:val="en-AU"/>
              </w:rPr>
            </w:pPr>
            <w:r w:rsidRPr="00E417E3">
              <w:rPr>
                <w:lang w:val="en-AU"/>
              </w:rPr>
              <w:t>Name</w:t>
            </w:r>
            <w:r w:rsidR="00E417E3" w:rsidRPr="00E417E3">
              <w:rPr>
                <w:lang w:val="en-AU"/>
              </w:rPr>
              <w:t xml:space="preserve"> of the organisation:</w:t>
            </w:r>
          </w:p>
        </w:tc>
        <w:sdt>
          <w:sdtPr>
            <w:rPr>
              <w:rFonts w:cstheme="minorBidi"/>
              <w:iCs/>
            </w:rPr>
            <w:id w:val="1559978505"/>
            <w:placeholder>
              <w:docPart w:val="70F6E3CAA1F24DBE9FEDB78B3D6E2F9E"/>
            </w:placeholder>
            <w:showingPlcHdr/>
            <w15:color w:val="333399"/>
            <w15:appearance w15:val="hidden"/>
          </w:sdtPr>
          <w:sdtEndPr/>
          <w:sdtContent>
            <w:tc>
              <w:tcPr>
                <w:tcW w:w="4239" w:type="dxa"/>
                <w:vAlign w:val="center"/>
              </w:tcPr>
              <w:p w14:paraId="0A6A1902" w14:textId="24884C3C" w:rsidR="00950099" w:rsidRDefault="00E417E3" w:rsidP="00E417E3">
                <w:r w:rsidRPr="003902BE">
                  <w:rPr>
                    <w:rFonts w:cstheme="minorHAnsi"/>
                    <w:szCs w:val="22"/>
                    <w:highlight w:val="lightGray"/>
                  </w:rPr>
                  <w:t>[</w:t>
                </w:r>
                <w:r w:rsidRPr="003902BE">
                  <w:rPr>
                    <w:rStyle w:val="Textdelcontenidor"/>
                    <w:rFonts w:eastAsiaTheme="minorHAnsi" w:cstheme="minorHAnsi"/>
                    <w:color w:val="auto"/>
                    <w:szCs w:val="22"/>
                    <w:highlight w:val="lightGray"/>
                  </w:rPr>
                  <w:t>Enter name]</w:t>
                </w:r>
              </w:p>
            </w:tc>
          </w:sdtContent>
        </w:sdt>
      </w:tr>
      <w:tr w:rsidR="00950099" w14:paraId="73234607" w14:textId="77777777" w:rsidTr="00E417E3">
        <w:trPr>
          <w:trHeight w:val="454"/>
        </w:trPr>
        <w:tc>
          <w:tcPr>
            <w:tcW w:w="4815" w:type="dxa"/>
            <w:vAlign w:val="center"/>
          </w:tcPr>
          <w:p w14:paraId="023E0E8B" w14:textId="016CD935" w:rsidR="00E417E3" w:rsidRPr="00E417E3" w:rsidRDefault="00E417E3" w:rsidP="00E417E3">
            <w:pPr>
              <w:rPr>
                <w:lang w:val="en-AU"/>
              </w:rPr>
            </w:pPr>
            <w:r w:rsidRPr="00E417E3">
              <w:rPr>
                <w:lang w:val="en-AU"/>
              </w:rPr>
              <w:t>Name of the supervisor:</w:t>
            </w:r>
          </w:p>
        </w:tc>
        <w:sdt>
          <w:sdtPr>
            <w:rPr>
              <w:rFonts w:cstheme="minorBidi"/>
              <w:iCs/>
            </w:rPr>
            <w:id w:val="198215006"/>
            <w:placeholder>
              <w:docPart w:val="C8E6E639C8A942C5ABF4E95888515A1E"/>
            </w:placeholder>
            <w:showingPlcHdr/>
            <w15:color w:val="333399"/>
            <w15:appearance w15:val="hidden"/>
          </w:sdtPr>
          <w:sdtEndPr/>
          <w:sdtContent>
            <w:tc>
              <w:tcPr>
                <w:tcW w:w="4239" w:type="dxa"/>
                <w:vAlign w:val="center"/>
              </w:tcPr>
              <w:p w14:paraId="21C08E64" w14:textId="3BA12903" w:rsidR="00950099" w:rsidRDefault="00E417E3" w:rsidP="00E417E3">
                <w:r w:rsidRPr="003902BE">
                  <w:rPr>
                    <w:rFonts w:cstheme="minorHAnsi"/>
                    <w:szCs w:val="22"/>
                    <w:highlight w:val="lightGray"/>
                  </w:rPr>
                  <w:t>[</w:t>
                </w:r>
                <w:r w:rsidRPr="003902BE">
                  <w:rPr>
                    <w:rStyle w:val="Textdelcontenidor"/>
                    <w:rFonts w:eastAsiaTheme="minorHAnsi" w:cstheme="minorHAnsi"/>
                    <w:color w:val="auto"/>
                    <w:szCs w:val="22"/>
                    <w:highlight w:val="lightGray"/>
                  </w:rPr>
                  <w:t>Enter name]</w:t>
                </w:r>
              </w:p>
            </w:tc>
          </w:sdtContent>
        </w:sdt>
      </w:tr>
      <w:tr w:rsidR="00950099" w14:paraId="685FEBB7" w14:textId="77777777" w:rsidTr="00BB17C7">
        <w:trPr>
          <w:trHeight w:val="454"/>
        </w:trPr>
        <w:tc>
          <w:tcPr>
            <w:tcW w:w="4815" w:type="dxa"/>
            <w:tcBorders>
              <w:bottom w:val="single" w:sz="4" w:space="0" w:color="C77C0E" w:themeColor="accent1" w:themeShade="BF"/>
            </w:tcBorders>
            <w:vAlign w:val="center"/>
          </w:tcPr>
          <w:p w14:paraId="1D8675AB" w14:textId="21A9EA04" w:rsidR="00950099" w:rsidRPr="00E417E3" w:rsidRDefault="00E417E3" w:rsidP="00E417E3">
            <w:pPr>
              <w:rPr>
                <w:lang w:val="en-AU"/>
              </w:rPr>
            </w:pPr>
            <w:r w:rsidRPr="00E417E3">
              <w:rPr>
                <w:lang w:val="en-AU"/>
              </w:rPr>
              <w:t>Position of the supervisor in the organisation:</w:t>
            </w:r>
          </w:p>
        </w:tc>
        <w:sdt>
          <w:sdtPr>
            <w:rPr>
              <w:rFonts w:cstheme="minorBidi"/>
              <w:iCs/>
            </w:rPr>
            <w:id w:val="336349667"/>
            <w:placeholder>
              <w:docPart w:val="090DBE7D178D477984DD97F004A67C33"/>
            </w:placeholder>
            <w:showingPlcHdr/>
            <w15:color w:val="333399"/>
            <w15:appearance w15:val="hidden"/>
          </w:sdtPr>
          <w:sdtEndPr/>
          <w:sdtContent>
            <w:tc>
              <w:tcPr>
                <w:tcW w:w="4239" w:type="dxa"/>
                <w:tcBorders>
                  <w:bottom w:val="single" w:sz="4" w:space="0" w:color="C77C0E" w:themeColor="accent1" w:themeShade="BF"/>
                </w:tcBorders>
                <w:vAlign w:val="center"/>
              </w:tcPr>
              <w:p w14:paraId="4A5CE23C" w14:textId="6FF10F64" w:rsidR="00950099" w:rsidRDefault="00E417E3" w:rsidP="00E417E3">
                <w:r w:rsidRPr="003902BE">
                  <w:rPr>
                    <w:rFonts w:cstheme="minorHAnsi"/>
                    <w:szCs w:val="22"/>
                    <w:highlight w:val="lightGray"/>
                  </w:rPr>
                  <w:t>[</w:t>
                </w:r>
                <w:r w:rsidRPr="003902BE">
                  <w:rPr>
                    <w:rStyle w:val="Textdelcontenidor"/>
                    <w:rFonts w:eastAsiaTheme="minorHAnsi" w:cstheme="minorHAnsi"/>
                    <w:color w:val="auto"/>
                    <w:szCs w:val="22"/>
                    <w:highlight w:val="lightGray"/>
                  </w:rPr>
                  <w:t xml:space="preserve">Enter </w:t>
                </w:r>
                <w:r w:rsidRPr="00950099">
                  <w:rPr>
                    <w:rStyle w:val="Textdelcontenidor"/>
                    <w:rFonts w:eastAsiaTheme="minorHAnsi" w:cstheme="minorHAnsi"/>
                    <w:color w:val="auto"/>
                    <w:szCs w:val="22"/>
                    <w:highlight w:val="lightGray"/>
                  </w:rPr>
                  <w:t>position</w:t>
                </w:r>
                <w:r w:rsidRPr="003902BE">
                  <w:rPr>
                    <w:rStyle w:val="Textdelcontenidor"/>
                    <w:rFonts w:eastAsiaTheme="minorHAnsi" w:cstheme="minorHAnsi"/>
                    <w:color w:val="auto"/>
                    <w:szCs w:val="22"/>
                    <w:highlight w:val="lightGray"/>
                  </w:rPr>
                  <w:t>]</w:t>
                </w:r>
              </w:p>
            </w:tc>
          </w:sdtContent>
        </w:sdt>
      </w:tr>
    </w:tbl>
    <w:p w14:paraId="49FFF829" w14:textId="7FC5D898" w:rsidR="008427AC" w:rsidRDefault="008427AC"/>
    <w:p w14:paraId="64132D96" w14:textId="77777777" w:rsidR="008427AC" w:rsidRDefault="008427AC"/>
    <w:tbl>
      <w:tblPr>
        <w:tblStyle w:val="Taulaambquadrcula"/>
        <w:tblW w:w="0" w:type="auto"/>
        <w:tblBorders>
          <w:top w:val="single" w:sz="4" w:space="0" w:color="C77C0E" w:themeColor="accent1" w:themeShade="BF"/>
          <w:left w:val="single" w:sz="4" w:space="0" w:color="C77C0E" w:themeColor="accent1" w:themeShade="BF"/>
          <w:bottom w:val="single" w:sz="4" w:space="0" w:color="C77C0E" w:themeColor="accent1" w:themeShade="BF"/>
          <w:right w:val="single" w:sz="4" w:space="0" w:color="C77C0E" w:themeColor="accent1" w:themeShade="BF"/>
          <w:insideH w:val="single" w:sz="4" w:space="0" w:color="C77C0E" w:themeColor="accent1" w:themeShade="BF"/>
          <w:insideV w:val="single" w:sz="4" w:space="0" w:color="C77C0E" w:themeColor="accent1" w:themeShade="BF"/>
        </w:tblBorders>
        <w:tblLook w:val="04A0" w:firstRow="1" w:lastRow="0" w:firstColumn="1" w:lastColumn="0" w:noHBand="0" w:noVBand="1"/>
      </w:tblPr>
      <w:tblGrid>
        <w:gridCol w:w="4815"/>
        <w:gridCol w:w="4239"/>
      </w:tblGrid>
      <w:tr w:rsidR="00BB17C7" w14:paraId="54DB1419" w14:textId="77777777" w:rsidTr="008427AC">
        <w:tc>
          <w:tcPr>
            <w:tcW w:w="4815" w:type="dxa"/>
            <w:shd w:val="clear" w:color="auto" w:fill="C77C0E" w:themeFill="accent1" w:themeFillShade="BF"/>
          </w:tcPr>
          <w:p w14:paraId="26F9C4EB" w14:textId="0E0B7C7F" w:rsidR="00BB17C7" w:rsidRPr="00E417E3" w:rsidRDefault="00BB17C7" w:rsidP="00FA0D74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ABOUT THE PROJECT</w:t>
            </w:r>
          </w:p>
        </w:tc>
        <w:tc>
          <w:tcPr>
            <w:tcW w:w="4239" w:type="dxa"/>
            <w:shd w:val="clear" w:color="auto" w:fill="C77C0E" w:themeFill="accent1" w:themeFillShade="BF"/>
          </w:tcPr>
          <w:p w14:paraId="570423B7" w14:textId="77777777" w:rsidR="00BB17C7" w:rsidRPr="00E417E3" w:rsidRDefault="00BB17C7" w:rsidP="00FA0D74">
            <w:pPr>
              <w:rPr>
                <w:b/>
                <w:bCs/>
                <w:color w:val="FFFFFF" w:themeColor="background1"/>
              </w:rPr>
            </w:pPr>
          </w:p>
        </w:tc>
      </w:tr>
      <w:tr w:rsidR="00BB17C7" w14:paraId="21917BEB" w14:textId="77777777" w:rsidTr="008427AC">
        <w:trPr>
          <w:trHeight w:val="454"/>
        </w:trPr>
        <w:tc>
          <w:tcPr>
            <w:tcW w:w="4815" w:type="dxa"/>
            <w:vAlign w:val="center"/>
          </w:tcPr>
          <w:p w14:paraId="739EDD25" w14:textId="4600B12A" w:rsidR="00BB17C7" w:rsidRPr="00E417E3" w:rsidRDefault="00BB17C7" w:rsidP="00FA0D74">
            <w:pPr>
              <w:rPr>
                <w:lang w:val="en-AU"/>
              </w:rPr>
            </w:pPr>
            <w:r>
              <w:rPr>
                <w:lang w:val="en-AU"/>
              </w:rPr>
              <w:t>Full title of project:</w:t>
            </w:r>
          </w:p>
        </w:tc>
        <w:sdt>
          <w:sdtPr>
            <w:rPr>
              <w:rFonts w:cstheme="minorBidi"/>
              <w:iCs/>
            </w:rPr>
            <w:id w:val="-547289037"/>
            <w:placeholder>
              <w:docPart w:val="B466CF5EF0094ABFA2C263DBB0A088DF"/>
            </w:placeholder>
            <w:showingPlcHdr/>
            <w15:color w:val="333399"/>
            <w15:appearance w15:val="hidden"/>
          </w:sdtPr>
          <w:sdtEndPr/>
          <w:sdtContent>
            <w:tc>
              <w:tcPr>
                <w:tcW w:w="4239" w:type="dxa"/>
                <w:vAlign w:val="center"/>
              </w:tcPr>
              <w:p w14:paraId="3096BB05" w14:textId="6E2FAF18" w:rsidR="00BB17C7" w:rsidRDefault="00BB17C7" w:rsidP="00BB17C7">
                <w:r w:rsidRPr="003902BE">
                  <w:rPr>
                    <w:rFonts w:cstheme="minorHAnsi"/>
                    <w:szCs w:val="22"/>
                    <w:highlight w:val="lightGray"/>
                  </w:rPr>
                  <w:t>[</w:t>
                </w:r>
                <w:r w:rsidRPr="003902BE">
                  <w:rPr>
                    <w:rStyle w:val="Textdelcontenidor"/>
                    <w:rFonts w:eastAsiaTheme="minorHAnsi" w:cstheme="minorHAnsi"/>
                    <w:color w:val="auto"/>
                    <w:szCs w:val="22"/>
                    <w:highlight w:val="lightGray"/>
                  </w:rPr>
                  <w:t>Enter name]</w:t>
                </w:r>
              </w:p>
            </w:tc>
          </w:sdtContent>
        </w:sdt>
      </w:tr>
      <w:tr w:rsidR="00BB17C7" w14:paraId="0292E46A" w14:textId="77777777" w:rsidTr="008427AC">
        <w:trPr>
          <w:trHeight w:val="454"/>
        </w:trPr>
        <w:tc>
          <w:tcPr>
            <w:tcW w:w="4815" w:type="dxa"/>
            <w:tcBorders>
              <w:bottom w:val="single" w:sz="4" w:space="0" w:color="C77C0E" w:themeColor="accent1" w:themeShade="BF"/>
            </w:tcBorders>
            <w:vAlign w:val="center"/>
          </w:tcPr>
          <w:p w14:paraId="654BBCB0" w14:textId="7CE9C3D3" w:rsidR="00BB17C7" w:rsidRPr="00E417E3" w:rsidRDefault="00BB17C7" w:rsidP="00FA0D74">
            <w:pPr>
              <w:rPr>
                <w:lang w:val="en-AU"/>
              </w:rPr>
            </w:pPr>
            <w:r>
              <w:rPr>
                <w:lang w:val="en-AU"/>
              </w:rPr>
              <w:t>Type of mobility:</w:t>
            </w:r>
          </w:p>
        </w:tc>
        <w:tc>
          <w:tcPr>
            <w:tcW w:w="4239" w:type="dxa"/>
            <w:tcBorders>
              <w:bottom w:val="single" w:sz="4" w:space="0" w:color="C77C0E" w:themeColor="accent1" w:themeShade="BF"/>
            </w:tcBorders>
            <w:vAlign w:val="center"/>
          </w:tcPr>
          <w:sdt>
            <w:sdtPr>
              <w:rPr>
                <w:rFonts w:eastAsia="Calibri"/>
                <w:lang w:val="en-AU"/>
              </w:rPr>
              <w:id w:val="-2141026868"/>
              <w:placeholder>
                <w:docPart w:val="EB254B4597734E95B7A3DE987E752F64"/>
              </w:placeholder>
              <w:showingPlcHdr/>
              <w:dropDownList>
                <w:listItem w:displayText="Mobility A: Outgoing and return - Mobilitat A: Sortida a l'estranger i retorn" w:value="Mobility A: Outgoing and return - Mobilitat A: Sortida a l'estranger i retorn"/>
                <w:listItem w:displayText="Mobility B: Incoming - Mobilitat B: Entrada" w:value="Mobility B: Incoming - Mobilitat B: Entrada"/>
              </w:dropDownList>
            </w:sdtPr>
            <w:sdtEndPr/>
            <w:sdtContent>
              <w:p w14:paraId="25928F5F" w14:textId="5CEBA112" w:rsidR="00BB17C7" w:rsidRPr="00BB17C7" w:rsidRDefault="00BB17C7" w:rsidP="00BB17C7">
                <w:pPr>
                  <w:rPr>
                    <w:rFonts w:eastAsia="Calibri"/>
                    <w:lang w:val="en-AU"/>
                  </w:rPr>
                </w:pPr>
                <w:r w:rsidRPr="00426F02">
                  <w:rPr>
                    <w:rStyle w:val="Textdelcontenidor"/>
                    <w:rFonts w:eastAsiaTheme="minorHAnsi" w:cstheme="minorHAnsi"/>
                    <w:color w:val="auto"/>
                    <w:szCs w:val="22"/>
                    <w:highlight w:val="lightGray"/>
                    <w:lang w:val="en-AU"/>
                  </w:rPr>
                  <w:t>Choose the modality</w:t>
                </w:r>
              </w:p>
            </w:sdtContent>
          </w:sdt>
        </w:tc>
      </w:tr>
    </w:tbl>
    <w:p w14:paraId="1CBEB7E9" w14:textId="6591594A" w:rsidR="00DC0E92" w:rsidRDefault="00DC0E92"/>
    <w:p w14:paraId="141B5037" w14:textId="7A64FCAC" w:rsidR="00DC0E92" w:rsidRDefault="00DC0E92"/>
    <w:p w14:paraId="0F3E5144" w14:textId="1E706BC4" w:rsidR="00DC0E92" w:rsidRDefault="00DC0E92">
      <w:r>
        <w:rPr>
          <w:lang w:val="en-AU"/>
        </w:rPr>
        <w:t>If you have selected Mobility A (outgoing and return), please also fill in the following table.</w:t>
      </w:r>
    </w:p>
    <w:p w14:paraId="42E58D24" w14:textId="77777777" w:rsidR="00DC0E92" w:rsidRDefault="00DC0E92"/>
    <w:tbl>
      <w:tblPr>
        <w:tblStyle w:val="Taulaambquadrcula"/>
        <w:tblW w:w="0" w:type="auto"/>
        <w:tblBorders>
          <w:top w:val="single" w:sz="4" w:space="0" w:color="C77C0E" w:themeColor="accent1" w:themeShade="BF"/>
          <w:left w:val="single" w:sz="4" w:space="0" w:color="C77C0E" w:themeColor="accent1" w:themeShade="BF"/>
          <w:bottom w:val="single" w:sz="4" w:space="0" w:color="C77C0E" w:themeColor="accent1" w:themeShade="BF"/>
          <w:right w:val="single" w:sz="4" w:space="0" w:color="C77C0E" w:themeColor="accent1" w:themeShade="BF"/>
          <w:insideH w:val="single" w:sz="4" w:space="0" w:color="C77C0E" w:themeColor="accent1" w:themeShade="BF"/>
          <w:insideV w:val="single" w:sz="4" w:space="0" w:color="C77C0E" w:themeColor="accent1" w:themeShade="BF"/>
        </w:tblBorders>
        <w:tblLook w:val="04A0" w:firstRow="1" w:lastRow="0" w:firstColumn="1" w:lastColumn="0" w:noHBand="0" w:noVBand="1"/>
      </w:tblPr>
      <w:tblGrid>
        <w:gridCol w:w="4815"/>
        <w:gridCol w:w="4239"/>
      </w:tblGrid>
      <w:tr w:rsidR="00E417E3" w14:paraId="73C84519" w14:textId="77777777" w:rsidTr="00DC0E92">
        <w:tc>
          <w:tcPr>
            <w:tcW w:w="4815" w:type="dxa"/>
            <w:shd w:val="clear" w:color="auto" w:fill="C77C0E" w:themeFill="accent1" w:themeFillShade="BF"/>
          </w:tcPr>
          <w:p w14:paraId="1624476F" w14:textId="55934B23" w:rsidR="00E417E3" w:rsidRPr="00E417E3" w:rsidRDefault="00E417E3" w:rsidP="00FA0D74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ABROAD</w:t>
            </w:r>
            <w:r w:rsidRPr="00E417E3">
              <w:rPr>
                <w:b/>
                <w:bCs/>
                <w:color w:val="FFFFFF" w:themeColor="background1"/>
              </w:rPr>
              <w:t xml:space="preserve"> HOST ORGANISATION</w:t>
            </w:r>
            <w:r>
              <w:rPr>
                <w:b/>
                <w:bCs/>
                <w:color w:val="FFFFFF" w:themeColor="background1"/>
              </w:rPr>
              <w:t xml:space="preserve"> (MOBILITY A)</w:t>
            </w:r>
          </w:p>
        </w:tc>
        <w:tc>
          <w:tcPr>
            <w:tcW w:w="4239" w:type="dxa"/>
            <w:shd w:val="clear" w:color="auto" w:fill="C77C0E" w:themeFill="accent1" w:themeFillShade="BF"/>
          </w:tcPr>
          <w:p w14:paraId="08D523BA" w14:textId="77777777" w:rsidR="00E417E3" w:rsidRPr="00E417E3" w:rsidRDefault="00E417E3" w:rsidP="00FA0D74">
            <w:pPr>
              <w:rPr>
                <w:b/>
                <w:bCs/>
                <w:color w:val="FFFFFF" w:themeColor="background1"/>
              </w:rPr>
            </w:pPr>
          </w:p>
        </w:tc>
      </w:tr>
      <w:tr w:rsidR="00E65D8A" w14:paraId="68FE52F9" w14:textId="77777777" w:rsidTr="00DC0E92">
        <w:trPr>
          <w:trHeight w:val="454"/>
        </w:trPr>
        <w:tc>
          <w:tcPr>
            <w:tcW w:w="4815" w:type="dxa"/>
            <w:vAlign w:val="center"/>
          </w:tcPr>
          <w:p w14:paraId="5158D3BB" w14:textId="0392E777" w:rsidR="00E65D8A" w:rsidRPr="00E417E3" w:rsidRDefault="00E65D8A" w:rsidP="00FA0D74">
            <w:pPr>
              <w:rPr>
                <w:lang w:val="en-AU"/>
              </w:rPr>
            </w:pPr>
            <w:r>
              <w:rPr>
                <w:lang w:val="en-AU"/>
              </w:rPr>
              <w:t>Country:</w:t>
            </w:r>
          </w:p>
        </w:tc>
        <w:sdt>
          <w:sdtPr>
            <w:rPr>
              <w:rFonts w:cstheme="minorBidi"/>
              <w:iCs/>
            </w:rPr>
            <w:id w:val="396325372"/>
            <w:placeholder>
              <w:docPart w:val="4138298459F84E59978430463AC4429C"/>
            </w:placeholder>
            <w:showingPlcHdr/>
            <w15:color w:val="333399"/>
            <w15:appearance w15:val="hidden"/>
          </w:sdtPr>
          <w:sdtEndPr/>
          <w:sdtContent>
            <w:tc>
              <w:tcPr>
                <w:tcW w:w="4239" w:type="dxa"/>
                <w:vAlign w:val="center"/>
              </w:tcPr>
              <w:p w14:paraId="57BF8280" w14:textId="0E972C02" w:rsidR="00E65D8A" w:rsidRDefault="00E65D8A" w:rsidP="00FA0D74">
                <w:pPr>
                  <w:rPr>
                    <w:rFonts w:cstheme="minorBidi"/>
                    <w:iCs/>
                  </w:rPr>
                </w:pPr>
                <w:r w:rsidRPr="003902BE">
                  <w:rPr>
                    <w:rFonts w:cstheme="minorHAnsi"/>
                    <w:szCs w:val="22"/>
                    <w:highlight w:val="lightGray"/>
                  </w:rPr>
                  <w:t>[</w:t>
                </w:r>
                <w:r w:rsidRPr="003902BE">
                  <w:rPr>
                    <w:rStyle w:val="Textdelcontenidor"/>
                    <w:rFonts w:eastAsiaTheme="minorHAnsi" w:cstheme="minorHAnsi"/>
                    <w:color w:val="auto"/>
                    <w:szCs w:val="22"/>
                    <w:highlight w:val="lightGray"/>
                  </w:rPr>
                  <w:t>Enter name]</w:t>
                </w:r>
              </w:p>
            </w:tc>
          </w:sdtContent>
        </w:sdt>
      </w:tr>
      <w:tr w:rsidR="00E417E3" w14:paraId="51276074" w14:textId="77777777" w:rsidTr="00DC0E92">
        <w:trPr>
          <w:trHeight w:val="454"/>
        </w:trPr>
        <w:tc>
          <w:tcPr>
            <w:tcW w:w="4815" w:type="dxa"/>
            <w:vAlign w:val="center"/>
          </w:tcPr>
          <w:p w14:paraId="650FC891" w14:textId="77777777" w:rsidR="00E417E3" w:rsidRPr="00E417E3" w:rsidRDefault="00E417E3" w:rsidP="00FA0D74">
            <w:pPr>
              <w:rPr>
                <w:lang w:val="en-AU"/>
              </w:rPr>
            </w:pPr>
            <w:r w:rsidRPr="00E417E3">
              <w:rPr>
                <w:lang w:val="en-AU"/>
              </w:rPr>
              <w:t>Name of the organisation:</w:t>
            </w:r>
          </w:p>
        </w:tc>
        <w:sdt>
          <w:sdtPr>
            <w:rPr>
              <w:rFonts w:cstheme="minorBidi"/>
              <w:iCs/>
            </w:rPr>
            <w:id w:val="833428837"/>
            <w:placeholder>
              <w:docPart w:val="321E33D56C4A44E78751B9D2C69337D7"/>
            </w:placeholder>
            <w:showingPlcHdr/>
            <w15:color w:val="333399"/>
            <w15:appearance w15:val="hidden"/>
          </w:sdtPr>
          <w:sdtEndPr/>
          <w:sdtContent>
            <w:tc>
              <w:tcPr>
                <w:tcW w:w="4239" w:type="dxa"/>
                <w:vAlign w:val="center"/>
              </w:tcPr>
              <w:p w14:paraId="298E3F83" w14:textId="77777777" w:rsidR="00E417E3" w:rsidRDefault="00E417E3" w:rsidP="00FA0D74">
                <w:r w:rsidRPr="003902BE">
                  <w:rPr>
                    <w:rFonts w:cstheme="minorHAnsi"/>
                    <w:szCs w:val="22"/>
                    <w:highlight w:val="lightGray"/>
                  </w:rPr>
                  <w:t>[</w:t>
                </w:r>
                <w:r w:rsidRPr="003902BE">
                  <w:rPr>
                    <w:rStyle w:val="Textdelcontenidor"/>
                    <w:rFonts w:eastAsiaTheme="minorHAnsi" w:cstheme="minorHAnsi"/>
                    <w:color w:val="auto"/>
                    <w:szCs w:val="22"/>
                    <w:highlight w:val="lightGray"/>
                  </w:rPr>
                  <w:t>Enter name]</w:t>
                </w:r>
              </w:p>
            </w:tc>
          </w:sdtContent>
        </w:sdt>
      </w:tr>
      <w:tr w:rsidR="00E417E3" w14:paraId="036E793A" w14:textId="77777777" w:rsidTr="00DC0E92">
        <w:trPr>
          <w:trHeight w:val="454"/>
        </w:trPr>
        <w:tc>
          <w:tcPr>
            <w:tcW w:w="4815" w:type="dxa"/>
            <w:vAlign w:val="center"/>
          </w:tcPr>
          <w:p w14:paraId="6EAC1023" w14:textId="77777777" w:rsidR="00E417E3" w:rsidRPr="00E417E3" w:rsidRDefault="00E417E3" w:rsidP="00FA0D74">
            <w:pPr>
              <w:rPr>
                <w:lang w:val="en-AU"/>
              </w:rPr>
            </w:pPr>
            <w:r w:rsidRPr="00E417E3">
              <w:rPr>
                <w:lang w:val="en-AU"/>
              </w:rPr>
              <w:t>Name of the supervisor:</w:t>
            </w:r>
          </w:p>
        </w:tc>
        <w:sdt>
          <w:sdtPr>
            <w:rPr>
              <w:rFonts w:cstheme="minorBidi"/>
              <w:iCs/>
            </w:rPr>
            <w:id w:val="-393277395"/>
            <w:placeholder>
              <w:docPart w:val="FCA212DC2B0C47B6B84B44C9BF80AD9E"/>
            </w:placeholder>
            <w:showingPlcHdr/>
            <w15:color w:val="333399"/>
            <w15:appearance w15:val="hidden"/>
          </w:sdtPr>
          <w:sdtEndPr/>
          <w:sdtContent>
            <w:tc>
              <w:tcPr>
                <w:tcW w:w="4239" w:type="dxa"/>
                <w:vAlign w:val="center"/>
              </w:tcPr>
              <w:p w14:paraId="59F4124A" w14:textId="77777777" w:rsidR="00E417E3" w:rsidRDefault="00E417E3" w:rsidP="00FA0D74">
                <w:r w:rsidRPr="003902BE">
                  <w:rPr>
                    <w:rFonts w:cstheme="minorHAnsi"/>
                    <w:szCs w:val="22"/>
                    <w:highlight w:val="lightGray"/>
                  </w:rPr>
                  <w:t>[</w:t>
                </w:r>
                <w:r w:rsidRPr="003902BE">
                  <w:rPr>
                    <w:rStyle w:val="Textdelcontenidor"/>
                    <w:rFonts w:eastAsiaTheme="minorHAnsi" w:cstheme="minorHAnsi"/>
                    <w:color w:val="auto"/>
                    <w:szCs w:val="22"/>
                    <w:highlight w:val="lightGray"/>
                  </w:rPr>
                  <w:t>Enter name]</w:t>
                </w:r>
              </w:p>
            </w:tc>
          </w:sdtContent>
        </w:sdt>
      </w:tr>
      <w:tr w:rsidR="00E417E3" w14:paraId="47BAE528" w14:textId="77777777" w:rsidTr="00DC0E92">
        <w:trPr>
          <w:trHeight w:val="454"/>
        </w:trPr>
        <w:tc>
          <w:tcPr>
            <w:tcW w:w="4815" w:type="dxa"/>
            <w:vAlign w:val="center"/>
          </w:tcPr>
          <w:p w14:paraId="402D5F77" w14:textId="77777777" w:rsidR="00E417E3" w:rsidRPr="00E417E3" w:rsidRDefault="00E417E3" w:rsidP="00FA0D74">
            <w:pPr>
              <w:rPr>
                <w:lang w:val="en-AU"/>
              </w:rPr>
            </w:pPr>
            <w:r w:rsidRPr="00E417E3">
              <w:rPr>
                <w:lang w:val="en-AU"/>
              </w:rPr>
              <w:t>Position of the supervisor in the organisation:</w:t>
            </w:r>
          </w:p>
        </w:tc>
        <w:sdt>
          <w:sdtPr>
            <w:rPr>
              <w:rFonts w:cstheme="minorBidi"/>
              <w:iCs/>
            </w:rPr>
            <w:id w:val="-563788806"/>
            <w:placeholder>
              <w:docPart w:val="22BCECAF899C49B4B6BD61C0ADBCA7DA"/>
            </w:placeholder>
            <w:showingPlcHdr/>
            <w15:color w:val="333399"/>
            <w15:appearance w15:val="hidden"/>
          </w:sdtPr>
          <w:sdtEndPr/>
          <w:sdtContent>
            <w:tc>
              <w:tcPr>
                <w:tcW w:w="4239" w:type="dxa"/>
                <w:vAlign w:val="center"/>
              </w:tcPr>
              <w:p w14:paraId="27B43751" w14:textId="77777777" w:rsidR="00E417E3" w:rsidRDefault="00E417E3" w:rsidP="00FA0D74">
                <w:r w:rsidRPr="003902BE">
                  <w:rPr>
                    <w:rFonts w:cstheme="minorHAnsi"/>
                    <w:szCs w:val="22"/>
                    <w:highlight w:val="lightGray"/>
                  </w:rPr>
                  <w:t>[</w:t>
                </w:r>
                <w:r w:rsidRPr="003902BE">
                  <w:rPr>
                    <w:rStyle w:val="Textdelcontenidor"/>
                    <w:rFonts w:eastAsiaTheme="minorHAnsi" w:cstheme="minorHAnsi"/>
                    <w:color w:val="auto"/>
                    <w:szCs w:val="22"/>
                    <w:highlight w:val="lightGray"/>
                  </w:rPr>
                  <w:t xml:space="preserve">Enter </w:t>
                </w:r>
                <w:r w:rsidRPr="00950099">
                  <w:rPr>
                    <w:rStyle w:val="Textdelcontenidor"/>
                    <w:rFonts w:eastAsiaTheme="minorHAnsi" w:cstheme="minorHAnsi"/>
                    <w:color w:val="auto"/>
                    <w:szCs w:val="22"/>
                    <w:highlight w:val="lightGray"/>
                  </w:rPr>
                  <w:t>position</w:t>
                </w:r>
                <w:r w:rsidRPr="003902BE">
                  <w:rPr>
                    <w:rStyle w:val="Textdelcontenidor"/>
                    <w:rFonts w:eastAsiaTheme="minorHAnsi" w:cstheme="minorHAnsi"/>
                    <w:color w:val="auto"/>
                    <w:szCs w:val="22"/>
                    <w:highlight w:val="lightGray"/>
                  </w:rPr>
                  <w:t>]</w:t>
                </w:r>
              </w:p>
            </w:tc>
          </w:sdtContent>
        </w:sdt>
      </w:tr>
      <w:tr w:rsidR="00E417E3" w14:paraId="55D15139" w14:textId="77777777" w:rsidTr="008427AC">
        <w:trPr>
          <w:trHeight w:val="454"/>
        </w:trPr>
        <w:tc>
          <w:tcPr>
            <w:tcW w:w="4815" w:type="dxa"/>
            <w:vAlign w:val="center"/>
          </w:tcPr>
          <w:p w14:paraId="67F61B5A" w14:textId="1715CD66" w:rsidR="00E417E3" w:rsidRPr="00E417E3" w:rsidRDefault="00734560" w:rsidP="00FA0D74">
            <w:pPr>
              <w:rPr>
                <w:lang w:val="en-AU"/>
              </w:rPr>
            </w:pPr>
            <w:r>
              <w:rPr>
                <w:lang w:val="en-AU"/>
              </w:rPr>
              <w:t>Actual s</w:t>
            </w:r>
            <w:r w:rsidR="00C51160">
              <w:rPr>
                <w:lang w:val="en-AU"/>
              </w:rPr>
              <w:t>tarting d</w:t>
            </w:r>
            <w:r w:rsidR="00DC0E92">
              <w:rPr>
                <w:lang w:val="en-AU"/>
              </w:rPr>
              <w:t xml:space="preserve">ate </w:t>
            </w:r>
            <w:r w:rsidR="00C51160">
              <w:rPr>
                <w:lang w:val="en-AU"/>
              </w:rPr>
              <w:t>of the stay abroad:</w:t>
            </w:r>
          </w:p>
        </w:tc>
        <w:sdt>
          <w:sdtPr>
            <w:id w:val="-1978591578"/>
            <w:placeholder>
              <w:docPart w:val="034884CF43734CE887C4B28A250783F1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4239" w:type="dxa"/>
                <w:vAlign w:val="center"/>
              </w:tcPr>
              <w:p w14:paraId="67843425" w14:textId="3C646AF9" w:rsidR="00E417E3" w:rsidRDefault="008427AC" w:rsidP="008427AC">
                <w:r w:rsidRPr="008427AC">
                  <w:rPr>
                    <w:rStyle w:val="Textdelcontenidor"/>
                    <w:rFonts w:eastAsiaTheme="minorHAnsi"/>
                    <w:color w:val="auto"/>
                    <w:highlight w:val="lightGray"/>
                  </w:rPr>
                  <w:t>Click or tap to enter a date</w:t>
                </w:r>
              </w:p>
            </w:tc>
          </w:sdtContent>
        </w:sdt>
      </w:tr>
      <w:tr w:rsidR="008427AC" w14:paraId="77C2CC0B" w14:textId="77777777" w:rsidTr="00B1367A">
        <w:trPr>
          <w:trHeight w:val="454"/>
        </w:trPr>
        <w:tc>
          <w:tcPr>
            <w:tcW w:w="4815" w:type="dxa"/>
            <w:vAlign w:val="center"/>
          </w:tcPr>
          <w:p w14:paraId="242659F7" w14:textId="4E6F29D3" w:rsidR="008427AC" w:rsidRDefault="00734560" w:rsidP="008427AC">
            <w:pPr>
              <w:rPr>
                <w:lang w:val="en-AU"/>
              </w:rPr>
            </w:pPr>
            <w:r>
              <w:rPr>
                <w:lang w:val="en-AU"/>
              </w:rPr>
              <w:t>Actual/foreseen e</w:t>
            </w:r>
            <w:r w:rsidR="008427AC">
              <w:rPr>
                <w:lang w:val="en-AU"/>
              </w:rPr>
              <w:t>nding date of the stay abroad:</w:t>
            </w:r>
          </w:p>
        </w:tc>
        <w:sdt>
          <w:sdtPr>
            <w:id w:val="1299337981"/>
            <w:placeholder>
              <w:docPart w:val="0A82F14163F341C98C7EE6E4EA71F59F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4239" w:type="dxa"/>
                <w:vAlign w:val="center"/>
              </w:tcPr>
              <w:p w14:paraId="6E561725" w14:textId="1AE0823B" w:rsidR="008427AC" w:rsidRDefault="008427AC" w:rsidP="008427AC">
                <w:r w:rsidRPr="008427AC">
                  <w:rPr>
                    <w:rStyle w:val="Textdelcontenidor"/>
                    <w:rFonts w:eastAsiaTheme="minorHAnsi"/>
                    <w:color w:val="auto"/>
                    <w:highlight w:val="lightGray"/>
                  </w:rPr>
                  <w:t>Click or tap to enter a date</w:t>
                </w:r>
              </w:p>
            </w:tc>
          </w:sdtContent>
        </w:sdt>
      </w:tr>
    </w:tbl>
    <w:p w14:paraId="2702DB18" w14:textId="77777777" w:rsidR="00322DB4" w:rsidRDefault="00322DB4">
      <w:pPr>
        <w:rPr>
          <w:rFonts w:ascii="Calibri" w:hAnsi="Calibri" w:cs="Calibri"/>
          <w:b/>
          <w:bCs/>
          <w:color w:val="FFFFFF" w:themeColor="background1"/>
          <w:sz w:val="40"/>
          <w:szCs w:val="40"/>
        </w:rPr>
      </w:pPr>
      <w:r>
        <w:br w:type="page"/>
      </w:r>
    </w:p>
    <w:p w14:paraId="4FE3FC9B" w14:textId="502E9B26" w:rsidR="00683ECC" w:rsidRPr="00683ECC" w:rsidRDefault="00D66C50" w:rsidP="001B64D2">
      <w:pPr>
        <w:pStyle w:val="Ttol1"/>
      </w:pPr>
      <w:bookmarkStart w:id="4" w:name="_Toc68884992"/>
      <w:r>
        <w:lastRenderedPageBreak/>
        <w:t>SECTION</w:t>
      </w:r>
      <w:r w:rsidR="00683ECC" w:rsidRPr="00683ECC">
        <w:t xml:space="preserve"> B</w:t>
      </w:r>
      <w:r>
        <w:t xml:space="preserve">: </w:t>
      </w:r>
      <w:bookmarkEnd w:id="3"/>
      <w:r w:rsidR="00D421FE">
        <w:t>TECHNICAL REPORT</w:t>
      </w:r>
      <w:bookmarkEnd w:id="4"/>
    </w:p>
    <w:p w14:paraId="6EB86F86" w14:textId="77777777" w:rsidR="006D2AA5" w:rsidRPr="006D2AA5" w:rsidRDefault="006D2AA5" w:rsidP="006D2AA5">
      <w:pPr>
        <w:jc w:val="both"/>
        <w:rPr>
          <w:rFonts w:ascii="Calibri" w:hAnsi="Calibri" w:cs="Calibri"/>
          <w:b/>
          <w:bCs/>
          <w:sz w:val="26"/>
          <w:szCs w:val="26"/>
          <w:u w:val="single"/>
        </w:rPr>
      </w:pPr>
    </w:p>
    <w:p w14:paraId="5E8E4E18" w14:textId="1CBB91D8" w:rsidR="00351F57" w:rsidRPr="000C597E" w:rsidRDefault="00D02DCC" w:rsidP="000C597E">
      <w:pPr>
        <w:pStyle w:val="Ttol2"/>
      </w:pPr>
      <w:bookmarkStart w:id="5" w:name="_Toc43138046"/>
      <w:bookmarkStart w:id="6" w:name="_Toc68884993"/>
      <w:r w:rsidRPr="00E53099">
        <w:t xml:space="preserve">PART 1. </w:t>
      </w:r>
      <w:bookmarkEnd w:id="5"/>
      <w:r w:rsidR="00896AC2">
        <w:t>PROJECT GENERAL IMPLEMENTATION</w:t>
      </w:r>
      <w:bookmarkEnd w:id="6"/>
    </w:p>
    <w:p w14:paraId="3F18D930" w14:textId="73FAC3A9" w:rsidR="00351F57" w:rsidRDefault="00351F57" w:rsidP="000C597E">
      <w:pPr>
        <w:spacing w:before="120"/>
        <w:jc w:val="both"/>
        <w:rPr>
          <w:lang w:val="en-AU" w:eastAsia="es-ES"/>
        </w:rPr>
      </w:pPr>
      <w:r w:rsidRPr="00510B8A">
        <w:rPr>
          <w:lang w:val="en-AU" w:eastAsia="es-ES"/>
        </w:rPr>
        <w:t>Give a</w:t>
      </w:r>
      <w:r>
        <w:rPr>
          <w:lang w:val="en-AU" w:eastAsia="es-ES"/>
        </w:rPr>
        <w:t xml:space="preserve"> clear and concise</w:t>
      </w:r>
      <w:r w:rsidRPr="00510B8A">
        <w:rPr>
          <w:lang w:val="en-AU" w:eastAsia="es-ES"/>
        </w:rPr>
        <w:t xml:space="preserve"> overview of the project's implementation and progress made during the </w:t>
      </w:r>
      <w:r>
        <w:rPr>
          <w:lang w:val="en-AU" w:eastAsia="es-ES"/>
        </w:rPr>
        <w:t>first</w:t>
      </w:r>
      <w:r w:rsidRPr="00510B8A">
        <w:rPr>
          <w:lang w:val="en-AU" w:eastAsia="es-ES"/>
        </w:rPr>
        <w:t xml:space="preserve"> </w:t>
      </w:r>
      <w:r>
        <w:rPr>
          <w:lang w:val="en-AU" w:eastAsia="es-ES"/>
        </w:rPr>
        <w:t>year</w:t>
      </w:r>
      <w:r w:rsidRPr="00510B8A">
        <w:rPr>
          <w:lang w:val="en-AU" w:eastAsia="es-ES"/>
        </w:rPr>
        <w:t>.</w:t>
      </w:r>
      <w:r>
        <w:rPr>
          <w:lang w:val="en-AU" w:eastAsia="es-ES"/>
        </w:rPr>
        <w:t xml:space="preserve"> </w:t>
      </w:r>
      <w:r w:rsidRPr="00510B8A">
        <w:rPr>
          <w:lang w:val="en-AU" w:eastAsia="es-ES"/>
        </w:rPr>
        <w:t xml:space="preserve">Do not forget to </w:t>
      </w:r>
      <w:r>
        <w:rPr>
          <w:lang w:val="en-AU" w:eastAsia="es-ES"/>
        </w:rPr>
        <w:t>describe</w:t>
      </w:r>
      <w:r w:rsidRPr="00510B8A">
        <w:rPr>
          <w:lang w:val="en-AU" w:eastAsia="es-ES"/>
        </w:rPr>
        <w:t>:</w:t>
      </w:r>
    </w:p>
    <w:p w14:paraId="3750D304" w14:textId="438D1BD0" w:rsidR="00351F57" w:rsidRPr="00510B8A" w:rsidRDefault="00351F57" w:rsidP="00351F57">
      <w:pPr>
        <w:pStyle w:val="Pargrafdellista"/>
        <w:numPr>
          <w:ilvl w:val="0"/>
          <w:numId w:val="16"/>
        </w:numPr>
        <w:spacing w:after="120"/>
        <w:jc w:val="both"/>
        <w:rPr>
          <w:lang w:val="en-AU" w:eastAsia="es-ES"/>
        </w:rPr>
      </w:pPr>
      <w:r w:rsidRPr="00510B8A">
        <w:rPr>
          <w:lang w:val="en-AU" w:eastAsia="es-ES"/>
        </w:rPr>
        <w:t xml:space="preserve">the progress </w:t>
      </w:r>
      <w:r>
        <w:rPr>
          <w:lang w:val="en-AU" w:eastAsia="es-ES"/>
        </w:rPr>
        <w:t>made to achieve th</w:t>
      </w:r>
      <w:r w:rsidRPr="00510B8A">
        <w:rPr>
          <w:lang w:val="en-AU" w:eastAsia="es-ES"/>
        </w:rPr>
        <w:t xml:space="preserve">e </w:t>
      </w:r>
      <w:r w:rsidRPr="00CC3E87">
        <w:rPr>
          <w:b/>
          <w:bCs/>
          <w:lang w:val="en-AU" w:eastAsia="es-ES"/>
        </w:rPr>
        <w:t>objectives</w:t>
      </w:r>
      <w:r>
        <w:rPr>
          <w:lang w:val="en-AU" w:eastAsia="es-ES"/>
        </w:rPr>
        <w:t xml:space="preserve"> (see Proposal</w:t>
      </w:r>
      <w:r w:rsidR="000E667C">
        <w:rPr>
          <w:lang w:val="en-AU" w:eastAsia="es-ES"/>
        </w:rPr>
        <w:t xml:space="preserve"> submitted</w:t>
      </w:r>
      <w:r>
        <w:rPr>
          <w:lang w:val="en-AU" w:eastAsia="es-ES"/>
        </w:rPr>
        <w:t>, part 3.1)</w:t>
      </w:r>
    </w:p>
    <w:p w14:paraId="32BC0C5B" w14:textId="77777777" w:rsidR="00351F57" w:rsidRPr="00510B8A" w:rsidRDefault="00351F57" w:rsidP="00351F57">
      <w:pPr>
        <w:pStyle w:val="Pargrafdellista"/>
        <w:numPr>
          <w:ilvl w:val="0"/>
          <w:numId w:val="16"/>
        </w:numPr>
        <w:spacing w:after="120"/>
        <w:jc w:val="both"/>
        <w:rPr>
          <w:lang w:val="en-AU" w:eastAsia="es-ES"/>
        </w:rPr>
      </w:pPr>
      <w:r w:rsidRPr="00510B8A">
        <w:rPr>
          <w:lang w:val="en-AU" w:eastAsia="es-ES"/>
        </w:rPr>
        <w:t xml:space="preserve">the detailed implementation of </w:t>
      </w:r>
      <w:r w:rsidRPr="00CC3E87">
        <w:rPr>
          <w:b/>
          <w:bCs/>
          <w:lang w:val="en-AU" w:eastAsia="es-ES"/>
        </w:rPr>
        <w:t>each activity</w:t>
      </w:r>
    </w:p>
    <w:p w14:paraId="2BC1E734" w14:textId="40D7DB19" w:rsidR="000C597E" w:rsidRPr="003F2735" w:rsidRDefault="00351F57" w:rsidP="000C597E">
      <w:pPr>
        <w:pStyle w:val="Pargrafdellista"/>
        <w:numPr>
          <w:ilvl w:val="0"/>
          <w:numId w:val="16"/>
        </w:numPr>
        <w:spacing w:after="120"/>
        <w:jc w:val="both"/>
        <w:rPr>
          <w:lang w:val="en-AU" w:eastAsia="es-ES"/>
        </w:rPr>
      </w:pPr>
      <w:r w:rsidRPr="00510B8A">
        <w:rPr>
          <w:lang w:val="en-AU" w:eastAsia="es-ES"/>
        </w:rPr>
        <w:t xml:space="preserve">the </w:t>
      </w:r>
      <w:r w:rsidRPr="00CC3E87">
        <w:rPr>
          <w:b/>
          <w:bCs/>
          <w:lang w:val="en-AU" w:eastAsia="es-ES"/>
        </w:rPr>
        <w:t>results</w:t>
      </w:r>
      <w:r w:rsidRPr="00510B8A">
        <w:rPr>
          <w:lang w:val="en-AU" w:eastAsia="es-ES"/>
        </w:rPr>
        <w:t xml:space="preserve"> obtained</w:t>
      </w:r>
      <w:r>
        <w:rPr>
          <w:lang w:val="en-AU" w:eastAsia="es-ES"/>
        </w:rPr>
        <w:t>.</w:t>
      </w:r>
    </w:p>
    <w:p w14:paraId="3A6A9782" w14:textId="77777777" w:rsidR="003F2735" w:rsidRPr="00773D10" w:rsidRDefault="003F2735" w:rsidP="003F2735">
      <w:pPr>
        <w:spacing w:after="120"/>
        <w:ind w:left="567"/>
        <w:rPr>
          <w:b/>
          <w:bCs/>
          <w:lang w:val="en-AU" w:eastAsia="es-ES"/>
        </w:rPr>
      </w:pPr>
      <w:r w:rsidRPr="00773D10">
        <w:rPr>
          <w:rFonts w:cstheme="minorHAnsi"/>
          <w:b/>
          <w:bCs/>
          <w:noProof/>
          <w:sz w:val="16"/>
          <w:szCs w:val="16"/>
          <w:u w:val="single"/>
        </w:rPr>
        <w:drawing>
          <wp:anchor distT="0" distB="0" distL="114300" distR="114300" simplePos="0" relativeHeight="251719692" behindDoc="0" locked="1" layoutInCell="1" allowOverlap="1" wp14:anchorId="264317CA" wp14:editId="76F477BF">
            <wp:simplePos x="0" y="0"/>
            <wp:positionH relativeFrom="margin">
              <wp:posOffset>99060</wp:posOffset>
            </wp:positionH>
            <wp:positionV relativeFrom="paragraph">
              <wp:posOffset>-53340</wp:posOffset>
            </wp:positionV>
            <wp:extent cx="251460" cy="251460"/>
            <wp:effectExtent l="0" t="0" r="0" b="0"/>
            <wp:wrapNone/>
            <wp:docPr id="9" name="Graphic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rning.sv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lang w:val="en-AU" w:eastAsia="es-ES"/>
        </w:rPr>
        <w:t>3</w:t>
      </w:r>
      <w:r w:rsidRPr="00773D10">
        <w:rPr>
          <w:b/>
          <w:bCs/>
          <w:lang w:val="en-AU" w:eastAsia="es-ES"/>
        </w:rPr>
        <w:t xml:space="preserve"> </w:t>
      </w:r>
      <w:r>
        <w:rPr>
          <w:b/>
          <w:bCs/>
          <w:lang w:val="en-AU" w:eastAsia="es-ES"/>
        </w:rPr>
        <w:t>0</w:t>
      </w:r>
      <w:r w:rsidRPr="00773D10">
        <w:rPr>
          <w:b/>
          <w:bCs/>
          <w:lang w:val="en-AU" w:eastAsia="es-ES"/>
        </w:rPr>
        <w:t>00 characters maximum</w:t>
      </w:r>
    </w:p>
    <w:tbl>
      <w:tblPr>
        <w:tblStyle w:val="Taulaambquadrcu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351F57" w14:paraId="12C3116E" w14:textId="77777777" w:rsidTr="00AE2D94">
        <w:trPr>
          <w:trHeight w:val="1072"/>
        </w:trPr>
        <w:tc>
          <w:tcPr>
            <w:tcW w:w="9054" w:type="dxa"/>
            <w:tcBorders>
              <w:top w:val="single" w:sz="4" w:space="0" w:color="4E3B30" w:themeColor="text2"/>
              <w:left w:val="single" w:sz="4" w:space="0" w:color="4E3B30" w:themeColor="text2"/>
              <w:bottom w:val="single" w:sz="4" w:space="0" w:color="4E3B30" w:themeColor="text2"/>
              <w:right w:val="single" w:sz="4" w:space="0" w:color="4E3B30" w:themeColor="text2"/>
            </w:tcBorders>
          </w:tcPr>
          <w:p w14:paraId="00BAA11A" w14:textId="77777777" w:rsidR="00351F57" w:rsidRDefault="005F2568" w:rsidP="00AE2D94">
            <w:pPr>
              <w:spacing w:after="120"/>
              <w:jc w:val="both"/>
              <w:rPr>
                <w:lang w:val="en-AU" w:eastAsia="es-ES"/>
              </w:rPr>
            </w:pPr>
            <w:sdt>
              <w:sdtPr>
                <w:rPr>
                  <w:rFonts w:ascii="Calibri" w:hAnsi="Calibri" w:cs="Calibri"/>
                  <w:szCs w:val="22"/>
                </w:rPr>
                <w:id w:val="2068455015"/>
                <w:placeholder>
                  <w:docPart w:val="CAC61562D1EC4C089452369E6EBFD6D7"/>
                </w:placeholder>
                <w:showingPlcHdr/>
              </w:sdtPr>
              <w:sdtEndPr/>
              <w:sdtContent>
                <w:r w:rsidR="00351F57" w:rsidRPr="00F932E4">
                  <w:rPr>
                    <w:rStyle w:val="Textdelcontenidor"/>
                    <w:color w:val="auto"/>
                    <w:highlight w:val="lightGray"/>
                  </w:rPr>
                  <w:t>Click to enter text</w:t>
                </w:r>
              </w:sdtContent>
            </w:sdt>
          </w:p>
        </w:tc>
      </w:tr>
    </w:tbl>
    <w:p w14:paraId="6080582A" w14:textId="77777777" w:rsidR="00351F57" w:rsidRPr="00D96392" w:rsidRDefault="00351F57" w:rsidP="00351F57">
      <w:pPr>
        <w:spacing w:after="120"/>
        <w:jc w:val="both"/>
        <w:rPr>
          <w:lang w:val="en-AU" w:eastAsia="es-ES"/>
        </w:rPr>
      </w:pPr>
    </w:p>
    <w:p w14:paraId="26ACF0F8" w14:textId="77777777" w:rsidR="00D562FF" w:rsidRDefault="00D562FF" w:rsidP="00351F57">
      <w:pPr>
        <w:pStyle w:val="Ttol2"/>
        <w:sectPr w:rsidR="00D562FF" w:rsidSect="003902BE">
          <w:headerReference w:type="default" r:id="rId17"/>
          <w:footerReference w:type="default" r:id="rId18"/>
          <w:pgSz w:w="11900" w:h="16840"/>
          <w:pgMar w:top="1701" w:right="1418" w:bottom="1418" w:left="1418" w:header="850" w:footer="850" w:gutter="0"/>
          <w:cols w:space="708"/>
          <w:titlePg/>
          <w:docGrid w:linePitch="360"/>
        </w:sectPr>
      </w:pPr>
      <w:bookmarkStart w:id="7" w:name="_Toc68884994"/>
    </w:p>
    <w:p w14:paraId="621F1330" w14:textId="3AE963F8" w:rsidR="00351F57" w:rsidRDefault="00351F57" w:rsidP="00351F57">
      <w:pPr>
        <w:pStyle w:val="Ttol2"/>
      </w:pPr>
      <w:r w:rsidRPr="00E53099">
        <w:lastRenderedPageBreak/>
        <w:t xml:space="preserve">PART </w:t>
      </w:r>
      <w:r>
        <w:t>2</w:t>
      </w:r>
      <w:r w:rsidRPr="00E53099">
        <w:t xml:space="preserve">. </w:t>
      </w:r>
      <w:r>
        <w:t xml:space="preserve">JUSTIFICATION OF THE </w:t>
      </w:r>
      <w:r w:rsidR="005741A0">
        <w:t>EXPENDITURES</w:t>
      </w:r>
      <w:bookmarkEnd w:id="7"/>
    </w:p>
    <w:p w14:paraId="13855E6F" w14:textId="77777777" w:rsidR="00351F57" w:rsidRDefault="00351F57">
      <w:pPr>
        <w:rPr>
          <w:lang w:val="en-IE" w:eastAsia="es-ES"/>
        </w:rPr>
      </w:pPr>
    </w:p>
    <w:p w14:paraId="1CFB226A" w14:textId="6FD742DF" w:rsidR="005741A0" w:rsidRDefault="005741A0" w:rsidP="00E0712F">
      <w:pPr>
        <w:jc w:val="both"/>
        <w:rPr>
          <w:lang w:val="en-IE" w:eastAsia="es-ES"/>
        </w:rPr>
      </w:pPr>
      <w:r>
        <w:rPr>
          <w:lang w:val="en-IE" w:eastAsia="es-ES"/>
        </w:rPr>
        <w:t xml:space="preserve">In this part, you are asked to </w:t>
      </w:r>
      <w:r w:rsidRPr="003F2735">
        <w:rPr>
          <w:b/>
          <w:bCs/>
          <w:lang w:val="en-IE" w:eastAsia="es-ES"/>
        </w:rPr>
        <w:t>justify all the expenditures you declared</w:t>
      </w:r>
      <w:r>
        <w:rPr>
          <w:lang w:val="en-IE" w:eastAsia="es-ES"/>
        </w:rPr>
        <w:t xml:space="preserve"> </w:t>
      </w:r>
      <w:r w:rsidR="00144ED2">
        <w:rPr>
          <w:lang w:val="en-IE" w:eastAsia="es-ES"/>
        </w:rPr>
        <w:t>according to their category (except for personnel expenses).</w:t>
      </w:r>
      <w:r w:rsidR="00E0712F">
        <w:rPr>
          <w:lang w:val="en-IE" w:eastAsia="es-ES"/>
        </w:rPr>
        <w:t xml:space="preserve"> </w:t>
      </w:r>
      <w:r w:rsidR="002723A0">
        <w:rPr>
          <w:lang w:val="en-IE" w:eastAsia="es-ES"/>
        </w:rPr>
        <w:t>Please, add as many rows as expenditure you have declared.</w:t>
      </w:r>
    </w:p>
    <w:p w14:paraId="3B9E1556" w14:textId="6E0DFF5C" w:rsidR="005741A0" w:rsidRDefault="005741A0">
      <w:pPr>
        <w:rPr>
          <w:lang w:val="en-IE" w:eastAsia="es-ES"/>
        </w:rPr>
      </w:pPr>
    </w:p>
    <w:p w14:paraId="60573CD2" w14:textId="1100110A" w:rsidR="005741A0" w:rsidRDefault="005741A0" w:rsidP="004D3551">
      <w:pPr>
        <w:pStyle w:val="Ttol5"/>
        <w:spacing w:after="120"/>
        <w:rPr>
          <w:lang w:val="en-IE"/>
        </w:rPr>
      </w:pPr>
      <w:r>
        <w:rPr>
          <w:lang w:val="en-IE"/>
        </w:rPr>
        <w:t>MOBILITY EXPENDITURES</w:t>
      </w:r>
    </w:p>
    <w:p w14:paraId="4A9A5625" w14:textId="0EF429A8" w:rsidR="00E0712F" w:rsidRDefault="002723A0" w:rsidP="00455D30">
      <w:pPr>
        <w:jc w:val="both"/>
        <w:rPr>
          <w:lang w:val="en-IE" w:eastAsia="es-ES"/>
        </w:rPr>
      </w:pPr>
      <w:r>
        <w:rPr>
          <w:lang w:val="en-IE" w:eastAsia="es-ES"/>
        </w:rPr>
        <w:t xml:space="preserve">The mobility category consists exclusively of the </w:t>
      </w:r>
      <w:r w:rsidR="000C597E">
        <w:rPr>
          <w:lang w:val="en-IE" w:eastAsia="es-ES"/>
        </w:rPr>
        <w:t xml:space="preserve">Researcher’s </w:t>
      </w:r>
      <w:r>
        <w:rPr>
          <w:lang w:val="en-IE" w:eastAsia="es-ES"/>
        </w:rPr>
        <w:t xml:space="preserve">travel expenditures to </w:t>
      </w:r>
      <w:r w:rsidR="000C597E">
        <w:rPr>
          <w:lang w:val="en-IE" w:eastAsia="es-ES"/>
        </w:rPr>
        <w:t>join the host organisation (in Catalonia or abroad). All other travel expenditures belong to the research category.</w:t>
      </w:r>
    </w:p>
    <w:p w14:paraId="47EECFEC" w14:textId="77777777" w:rsidR="00D562FF" w:rsidRDefault="00D562FF" w:rsidP="00455D30">
      <w:pPr>
        <w:jc w:val="both"/>
        <w:rPr>
          <w:lang w:val="en-IE" w:eastAsia="es-ES"/>
        </w:rPr>
      </w:pPr>
    </w:p>
    <w:tbl>
      <w:tblPr>
        <w:tblStyle w:val="Taulaambquadrcula"/>
        <w:tblW w:w="13711" w:type="dxa"/>
        <w:tbl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single" w:sz="4" w:space="0" w:color="A5644E" w:themeColor="accent2"/>
          <w:insideV w:val="single" w:sz="4" w:space="0" w:color="A5644E" w:themeColor="accent2"/>
        </w:tblBorders>
        <w:tblLook w:val="04A0" w:firstRow="1" w:lastRow="0" w:firstColumn="1" w:lastColumn="0" w:noHBand="0" w:noVBand="1"/>
      </w:tblPr>
      <w:tblGrid>
        <w:gridCol w:w="2191"/>
        <w:gridCol w:w="1606"/>
        <w:gridCol w:w="1606"/>
        <w:gridCol w:w="1606"/>
        <w:gridCol w:w="1607"/>
        <w:gridCol w:w="5095"/>
      </w:tblGrid>
      <w:tr w:rsidR="00CF6D66" w:rsidRPr="006E43C8" w14:paraId="35970785" w14:textId="77777777" w:rsidTr="00C108D6">
        <w:trPr>
          <w:trHeight w:val="841"/>
        </w:trPr>
        <w:tc>
          <w:tcPr>
            <w:tcW w:w="2191" w:type="dxa"/>
            <w:shd w:val="clear" w:color="auto" w:fill="A5644E" w:themeFill="accent2"/>
            <w:vAlign w:val="center"/>
          </w:tcPr>
          <w:p w14:paraId="7524A2E0" w14:textId="77777777" w:rsidR="00CF6D66" w:rsidRDefault="00CF6D66" w:rsidP="00CF6D66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AU"/>
              </w:rPr>
            </w:pPr>
            <w:r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AU"/>
              </w:rPr>
              <w:t>Description of the cost/expenditure</w:t>
            </w:r>
          </w:p>
        </w:tc>
        <w:tc>
          <w:tcPr>
            <w:tcW w:w="1606" w:type="dxa"/>
            <w:shd w:val="clear" w:color="auto" w:fill="A5644E" w:themeFill="accent2"/>
            <w:vAlign w:val="center"/>
          </w:tcPr>
          <w:p w14:paraId="198963DD" w14:textId="77777777" w:rsidR="00CF6D66" w:rsidRPr="006E43C8" w:rsidRDefault="00CF6D66" w:rsidP="00CF6D66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AU"/>
              </w:rPr>
            </w:pPr>
            <w:r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AU"/>
              </w:rPr>
              <w:t xml:space="preserve">Original amount </w:t>
            </w:r>
            <w:r w:rsidRPr="006F7FE3">
              <w:rPr>
                <w:rFonts w:cstheme="minorHAnsi"/>
                <w:color w:val="FFFFFF" w:themeColor="background1"/>
                <w:sz w:val="18"/>
                <w:szCs w:val="18"/>
                <w:lang w:val="en-AU"/>
              </w:rPr>
              <w:t>(foreseen in the proposal budget)</w:t>
            </w:r>
          </w:p>
        </w:tc>
        <w:tc>
          <w:tcPr>
            <w:tcW w:w="1606" w:type="dxa"/>
            <w:shd w:val="clear" w:color="auto" w:fill="A5644E" w:themeFill="accent2"/>
            <w:vAlign w:val="center"/>
          </w:tcPr>
          <w:p w14:paraId="46C8CBC2" w14:textId="77777777" w:rsidR="00CF6D66" w:rsidRDefault="00CF6D66" w:rsidP="00CF6D66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AU"/>
              </w:rPr>
            </w:pPr>
            <w:r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AU"/>
              </w:rPr>
              <w:t>Actual amount</w:t>
            </w:r>
          </w:p>
          <w:p w14:paraId="203DAD57" w14:textId="77777777" w:rsidR="00CF6D66" w:rsidRPr="00036643" w:rsidRDefault="00CF6D66" w:rsidP="00CF6D66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lang w:val="en-AU"/>
              </w:rPr>
            </w:pPr>
            <w:r w:rsidRPr="00036643">
              <w:rPr>
                <w:rFonts w:cstheme="minorHAnsi"/>
                <w:color w:val="FFFFFF" w:themeColor="background1"/>
                <w:sz w:val="18"/>
                <w:szCs w:val="18"/>
                <w:lang w:val="en-AU"/>
              </w:rPr>
              <w:t>(declared, spent or foreseen)</w:t>
            </w:r>
          </w:p>
        </w:tc>
        <w:tc>
          <w:tcPr>
            <w:tcW w:w="1606" w:type="dxa"/>
            <w:shd w:val="clear" w:color="auto" w:fill="A5644E" w:themeFill="accent2"/>
            <w:vAlign w:val="center"/>
          </w:tcPr>
          <w:p w14:paraId="59B3DC2C" w14:textId="77777777" w:rsidR="00CF6D66" w:rsidRDefault="00CF6D66" w:rsidP="00CF6D66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AU"/>
              </w:rPr>
            </w:pPr>
            <w:r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AU"/>
              </w:rPr>
              <w:t>Deviation?</w:t>
            </w:r>
          </w:p>
          <w:p w14:paraId="55AC50E5" w14:textId="44FDA79B" w:rsidR="00CF6D66" w:rsidRPr="004A0779" w:rsidRDefault="00CF6D66" w:rsidP="00CF6D66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lang w:val="en-AU"/>
              </w:rPr>
            </w:pPr>
            <w:r>
              <w:rPr>
                <w:rFonts w:cstheme="minorHAnsi"/>
                <w:color w:val="FFFFFF" w:themeColor="background1"/>
                <w:sz w:val="18"/>
                <w:szCs w:val="18"/>
                <w:lang w:val="en-AU"/>
              </w:rPr>
              <w:t>(tick if yes)</w:t>
            </w:r>
          </w:p>
        </w:tc>
        <w:tc>
          <w:tcPr>
            <w:tcW w:w="1607" w:type="dxa"/>
            <w:shd w:val="clear" w:color="auto" w:fill="A5644E" w:themeFill="accent2"/>
            <w:vAlign w:val="center"/>
          </w:tcPr>
          <w:p w14:paraId="724C2030" w14:textId="6D0ED009" w:rsidR="00CF6D66" w:rsidRDefault="00CF6D66" w:rsidP="00CF6D66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AU"/>
              </w:rPr>
            </w:pPr>
            <w:r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AU"/>
              </w:rPr>
              <w:t>Amount of the deviation</w:t>
            </w:r>
          </w:p>
          <w:p w14:paraId="5CB1E545" w14:textId="2CC1DDDE" w:rsidR="00CF6D66" w:rsidRDefault="00CF6D66" w:rsidP="00CF6D66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AU"/>
              </w:rPr>
            </w:pPr>
            <w:r w:rsidRPr="00036643">
              <w:rPr>
                <w:rFonts w:cstheme="minorHAnsi"/>
                <w:color w:val="FFFFFF" w:themeColor="background1"/>
                <w:sz w:val="18"/>
                <w:szCs w:val="18"/>
                <w:lang w:val="en-AU"/>
              </w:rPr>
              <w:t>(</w:t>
            </w:r>
            <w:r>
              <w:rPr>
                <w:rFonts w:cstheme="minorHAnsi"/>
                <w:color w:val="FFFFFF" w:themeColor="background1"/>
                <w:sz w:val="18"/>
                <w:szCs w:val="18"/>
                <w:lang w:val="en-AU"/>
              </w:rPr>
              <w:t>if applicable</w:t>
            </w:r>
            <w:r w:rsidRPr="00036643">
              <w:rPr>
                <w:rFonts w:cstheme="minorHAnsi"/>
                <w:color w:val="FFFFFF" w:themeColor="background1"/>
                <w:sz w:val="18"/>
                <w:szCs w:val="18"/>
                <w:lang w:val="en-AU"/>
              </w:rPr>
              <w:t>)</w:t>
            </w:r>
          </w:p>
        </w:tc>
        <w:tc>
          <w:tcPr>
            <w:tcW w:w="5095" w:type="dxa"/>
            <w:shd w:val="clear" w:color="auto" w:fill="A5644E" w:themeFill="accent2"/>
            <w:vAlign w:val="center"/>
          </w:tcPr>
          <w:p w14:paraId="5317A947" w14:textId="5CB6709B" w:rsidR="00CF6D66" w:rsidRDefault="00CF6D66" w:rsidP="00CF6D66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AU"/>
              </w:rPr>
            </w:pPr>
            <w:r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AU"/>
              </w:rPr>
              <w:t>Justification</w:t>
            </w:r>
          </w:p>
          <w:p w14:paraId="792FB09A" w14:textId="59290A97" w:rsidR="00CF6D66" w:rsidRPr="004A0779" w:rsidRDefault="00CF6D66" w:rsidP="00CF6D66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lang w:val="en-AU"/>
              </w:rPr>
            </w:pPr>
            <w:r>
              <w:rPr>
                <w:rFonts w:cstheme="minorHAnsi"/>
                <w:color w:val="FFFFFF" w:themeColor="background1"/>
                <w:sz w:val="18"/>
                <w:szCs w:val="18"/>
                <w:lang w:val="en-AU"/>
              </w:rPr>
              <w:t>(include explanations about the deviation if applicable)</w:t>
            </w:r>
          </w:p>
        </w:tc>
      </w:tr>
      <w:sdt>
        <w:sdtPr>
          <w:rPr>
            <w:rFonts w:eastAsia="Calibri" w:cstheme="minorHAnsi"/>
            <w:sz w:val="18"/>
            <w:szCs w:val="18"/>
            <w:lang w:val="en-AU"/>
          </w:rPr>
          <w:id w:val="315686885"/>
          <w15:repeatingSection/>
        </w:sdtPr>
        <w:sdtEndPr>
          <w:rPr>
            <w:rFonts w:eastAsia="Times New Roman"/>
          </w:rPr>
        </w:sdtEndPr>
        <w:sdtContent>
          <w:sdt>
            <w:sdtPr>
              <w:rPr>
                <w:rFonts w:eastAsia="Calibri" w:cstheme="minorHAnsi"/>
                <w:sz w:val="18"/>
                <w:szCs w:val="18"/>
                <w:lang w:val="en-AU"/>
              </w:rPr>
              <w:id w:val="1711761404"/>
              <w:placeholder>
                <w:docPart w:val="4015B7FDA78641D0BBD65A261DD136F3"/>
              </w:placeholder>
              <w15:repeatingSectionItem/>
            </w:sdtPr>
            <w:sdtEndPr>
              <w:rPr>
                <w:rFonts w:eastAsia="Times New Roman"/>
              </w:rPr>
            </w:sdtEndPr>
            <w:sdtContent>
              <w:tr w:rsidR="00CF6D66" w:rsidRPr="006E43C8" w14:paraId="6F914AC1" w14:textId="77777777" w:rsidTr="00C108D6">
                <w:trPr>
                  <w:trHeight w:val="974"/>
                </w:trPr>
                <w:sdt>
                  <w:sdtPr>
                    <w:rPr>
                      <w:rFonts w:eastAsia="Calibri" w:cstheme="minorHAnsi"/>
                      <w:sz w:val="18"/>
                      <w:szCs w:val="18"/>
                      <w:lang w:val="en-AU"/>
                    </w:rPr>
                    <w:id w:val="820709421"/>
                    <w:placeholder>
                      <w:docPart w:val="FD70F50260994949A6925ADCD573AEC2"/>
                    </w:placeholder>
                    <w:showingPlcHdr/>
                  </w:sdtPr>
                  <w:sdtEndPr>
                    <w:rPr>
                      <w:rFonts w:eastAsia="Times New Roman"/>
                    </w:rPr>
                  </w:sdtEndPr>
                  <w:sdtContent>
                    <w:tc>
                      <w:tcPr>
                        <w:tcW w:w="2191" w:type="dxa"/>
                        <w:vAlign w:val="center"/>
                      </w:tcPr>
                      <w:p w14:paraId="7E0851A7" w14:textId="77777777" w:rsidR="00CF6D66" w:rsidRDefault="00CF6D66" w:rsidP="00CF6D66">
                        <w:pPr>
                          <w:jc w:val="center"/>
                          <w:rPr>
                            <w:rFonts w:eastAsia="Calibri" w:cstheme="minorHAnsi"/>
                            <w:sz w:val="18"/>
                            <w:szCs w:val="18"/>
                            <w:lang w:val="en-AU"/>
                          </w:rPr>
                        </w:pPr>
                        <w:r w:rsidRPr="00A71A49">
                          <w:rPr>
                            <w:rFonts w:cstheme="minorHAnsi"/>
                            <w:sz w:val="18"/>
                            <w:szCs w:val="18"/>
                            <w:highlight w:val="lightGray"/>
                            <w:lang w:val="en-AU"/>
                          </w:rPr>
                          <w:t>Describe the expenditure (number of items, type, etc.)</w:t>
                        </w:r>
                      </w:p>
                    </w:tc>
                  </w:sdtContent>
                </w:sdt>
                <w:sdt>
                  <w:sdtPr>
                    <w:rPr>
                      <w:rFonts w:eastAsia="Calibri" w:cstheme="minorHAnsi"/>
                      <w:sz w:val="18"/>
                      <w:szCs w:val="18"/>
                      <w:lang w:val="en-AU"/>
                    </w:rPr>
                    <w:id w:val="2014559058"/>
                    <w:placeholder>
                      <w:docPart w:val="A9861E6F6637486BBC87D3E893886D59"/>
                    </w:placeholder>
                    <w:showingPlcHdr/>
                  </w:sdtPr>
                  <w:sdtEndPr>
                    <w:rPr>
                      <w:rFonts w:eastAsia="Times New Roman"/>
                    </w:rPr>
                  </w:sdtEndPr>
                  <w:sdtContent>
                    <w:tc>
                      <w:tcPr>
                        <w:tcW w:w="1606" w:type="dxa"/>
                        <w:vAlign w:val="center"/>
                      </w:tcPr>
                      <w:p w14:paraId="203179CB" w14:textId="77777777" w:rsidR="00CF6D66" w:rsidRPr="006E43C8" w:rsidRDefault="00CF6D66" w:rsidP="00CF6D66">
                        <w:pPr>
                          <w:jc w:val="center"/>
                          <w:rPr>
                            <w:rFonts w:eastAsia="Calibri" w:cstheme="minorHAnsi"/>
                            <w:sz w:val="18"/>
                            <w:szCs w:val="18"/>
                            <w:lang w:val="en-AU"/>
                          </w:rPr>
                        </w:pPr>
                        <w:r w:rsidRPr="00D65B82">
                          <w:rPr>
                            <w:rStyle w:val="Textdelcontenidor"/>
                            <w:rFonts w:eastAsiaTheme="minorHAnsi"/>
                            <w:color w:val="auto"/>
                            <w:sz w:val="18"/>
                            <w:szCs w:val="18"/>
                            <w:highlight w:val="lightGray"/>
                            <w:lang w:val="en-AU"/>
                          </w:rPr>
                          <w:t>Click to enter number</w:t>
                        </w:r>
                      </w:p>
                    </w:tc>
                  </w:sdtContent>
                </w:sdt>
                <w:sdt>
                  <w:sdtPr>
                    <w:rPr>
                      <w:rFonts w:eastAsia="Calibri" w:cstheme="minorHAnsi"/>
                      <w:sz w:val="18"/>
                      <w:szCs w:val="18"/>
                      <w:lang w:val="en-AU"/>
                    </w:rPr>
                    <w:id w:val="-1112288404"/>
                    <w:placeholder>
                      <w:docPart w:val="384C2D357930461494858ACD12C57E80"/>
                    </w:placeholder>
                    <w:showingPlcHdr/>
                  </w:sdtPr>
                  <w:sdtEndPr>
                    <w:rPr>
                      <w:rFonts w:eastAsia="Times New Roman"/>
                    </w:rPr>
                  </w:sdtEndPr>
                  <w:sdtContent>
                    <w:tc>
                      <w:tcPr>
                        <w:tcW w:w="1606" w:type="dxa"/>
                        <w:vAlign w:val="center"/>
                      </w:tcPr>
                      <w:p w14:paraId="251A199E" w14:textId="77777777" w:rsidR="00CF6D66" w:rsidRPr="006E43C8" w:rsidRDefault="00CF6D66" w:rsidP="00CF6D66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AU"/>
                          </w:rPr>
                        </w:pPr>
                        <w:r w:rsidRPr="00D65B82">
                          <w:rPr>
                            <w:rStyle w:val="Textdelcontenidor"/>
                            <w:rFonts w:eastAsiaTheme="minorHAnsi"/>
                            <w:color w:val="auto"/>
                            <w:sz w:val="18"/>
                            <w:szCs w:val="18"/>
                            <w:highlight w:val="lightGray"/>
                            <w:lang w:val="en-AU"/>
                          </w:rPr>
                          <w:t>Click to enter number</w:t>
                        </w:r>
                      </w:p>
                    </w:tc>
                  </w:sdtContent>
                </w:sdt>
                <w:sdt>
                  <w:sdtPr>
                    <w:rPr>
                      <w:rFonts w:cstheme="minorHAnsi"/>
                      <w:sz w:val="18"/>
                      <w:szCs w:val="18"/>
                      <w:lang w:val="en-AU"/>
                    </w:rPr>
                    <w:id w:val="138752650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tc>
                      <w:tcPr>
                        <w:tcW w:w="1606" w:type="dxa"/>
                        <w:vAlign w:val="center"/>
                      </w:tcPr>
                      <w:p w14:paraId="65AA33C5" w14:textId="13F998E5" w:rsidR="00CF6D66" w:rsidRDefault="00CF6D66" w:rsidP="00CF6D66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AU"/>
                          </w:rPr>
                        </w:pPr>
                        <w:r>
                          <w:rPr>
                            <w:rFonts w:ascii="MS Gothic" w:eastAsia="MS Gothic" w:hAnsi="MS Gothic" w:cstheme="minorHAnsi" w:hint="eastAsia"/>
                            <w:sz w:val="18"/>
                            <w:szCs w:val="18"/>
                            <w:lang w:val="en-AU"/>
                          </w:rPr>
                          <w:t>☐</w:t>
                        </w:r>
                      </w:p>
                    </w:tc>
                  </w:sdtContent>
                </w:sdt>
                <w:sdt>
                  <w:sdtPr>
                    <w:rPr>
                      <w:rFonts w:eastAsia="Calibri" w:cstheme="minorHAnsi"/>
                      <w:sz w:val="18"/>
                      <w:szCs w:val="18"/>
                      <w:lang w:val="en-AU"/>
                    </w:rPr>
                    <w:id w:val="-2085208044"/>
                    <w:placeholder>
                      <w:docPart w:val="B709AA942A5C47BBBD49613E414B858B"/>
                    </w:placeholder>
                    <w:showingPlcHdr/>
                  </w:sdtPr>
                  <w:sdtEndPr>
                    <w:rPr>
                      <w:rFonts w:eastAsia="Times New Roman"/>
                    </w:rPr>
                  </w:sdtEndPr>
                  <w:sdtContent>
                    <w:tc>
                      <w:tcPr>
                        <w:tcW w:w="1607" w:type="dxa"/>
                        <w:vAlign w:val="center"/>
                      </w:tcPr>
                      <w:p w14:paraId="6383315F" w14:textId="4815984B" w:rsidR="00CF6D66" w:rsidRDefault="00CF6D66" w:rsidP="00CF6D66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AU"/>
                          </w:rPr>
                        </w:pPr>
                        <w:r w:rsidRPr="00D65B82">
                          <w:rPr>
                            <w:rStyle w:val="Textdelcontenidor"/>
                            <w:rFonts w:eastAsiaTheme="minorHAnsi"/>
                            <w:color w:val="auto"/>
                            <w:sz w:val="18"/>
                            <w:szCs w:val="18"/>
                            <w:highlight w:val="lightGray"/>
                            <w:lang w:val="en-AU"/>
                          </w:rPr>
                          <w:t>Click to enter number</w:t>
                        </w:r>
                      </w:p>
                    </w:tc>
                  </w:sdtContent>
                </w:sdt>
                <w:sdt>
                  <w:sdtPr>
                    <w:rPr>
                      <w:rFonts w:cstheme="minorHAnsi"/>
                      <w:sz w:val="18"/>
                      <w:szCs w:val="18"/>
                      <w:lang w:val="en-AU"/>
                    </w:rPr>
                    <w:id w:val="-1670707013"/>
                    <w:placeholder>
                      <w:docPart w:val="893298F1E4234DA88AB4E1DAE2F28582"/>
                    </w:placeholder>
                    <w:showingPlcHdr/>
                  </w:sdtPr>
                  <w:sdtEndPr/>
                  <w:sdtContent>
                    <w:tc>
                      <w:tcPr>
                        <w:tcW w:w="5095" w:type="dxa"/>
                        <w:vAlign w:val="center"/>
                      </w:tcPr>
                      <w:p w14:paraId="75559711" w14:textId="13217789" w:rsidR="00CF6D66" w:rsidRPr="005B3718" w:rsidRDefault="00CF6D66" w:rsidP="00CF6D66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AU"/>
                          </w:rPr>
                        </w:pPr>
                        <w:r w:rsidRPr="00E0712F">
                          <w:rPr>
                            <w:rFonts w:cstheme="minorHAnsi"/>
                            <w:sz w:val="18"/>
                            <w:szCs w:val="18"/>
                            <w:highlight w:val="lightGray"/>
                            <w:lang w:val="en-AU"/>
                          </w:rPr>
                          <w:t>Justify the expenditure by explaining for which activity it was needed, what purpose it served, etc.</w:t>
                        </w:r>
                      </w:p>
                    </w:tc>
                  </w:sdtContent>
                </w:sdt>
              </w:tr>
            </w:sdtContent>
          </w:sdt>
        </w:sdtContent>
      </w:sdt>
    </w:tbl>
    <w:p w14:paraId="3A9E7098" w14:textId="77777777" w:rsidR="00C108D6" w:rsidRPr="00413DBE" w:rsidRDefault="00C108D6" w:rsidP="00C108D6">
      <w:pPr>
        <w:jc w:val="both"/>
        <w:rPr>
          <w:rFonts w:ascii="Calibri" w:hAnsi="Calibri" w:cs="Calibri"/>
          <w:iCs/>
          <w:sz w:val="18"/>
          <w:szCs w:val="18"/>
          <w:lang w:val="en-AU" w:eastAsia="es-ES"/>
        </w:rPr>
      </w:pPr>
      <w:r w:rsidRPr="00D83675">
        <w:rPr>
          <w:rFonts w:ascii="Calibri" w:hAnsi="Calibri" w:cs="Calibri"/>
          <w:iCs/>
          <w:sz w:val="18"/>
          <w:szCs w:val="18"/>
          <w:lang w:val="en-AU" w:eastAsia="es-ES"/>
        </w:rPr>
        <w:t xml:space="preserve">To add a row, click on the </w:t>
      </w:r>
      <w:r w:rsidRPr="004D53CC">
        <w:rPr>
          <w:rFonts w:ascii="Calibri" w:hAnsi="Calibri" w:cs="Calibri"/>
          <w:iCs/>
          <w:sz w:val="18"/>
          <w:szCs w:val="18"/>
          <w:highlight w:val="lightGray"/>
          <w:lang w:val="en-AU" w:eastAsia="es-ES"/>
        </w:rPr>
        <w:t>+</w:t>
      </w:r>
      <w:r w:rsidRPr="00D83675">
        <w:rPr>
          <w:rFonts w:ascii="Calibri" w:hAnsi="Calibri" w:cs="Calibri"/>
          <w:iCs/>
          <w:color w:val="F0A22E" w:themeColor="accent1"/>
          <w:sz w:val="18"/>
          <w:szCs w:val="18"/>
          <w:lang w:val="en-AU" w:eastAsia="es-ES"/>
        </w:rPr>
        <w:t xml:space="preserve"> </w:t>
      </w:r>
      <w:r w:rsidRPr="00D83675">
        <w:rPr>
          <w:rFonts w:ascii="Calibri" w:hAnsi="Calibri" w:cs="Calibri"/>
          <w:iCs/>
          <w:sz w:val="18"/>
          <w:szCs w:val="18"/>
          <w:lang w:val="en-AU" w:eastAsia="es-ES"/>
        </w:rPr>
        <w:t>symbol that appears at the bottom-right side of the table</w:t>
      </w:r>
      <w:r>
        <w:rPr>
          <w:rFonts w:ascii="Calibri" w:hAnsi="Calibri" w:cs="Calibri"/>
          <w:iCs/>
          <w:sz w:val="18"/>
          <w:szCs w:val="18"/>
          <w:lang w:val="en-AU" w:eastAsia="es-ES"/>
        </w:rPr>
        <w:t>.</w:t>
      </w:r>
    </w:p>
    <w:p w14:paraId="59B47BEE" w14:textId="77777777" w:rsidR="00144ED2" w:rsidRDefault="00144ED2">
      <w:pPr>
        <w:rPr>
          <w:lang w:val="en-IE" w:eastAsia="es-ES"/>
        </w:rPr>
      </w:pPr>
    </w:p>
    <w:p w14:paraId="5C4E31B0" w14:textId="3ED508F3" w:rsidR="005741A0" w:rsidRDefault="005741A0">
      <w:pPr>
        <w:rPr>
          <w:lang w:val="en-IE" w:eastAsia="es-ES"/>
        </w:rPr>
      </w:pPr>
    </w:p>
    <w:p w14:paraId="0DC52E38" w14:textId="7C034894" w:rsidR="005741A0" w:rsidRDefault="005741A0" w:rsidP="00144ED2">
      <w:pPr>
        <w:pStyle w:val="Ttol5"/>
        <w:rPr>
          <w:lang w:val="en-IE"/>
        </w:rPr>
      </w:pPr>
      <w:r>
        <w:rPr>
          <w:lang w:val="en-IE"/>
        </w:rPr>
        <w:t>RESEARCH EXPENDITURES</w:t>
      </w:r>
    </w:p>
    <w:p w14:paraId="4AE63C27" w14:textId="77777777" w:rsidR="00C108D6" w:rsidRDefault="00C108D6" w:rsidP="00C108D6">
      <w:pPr>
        <w:jc w:val="both"/>
        <w:rPr>
          <w:lang w:val="en-IE" w:eastAsia="es-ES"/>
        </w:rPr>
      </w:pPr>
    </w:p>
    <w:tbl>
      <w:tblPr>
        <w:tblStyle w:val="Taulaambquadrcula"/>
        <w:tblW w:w="13711" w:type="dxa"/>
        <w:tbl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single" w:sz="4" w:space="0" w:color="A5644E" w:themeColor="accent2"/>
          <w:insideV w:val="single" w:sz="4" w:space="0" w:color="A5644E" w:themeColor="accent2"/>
        </w:tblBorders>
        <w:tblLook w:val="04A0" w:firstRow="1" w:lastRow="0" w:firstColumn="1" w:lastColumn="0" w:noHBand="0" w:noVBand="1"/>
      </w:tblPr>
      <w:tblGrid>
        <w:gridCol w:w="2191"/>
        <w:gridCol w:w="1606"/>
        <w:gridCol w:w="1606"/>
        <w:gridCol w:w="1606"/>
        <w:gridCol w:w="1607"/>
        <w:gridCol w:w="5095"/>
      </w:tblGrid>
      <w:tr w:rsidR="00C108D6" w:rsidRPr="006E43C8" w14:paraId="61293BFB" w14:textId="77777777" w:rsidTr="00D72217">
        <w:trPr>
          <w:trHeight w:val="841"/>
        </w:trPr>
        <w:tc>
          <w:tcPr>
            <w:tcW w:w="2191" w:type="dxa"/>
            <w:shd w:val="clear" w:color="auto" w:fill="A5644E" w:themeFill="accent2"/>
            <w:vAlign w:val="center"/>
          </w:tcPr>
          <w:p w14:paraId="7D9E8798" w14:textId="77777777" w:rsidR="00C108D6" w:rsidRDefault="00C108D6" w:rsidP="00D72217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AU"/>
              </w:rPr>
            </w:pPr>
            <w:r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AU"/>
              </w:rPr>
              <w:t>Description of the cost/expenditure</w:t>
            </w:r>
          </w:p>
        </w:tc>
        <w:tc>
          <w:tcPr>
            <w:tcW w:w="1606" w:type="dxa"/>
            <w:shd w:val="clear" w:color="auto" w:fill="A5644E" w:themeFill="accent2"/>
            <w:vAlign w:val="center"/>
          </w:tcPr>
          <w:p w14:paraId="45C4D3D8" w14:textId="77777777" w:rsidR="00C108D6" w:rsidRPr="006E43C8" w:rsidRDefault="00C108D6" w:rsidP="00D72217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AU"/>
              </w:rPr>
            </w:pPr>
            <w:r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AU"/>
              </w:rPr>
              <w:t xml:space="preserve">Original amount </w:t>
            </w:r>
            <w:r w:rsidRPr="006F7FE3">
              <w:rPr>
                <w:rFonts w:cstheme="minorHAnsi"/>
                <w:color w:val="FFFFFF" w:themeColor="background1"/>
                <w:sz w:val="18"/>
                <w:szCs w:val="18"/>
                <w:lang w:val="en-AU"/>
              </w:rPr>
              <w:t>(foreseen in the proposal budget)</w:t>
            </w:r>
          </w:p>
        </w:tc>
        <w:tc>
          <w:tcPr>
            <w:tcW w:w="1606" w:type="dxa"/>
            <w:shd w:val="clear" w:color="auto" w:fill="A5644E" w:themeFill="accent2"/>
            <w:vAlign w:val="center"/>
          </w:tcPr>
          <w:p w14:paraId="2AFFE89A" w14:textId="77777777" w:rsidR="00C108D6" w:rsidRDefault="00C108D6" w:rsidP="00D72217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AU"/>
              </w:rPr>
            </w:pPr>
            <w:r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AU"/>
              </w:rPr>
              <w:t>Actual amount</w:t>
            </w:r>
          </w:p>
          <w:p w14:paraId="368B1B56" w14:textId="77777777" w:rsidR="00C108D6" w:rsidRPr="00036643" w:rsidRDefault="00C108D6" w:rsidP="00D72217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lang w:val="en-AU"/>
              </w:rPr>
            </w:pPr>
            <w:r w:rsidRPr="00036643">
              <w:rPr>
                <w:rFonts w:cstheme="minorHAnsi"/>
                <w:color w:val="FFFFFF" w:themeColor="background1"/>
                <w:sz w:val="18"/>
                <w:szCs w:val="18"/>
                <w:lang w:val="en-AU"/>
              </w:rPr>
              <w:t>(declared, spent or foreseen)</w:t>
            </w:r>
          </w:p>
        </w:tc>
        <w:tc>
          <w:tcPr>
            <w:tcW w:w="1606" w:type="dxa"/>
            <w:shd w:val="clear" w:color="auto" w:fill="A5644E" w:themeFill="accent2"/>
            <w:vAlign w:val="center"/>
          </w:tcPr>
          <w:p w14:paraId="11A47F59" w14:textId="77777777" w:rsidR="00C108D6" w:rsidRDefault="00C108D6" w:rsidP="00D72217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AU"/>
              </w:rPr>
            </w:pPr>
            <w:r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AU"/>
              </w:rPr>
              <w:t>Deviation?</w:t>
            </w:r>
          </w:p>
          <w:p w14:paraId="6EB62949" w14:textId="77777777" w:rsidR="00C108D6" w:rsidRPr="004A0779" w:rsidRDefault="00C108D6" w:rsidP="00D72217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lang w:val="en-AU"/>
              </w:rPr>
            </w:pPr>
            <w:r>
              <w:rPr>
                <w:rFonts w:cstheme="minorHAnsi"/>
                <w:color w:val="FFFFFF" w:themeColor="background1"/>
                <w:sz w:val="18"/>
                <w:szCs w:val="18"/>
                <w:lang w:val="en-AU"/>
              </w:rPr>
              <w:t>(tick if yes)</w:t>
            </w:r>
          </w:p>
        </w:tc>
        <w:tc>
          <w:tcPr>
            <w:tcW w:w="1607" w:type="dxa"/>
            <w:shd w:val="clear" w:color="auto" w:fill="A5644E" w:themeFill="accent2"/>
            <w:vAlign w:val="center"/>
          </w:tcPr>
          <w:p w14:paraId="5D5AB8F3" w14:textId="77777777" w:rsidR="00C108D6" w:rsidRDefault="00C108D6" w:rsidP="00D72217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AU"/>
              </w:rPr>
            </w:pPr>
            <w:r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AU"/>
              </w:rPr>
              <w:t>Amount of the deviation</w:t>
            </w:r>
          </w:p>
          <w:p w14:paraId="7C761D9D" w14:textId="77777777" w:rsidR="00C108D6" w:rsidRDefault="00C108D6" w:rsidP="00D72217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AU"/>
              </w:rPr>
            </w:pPr>
            <w:r w:rsidRPr="00036643">
              <w:rPr>
                <w:rFonts w:cstheme="minorHAnsi"/>
                <w:color w:val="FFFFFF" w:themeColor="background1"/>
                <w:sz w:val="18"/>
                <w:szCs w:val="18"/>
                <w:lang w:val="en-AU"/>
              </w:rPr>
              <w:t>(</w:t>
            </w:r>
            <w:r>
              <w:rPr>
                <w:rFonts w:cstheme="minorHAnsi"/>
                <w:color w:val="FFFFFF" w:themeColor="background1"/>
                <w:sz w:val="18"/>
                <w:szCs w:val="18"/>
                <w:lang w:val="en-AU"/>
              </w:rPr>
              <w:t>if applicable</w:t>
            </w:r>
            <w:r w:rsidRPr="00036643">
              <w:rPr>
                <w:rFonts w:cstheme="minorHAnsi"/>
                <w:color w:val="FFFFFF" w:themeColor="background1"/>
                <w:sz w:val="18"/>
                <w:szCs w:val="18"/>
                <w:lang w:val="en-AU"/>
              </w:rPr>
              <w:t>)</w:t>
            </w:r>
          </w:p>
        </w:tc>
        <w:tc>
          <w:tcPr>
            <w:tcW w:w="5095" w:type="dxa"/>
            <w:shd w:val="clear" w:color="auto" w:fill="A5644E" w:themeFill="accent2"/>
            <w:vAlign w:val="center"/>
          </w:tcPr>
          <w:p w14:paraId="5A5AF9FC" w14:textId="77777777" w:rsidR="00C108D6" w:rsidRDefault="00C108D6" w:rsidP="00D72217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AU"/>
              </w:rPr>
            </w:pPr>
            <w:r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AU"/>
              </w:rPr>
              <w:t>Justification</w:t>
            </w:r>
          </w:p>
          <w:p w14:paraId="6F350C64" w14:textId="77777777" w:rsidR="00C108D6" w:rsidRPr="004A0779" w:rsidRDefault="00C108D6" w:rsidP="00D72217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lang w:val="en-AU"/>
              </w:rPr>
            </w:pPr>
            <w:r>
              <w:rPr>
                <w:rFonts w:cstheme="minorHAnsi"/>
                <w:color w:val="FFFFFF" w:themeColor="background1"/>
                <w:sz w:val="18"/>
                <w:szCs w:val="18"/>
                <w:lang w:val="en-AU"/>
              </w:rPr>
              <w:t>(include explanations about the deviation if applicable)</w:t>
            </w:r>
          </w:p>
        </w:tc>
      </w:tr>
      <w:sdt>
        <w:sdtPr>
          <w:rPr>
            <w:rFonts w:eastAsia="Calibri" w:cstheme="minorHAnsi"/>
            <w:sz w:val="18"/>
            <w:szCs w:val="18"/>
            <w:lang w:val="en-AU"/>
          </w:rPr>
          <w:id w:val="-578672930"/>
          <w15:repeatingSection/>
        </w:sdtPr>
        <w:sdtEndPr>
          <w:rPr>
            <w:rFonts w:eastAsia="Times New Roman"/>
          </w:rPr>
        </w:sdtEndPr>
        <w:sdtContent>
          <w:sdt>
            <w:sdtPr>
              <w:rPr>
                <w:rFonts w:eastAsia="Calibri" w:cstheme="minorHAnsi"/>
                <w:sz w:val="18"/>
                <w:szCs w:val="18"/>
                <w:lang w:val="en-AU"/>
              </w:rPr>
              <w:id w:val="1830486759"/>
              <w:placeholder>
                <w:docPart w:val="5A3601260A104C429A19F71923DBEF7F"/>
              </w:placeholder>
              <w15:repeatingSectionItem/>
            </w:sdtPr>
            <w:sdtEndPr>
              <w:rPr>
                <w:rFonts w:eastAsia="Times New Roman"/>
              </w:rPr>
            </w:sdtEndPr>
            <w:sdtContent>
              <w:tr w:rsidR="00C108D6" w:rsidRPr="006E43C8" w14:paraId="607B8D2B" w14:textId="77777777" w:rsidTr="00D72217">
                <w:trPr>
                  <w:trHeight w:val="974"/>
                </w:trPr>
                <w:sdt>
                  <w:sdtPr>
                    <w:rPr>
                      <w:rFonts w:eastAsia="Calibri" w:cstheme="minorHAnsi"/>
                      <w:sz w:val="18"/>
                      <w:szCs w:val="18"/>
                      <w:lang w:val="en-AU"/>
                    </w:rPr>
                    <w:id w:val="-1533809369"/>
                    <w:placeholder>
                      <w:docPart w:val="3E9C68AF61074CA1B276990D84D696E0"/>
                    </w:placeholder>
                    <w:showingPlcHdr/>
                  </w:sdtPr>
                  <w:sdtEndPr>
                    <w:rPr>
                      <w:rFonts w:eastAsia="Times New Roman"/>
                    </w:rPr>
                  </w:sdtEndPr>
                  <w:sdtContent>
                    <w:tc>
                      <w:tcPr>
                        <w:tcW w:w="2191" w:type="dxa"/>
                        <w:vAlign w:val="center"/>
                      </w:tcPr>
                      <w:p w14:paraId="05EEFC81" w14:textId="77777777" w:rsidR="00C108D6" w:rsidRDefault="00C108D6" w:rsidP="00D72217">
                        <w:pPr>
                          <w:jc w:val="center"/>
                          <w:rPr>
                            <w:rFonts w:eastAsia="Calibri" w:cstheme="minorHAnsi"/>
                            <w:sz w:val="18"/>
                            <w:szCs w:val="18"/>
                            <w:lang w:val="en-AU"/>
                          </w:rPr>
                        </w:pPr>
                        <w:r w:rsidRPr="00A71A49">
                          <w:rPr>
                            <w:rFonts w:cstheme="minorHAnsi"/>
                            <w:sz w:val="18"/>
                            <w:szCs w:val="18"/>
                            <w:highlight w:val="lightGray"/>
                            <w:lang w:val="en-AU"/>
                          </w:rPr>
                          <w:t>Describe the expenditure (number of items, type, etc.)</w:t>
                        </w:r>
                      </w:p>
                    </w:tc>
                  </w:sdtContent>
                </w:sdt>
                <w:sdt>
                  <w:sdtPr>
                    <w:rPr>
                      <w:rFonts w:eastAsia="Calibri" w:cstheme="minorHAnsi"/>
                      <w:sz w:val="18"/>
                      <w:szCs w:val="18"/>
                      <w:lang w:val="en-AU"/>
                    </w:rPr>
                    <w:id w:val="1678763458"/>
                    <w:placeholder>
                      <w:docPart w:val="01993E8850B945FA97A3502C79A6914D"/>
                    </w:placeholder>
                    <w:showingPlcHdr/>
                  </w:sdtPr>
                  <w:sdtEndPr>
                    <w:rPr>
                      <w:rFonts w:eastAsia="Times New Roman"/>
                    </w:rPr>
                  </w:sdtEndPr>
                  <w:sdtContent>
                    <w:tc>
                      <w:tcPr>
                        <w:tcW w:w="1606" w:type="dxa"/>
                        <w:vAlign w:val="center"/>
                      </w:tcPr>
                      <w:p w14:paraId="3C599F0E" w14:textId="77777777" w:rsidR="00C108D6" w:rsidRPr="006E43C8" w:rsidRDefault="00C108D6" w:rsidP="00D72217">
                        <w:pPr>
                          <w:jc w:val="center"/>
                          <w:rPr>
                            <w:rFonts w:eastAsia="Calibri" w:cstheme="minorHAnsi"/>
                            <w:sz w:val="18"/>
                            <w:szCs w:val="18"/>
                            <w:lang w:val="en-AU"/>
                          </w:rPr>
                        </w:pPr>
                        <w:r w:rsidRPr="00D65B82">
                          <w:rPr>
                            <w:rStyle w:val="Textdelcontenidor"/>
                            <w:rFonts w:eastAsiaTheme="minorHAnsi"/>
                            <w:color w:val="auto"/>
                            <w:sz w:val="18"/>
                            <w:szCs w:val="18"/>
                            <w:highlight w:val="lightGray"/>
                            <w:lang w:val="en-AU"/>
                          </w:rPr>
                          <w:t>Click to enter number</w:t>
                        </w:r>
                      </w:p>
                    </w:tc>
                  </w:sdtContent>
                </w:sdt>
                <w:sdt>
                  <w:sdtPr>
                    <w:rPr>
                      <w:rFonts w:eastAsia="Calibri" w:cstheme="minorHAnsi"/>
                      <w:sz w:val="18"/>
                      <w:szCs w:val="18"/>
                      <w:lang w:val="en-AU"/>
                    </w:rPr>
                    <w:id w:val="-1117757631"/>
                    <w:placeholder>
                      <w:docPart w:val="38DC5DA0B72841559FF61DC7274DAD4E"/>
                    </w:placeholder>
                    <w:showingPlcHdr/>
                  </w:sdtPr>
                  <w:sdtEndPr>
                    <w:rPr>
                      <w:rFonts w:eastAsia="Times New Roman"/>
                    </w:rPr>
                  </w:sdtEndPr>
                  <w:sdtContent>
                    <w:tc>
                      <w:tcPr>
                        <w:tcW w:w="1606" w:type="dxa"/>
                        <w:vAlign w:val="center"/>
                      </w:tcPr>
                      <w:p w14:paraId="5537ACC8" w14:textId="77777777" w:rsidR="00C108D6" w:rsidRPr="006E43C8" w:rsidRDefault="00C108D6" w:rsidP="00D72217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AU"/>
                          </w:rPr>
                        </w:pPr>
                        <w:r w:rsidRPr="00D65B82">
                          <w:rPr>
                            <w:rStyle w:val="Textdelcontenidor"/>
                            <w:rFonts w:eastAsiaTheme="minorHAnsi"/>
                            <w:color w:val="auto"/>
                            <w:sz w:val="18"/>
                            <w:szCs w:val="18"/>
                            <w:highlight w:val="lightGray"/>
                            <w:lang w:val="en-AU"/>
                          </w:rPr>
                          <w:t>Click to enter number</w:t>
                        </w:r>
                      </w:p>
                    </w:tc>
                  </w:sdtContent>
                </w:sdt>
                <w:sdt>
                  <w:sdtPr>
                    <w:rPr>
                      <w:rFonts w:cstheme="minorHAnsi"/>
                      <w:sz w:val="18"/>
                      <w:szCs w:val="18"/>
                      <w:lang w:val="en-AU"/>
                    </w:rPr>
                    <w:id w:val="-179813239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tc>
                      <w:tcPr>
                        <w:tcW w:w="1606" w:type="dxa"/>
                        <w:vAlign w:val="center"/>
                      </w:tcPr>
                      <w:p w14:paraId="53EC668C" w14:textId="77777777" w:rsidR="00C108D6" w:rsidRDefault="00C108D6" w:rsidP="00D72217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AU"/>
                          </w:rPr>
                        </w:pPr>
                        <w:r>
                          <w:rPr>
                            <w:rFonts w:ascii="MS Gothic" w:eastAsia="MS Gothic" w:hAnsi="MS Gothic" w:cstheme="minorHAnsi" w:hint="eastAsia"/>
                            <w:sz w:val="18"/>
                            <w:szCs w:val="18"/>
                            <w:lang w:val="en-AU"/>
                          </w:rPr>
                          <w:t>☐</w:t>
                        </w:r>
                      </w:p>
                    </w:tc>
                  </w:sdtContent>
                </w:sdt>
                <w:sdt>
                  <w:sdtPr>
                    <w:rPr>
                      <w:rFonts w:eastAsia="Calibri" w:cstheme="minorHAnsi"/>
                      <w:sz w:val="18"/>
                      <w:szCs w:val="18"/>
                      <w:lang w:val="en-AU"/>
                    </w:rPr>
                    <w:id w:val="1863629981"/>
                    <w:placeholder>
                      <w:docPart w:val="461FBEE5F98C4814ACA6FA5E20D75956"/>
                    </w:placeholder>
                    <w:showingPlcHdr/>
                  </w:sdtPr>
                  <w:sdtEndPr>
                    <w:rPr>
                      <w:rFonts w:eastAsia="Times New Roman"/>
                    </w:rPr>
                  </w:sdtEndPr>
                  <w:sdtContent>
                    <w:tc>
                      <w:tcPr>
                        <w:tcW w:w="1607" w:type="dxa"/>
                        <w:vAlign w:val="center"/>
                      </w:tcPr>
                      <w:p w14:paraId="2F26E64C" w14:textId="77777777" w:rsidR="00C108D6" w:rsidRDefault="00C108D6" w:rsidP="00D72217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AU"/>
                          </w:rPr>
                        </w:pPr>
                        <w:r w:rsidRPr="00D65B82">
                          <w:rPr>
                            <w:rStyle w:val="Textdelcontenidor"/>
                            <w:rFonts w:eastAsiaTheme="minorHAnsi"/>
                            <w:color w:val="auto"/>
                            <w:sz w:val="18"/>
                            <w:szCs w:val="18"/>
                            <w:highlight w:val="lightGray"/>
                            <w:lang w:val="en-AU"/>
                          </w:rPr>
                          <w:t>Click to enter number</w:t>
                        </w:r>
                      </w:p>
                    </w:tc>
                  </w:sdtContent>
                </w:sdt>
                <w:sdt>
                  <w:sdtPr>
                    <w:rPr>
                      <w:rFonts w:cstheme="minorHAnsi"/>
                      <w:sz w:val="18"/>
                      <w:szCs w:val="18"/>
                      <w:lang w:val="en-AU"/>
                    </w:rPr>
                    <w:id w:val="778679835"/>
                    <w:placeholder>
                      <w:docPart w:val="F20697BC31204B9D937F60850CABC4DE"/>
                    </w:placeholder>
                    <w:showingPlcHdr/>
                  </w:sdtPr>
                  <w:sdtEndPr/>
                  <w:sdtContent>
                    <w:tc>
                      <w:tcPr>
                        <w:tcW w:w="5095" w:type="dxa"/>
                        <w:vAlign w:val="center"/>
                      </w:tcPr>
                      <w:p w14:paraId="025DB87F" w14:textId="77777777" w:rsidR="00C108D6" w:rsidRPr="005B3718" w:rsidRDefault="00C108D6" w:rsidP="00D72217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AU"/>
                          </w:rPr>
                        </w:pPr>
                        <w:r w:rsidRPr="00E0712F">
                          <w:rPr>
                            <w:rFonts w:cstheme="minorHAnsi"/>
                            <w:sz w:val="18"/>
                            <w:szCs w:val="18"/>
                            <w:highlight w:val="lightGray"/>
                            <w:lang w:val="en-AU"/>
                          </w:rPr>
                          <w:t>Justify the expenditure by explaining for which activity it was needed, what purpose it served, etc.</w:t>
                        </w:r>
                      </w:p>
                    </w:tc>
                  </w:sdtContent>
                </w:sdt>
              </w:tr>
            </w:sdtContent>
          </w:sdt>
        </w:sdtContent>
      </w:sdt>
    </w:tbl>
    <w:p w14:paraId="7EE38AD4" w14:textId="77777777" w:rsidR="00C108D6" w:rsidRPr="00413DBE" w:rsidRDefault="00C108D6" w:rsidP="00C108D6">
      <w:pPr>
        <w:jc w:val="both"/>
        <w:rPr>
          <w:rFonts w:ascii="Calibri" w:hAnsi="Calibri" w:cs="Calibri"/>
          <w:iCs/>
          <w:sz w:val="18"/>
          <w:szCs w:val="18"/>
          <w:lang w:val="en-AU" w:eastAsia="es-ES"/>
        </w:rPr>
      </w:pPr>
      <w:r w:rsidRPr="00D83675">
        <w:rPr>
          <w:rFonts w:ascii="Calibri" w:hAnsi="Calibri" w:cs="Calibri"/>
          <w:iCs/>
          <w:sz w:val="18"/>
          <w:szCs w:val="18"/>
          <w:lang w:val="en-AU" w:eastAsia="es-ES"/>
        </w:rPr>
        <w:t xml:space="preserve">To add a row, click on the </w:t>
      </w:r>
      <w:r w:rsidRPr="004D53CC">
        <w:rPr>
          <w:rFonts w:ascii="Calibri" w:hAnsi="Calibri" w:cs="Calibri"/>
          <w:iCs/>
          <w:sz w:val="18"/>
          <w:szCs w:val="18"/>
          <w:highlight w:val="lightGray"/>
          <w:lang w:val="en-AU" w:eastAsia="es-ES"/>
        </w:rPr>
        <w:t>+</w:t>
      </w:r>
      <w:r w:rsidRPr="00D83675">
        <w:rPr>
          <w:rFonts w:ascii="Calibri" w:hAnsi="Calibri" w:cs="Calibri"/>
          <w:iCs/>
          <w:color w:val="F0A22E" w:themeColor="accent1"/>
          <w:sz w:val="18"/>
          <w:szCs w:val="18"/>
          <w:lang w:val="en-AU" w:eastAsia="es-ES"/>
        </w:rPr>
        <w:t xml:space="preserve"> </w:t>
      </w:r>
      <w:r w:rsidRPr="00D83675">
        <w:rPr>
          <w:rFonts w:ascii="Calibri" w:hAnsi="Calibri" w:cs="Calibri"/>
          <w:iCs/>
          <w:sz w:val="18"/>
          <w:szCs w:val="18"/>
          <w:lang w:val="en-AU" w:eastAsia="es-ES"/>
        </w:rPr>
        <w:t>symbol that appears at the bottom-right side of the table</w:t>
      </w:r>
      <w:r>
        <w:rPr>
          <w:rFonts w:ascii="Calibri" w:hAnsi="Calibri" w:cs="Calibri"/>
          <w:iCs/>
          <w:sz w:val="18"/>
          <w:szCs w:val="18"/>
          <w:lang w:val="en-AU" w:eastAsia="es-ES"/>
        </w:rPr>
        <w:t>.</w:t>
      </w:r>
    </w:p>
    <w:p w14:paraId="25043DEB" w14:textId="77777777" w:rsidR="00144ED2" w:rsidRDefault="00144ED2">
      <w:pPr>
        <w:rPr>
          <w:lang w:val="en-IE" w:eastAsia="es-ES"/>
        </w:rPr>
      </w:pPr>
    </w:p>
    <w:p w14:paraId="765B3E03" w14:textId="2566E4FD" w:rsidR="005741A0" w:rsidRDefault="005741A0">
      <w:pPr>
        <w:rPr>
          <w:lang w:val="en-IE" w:eastAsia="es-ES"/>
        </w:rPr>
      </w:pPr>
    </w:p>
    <w:p w14:paraId="776B86F6" w14:textId="2EC8266E" w:rsidR="005741A0" w:rsidRDefault="005741A0" w:rsidP="00144ED2">
      <w:pPr>
        <w:pStyle w:val="Ttol5"/>
        <w:rPr>
          <w:lang w:val="en-IE"/>
        </w:rPr>
      </w:pPr>
      <w:r>
        <w:rPr>
          <w:lang w:val="en-IE"/>
        </w:rPr>
        <w:t>PUBLICATION EXPENDITURES</w:t>
      </w:r>
    </w:p>
    <w:p w14:paraId="33E8F421" w14:textId="77777777" w:rsidR="00C108D6" w:rsidRDefault="00C108D6" w:rsidP="00C108D6">
      <w:pPr>
        <w:jc w:val="both"/>
        <w:rPr>
          <w:lang w:val="en-IE" w:eastAsia="es-ES"/>
        </w:rPr>
      </w:pPr>
    </w:p>
    <w:tbl>
      <w:tblPr>
        <w:tblStyle w:val="Taulaambquadrcula"/>
        <w:tblW w:w="13711" w:type="dxa"/>
        <w:tbl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single" w:sz="4" w:space="0" w:color="A5644E" w:themeColor="accent2"/>
          <w:insideV w:val="single" w:sz="4" w:space="0" w:color="A5644E" w:themeColor="accent2"/>
        </w:tblBorders>
        <w:tblLook w:val="04A0" w:firstRow="1" w:lastRow="0" w:firstColumn="1" w:lastColumn="0" w:noHBand="0" w:noVBand="1"/>
      </w:tblPr>
      <w:tblGrid>
        <w:gridCol w:w="2191"/>
        <w:gridCol w:w="1606"/>
        <w:gridCol w:w="1606"/>
        <w:gridCol w:w="1606"/>
        <w:gridCol w:w="1607"/>
        <w:gridCol w:w="5095"/>
      </w:tblGrid>
      <w:tr w:rsidR="00C108D6" w:rsidRPr="006E43C8" w14:paraId="67E4BC43" w14:textId="77777777" w:rsidTr="00D72217">
        <w:trPr>
          <w:trHeight w:val="841"/>
        </w:trPr>
        <w:tc>
          <w:tcPr>
            <w:tcW w:w="2191" w:type="dxa"/>
            <w:shd w:val="clear" w:color="auto" w:fill="A5644E" w:themeFill="accent2"/>
            <w:vAlign w:val="center"/>
          </w:tcPr>
          <w:p w14:paraId="0AEA729A" w14:textId="77777777" w:rsidR="00C108D6" w:rsidRDefault="00C108D6" w:rsidP="00D72217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AU"/>
              </w:rPr>
            </w:pPr>
            <w:r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AU"/>
              </w:rPr>
              <w:t>Description of the cost/expenditure</w:t>
            </w:r>
          </w:p>
        </w:tc>
        <w:tc>
          <w:tcPr>
            <w:tcW w:w="1606" w:type="dxa"/>
            <w:shd w:val="clear" w:color="auto" w:fill="A5644E" w:themeFill="accent2"/>
            <w:vAlign w:val="center"/>
          </w:tcPr>
          <w:p w14:paraId="5F3B44E7" w14:textId="77777777" w:rsidR="00C108D6" w:rsidRPr="006E43C8" w:rsidRDefault="00C108D6" w:rsidP="00D72217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AU"/>
              </w:rPr>
            </w:pPr>
            <w:r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AU"/>
              </w:rPr>
              <w:t xml:space="preserve">Original amount </w:t>
            </w:r>
            <w:r w:rsidRPr="006F7FE3">
              <w:rPr>
                <w:rFonts w:cstheme="minorHAnsi"/>
                <w:color w:val="FFFFFF" w:themeColor="background1"/>
                <w:sz w:val="18"/>
                <w:szCs w:val="18"/>
                <w:lang w:val="en-AU"/>
              </w:rPr>
              <w:t>(foreseen in the proposal budget)</w:t>
            </w:r>
          </w:p>
        </w:tc>
        <w:tc>
          <w:tcPr>
            <w:tcW w:w="1606" w:type="dxa"/>
            <w:shd w:val="clear" w:color="auto" w:fill="A5644E" w:themeFill="accent2"/>
            <w:vAlign w:val="center"/>
          </w:tcPr>
          <w:p w14:paraId="7FCF2C47" w14:textId="77777777" w:rsidR="00C108D6" w:rsidRDefault="00C108D6" w:rsidP="00D72217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AU"/>
              </w:rPr>
            </w:pPr>
            <w:r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AU"/>
              </w:rPr>
              <w:t>Actual amount</w:t>
            </w:r>
          </w:p>
          <w:p w14:paraId="49E2A23E" w14:textId="77777777" w:rsidR="00C108D6" w:rsidRPr="00036643" w:rsidRDefault="00C108D6" w:rsidP="00D72217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lang w:val="en-AU"/>
              </w:rPr>
            </w:pPr>
            <w:r w:rsidRPr="00036643">
              <w:rPr>
                <w:rFonts w:cstheme="minorHAnsi"/>
                <w:color w:val="FFFFFF" w:themeColor="background1"/>
                <w:sz w:val="18"/>
                <w:szCs w:val="18"/>
                <w:lang w:val="en-AU"/>
              </w:rPr>
              <w:t>(declared, spent or foreseen)</w:t>
            </w:r>
          </w:p>
        </w:tc>
        <w:tc>
          <w:tcPr>
            <w:tcW w:w="1606" w:type="dxa"/>
            <w:shd w:val="clear" w:color="auto" w:fill="A5644E" w:themeFill="accent2"/>
            <w:vAlign w:val="center"/>
          </w:tcPr>
          <w:p w14:paraId="16770782" w14:textId="77777777" w:rsidR="00C108D6" w:rsidRDefault="00C108D6" w:rsidP="00D72217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AU"/>
              </w:rPr>
            </w:pPr>
            <w:r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AU"/>
              </w:rPr>
              <w:t>Deviation?</w:t>
            </w:r>
          </w:p>
          <w:p w14:paraId="6F67B7AD" w14:textId="77777777" w:rsidR="00C108D6" w:rsidRPr="004A0779" w:rsidRDefault="00C108D6" w:rsidP="00D72217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lang w:val="en-AU"/>
              </w:rPr>
            </w:pPr>
            <w:r>
              <w:rPr>
                <w:rFonts w:cstheme="minorHAnsi"/>
                <w:color w:val="FFFFFF" w:themeColor="background1"/>
                <w:sz w:val="18"/>
                <w:szCs w:val="18"/>
                <w:lang w:val="en-AU"/>
              </w:rPr>
              <w:t>(tick if yes)</w:t>
            </w:r>
          </w:p>
        </w:tc>
        <w:tc>
          <w:tcPr>
            <w:tcW w:w="1607" w:type="dxa"/>
            <w:shd w:val="clear" w:color="auto" w:fill="A5644E" w:themeFill="accent2"/>
            <w:vAlign w:val="center"/>
          </w:tcPr>
          <w:p w14:paraId="78FE638D" w14:textId="77777777" w:rsidR="00C108D6" w:rsidRDefault="00C108D6" w:rsidP="00D72217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AU"/>
              </w:rPr>
            </w:pPr>
            <w:r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AU"/>
              </w:rPr>
              <w:t>Amount of the deviation</w:t>
            </w:r>
          </w:p>
          <w:p w14:paraId="523E143A" w14:textId="77777777" w:rsidR="00C108D6" w:rsidRDefault="00C108D6" w:rsidP="00D72217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AU"/>
              </w:rPr>
            </w:pPr>
            <w:r w:rsidRPr="00036643">
              <w:rPr>
                <w:rFonts w:cstheme="minorHAnsi"/>
                <w:color w:val="FFFFFF" w:themeColor="background1"/>
                <w:sz w:val="18"/>
                <w:szCs w:val="18"/>
                <w:lang w:val="en-AU"/>
              </w:rPr>
              <w:t>(</w:t>
            </w:r>
            <w:r>
              <w:rPr>
                <w:rFonts w:cstheme="minorHAnsi"/>
                <w:color w:val="FFFFFF" w:themeColor="background1"/>
                <w:sz w:val="18"/>
                <w:szCs w:val="18"/>
                <w:lang w:val="en-AU"/>
              </w:rPr>
              <w:t>if applicable</w:t>
            </w:r>
            <w:r w:rsidRPr="00036643">
              <w:rPr>
                <w:rFonts w:cstheme="minorHAnsi"/>
                <w:color w:val="FFFFFF" w:themeColor="background1"/>
                <w:sz w:val="18"/>
                <w:szCs w:val="18"/>
                <w:lang w:val="en-AU"/>
              </w:rPr>
              <w:t>)</w:t>
            </w:r>
          </w:p>
        </w:tc>
        <w:tc>
          <w:tcPr>
            <w:tcW w:w="5095" w:type="dxa"/>
            <w:shd w:val="clear" w:color="auto" w:fill="A5644E" w:themeFill="accent2"/>
            <w:vAlign w:val="center"/>
          </w:tcPr>
          <w:p w14:paraId="329AE696" w14:textId="77777777" w:rsidR="00C108D6" w:rsidRDefault="00C108D6" w:rsidP="00D72217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AU"/>
              </w:rPr>
            </w:pPr>
            <w:r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AU"/>
              </w:rPr>
              <w:t>Justification</w:t>
            </w:r>
          </w:p>
          <w:p w14:paraId="7B8CE972" w14:textId="77777777" w:rsidR="00C108D6" w:rsidRPr="004A0779" w:rsidRDefault="00C108D6" w:rsidP="00D72217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lang w:val="en-AU"/>
              </w:rPr>
            </w:pPr>
            <w:r>
              <w:rPr>
                <w:rFonts w:cstheme="minorHAnsi"/>
                <w:color w:val="FFFFFF" w:themeColor="background1"/>
                <w:sz w:val="18"/>
                <w:szCs w:val="18"/>
                <w:lang w:val="en-AU"/>
              </w:rPr>
              <w:t>(include explanations about the deviation if applicable)</w:t>
            </w:r>
          </w:p>
        </w:tc>
      </w:tr>
      <w:sdt>
        <w:sdtPr>
          <w:rPr>
            <w:rFonts w:eastAsia="Calibri" w:cstheme="minorHAnsi"/>
            <w:sz w:val="18"/>
            <w:szCs w:val="18"/>
            <w:lang w:val="en-AU"/>
          </w:rPr>
          <w:id w:val="51428157"/>
          <w15:repeatingSection/>
        </w:sdtPr>
        <w:sdtEndPr>
          <w:rPr>
            <w:rFonts w:eastAsia="Times New Roman"/>
          </w:rPr>
        </w:sdtEndPr>
        <w:sdtContent>
          <w:sdt>
            <w:sdtPr>
              <w:rPr>
                <w:rFonts w:eastAsia="Calibri" w:cstheme="minorHAnsi"/>
                <w:sz w:val="18"/>
                <w:szCs w:val="18"/>
                <w:lang w:val="en-AU"/>
              </w:rPr>
              <w:id w:val="2098669177"/>
              <w:placeholder>
                <w:docPart w:val="3E37179EB7894104937215586036BA58"/>
              </w:placeholder>
              <w15:repeatingSectionItem/>
            </w:sdtPr>
            <w:sdtEndPr>
              <w:rPr>
                <w:rFonts w:eastAsia="Times New Roman"/>
              </w:rPr>
            </w:sdtEndPr>
            <w:sdtContent>
              <w:tr w:rsidR="00C108D6" w:rsidRPr="006E43C8" w14:paraId="5D44BA13" w14:textId="77777777" w:rsidTr="00D72217">
                <w:trPr>
                  <w:trHeight w:val="974"/>
                </w:trPr>
                <w:sdt>
                  <w:sdtPr>
                    <w:rPr>
                      <w:rFonts w:eastAsia="Calibri" w:cstheme="minorHAnsi"/>
                      <w:sz w:val="18"/>
                      <w:szCs w:val="18"/>
                      <w:lang w:val="en-AU"/>
                    </w:rPr>
                    <w:id w:val="1194500357"/>
                    <w:placeholder>
                      <w:docPart w:val="F8D90A5658C94424BE92A406CB2F74F1"/>
                    </w:placeholder>
                    <w:showingPlcHdr/>
                  </w:sdtPr>
                  <w:sdtEndPr>
                    <w:rPr>
                      <w:rFonts w:eastAsia="Times New Roman"/>
                    </w:rPr>
                  </w:sdtEndPr>
                  <w:sdtContent>
                    <w:tc>
                      <w:tcPr>
                        <w:tcW w:w="2191" w:type="dxa"/>
                        <w:vAlign w:val="center"/>
                      </w:tcPr>
                      <w:p w14:paraId="4D174E4D" w14:textId="77777777" w:rsidR="00C108D6" w:rsidRDefault="00C108D6" w:rsidP="00D72217">
                        <w:pPr>
                          <w:jc w:val="center"/>
                          <w:rPr>
                            <w:rFonts w:eastAsia="Calibri" w:cstheme="minorHAnsi"/>
                            <w:sz w:val="18"/>
                            <w:szCs w:val="18"/>
                            <w:lang w:val="en-AU"/>
                          </w:rPr>
                        </w:pPr>
                        <w:r w:rsidRPr="00A71A49">
                          <w:rPr>
                            <w:rFonts w:cstheme="minorHAnsi"/>
                            <w:sz w:val="18"/>
                            <w:szCs w:val="18"/>
                            <w:highlight w:val="lightGray"/>
                            <w:lang w:val="en-AU"/>
                          </w:rPr>
                          <w:t>Describe the expenditure (number of items, type, etc.)</w:t>
                        </w:r>
                      </w:p>
                    </w:tc>
                  </w:sdtContent>
                </w:sdt>
                <w:sdt>
                  <w:sdtPr>
                    <w:rPr>
                      <w:rFonts w:eastAsia="Calibri" w:cstheme="minorHAnsi"/>
                      <w:sz w:val="18"/>
                      <w:szCs w:val="18"/>
                      <w:lang w:val="en-AU"/>
                    </w:rPr>
                    <w:id w:val="-1505426183"/>
                    <w:placeholder>
                      <w:docPart w:val="82E43BD709474578976397F710B900CC"/>
                    </w:placeholder>
                    <w:showingPlcHdr/>
                  </w:sdtPr>
                  <w:sdtEndPr>
                    <w:rPr>
                      <w:rFonts w:eastAsia="Times New Roman"/>
                    </w:rPr>
                  </w:sdtEndPr>
                  <w:sdtContent>
                    <w:tc>
                      <w:tcPr>
                        <w:tcW w:w="1606" w:type="dxa"/>
                        <w:vAlign w:val="center"/>
                      </w:tcPr>
                      <w:p w14:paraId="1223B266" w14:textId="77777777" w:rsidR="00C108D6" w:rsidRPr="006E43C8" w:rsidRDefault="00C108D6" w:rsidP="00D72217">
                        <w:pPr>
                          <w:jc w:val="center"/>
                          <w:rPr>
                            <w:rFonts w:eastAsia="Calibri" w:cstheme="minorHAnsi"/>
                            <w:sz w:val="18"/>
                            <w:szCs w:val="18"/>
                            <w:lang w:val="en-AU"/>
                          </w:rPr>
                        </w:pPr>
                        <w:r w:rsidRPr="00D65B82">
                          <w:rPr>
                            <w:rStyle w:val="Textdelcontenidor"/>
                            <w:rFonts w:eastAsiaTheme="minorHAnsi"/>
                            <w:color w:val="auto"/>
                            <w:sz w:val="18"/>
                            <w:szCs w:val="18"/>
                            <w:highlight w:val="lightGray"/>
                            <w:lang w:val="en-AU"/>
                          </w:rPr>
                          <w:t>Click to enter number</w:t>
                        </w:r>
                      </w:p>
                    </w:tc>
                  </w:sdtContent>
                </w:sdt>
                <w:sdt>
                  <w:sdtPr>
                    <w:rPr>
                      <w:rFonts w:eastAsia="Calibri" w:cstheme="minorHAnsi"/>
                      <w:sz w:val="18"/>
                      <w:szCs w:val="18"/>
                      <w:lang w:val="en-AU"/>
                    </w:rPr>
                    <w:id w:val="12038115"/>
                    <w:placeholder>
                      <w:docPart w:val="607DFE0D9DE14181BA7018EBAF13632A"/>
                    </w:placeholder>
                    <w:showingPlcHdr/>
                  </w:sdtPr>
                  <w:sdtEndPr>
                    <w:rPr>
                      <w:rFonts w:eastAsia="Times New Roman"/>
                    </w:rPr>
                  </w:sdtEndPr>
                  <w:sdtContent>
                    <w:tc>
                      <w:tcPr>
                        <w:tcW w:w="1606" w:type="dxa"/>
                        <w:vAlign w:val="center"/>
                      </w:tcPr>
                      <w:p w14:paraId="7E7F9F09" w14:textId="77777777" w:rsidR="00C108D6" w:rsidRPr="006E43C8" w:rsidRDefault="00C108D6" w:rsidP="00D72217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AU"/>
                          </w:rPr>
                        </w:pPr>
                        <w:r w:rsidRPr="00D65B82">
                          <w:rPr>
                            <w:rStyle w:val="Textdelcontenidor"/>
                            <w:rFonts w:eastAsiaTheme="minorHAnsi"/>
                            <w:color w:val="auto"/>
                            <w:sz w:val="18"/>
                            <w:szCs w:val="18"/>
                            <w:highlight w:val="lightGray"/>
                            <w:lang w:val="en-AU"/>
                          </w:rPr>
                          <w:t>Click to enter number</w:t>
                        </w:r>
                      </w:p>
                    </w:tc>
                  </w:sdtContent>
                </w:sdt>
                <w:sdt>
                  <w:sdtPr>
                    <w:rPr>
                      <w:rFonts w:cstheme="minorHAnsi"/>
                      <w:sz w:val="18"/>
                      <w:szCs w:val="18"/>
                      <w:lang w:val="en-AU"/>
                    </w:rPr>
                    <w:id w:val="-39019435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tc>
                      <w:tcPr>
                        <w:tcW w:w="1606" w:type="dxa"/>
                        <w:vAlign w:val="center"/>
                      </w:tcPr>
                      <w:p w14:paraId="01050E04" w14:textId="77777777" w:rsidR="00C108D6" w:rsidRDefault="00C108D6" w:rsidP="00D72217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AU"/>
                          </w:rPr>
                        </w:pPr>
                        <w:r>
                          <w:rPr>
                            <w:rFonts w:ascii="MS Gothic" w:eastAsia="MS Gothic" w:hAnsi="MS Gothic" w:cstheme="minorHAnsi" w:hint="eastAsia"/>
                            <w:sz w:val="18"/>
                            <w:szCs w:val="18"/>
                            <w:lang w:val="en-AU"/>
                          </w:rPr>
                          <w:t>☐</w:t>
                        </w:r>
                      </w:p>
                    </w:tc>
                  </w:sdtContent>
                </w:sdt>
                <w:sdt>
                  <w:sdtPr>
                    <w:rPr>
                      <w:rFonts w:eastAsia="Calibri" w:cstheme="minorHAnsi"/>
                      <w:sz w:val="18"/>
                      <w:szCs w:val="18"/>
                      <w:lang w:val="en-AU"/>
                    </w:rPr>
                    <w:id w:val="97846288"/>
                    <w:placeholder>
                      <w:docPart w:val="5047056950C94322BB5E260E8E01ECB0"/>
                    </w:placeholder>
                    <w:showingPlcHdr/>
                  </w:sdtPr>
                  <w:sdtEndPr>
                    <w:rPr>
                      <w:rFonts w:eastAsia="Times New Roman"/>
                    </w:rPr>
                  </w:sdtEndPr>
                  <w:sdtContent>
                    <w:tc>
                      <w:tcPr>
                        <w:tcW w:w="1607" w:type="dxa"/>
                        <w:vAlign w:val="center"/>
                      </w:tcPr>
                      <w:p w14:paraId="39F758BD" w14:textId="77777777" w:rsidR="00C108D6" w:rsidRDefault="00C108D6" w:rsidP="00D72217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AU"/>
                          </w:rPr>
                        </w:pPr>
                        <w:r w:rsidRPr="00D65B82">
                          <w:rPr>
                            <w:rStyle w:val="Textdelcontenidor"/>
                            <w:rFonts w:eastAsiaTheme="minorHAnsi"/>
                            <w:color w:val="auto"/>
                            <w:sz w:val="18"/>
                            <w:szCs w:val="18"/>
                            <w:highlight w:val="lightGray"/>
                            <w:lang w:val="en-AU"/>
                          </w:rPr>
                          <w:t>Click to enter number</w:t>
                        </w:r>
                      </w:p>
                    </w:tc>
                  </w:sdtContent>
                </w:sdt>
                <w:sdt>
                  <w:sdtPr>
                    <w:rPr>
                      <w:rFonts w:cstheme="minorHAnsi"/>
                      <w:sz w:val="18"/>
                      <w:szCs w:val="18"/>
                      <w:lang w:val="en-AU"/>
                    </w:rPr>
                    <w:id w:val="301890093"/>
                    <w:placeholder>
                      <w:docPart w:val="2D008F7481AD4796A0D3E4E37F1D178D"/>
                    </w:placeholder>
                    <w:showingPlcHdr/>
                  </w:sdtPr>
                  <w:sdtEndPr/>
                  <w:sdtContent>
                    <w:tc>
                      <w:tcPr>
                        <w:tcW w:w="5095" w:type="dxa"/>
                        <w:vAlign w:val="center"/>
                      </w:tcPr>
                      <w:p w14:paraId="611427B8" w14:textId="77777777" w:rsidR="00C108D6" w:rsidRPr="005B3718" w:rsidRDefault="00C108D6" w:rsidP="00D72217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AU"/>
                          </w:rPr>
                        </w:pPr>
                        <w:r w:rsidRPr="00E0712F">
                          <w:rPr>
                            <w:rFonts w:cstheme="minorHAnsi"/>
                            <w:sz w:val="18"/>
                            <w:szCs w:val="18"/>
                            <w:highlight w:val="lightGray"/>
                            <w:lang w:val="en-AU"/>
                          </w:rPr>
                          <w:t>Justify the expenditure by explaining for which activity it was needed, what purpose it served, etc.</w:t>
                        </w:r>
                      </w:p>
                    </w:tc>
                  </w:sdtContent>
                </w:sdt>
              </w:tr>
            </w:sdtContent>
          </w:sdt>
        </w:sdtContent>
      </w:sdt>
    </w:tbl>
    <w:p w14:paraId="30A34AE3" w14:textId="77777777" w:rsidR="00C108D6" w:rsidRPr="00413DBE" w:rsidRDefault="00C108D6" w:rsidP="00C108D6">
      <w:pPr>
        <w:jc w:val="both"/>
        <w:rPr>
          <w:rFonts w:ascii="Calibri" w:hAnsi="Calibri" w:cs="Calibri"/>
          <w:iCs/>
          <w:sz w:val="18"/>
          <w:szCs w:val="18"/>
          <w:lang w:val="en-AU" w:eastAsia="es-ES"/>
        </w:rPr>
      </w:pPr>
      <w:r w:rsidRPr="00D83675">
        <w:rPr>
          <w:rFonts w:ascii="Calibri" w:hAnsi="Calibri" w:cs="Calibri"/>
          <w:iCs/>
          <w:sz w:val="18"/>
          <w:szCs w:val="18"/>
          <w:lang w:val="en-AU" w:eastAsia="es-ES"/>
        </w:rPr>
        <w:t xml:space="preserve">To add a row, click on the </w:t>
      </w:r>
      <w:r w:rsidRPr="004D53CC">
        <w:rPr>
          <w:rFonts w:ascii="Calibri" w:hAnsi="Calibri" w:cs="Calibri"/>
          <w:iCs/>
          <w:sz w:val="18"/>
          <w:szCs w:val="18"/>
          <w:highlight w:val="lightGray"/>
          <w:lang w:val="en-AU" w:eastAsia="es-ES"/>
        </w:rPr>
        <w:t>+</w:t>
      </w:r>
      <w:r w:rsidRPr="00D83675">
        <w:rPr>
          <w:rFonts w:ascii="Calibri" w:hAnsi="Calibri" w:cs="Calibri"/>
          <w:iCs/>
          <w:color w:val="F0A22E" w:themeColor="accent1"/>
          <w:sz w:val="18"/>
          <w:szCs w:val="18"/>
          <w:lang w:val="en-AU" w:eastAsia="es-ES"/>
        </w:rPr>
        <w:t xml:space="preserve"> </w:t>
      </w:r>
      <w:r w:rsidRPr="00D83675">
        <w:rPr>
          <w:rFonts w:ascii="Calibri" w:hAnsi="Calibri" w:cs="Calibri"/>
          <w:iCs/>
          <w:sz w:val="18"/>
          <w:szCs w:val="18"/>
          <w:lang w:val="en-AU" w:eastAsia="es-ES"/>
        </w:rPr>
        <w:t>symbol that appears at the bottom-right side of the table</w:t>
      </w:r>
      <w:r>
        <w:rPr>
          <w:rFonts w:ascii="Calibri" w:hAnsi="Calibri" w:cs="Calibri"/>
          <w:iCs/>
          <w:sz w:val="18"/>
          <w:szCs w:val="18"/>
          <w:lang w:val="en-AU" w:eastAsia="es-ES"/>
        </w:rPr>
        <w:t>.</w:t>
      </w:r>
    </w:p>
    <w:p w14:paraId="13165A00" w14:textId="23603BFD" w:rsidR="00351F57" w:rsidRDefault="00351F57">
      <w:pPr>
        <w:rPr>
          <w:lang w:val="en-IE" w:eastAsia="es-ES"/>
        </w:rPr>
      </w:pPr>
    </w:p>
    <w:p w14:paraId="3D9E43C3" w14:textId="77777777" w:rsidR="00455D30" w:rsidRDefault="00455D30" w:rsidP="00455D30">
      <w:pPr>
        <w:jc w:val="both"/>
        <w:rPr>
          <w:rFonts w:ascii="Calibri" w:hAnsi="Calibri" w:cs="Calibri"/>
          <w:szCs w:val="22"/>
          <w:lang w:eastAsia="es-ES"/>
        </w:rPr>
      </w:pPr>
    </w:p>
    <w:p w14:paraId="4CEC3FE7" w14:textId="77777777" w:rsidR="00D562FF" w:rsidRDefault="00D562FF" w:rsidP="00455D30">
      <w:pPr>
        <w:pStyle w:val="Ttol2"/>
        <w:sectPr w:rsidR="00D562FF" w:rsidSect="00D562FF">
          <w:pgSz w:w="16840" w:h="11900" w:orient="landscape"/>
          <w:pgMar w:top="1418" w:right="1701" w:bottom="1418" w:left="1418" w:header="850" w:footer="850" w:gutter="0"/>
          <w:cols w:space="708"/>
          <w:titlePg/>
          <w:docGrid w:linePitch="360"/>
        </w:sectPr>
      </w:pPr>
      <w:bookmarkStart w:id="8" w:name="_Toc66807722"/>
      <w:bookmarkStart w:id="9" w:name="_Toc68884995"/>
    </w:p>
    <w:p w14:paraId="7B9A6195" w14:textId="30913007" w:rsidR="00455D30" w:rsidRDefault="00455D30" w:rsidP="00455D30">
      <w:pPr>
        <w:pStyle w:val="Ttol2"/>
      </w:pPr>
      <w:r>
        <w:lastRenderedPageBreak/>
        <w:t>SIGNATURES</w:t>
      </w:r>
      <w:bookmarkEnd w:id="8"/>
      <w:bookmarkEnd w:id="9"/>
    </w:p>
    <w:p w14:paraId="6C9E97D9" w14:textId="77777777" w:rsidR="00455D30" w:rsidRDefault="00455D30" w:rsidP="00455D30">
      <w:pPr>
        <w:jc w:val="both"/>
        <w:rPr>
          <w:rFonts w:ascii="Calibri" w:hAnsi="Calibri" w:cs="Calibri"/>
          <w:szCs w:val="22"/>
          <w:lang w:eastAsia="es-ES"/>
        </w:rPr>
      </w:pPr>
    </w:p>
    <w:p w14:paraId="1B345074" w14:textId="77777777" w:rsidR="00455D30" w:rsidRDefault="00455D30" w:rsidP="00455D30">
      <w:pPr>
        <w:jc w:val="both"/>
        <w:rPr>
          <w:rFonts w:ascii="Calibri" w:hAnsi="Calibri" w:cs="Calibri"/>
          <w:szCs w:val="22"/>
          <w:lang w:eastAsia="es-ES"/>
        </w:rPr>
      </w:pPr>
    </w:p>
    <w:tbl>
      <w:tblPr>
        <w:tblStyle w:val="Taulaambquadrcula"/>
        <w:tblW w:w="9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870"/>
      </w:tblGrid>
      <w:tr w:rsidR="00455D30" w14:paraId="1CEA637E" w14:textId="77777777" w:rsidTr="00455D30">
        <w:trPr>
          <w:trHeight w:val="568"/>
        </w:trPr>
        <w:tc>
          <w:tcPr>
            <w:tcW w:w="4253" w:type="dxa"/>
            <w:hideMark/>
          </w:tcPr>
          <w:p w14:paraId="40FF25EB" w14:textId="77777777" w:rsidR="00455D30" w:rsidRDefault="00455D30">
            <w:pPr>
              <w:jc w:val="both"/>
              <w:rPr>
                <w:rFonts w:ascii="Calibri" w:hAnsi="Calibri" w:cs="Calibri"/>
                <w:b/>
                <w:bCs/>
                <w:szCs w:val="22"/>
                <w:lang w:eastAsia="es-ES"/>
              </w:rPr>
            </w:pPr>
            <w:r>
              <w:rPr>
                <w:rFonts w:ascii="Calibri" w:hAnsi="Calibri" w:cs="Calibri"/>
                <w:b/>
                <w:bCs/>
                <w:szCs w:val="22"/>
                <w:lang w:eastAsia="es-ES"/>
              </w:rPr>
              <w:t>THE RESEARCHER</w:t>
            </w:r>
          </w:p>
        </w:tc>
        <w:tc>
          <w:tcPr>
            <w:tcW w:w="4870" w:type="dxa"/>
            <w:hideMark/>
          </w:tcPr>
          <w:p w14:paraId="175E6F8E" w14:textId="77777777" w:rsidR="00455D30" w:rsidRDefault="00455D30">
            <w:pPr>
              <w:jc w:val="both"/>
              <w:rPr>
                <w:rFonts w:ascii="Calibri" w:hAnsi="Calibri" w:cs="Calibri"/>
                <w:b/>
                <w:bCs/>
                <w:szCs w:val="22"/>
                <w:lang w:eastAsia="es-ES"/>
              </w:rPr>
            </w:pPr>
            <w:r>
              <w:rPr>
                <w:rFonts w:ascii="Calibri" w:hAnsi="Calibri" w:cs="Calibri"/>
                <w:b/>
                <w:bCs/>
                <w:szCs w:val="22"/>
                <w:lang w:eastAsia="es-ES"/>
              </w:rPr>
              <w:t>THE SUPERVISOR - CATALAN HOST ORGANISATION</w:t>
            </w:r>
          </w:p>
        </w:tc>
      </w:tr>
      <w:tr w:rsidR="00455D30" w14:paraId="3A2EDBE8" w14:textId="77777777" w:rsidTr="00455D30">
        <w:trPr>
          <w:trHeight w:val="112"/>
        </w:trPr>
        <w:tc>
          <w:tcPr>
            <w:tcW w:w="4253" w:type="dxa"/>
            <w:vAlign w:val="bottom"/>
            <w:hideMark/>
          </w:tcPr>
          <w:p w14:paraId="66F7A87F" w14:textId="77777777" w:rsidR="00455D30" w:rsidRDefault="00455D30">
            <w:pPr>
              <w:spacing w:after="120"/>
              <w:ind w:left="315"/>
              <w:rPr>
                <w:rFonts w:ascii="Calibri" w:hAnsi="Calibri" w:cs="Calibri"/>
                <w:szCs w:val="22"/>
                <w:lang w:eastAsia="es-ES"/>
              </w:rPr>
            </w:pPr>
            <w:proofErr w:type="spellStart"/>
            <w:r>
              <w:rPr>
                <w:rFonts w:ascii="Calibri" w:hAnsi="Calibri" w:cs="Calibri"/>
                <w:szCs w:val="22"/>
                <w:lang w:eastAsia="es-ES"/>
              </w:rPr>
              <w:t>Name</w:t>
            </w:r>
            <w:proofErr w:type="spellEnd"/>
            <w:r>
              <w:rPr>
                <w:rFonts w:ascii="Calibri" w:hAnsi="Calibri" w:cs="Calibri"/>
                <w:szCs w:val="22"/>
                <w:lang w:eastAsia="es-ES"/>
              </w:rPr>
              <w:t xml:space="preserve">: </w:t>
            </w:r>
            <w:sdt>
              <w:sdtPr>
                <w:rPr>
                  <w:rFonts w:cstheme="minorBidi"/>
                  <w:iCs/>
                </w:rPr>
                <w:id w:val="-1250193942"/>
                <w:placeholder>
                  <w:docPart w:val="F84AFF07A439453A96140A6682F7359E"/>
                </w:placeholder>
                <w:showingPlcHdr/>
              </w:sdtPr>
              <w:sdtEndPr/>
              <w:sdtContent>
                <w:r>
                  <w:rPr>
                    <w:rFonts w:cstheme="minorHAnsi"/>
                    <w:szCs w:val="22"/>
                    <w:highlight w:val="lightGray"/>
                  </w:rPr>
                  <w:t>[</w:t>
                </w:r>
                <w:r>
                  <w:rPr>
                    <w:rStyle w:val="Textdelcontenidor"/>
                    <w:rFonts w:eastAsiaTheme="minorHAnsi" w:cstheme="minorHAnsi"/>
                    <w:szCs w:val="22"/>
                    <w:highlight w:val="lightGray"/>
                  </w:rPr>
                  <w:t>Enter name]</w:t>
                </w:r>
              </w:sdtContent>
            </w:sdt>
          </w:p>
        </w:tc>
        <w:tc>
          <w:tcPr>
            <w:tcW w:w="4870" w:type="dxa"/>
            <w:vAlign w:val="bottom"/>
            <w:hideMark/>
          </w:tcPr>
          <w:p w14:paraId="4607F42A" w14:textId="77777777" w:rsidR="00455D30" w:rsidRDefault="00455D30">
            <w:pPr>
              <w:spacing w:after="120"/>
              <w:ind w:left="461"/>
              <w:rPr>
                <w:rFonts w:ascii="Calibri" w:hAnsi="Calibri" w:cs="Calibri"/>
                <w:szCs w:val="22"/>
                <w:lang w:eastAsia="es-ES"/>
              </w:rPr>
            </w:pPr>
            <w:proofErr w:type="spellStart"/>
            <w:r>
              <w:rPr>
                <w:rFonts w:ascii="Calibri" w:hAnsi="Calibri" w:cs="Calibri"/>
                <w:szCs w:val="22"/>
                <w:lang w:eastAsia="es-ES"/>
              </w:rPr>
              <w:t>Name</w:t>
            </w:r>
            <w:proofErr w:type="spellEnd"/>
            <w:r>
              <w:rPr>
                <w:rFonts w:ascii="Calibri" w:hAnsi="Calibri" w:cs="Calibri"/>
                <w:szCs w:val="22"/>
                <w:lang w:eastAsia="es-ES"/>
              </w:rPr>
              <w:t xml:space="preserve">: </w:t>
            </w:r>
            <w:sdt>
              <w:sdtPr>
                <w:rPr>
                  <w:rFonts w:cstheme="minorBidi"/>
                  <w:iCs/>
                </w:rPr>
                <w:id w:val="1727175338"/>
                <w:placeholder>
                  <w:docPart w:val="850994CF69654058BCA7D4B9E64B1A88"/>
                </w:placeholder>
                <w:showingPlcHdr/>
              </w:sdtPr>
              <w:sdtEndPr/>
              <w:sdtContent>
                <w:r>
                  <w:rPr>
                    <w:rFonts w:cstheme="minorHAnsi"/>
                    <w:szCs w:val="22"/>
                    <w:highlight w:val="lightGray"/>
                  </w:rPr>
                  <w:t>[</w:t>
                </w:r>
                <w:r>
                  <w:rPr>
                    <w:rStyle w:val="Textdelcontenidor"/>
                    <w:rFonts w:eastAsiaTheme="minorHAnsi" w:cstheme="minorHAnsi"/>
                    <w:szCs w:val="22"/>
                    <w:highlight w:val="lightGray"/>
                  </w:rPr>
                  <w:t>Enter name]</w:t>
                </w:r>
              </w:sdtContent>
            </w:sdt>
          </w:p>
        </w:tc>
      </w:tr>
      <w:tr w:rsidR="00455D30" w14:paraId="2DA053FC" w14:textId="77777777" w:rsidTr="00455D30">
        <w:trPr>
          <w:trHeight w:val="287"/>
        </w:trPr>
        <w:tc>
          <w:tcPr>
            <w:tcW w:w="4253" w:type="dxa"/>
            <w:vAlign w:val="bottom"/>
            <w:hideMark/>
          </w:tcPr>
          <w:p w14:paraId="32B7154B" w14:textId="77777777" w:rsidR="00455D30" w:rsidRDefault="00455D30">
            <w:pPr>
              <w:ind w:left="315"/>
              <w:rPr>
                <w:rFonts w:ascii="Calibri" w:hAnsi="Calibri" w:cs="Calibri"/>
                <w:szCs w:val="22"/>
                <w:lang w:eastAsia="es-ES"/>
              </w:rPr>
            </w:pPr>
            <w:proofErr w:type="spellStart"/>
            <w:r>
              <w:rPr>
                <w:rFonts w:ascii="Calibri" w:hAnsi="Calibri" w:cs="Calibri"/>
                <w:szCs w:val="22"/>
                <w:lang w:eastAsia="es-ES"/>
              </w:rPr>
              <w:t>Date</w:t>
            </w:r>
            <w:proofErr w:type="spellEnd"/>
            <w:r>
              <w:rPr>
                <w:rFonts w:ascii="Calibri" w:hAnsi="Calibri" w:cs="Calibri"/>
                <w:szCs w:val="22"/>
                <w:lang w:eastAsia="es-ES"/>
              </w:rPr>
              <w:t xml:space="preserve">: </w:t>
            </w:r>
            <w:sdt>
              <w:sdtPr>
                <w:rPr>
                  <w:rFonts w:ascii="Calibri" w:hAnsi="Calibri" w:cs="Calibri"/>
                  <w:szCs w:val="22"/>
                  <w:lang w:eastAsia="es-ES"/>
                </w:rPr>
                <w:id w:val="-437755921"/>
                <w:placeholder>
                  <w:docPart w:val="96EB947BF29B48189E2916DB48D195DC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Textdelcontenidor"/>
                    <w:highlight w:val="lightGray"/>
                  </w:rPr>
                  <w:t>Click or tap to enter a date</w:t>
                </w:r>
              </w:sdtContent>
            </w:sdt>
          </w:p>
        </w:tc>
        <w:tc>
          <w:tcPr>
            <w:tcW w:w="4870" w:type="dxa"/>
            <w:vAlign w:val="bottom"/>
            <w:hideMark/>
          </w:tcPr>
          <w:p w14:paraId="34B8B90F" w14:textId="77777777" w:rsidR="00455D30" w:rsidRDefault="00455D30">
            <w:pPr>
              <w:ind w:left="461"/>
              <w:jc w:val="both"/>
              <w:rPr>
                <w:rFonts w:ascii="Calibri" w:hAnsi="Calibri" w:cs="Calibri"/>
                <w:szCs w:val="22"/>
                <w:lang w:eastAsia="es-ES"/>
              </w:rPr>
            </w:pPr>
            <w:proofErr w:type="spellStart"/>
            <w:r>
              <w:rPr>
                <w:rFonts w:ascii="Calibri" w:hAnsi="Calibri" w:cs="Calibri"/>
                <w:szCs w:val="22"/>
                <w:lang w:eastAsia="es-ES"/>
              </w:rPr>
              <w:t>Date</w:t>
            </w:r>
            <w:proofErr w:type="spellEnd"/>
            <w:r>
              <w:rPr>
                <w:rFonts w:ascii="Calibri" w:hAnsi="Calibri" w:cs="Calibri"/>
                <w:szCs w:val="22"/>
                <w:lang w:eastAsia="es-ES"/>
              </w:rPr>
              <w:t xml:space="preserve">: </w:t>
            </w:r>
            <w:sdt>
              <w:sdtPr>
                <w:rPr>
                  <w:rFonts w:ascii="Calibri" w:hAnsi="Calibri" w:cs="Calibri"/>
                  <w:szCs w:val="22"/>
                  <w:lang w:eastAsia="es-ES"/>
                </w:rPr>
                <w:id w:val="467175801"/>
                <w:placeholder>
                  <w:docPart w:val="954DCDD20F1446609B941CA700CC975B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Textdelcontenidor"/>
                    <w:highlight w:val="lightGray"/>
                  </w:rPr>
                  <w:t>Click or tap to enter a date</w:t>
                </w:r>
              </w:sdtContent>
            </w:sdt>
          </w:p>
        </w:tc>
      </w:tr>
      <w:tr w:rsidR="00455D30" w14:paraId="711E6287" w14:textId="77777777" w:rsidTr="00455D30">
        <w:trPr>
          <w:trHeight w:val="614"/>
        </w:trPr>
        <w:tc>
          <w:tcPr>
            <w:tcW w:w="4253" w:type="dxa"/>
            <w:vAlign w:val="bottom"/>
            <w:hideMark/>
          </w:tcPr>
          <w:p w14:paraId="7AC2B4B9" w14:textId="77777777" w:rsidR="00455D30" w:rsidRDefault="00455D30">
            <w:pPr>
              <w:ind w:left="315"/>
              <w:rPr>
                <w:rFonts w:ascii="Calibri" w:hAnsi="Calibri" w:cs="Calibri"/>
                <w:szCs w:val="22"/>
                <w:lang w:eastAsia="es-ES"/>
              </w:rPr>
            </w:pPr>
            <w:proofErr w:type="spellStart"/>
            <w:r>
              <w:rPr>
                <w:rFonts w:ascii="Calibri" w:hAnsi="Calibri" w:cs="Calibri"/>
                <w:szCs w:val="22"/>
                <w:lang w:eastAsia="es-ES"/>
              </w:rPr>
              <w:t>Signature</w:t>
            </w:r>
            <w:proofErr w:type="spellEnd"/>
            <w:r>
              <w:rPr>
                <w:rFonts w:ascii="Calibri" w:hAnsi="Calibri" w:cs="Calibri"/>
                <w:szCs w:val="22"/>
                <w:lang w:eastAsia="es-ES"/>
              </w:rPr>
              <w:t>:</w:t>
            </w:r>
          </w:p>
        </w:tc>
        <w:tc>
          <w:tcPr>
            <w:tcW w:w="4870" w:type="dxa"/>
            <w:vAlign w:val="bottom"/>
            <w:hideMark/>
          </w:tcPr>
          <w:p w14:paraId="1A9C16AB" w14:textId="77777777" w:rsidR="00455D30" w:rsidRDefault="00455D30">
            <w:pPr>
              <w:ind w:left="461"/>
              <w:jc w:val="both"/>
              <w:rPr>
                <w:rFonts w:ascii="Calibri" w:hAnsi="Calibri" w:cs="Calibri"/>
                <w:szCs w:val="22"/>
                <w:lang w:eastAsia="es-ES"/>
              </w:rPr>
            </w:pPr>
            <w:proofErr w:type="spellStart"/>
            <w:r>
              <w:rPr>
                <w:rFonts w:ascii="Calibri" w:hAnsi="Calibri" w:cs="Calibri"/>
                <w:szCs w:val="22"/>
                <w:lang w:eastAsia="es-ES"/>
              </w:rPr>
              <w:t>Signature</w:t>
            </w:r>
            <w:proofErr w:type="spellEnd"/>
            <w:r>
              <w:rPr>
                <w:rFonts w:ascii="Calibri" w:hAnsi="Calibri" w:cs="Calibri"/>
                <w:szCs w:val="22"/>
                <w:lang w:eastAsia="es-ES"/>
              </w:rPr>
              <w:t>:</w:t>
            </w:r>
          </w:p>
        </w:tc>
      </w:tr>
    </w:tbl>
    <w:p w14:paraId="35B6CF07" w14:textId="77777777" w:rsidR="00455D30" w:rsidRDefault="00455D30" w:rsidP="00455D30">
      <w:pPr>
        <w:jc w:val="both"/>
        <w:rPr>
          <w:rFonts w:ascii="Calibri" w:hAnsi="Calibri" w:cs="Calibri"/>
          <w:szCs w:val="22"/>
          <w:lang w:eastAsia="es-ES"/>
        </w:rPr>
      </w:pPr>
    </w:p>
    <w:p w14:paraId="41310E4B" w14:textId="77777777" w:rsidR="00455D30" w:rsidRDefault="00455D30" w:rsidP="00455D30">
      <w:pPr>
        <w:jc w:val="both"/>
        <w:rPr>
          <w:rFonts w:ascii="Calibri" w:hAnsi="Calibri" w:cs="Calibri"/>
          <w:szCs w:val="22"/>
          <w:lang w:eastAsia="es-ES"/>
        </w:rPr>
      </w:pPr>
    </w:p>
    <w:tbl>
      <w:tblPr>
        <w:tblStyle w:val="Taulaambquadrcula"/>
        <w:tblW w:w="4819" w:type="dxa"/>
        <w:tblInd w:w="4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</w:tblGrid>
      <w:tr w:rsidR="00455D30" w14:paraId="139EEC82" w14:textId="77777777" w:rsidTr="00455D30">
        <w:trPr>
          <w:trHeight w:val="691"/>
        </w:trPr>
        <w:tc>
          <w:tcPr>
            <w:tcW w:w="4819" w:type="dxa"/>
            <w:hideMark/>
          </w:tcPr>
          <w:p w14:paraId="11FE296B" w14:textId="77777777" w:rsidR="00455D30" w:rsidRDefault="00455D30">
            <w:pPr>
              <w:jc w:val="both"/>
              <w:rPr>
                <w:rFonts w:ascii="Calibri" w:hAnsi="Calibri" w:cs="Calibri"/>
                <w:b/>
                <w:bCs/>
                <w:szCs w:val="22"/>
                <w:lang w:eastAsia="es-ES"/>
              </w:rPr>
            </w:pPr>
            <w:r>
              <w:rPr>
                <w:rFonts w:ascii="Calibri" w:hAnsi="Calibri" w:cs="Calibri"/>
                <w:b/>
                <w:bCs/>
                <w:szCs w:val="22"/>
                <w:lang w:eastAsia="es-ES"/>
              </w:rPr>
              <w:t>THE SUPERVISOR - ABROAD HOST ORGANISATION</w:t>
            </w:r>
          </w:p>
          <w:p w14:paraId="5E879D00" w14:textId="4B7F0498" w:rsidR="00455D30" w:rsidRDefault="00455D30">
            <w:pPr>
              <w:jc w:val="center"/>
              <w:rPr>
                <w:rFonts w:ascii="Calibri" w:hAnsi="Calibri" w:cs="Calibri"/>
                <w:szCs w:val="22"/>
                <w:lang w:eastAsia="es-ES"/>
              </w:rPr>
            </w:pPr>
            <w:r>
              <w:rPr>
                <w:rFonts w:ascii="Calibri" w:hAnsi="Calibri" w:cs="Calibri"/>
                <w:szCs w:val="22"/>
                <w:lang w:eastAsia="es-ES"/>
              </w:rPr>
              <w:t>(</w:t>
            </w:r>
            <w:proofErr w:type="spellStart"/>
            <w:r w:rsidR="00AD5EDA">
              <w:rPr>
                <w:rFonts w:ascii="Calibri" w:hAnsi="Calibri" w:cs="Calibri"/>
                <w:szCs w:val="22"/>
                <w:lang w:eastAsia="es-ES"/>
              </w:rPr>
              <w:t>only</w:t>
            </w:r>
            <w:proofErr w:type="spellEnd"/>
            <w:r w:rsidR="00AD5EDA">
              <w:rPr>
                <w:rFonts w:ascii="Calibri" w:hAnsi="Calibri" w:cs="Calibri"/>
                <w:szCs w:val="22"/>
                <w:lang w:eastAsia="es-ES"/>
              </w:rPr>
              <w:t xml:space="preserve"> </w:t>
            </w:r>
            <w:proofErr w:type="spellStart"/>
            <w:r w:rsidR="00AD5EDA">
              <w:rPr>
                <w:rFonts w:ascii="Calibri" w:hAnsi="Calibri" w:cs="Calibri"/>
                <w:szCs w:val="22"/>
                <w:lang w:eastAsia="es-ES"/>
              </w:rPr>
              <w:t>mobility</w:t>
            </w:r>
            <w:proofErr w:type="spellEnd"/>
            <w:r w:rsidR="00AD5EDA">
              <w:rPr>
                <w:rFonts w:ascii="Calibri" w:hAnsi="Calibri" w:cs="Calibri"/>
                <w:szCs w:val="22"/>
                <w:lang w:eastAsia="es-ES"/>
              </w:rPr>
              <w:t xml:space="preserve"> A</w:t>
            </w:r>
            <w:r>
              <w:rPr>
                <w:rFonts w:ascii="Calibri" w:hAnsi="Calibri" w:cs="Calibri"/>
                <w:szCs w:val="22"/>
                <w:lang w:eastAsia="es-ES"/>
              </w:rPr>
              <w:t>)</w:t>
            </w:r>
          </w:p>
        </w:tc>
      </w:tr>
      <w:tr w:rsidR="00455D30" w14:paraId="0DF1BE95" w14:textId="77777777" w:rsidTr="00455D30">
        <w:trPr>
          <w:trHeight w:val="20"/>
        </w:trPr>
        <w:tc>
          <w:tcPr>
            <w:tcW w:w="4819" w:type="dxa"/>
            <w:vAlign w:val="bottom"/>
            <w:hideMark/>
          </w:tcPr>
          <w:p w14:paraId="52E3F318" w14:textId="77777777" w:rsidR="00455D30" w:rsidRDefault="00455D30">
            <w:pPr>
              <w:spacing w:after="120"/>
              <w:ind w:left="458"/>
              <w:rPr>
                <w:rFonts w:ascii="Calibri" w:hAnsi="Calibri" w:cs="Calibri"/>
                <w:szCs w:val="22"/>
                <w:lang w:eastAsia="es-ES"/>
              </w:rPr>
            </w:pPr>
            <w:proofErr w:type="spellStart"/>
            <w:r>
              <w:rPr>
                <w:rFonts w:ascii="Calibri" w:hAnsi="Calibri" w:cs="Calibri"/>
                <w:szCs w:val="22"/>
                <w:lang w:eastAsia="es-ES"/>
              </w:rPr>
              <w:t>Name</w:t>
            </w:r>
            <w:proofErr w:type="spellEnd"/>
            <w:r>
              <w:rPr>
                <w:rFonts w:ascii="Calibri" w:hAnsi="Calibri" w:cs="Calibri"/>
                <w:szCs w:val="22"/>
                <w:lang w:eastAsia="es-ES"/>
              </w:rPr>
              <w:t xml:space="preserve">: </w:t>
            </w:r>
            <w:sdt>
              <w:sdtPr>
                <w:rPr>
                  <w:rFonts w:cstheme="minorBidi"/>
                  <w:iCs/>
                </w:rPr>
                <w:id w:val="577016730"/>
                <w:placeholder>
                  <w:docPart w:val="A3CBF2386A0749F2AB2996D902873B56"/>
                </w:placeholder>
                <w:showingPlcHdr/>
              </w:sdtPr>
              <w:sdtEndPr/>
              <w:sdtContent>
                <w:r>
                  <w:rPr>
                    <w:rFonts w:cstheme="minorHAnsi"/>
                    <w:szCs w:val="22"/>
                    <w:highlight w:val="lightGray"/>
                  </w:rPr>
                  <w:t>[</w:t>
                </w:r>
                <w:r>
                  <w:rPr>
                    <w:rStyle w:val="Textdelcontenidor"/>
                    <w:rFonts w:eastAsiaTheme="minorHAnsi" w:cstheme="minorHAnsi"/>
                    <w:szCs w:val="22"/>
                    <w:highlight w:val="lightGray"/>
                  </w:rPr>
                  <w:t>Enter name]</w:t>
                </w:r>
              </w:sdtContent>
            </w:sdt>
          </w:p>
        </w:tc>
      </w:tr>
      <w:tr w:rsidR="00455D30" w14:paraId="57BC87D3" w14:textId="77777777" w:rsidTr="00455D30">
        <w:trPr>
          <w:trHeight w:val="367"/>
        </w:trPr>
        <w:tc>
          <w:tcPr>
            <w:tcW w:w="4819" w:type="dxa"/>
            <w:vAlign w:val="bottom"/>
            <w:hideMark/>
          </w:tcPr>
          <w:p w14:paraId="0E290BF6" w14:textId="77777777" w:rsidR="00455D30" w:rsidRDefault="00455D30">
            <w:pPr>
              <w:ind w:left="458"/>
              <w:jc w:val="both"/>
              <w:rPr>
                <w:rFonts w:ascii="Calibri" w:hAnsi="Calibri" w:cs="Calibri"/>
                <w:szCs w:val="22"/>
                <w:lang w:eastAsia="es-ES"/>
              </w:rPr>
            </w:pPr>
            <w:proofErr w:type="spellStart"/>
            <w:r>
              <w:rPr>
                <w:rFonts w:ascii="Calibri" w:hAnsi="Calibri" w:cs="Calibri"/>
                <w:szCs w:val="22"/>
                <w:lang w:eastAsia="es-ES"/>
              </w:rPr>
              <w:t>Date</w:t>
            </w:r>
            <w:proofErr w:type="spellEnd"/>
            <w:r>
              <w:rPr>
                <w:rFonts w:ascii="Calibri" w:hAnsi="Calibri" w:cs="Calibri"/>
                <w:szCs w:val="22"/>
                <w:lang w:eastAsia="es-ES"/>
              </w:rPr>
              <w:t xml:space="preserve">: </w:t>
            </w:r>
            <w:sdt>
              <w:sdtPr>
                <w:rPr>
                  <w:rFonts w:ascii="Calibri" w:hAnsi="Calibri" w:cs="Calibri"/>
                  <w:szCs w:val="22"/>
                  <w:lang w:eastAsia="es-ES"/>
                </w:rPr>
                <w:id w:val="1497462260"/>
                <w:placeholder>
                  <w:docPart w:val="895D1D6A627F4165B5227DA0CD1B7798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Textdelcontenidor"/>
                    <w:highlight w:val="lightGray"/>
                  </w:rPr>
                  <w:t>Click or tap to enter a date</w:t>
                </w:r>
              </w:sdtContent>
            </w:sdt>
          </w:p>
        </w:tc>
      </w:tr>
      <w:tr w:rsidR="00455D30" w14:paraId="61CDB32A" w14:textId="77777777" w:rsidTr="00455D30">
        <w:trPr>
          <w:trHeight w:val="669"/>
        </w:trPr>
        <w:tc>
          <w:tcPr>
            <w:tcW w:w="4819" w:type="dxa"/>
            <w:vAlign w:val="bottom"/>
            <w:hideMark/>
          </w:tcPr>
          <w:p w14:paraId="76B390FA" w14:textId="77777777" w:rsidR="00455D30" w:rsidRDefault="00455D30">
            <w:pPr>
              <w:ind w:left="458"/>
              <w:jc w:val="both"/>
              <w:rPr>
                <w:rFonts w:ascii="Calibri" w:hAnsi="Calibri" w:cs="Calibri"/>
                <w:szCs w:val="22"/>
                <w:lang w:eastAsia="es-ES"/>
              </w:rPr>
            </w:pPr>
            <w:proofErr w:type="spellStart"/>
            <w:r>
              <w:rPr>
                <w:rFonts w:ascii="Calibri" w:hAnsi="Calibri" w:cs="Calibri"/>
                <w:szCs w:val="22"/>
                <w:lang w:eastAsia="es-ES"/>
              </w:rPr>
              <w:t>Signature</w:t>
            </w:r>
            <w:proofErr w:type="spellEnd"/>
            <w:r>
              <w:rPr>
                <w:rFonts w:ascii="Calibri" w:hAnsi="Calibri" w:cs="Calibri"/>
                <w:szCs w:val="22"/>
                <w:lang w:eastAsia="es-ES"/>
              </w:rPr>
              <w:t>:</w:t>
            </w:r>
          </w:p>
        </w:tc>
      </w:tr>
    </w:tbl>
    <w:p w14:paraId="2B5F4546" w14:textId="77777777" w:rsidR="00455D30" w:rsidRDefault="00455D30" w:rsidP="00455D30">
      <w:pPr>
        <w:jc w:val="both"/>
        <w:rPr>
          <w:rFonts w:ascii="Calibri" w:hAnsi="Calibri" w:cs="Calibri"/>
          <w:szCs w:val="22"/>
          <w:lang w:eastAsia="es-ES"/>
        </w:rPr>
      </w:pPr>
    </w:p>
    <w:p w14:paraId="3DEA1933" w14:textId="77777777" w:rsidR="00524F60" w:rsidRDefault="00524F60">
      <w:pPr>
        <w:rPr>
          <w:lang w:val="en-IE" w:eastAsia="es-ES"/>
        </w:rPr>
      </w:pPr>
    </w:p>
    <w:sectPr w:rsidR="00524F60" w:rsidSect="003902BE">
      <w:pgSz w:w="11900" w:h="16840"/>
      <w:pgMar w:top="1701" w:right="1418" w:bottom="1418" w:left="1418" w:header="850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FEB6A9" w14:textId="77777777" w:rsidR="002959D4" w:rsidRDefault="002959D4" w:rsidP="00D02DCC">
      <w:r>
        <w:separator/>
      </w:r>
    </w:p>
  </w:endnote>
  <w:endnote w:type="continuationSeparator" w:id="0">
    <w:p w14:paraId="346712AA" w14:textId="77777777" w:rsidR="002959D4" w:rsidRDefault="002959D4" w:rsidP="00D02DCC">
      <w:r>
        <w:continuationSeparator/>
      </w:r>
    </w:p>
  </w:endnote>
  <w:endnote w:type="continuationNotice" w:id="1">
    <w:p w14:paraId="52FDCF3D" w14:textId="77777777" w:rsidR="002959D4" w:rsidRDefault="002959D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82262449"/>
      <w:docPartObj>
        <w:docPartGallery w:val="Page Numbers (Bottom of Page)"/>
        <w:docPartUnique/>
      </w:docPartObj>
    </w:sdtPr>
    <w:sdtEndPr/>
    <w:sdtContent>
      <w:p w14:paraId="19E4AEC0" w14:textId="798EDA6B" w:rsidR="005F2568" w:rsidRDefault="00D300DF" w:rsidP="005F2568">
        <w:pPr>
          <w:pStyle w:val="Peu"/>
          <w:jc w:val="right"/>
        </w:pPr>
        <w:r w:rsidRPr="00484374">
          <w:rPr>
            <w:noProof/>
          </w:rPr>
          <w:drawing>
            <wp:anchor distT="0" distB="0" distL="114300" distR="114300" simplePos="0" relativeHeight="251658244" behindDoc="1" locked="0" layoutInCell="1" allowOverlap="1" wp14:anchorId="7B6DDDD1" wp14:editId="4F1B2670">
              <wp:simplePos x="0" y="0"/>
              <wp:positionH relativeFrom="margin">
                <wp:posOffset>-33655</wp:posOffset>
              </wp:positionH>
              <wp:positionV relativeFrom="page">
                <wp:posOffset>10037512</wp:posOffset>
              </wp:positionV>
              <wp:extent cx="1648460" cy="180975"/>
              <wp:effectExtent l="0" t="0" r="8890" b="9525"/>
              <wp:wrapNone/>
              <wp:docPr id="25" name="Picture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4846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1" behindDoc="0" locked="0" layoutInCell="1" allowOverlap="1" wp14:anchorId="57921AFC" wp14:editId="040FBC89">
                  <wp:simplePos x="0" y="0"/>
                  <wp:positionH relativeFrom="margin">
                    <wp:posOffset>1725930</wp:posOffset>
                  </wp:positionH>
                  <wp:positionV relativeFrom="bottomMargin">
                    <wp:posOffset>292896</wp:posOffset>
                  </wp:positionV>
                  <wp:extent cx="2303780" cy="0"/>
                  <wp:effectExtent l="0" t="0" r="0" b="0"/>
                  <wp:wrapNone/>
                  <wp:docPr id="3" name="Straight Arrow Connector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0"/>
                            <a:ext cx="2303780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 xmlns:w16sdtdh="http://schemas.microsoft.com/office/word/2020/wordml/sdtdatahash" xmlns:w16="http://schemas.microsoft.com/office/word/2018/wordml" xmlns:w16cex="http://schemas.microsoft.com/office/word/2018/wordml/cex">
              <w:pict>
                <v:shapetype w14:anchorId="485E8281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" o:spid="_x0000_s1026" type="#_x0000_t32" style="position:absolute;margin-left:135.9pt;margin-top:23.05pt;width:181.4pt;height:0;flip:y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" strokecolor="#b58b80 [3206]" strokeweight=".5pt"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2" behindDoc="0" locked="0" layoutInCell="1" allowOverlap="1" wp14:anchorId="297EE1C3" wp14:editId="6AC08C1D">
                  <wp:simplePos x="0" y="0"/>
                  <wp:positionH relativeFrom="margin">
                    <wp:posOffset>2586990</wp:posOffset>
                  </wp:positionH>
                  <wp:positionV relativeFrom="bottomMargin">
                    <wp:posOffset>170815</wp:posOffset>
                  </wp:positionV>
                  <wp:extent cx="501015" cy="238760"/>
                  <wp:effectExtent l="0" t="0" r="15240" b="27940"/>
                  <wp:wrapTopAndBottom/>
                  <wp:docPr id="4" name="Double Bracket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10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646594A" w14:textId="77777777" w:rsidR="00D300DF" w:rsidRPr="001F58CC" w:rsidRDefault="00D300DF">
                              <w:pPr>
                                <w:jc w:val="center"/>
                                <w:rPr>
                                  <w:rFonts w:cstheme="minorHAnsi"/>
                                  <w:szCs w:val="22"/>
                                </w:rPr>
                              </w:pPr>
                              <w:r w:rsidRPr="001F58CC">
                                <w:rPr>
                                  <w:rFonts w:cstheme="minorHAnsi"/>
                                  <w:szCs w:val="22"/>
                                </w:rPr>
                                <w:fldChar w:fldCharType="begin"/>
                              </w:r>
                              <w:r w:rsidRPr="001F58CC">
                                <w:rPr>
                                  <w:rFonts w:cstheme="minorHAnsi"/>
                                  <w:szCs w:val="22"/>
                                </w:rPr>
                                <w:instrText xml:space="preserve"> PAGE    \* MERGEFORMAT </w:instrText>
                              </w:r>
                              <w:r w:rsidRPr="001F58CC">
                                <w:rPr>
                                  <w:rFonts w:cstheme="minorHAnsi"/>
                                  <w:szCs w:val="22"/>
                                </w:rPr>
                                <w:fldChar w:fldCharType="separate"/>
                              </w:r>
                              <w:r w:rsidRPr="001F58CC">
                                <w:rPr>
                                  <w:rFonts w:cstheme="minorHAnsi"/>
                                  <w:noProof/>
                                  <w:szCs w:val="22"/>
                                </w:rPr>
                                <w:t>2</w:t>
                              </w:r>
                              <w:r w:rsidRPr="001F58CC">
                                <w:rPr>
                                  <w:rFonts w:cstheme="minorHAnsi"/>
                                  <w:noProof/>
                                  <w:szCs w:val="2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297EE1C3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4" o:spid="_x0000_s1034" type="#_x0000_t185" style="position:absolute;left:0;text-align:left;margin-left:203.7pt;margin-top:13.45pt;width:39.45pt;height:18.8pt;z-index:251658242;visibility:visible;mso-wrap-style:square;mso-width-percent:10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" filled="t" strokecolor="#b58b80 [3206]">
                  <v:textbox inset=",0,,0">
                    <w:txbxContent>
                      <w:p w14:paraId="4646594A" w14:textId="77777777" w:rsidR="00D300DF" w:rsidRPr="001F58CC" w:rsidRDefault="00D300DF">
                        <w:pPr>
                          <w:jc w:val="center"/>
                          <w:rPr>
                            <w:rFonts w:cstheme="minorHAnsi"/>
                            <w:szCs w:val="22"/>
                          </w:rPr>
                        </w:pPr>
                        <w:r w:rsidRPr="001F58CC">
                          <w:rPr>
                            <w:rFonts w:cstheme="minorHAnsi"/>
                            <w:szCs w:val="22"/>
                          </w:rPr>
                          <w:fldChar w:fldCharType="begin"/>
                        </w:r>
                        <w:r w:rsidRPr="001F58CC">
                          <w:rPr>
                            <w:rFonts w:cstheme="minorHAnsi"/>
                            <w:szCs w:val="22"/>
                          </w:rPr>
                          <w:instrText xml:space="preserve"> PAGE    \* MERGEFORMAT </w:instrText>
                        </w:r>
                        <w:r w:rsidRPr="001F58CC">
                          <w:rPr>
                            <w:rFonts w:cstheme="minorHAnsi"/>
                            <w:szCs w:val="22"/>
                          </w:rPr>
                          <w:fldChar w:fldCharType="separate"/>
                        </w:r>
                        <w:r w:rsidRPr="001F58CC">
                          <w:rPr>
                            <w:rFonts w:cstheme="minorHAnsi"/>
                            <w:noProof/>
                            <w:szCs w:val="22"/>
                          </w:rPr>
                          <w:t>2</w:t>
                        </w:r>
                        <w:r w:rsidRPr="001F58CC">
                          <w:rPr>
                            <w:rFonts w:cstheme="minorHAnsi"/>
                            <w:noProof/>
                            <w:szCs w:val="22"/>
                          </w:rPr>
                          <w:fldChar w:fldCharType="end"/>
                        </w:r>
                      </w:p>
                    </w:txbxContent>
                  </v:textbox>
                  <w10:wrap type="topAndBottom" anchorx="margin" anchory="margin"/>
                </v:shape>
              </w:pict>
            </mc:Fallback>
          </mc:AlternateContent>
        </w:r>
      </w:p>
      <w:p w14:paraId="0F46DFAF" w14:textId="6E465F62" w:rsidR="005F2568" w:rsidRPr="005F2568" w:rsidRDefault="005F2568" w:rsidP="005F2568">
        <w:pPr>
          <w:pStyle w:val="Peu"/>
          <w:jc w:val="right"/>
          <w:rPr>
            <w:sz w:val="16"/>
            <w:szCs w:val="16"/>
          </w:rPr>
        </w:pPr>
        <w:r w:rsidRPr="005F2568">
          <w:rPr>
            <w:noProof/>
            <w:sz w:val="16"/>
            <w:szCs w:val="16"/>
          </w:rPr>
          <w:drawing>
            <wp:anchor distT="0" distB="0" distL="114300" distR="114300" simplePos="0" relativeHeight="251662341" behindDoc="0" locked="0" layoutInCell="1" allowOverlap="1" wp14:anchorId="5F9FB690" wp14:editId="0D2B979E">
              <wp:simplePos x="0" y="0"/>
              <wp:positionH relativeFrom="margin">
                <wp:posOffset>0</wp:posOffset>
              </wp:positionH>
              <wp:positionV relativeFrom="page">
                <wp:posOffset>9641840</wp:posOffset>
              </wp:positionV>
              <wp:extent cx="1502410" cy="305435"/>
              <wp:effectExtent l="0" t="0" r="2540" b="0"/>
              <wp:wrapNone/>
              <wp:docPr id="29" name="Picture 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02410" cy="305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5F2568">
          <w:rPr>
            <w:sz w:val="16"/>
            <w:szCs w:val="16"/>
          </w:rPr>
          <w:t>Versió 1, 30 de setembre de 2021</w:t>
        </w:r>
      </w:p>
      <w:p w14:paraId="1CC622FF" w14:textId="0D11A90C" w:rsidR="005F2568" w:rsidRPr="005F2568" w:rsidRDefault="005F2568" w:rsidP="005F2568">
        <w:pPr>
          <w:pStyle w:val="Peu"/>
          <w:jc w:val="right"/>
          <w:rPr>
            <w:sz w:val="16"/>
            <w:szCs w:val="16"/>
          </w:rPr>
        </w:pPr>
        <w:r w:rsidRPr="005F2568">
          <w:rPr>
            <w:sz w:val="16"/>
            <w:szCs w:val="16"/>
          </w:rPr>
          <w:t>Guia Memòria justificació primer any 2019</w:t>
        </w:r>
      </w:p>
      <w:p w14:paraId="334BC7BA" w14:textId="77777777" w:rsidR="005F2568" w:rsidRDefault="005F2568" w:rsidP="005F2568">
        <w:pPr>
          <w:pStyle w:val="Peu"/>
          <w:jc w:val="right"/>
        </w:pPr>
      </w:p>
      <w:p w14:paraId="27C63E64" w14:textId="3CC3CE14" w:rsidR="00D300DF" w:rsidRDefault="005F2568">
        <w:pPr>
          <w:pStyle w:val="Peu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921144" w14:textId="77777777" w:rsidR="002959D4" w:rsidRDefault="002959D4" w:rsidP="00D02DCC">
      <w:r>
        <w:separator/>
      </w:r>
    </w:p>
  </w:footnote>
  <w:footnote w:type="continuationSeparator" w:id="0">
    <w:p w14:paraId="3B2F5384" w14:textId="77777777" w:rsidR="002959D4" w:rsidRDefault="002959D4" w:rsidP="00D02DCC">
      <w:r>
        <w:continuationSeparator/>
      </w:r>
    </w:p>
  </w:footnote>
  <w:footnote w:type="continuationNotice" w:id="1">
    <w:p w14:paraId="23BF80E5" w14:textId="77777777" w:rsidR="002959D4" w:rsidRDefault="002959D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0D6826" w14:textId="1F7E7B01" w:rsidR="00D300DF" w:rsidRPr="003902BE" w:rsidRDefault="00D300DF" w:rsidP="00187618">
    <w:pPr>
      <w:pStyle w:val="Capalera"/>
      <w:jc w:val="right"/>
      <w:rPr>
        <w:color w:val="4E3B30" w:themeColor="text2"/>
      </w:rPr>
    </w:pPr>
    <w:r w:rsidRPr="004E36D8">
      <w:rPr>
        <w:noProof/>
        <w:color w:val="4E3B30" w:themeColor="text2"/>
        <w:lang w:val="en-GB"/>
      </w:rPr>
      <w:drawing>
        <wp:anchor distT="0" distB="0" distL="114300" distR="114300" simplePos="0" relativeHeight="251660293" behindDoc="0" locked="0" layoutInCell="1" allowOverlap="1" wp14:anchorId="03CAAE95" wp14:editId="11983A29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514475" cy="366465"/>
          <wp:effectExtent l="0" t="0" r="0" b="0"/>
          <wp:wrapNone/>
          <wp:docPr id="5" name="Imatg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366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87618">
      <w:rPr>
        <w:color w:val="4E3B30" w:themeColor="text2"/>
        <w:lang w:val="en-GB"/>
      </w:rPr>
      <w:t>Annual</w:t>
    </w:r>
    <w:r w:rsidRPr="004E36D8">
      <w:rPr>
        <w:color w:val="4E3B30" w:themeColor="text2"/>
        <w:lang w:val="en-GB"/>
      </w:rPr>
      <w:t xml:space="preserve"> </w:t>
    </w:r>
    <w:r w:rsidR="008D250A">
      <w:rPr>
        <w:color w:val="4E3B30" w:themeColor="text2"/>
        <w:lang w:val="en-GB"/>
      </w:rPr>
      <w:t>report</w:t>
    </w:r>
    <w:r w:rsidR="00187618">
      <w:rPr>
        <w:color w:val="4E3B30" w:themeColor="text2"/>
        <w:lang w:val="en-GB"/>
      </w:rPr>
      <w:t xml:space="preserve"> – Year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DE7A04"/>
    <w:multiLevelType w:val="hybridMultilevel"/>
    <w:tmpl w:val="FFFFFFFF"/>
    <w:lvl w:ilvl="0" w:tplc="6CAA1994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9F12E38C">
      <w:start w:val="1"/>
      <w:numFmt w:val="bullet"/>
      <w:lvlText w:val="o"/>
      <w:lvlJc w:val="left"/>
      <w:pPr>
        <w:ind w:left="1944" w:hanging="360"/>
      </w:pPr>
      <w:rPr>
        <w:rFonts w:ascii="Courier New" w:hAnsi="Courier New" w:hint="default"/>
      </w:rPr>
    </w:lvl>
    <w:lvl w:ilvl="2" w:tplc="10887D9A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DCBCC616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ED78AE00">
      <w:start w:val="1"/>
      <w:numFmt w:val="bullet"/>
      <w:lvlText w:val="o"/>
      <w:lvlJc w:val="left"/>
      <w:pPr>
        <w:ind w:left="4104" w:hanging="360"/>
      </w:pPr>
      <w:rPr>
        <w:rFonts w:ascii="Courier New" w:hAnsi="Courier New" w:hint="default"/>
      </w:rPr>
    </w:lvl>
    <w:lvl w:ilvl="5" w:tplc="ADC6FED8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43B87E8A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FBDE2A42">
      <w:start w:val="1"/>
      <w:numFmt w:val="bullet"/>
      <w:lvlText w:val="o"/>
      <w:lvlJc w:val="left"/>
      <w:pPr>
        <w:ind w:left="6264" w:hanging="360"/>
      </w:pPr>
      <w:rPr>
        <w:rFonts w:ascii="Courier New" w:hAnsi="Courier New" w:hint="default"/>
      </w:rPr>
    </w:lvl>
    <w:lvl w:ilvl="8" w:tplc="8F9E4DEC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" w15:restartNumberingAfterBreak="0">
    <w:nsid w:val="1C075FBB"/>
    <w:multiLevelType w:val="multilevel"/>
    <w:tmpl w:val="9156168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1F7A51CC"/>
    <w:multiLevelType w:val="hybridMultilevel"/>
    <w:tmpl w:val="8A847AB8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D23ADB"/>
    <w:multiLevelType w:val="hybridMultilevel"/>
    <w:tmpl w:val="D04ED16C"/>
    <w:lvl w:ilvl="0" w:tplc="A99E868E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C3241A7"/>
    <w:multiLevelType w:val="hybridMultilevel"/>
    <w:tmpl w:val="458A16FE"/>
    <w:lvl w:ilvl="0" w:tplc="A9189FC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461202"/>
    <w:multiLevelType w:val="hybridMultilevel"/>
    <w:tmpl w:val="33BADB1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4E0ACB"/>
    <w:multiLevelType w:val="hybridMultilevel"/>
    <w:tmpl w:val="A4807040"/>
    <w:lvl w:ilvl="0" w:tplc="E19EE45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0D76DD"/>
    <w:multiLevelType w:val="hybridMultilevel"/>
    <w:tmpl w:val="56A2E8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D53540"/>
    <w:multiLevelType w:val="hybridMultilevel"/>
    <w:tmpl w:val="867231A0"/>
    <w:lvl w:ilvl="0" w:tplc="6A78FB4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CC003B"/>
    <w:multiLevelType w:val="hybridMultilevel"/>
    <w:tmpl w:val="0F86F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3666B2"/>
    <w:multiLevelType w:val="hybridMultilevel"/>
    <w:tmpl w:val="EC6EDB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2B23E2"/>
    <w:multiLevelType w:val="hybridMultilevel"/>
    <w:tmpl w:val="6B24D7F0"/>
    <w:lvl w:ilvl="0" w:tplc="234A3EA4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A01CCE"/>
    <w:multiLevelType w:val="multilevel"/>
    <w:tmpl w:val="86CA99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728B0891"/>
    <w:multiLevelType w:val="hybridMultilevel"/>
    <w:tmpl w:val="A8E26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683E2D"/>
    <w:multiLevelType w:val="multilevel"/>
    <w:tmpl w:val="25CC7CD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bCs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/>
        <w:bCs/>
      </w:rPr>
    </w:lvl>
  </w:abstractNum>
  <w:abstractNum w:abstractNumId="15" w15:restartNumberingAfterBreak="0">
    <w:nsid w:val="76085E62"/>
    <w:multiLevelType w:val="hybridMultilevel"/>
    <w:tmpl w:val="6DC46240"/>
    <w:lvl w:ilvl="0" w:tplc="5DC48C4E">
      <w:start w:val="1"/>
      <w:numFmt w:val="decimal"/>
      <w:lvlText w:val="(%1)"/>
      <w:lvlJc w:val="left"/>
      <w:pPr>
        <w:ind w:left="70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28" w:hanging="360"/>
      </w:pPr>
    </w:lvl>
    <w:lvl w:ilvl="2" w:tplc="0809001B" w:tentative="1">
      <w:start w:val="1"/>
      <w:numFmt w:val="lowerRoman"/>
      <w:lvlText w:val="%3."/>
      <w:lvlJc w:val="right"/>
      <w:pPr>
        <w:ind w:left="2148" w:hanging="180"/>
      </w:pPr>
    </w:lvl>
    <w:lvl w:ilvl="3" w:tplc="0809000F" w:tentative="1">
      <w:start w:val="1"/>
      <w:numFmt w:val="decimal"/>
      <w:lvlText w:val="%4."/>
      <w:lvlJc w:val="left"/>
      <w:pPr>
        <w:ind w:left="2868" w:hanging="360"/>
      </w:pPr>
    </w:lvl>
    <w:lvl w:ilvl="4" w:tplc="08090019" w:tentative="1">
      <w:start w:val="1"/>
      <w:numFmt w:val="lowerLetter"/>
      <w:lvlText w:val="%5."/>
      <w:lvlJc w:val="left"/>
      <w:pPr>
        <w:ind w:left="3588" w:hanging="360"/>
      </w:pPr>
    </w:lvl>
    <w:lvl w:ilvl="5" w:tplc="0809001B" w:tentative="1">
      <w:start w:val="1"/>
      <w:numFmt w:val="lowerRoman"/>
      <w:lvlText w:val="%6."/>
      <w:lvlJc w:val="right"/>
      <w:pPr>
        <w:ind w:left="4308" w:hanging="180"/>
      </w:pPr>
    </w:lvl>
    <w:lvl w:ilvl="6" w:tplc="0809000F" w:tentative="1">
      <w:start w:val="1"/>
      <w:numFmt w:val="decimal"/>
      <w:lvlText w:val="%7."/>
      <w:lvlJc w:val="left"/>
      <w:pPr>
        <w:ind w:left="5028" w:hanging="360"/>
      </w:pPr>
    </w:lvl>
    <w:lvl w:ilvl="7" w:tplc="08090019" w:tentative="1">
      <w:start w:val="1"/>
      <w:numFmt w:val="lowerLetter"/>
      <w:lvlText w:val="%8."/>
      <w:lvlJc w:val="left"/>
      <w:pPr>
        <w:ind w:left="5748" w:hanging="360"/>
      </w:pPr>
    </w:lvl>
    <w:lvl w:ilvl="8" w:tplc="08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6" w15:restartNumberingAfterBreak="0">
    <w:nsid w:val="7A0A1FB6"/>
    <w:multiLevelType w:val="hybridMultilevel"/>
    <w:tmpl w:val="C3DE9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E54A74"/>
    <w:multiLevelType w:val="hybridMultilevel"/>
    <w:tmpl w:val="0216828A"/>
    <w:lvl w:ilvl="0" w:tplc="BD7605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14"/>
  </w:num>
  <w:num w:numId="4">
    <w:abstractNumId w:val="3"/>
  </w:num>
  <w:num w:numId="5">
    <w:abstractNumId w:val="13"/>
  </w:num>
  <w:num w:numId="6">
    <w:abstractNumId w:val="1"/>
  </w:num>
  <w:num w:numId="7">
    <w:abstractNumId w:val="16"/>
  </w:num>
  <w:num w:numId="8">
    <w:abstractNumId w:val="7"/>
  </w:num>
  <w:num w:numId="9">
    <w:abstractNumId w:val="9"/>
  </w:num>
  <w:num w:numId="10">
    <w:abstractNumId w:val="0"/>
  </w:num>
  <w:num w:numId="11">
    <w:abstractNumId w:val="5"/>
  </w:num>
  <w:num w:numId="12">
    <w:abstractNumId w:val="2"/>
  </w:num>
  <w:num w:numId="13">
    <w:abstractNumId w:val="8"/>
  </w:num>
  <w:num w:numId="14">
    <w:abstractNumId w:val="12"/>
  </w:num>
  <w:num w:numId="15">
    <w:abstractNumId w:val="10"/>
  </w:num>
  <w:num w:numId="16">
    <w:abstractNumId w:val="6"/>
  </w:num>
  <w:num w:numId="17">
    <w:abstractNumId w:val="15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D67"/>
    <w:rsid w:val="00000385"/>
    <w:rsid w:val="00001FC0"/>
    <w:rsid w:val="000026C7"/>
    <w:rsid w:val="00005E68"/>
    <w:rsid w:val="00006389"/>
    <w:rsid w:val="00006B17"/>
    <w:rsid w:val="000210FB"/>
    <w:rsid w:val="0002183C"/>
    <w:rsid w:val="00022290"/>
    <w:rsid w:val="00031D3C"/>
    <w:rsid w:val="00033338"/>
    <w:rsid w:val="000339C7"/>
    <w:rsid w:val="00037C2B"/>
    <w:rsid w:val="00060C29"/>
    <w:rsid w:val="00060E55"/>
    <w:rsid w:val="000651C1"/>
    <w:rsid w:val="000668DB"/>
    <w:rsid w:val="00070186"/>
    <w:rsid w:val="00072E92"/>
    <w:rsid w:val="00073090"/>
    <w:rsid w:val="000754F5"/>
    <w:rsid w:val="00075E93"/>
    <w:rsid w:val="00076BA8"/>
    <w:rsid w:val="00091F32"/>
    <w:rsid w:val="000A74C2"/>
    <w:rsid w:val="000B18C8"/>
    <w:rsid w:val="000B5A14"/>
    <w:rsid w:val="000B5A1C"/>
    <w:rsid w:val="000B5DBD"/>
    <w:rsid w:val="000C0D18"/>
    <w:rsid w:val="000C3702"/>
    <w:rsid w:val="000C597E"/>
    <w:rsid w:val="000C5F6F"/>
    <w:rsid w:val="000D316C"/>
    <w:rsid w:val="000D31CB"/>
    <w:rsid w:val="000D5C01"/>
    <w:rsid w:val="000D6E15"/>
    <w:rsid w:val="000D7CBA"/>
    <w:rsid w:val="000E0BFF"/>
    <w:rsid w:val="000E5390"/>
    <w:rsid w:val="000E667C"/>
    <w:rsid w:val="000E6FD0"/>
    <w:rsid w:val="000F1B03"/>
    <w:rsid w:val="000F5EE3"/>
    <w:rsid w:val="000F6A66"/>
    <w:rsid w:val="0010004D"/>
    <w:rsid w:val="00104225"/>
    <w:rsid w:val="00104C02"/>
    <w:rsid w:val="001063D5"/>
    <w:rsid w:val="00111600"/>
    <w:rsid w:val="00126003"/>
    <w:rsid w:val="001315BB"/>
    <w:rsid w:val="00131A9A"/>
    <w:rsid w:val="0013768F"/>
    <w:rsid w:val="001401FA"/>
    <w:rsid w:val="001440E3"/>
    <w:rsid w:val="0014416E"/>
    <w:rsid w:val="00144ED2"/>
    <w:rsid w:val="001462E5"/>
    <w:rsid w:val="001500F9"/>
    <w:rsid w:val="001538E7"/>
    <w:rsid w:val="00161041"/>
    <w:rsid w:val="001625F9"/>
    <w:rsid w:val="001663F3"/>
    <w:rsid w:val="00166624"/>
    <w:rsid w:val="00170958"/>
    <w:rsid w:val="00172922"/>
    <w:rsid w:val="00172C3D"/>
    <w:rsid w:val="00173485"/>
    <w:rsid w:val="00174F08"/>
    <w:rsid w:val="00182D7A"/>
    <w:rsid w:val="00187618"/>
    <w:rsid w:val="00190E0A"/>
    <w:rsid w:val="00193240"/>
    <w:rsid w:val="001A1435"/>
    <w:rsid w:val="001A1AC8"/>
    <w:rsid w:val="001A61D5"/>
    <w:rsid w:val="001B46A8"/>
    <w:rsid w:val="001B5004"/>
    <w:rsid w:val="001B64D2"/>
    <w:rsid w:val="001B7023"/>
    <w:rsid w:val="001B72DF"/>
    <w:rsid w:val="001C2DC7"/>
    <w:rsid w:val="001C69E0"/>
    <w:rsid w:val="001C7D2E"/>
    <w:rsid w:val="001D2E6E"/>
    <w:rsid w:val="001D649B"/>
    <w:rsid w:val="001E21C3"/>
    <w:rsid w:val="001E2807"/>
    <w:rsid w:val="001E551B"/>
    <w:rsid w:val="001E5EEE"/>
    <w:rsid w:val="001E7CF7"/>
    <w:rsid w:val="001F4227"/>
    <w:rsid w:val="001F4467"/>
    <w:rsid w:val="001F58CC"/>
    <w:rsid w:val="00205E9B"/>
    <w:rsid w:val="002141A7"/>
    <w:rsid w:val="00216B5C"/>
    <w:rsid w:val="0022092E"/>
    <w:rsid w:val="00221130"/>
    <w:rsid w:val="00231DEA"/>
    <w:rsid w:val="00232B8F"/>
    <w:rsid w:val="00234B18"/>
    <w:rsid w:val="00243365"/>
    <w:rsid w:val="002466F8"/>
    <w:rsid w:val="00246D7C"/>
    <w:rsid w:val="002476B2"/>
    <w:rsid w:val="0025210A"/>
    <w:rsid w:val="00252169"/>
    <w:rsid w:val="00255765"/>
    <w:rsid w:val="00257F90"/>
    <w:rsid w:val="00260DF7"/>
    <w:rsid w:val="00263CFE"/>
    <w:rsid w:val="00263F75"/>
    <w:rsid w:val="002661D2"/>
    <w:rsid w:val="00270A5A"/>
    <w:rsid w:val="002723A0"/>
    <w:rsid w:val="00273490"/>
    <w:rsid w:val="002814C9"/>
    <w:rsid w:val="00283790"/>
    <w:rsid w:val="00287F09"/>
    <w:rsid w:val="002912F9"/>
    <w:rsid w:val="00292BE4"/>
    <w:rsid w:val="00293588"/>
    <w:rsid w:val="00294ECA"/>
    <w:rsid w:val="0029507E"/>
    <w:rsid w:val="002959D4"/>
    <w:rsid w:val="002A25A6"/>
    <w:rsid w:val="002A39A6"/>
    <w:rsid w:val="002A6825"/>
    <w:rsid w:val="002A6F1C"/>
    <w:rsid w:val="002A7EF4"/>
    <w:rsid w:val="002B127B"/>
    <w:rsid w:val="002B1AD0"/>
    <w:rsid w:val="002B1B7D"/>
    <w:rsid w:val="002B390B"/>
    <w:rsid w:val="002B411D"/>
    <w:rsid w:val="002B6E33"/>
    <w:rsid w:val="002C0301"/>
    <w:rsid w:val="002C2DE0"/>
    <w:rsid w:val="002C319C"/>
    <w:rsid w:val="002C6C18"/>
    <w:rsid w:val="002D07F3"/>
    <w:rsid w:val="002D0B4F"/>
    <w:rsid w:val="002D4D8B"/>
    <w:rsid w:val="002D7873"/>
    <w:rsid w:val="002E0B7F"/>
    <w:rsid w:val="002E60F3"/>
    <w:rsid w:val="002E65F1"/>
    <w:rsid w:val="002E6EA4"/>
    <w:rsid w:val="002F5989"/>
    <w:rsid w:val="00302B72"/>
    <w:rsid w:val="00310065"/>
    <w:rsid w:val="00321B09"/>
    <w:rsid w:val="00322DB4"/>
    <w:rsid w:val="003278D2"/>
    <w:rsid w:val="00332376"/>
    <w:rsid w:val="003348FB"/>
    <w:rsid w:val="00334DBA"/>
    <w:rsid w:val="00351F57"/>
    <w:rsid w:val="0035335D"/>
    <w:rsid w:val="0035747F"/>
    <w:rsid w:val="0036132A"/>
    <w:rsid w:val="00365EFB"/>
    <w:rsid w:val="00370005"/>
    <w:rsid w:val="003738E8"/>
    <w:rsid w:val="00376333"/>
    <w:rsid w:val="0037669F"/>
    <w:rsid w:val="003902BE"/>
    <w:rsid w:val="0039138B"/>
    <w:rsid w:val="00395D7D"/>
    <w:rsid w:val="00396466"/>
    <w:rsid w:val="003965F8"/>
    <w:rsid w:val="003A2B7B"/>
    <w:rsid w:val="003A410E"/>
    <w:rsid w:val="003A683A"/>
    <w:rsid w:val="003B2911"/>
    <w:rsid w:val="003B46E3"/>
    <w:rsid w:val="003B4749"/>
    <w:rsid w:val="003B5D7A"/>
    <w:rsid w:val="003D042A"/>
    <w:rsid w:val="003D050D"/>
    <w:rsid w:val="003D0CC5"/>
    <w:rsid w:val="003D2AC0"/>
    <w:rsid w:val="003D36C7"/>
    <w:rsid w:val="003D6D88"/>
    <w:rsid w:val="003D6D9B"/>
    <w:rsid w:val="003D7437"/>
    <w:rsid w:val="003E0C06"/>
    <w:rsid w:val="003E2135"/>
    <w:rsid w:val="003F074E"/>
    <w:rsid w:val="003F1A16"/>
    <w:rsid w:val="003F2735"/>
    <w:rsid w:val="003F2DA7"/>
    <w:rsid w:val="003F6C8F"/>
    <w:rsid w:val="00405FB2"/>
    <w:rsid w:val="00412F6B"/>
    <w:rsid w:val="00422FF1"/>
    <w:rsid w:val="00423EE6"/>
    <w:rsid w:val="00426F02"/>
    <w:rsid w:val="004319EE"/>
    <w:rsid w:val="00431A34"/>
    <w:rsid w:val="00435E0B"/>
    <w:rsid w:val="00437376"/>
    <w:rsid w:val="00440761"/>
    <w:rsid w:val="00442E47"/>
    <w:rsid w:val="00443D0C"/>
    <w:rsid w:val="00447A11"/>
    <w:rsid w:val="0045157E"/>
    <w:rsid w:val="00452303"/>
    <w:rsid w:val="00452DEE"/>
    <w:rsid w:val="00455D30"/>
    <w:rsid w:val="0045706E"/>
    <w:rsid w:val="00466D49"/>
    <w:rsid w:val="00467479"/>
    <w:rsid w:val="004724B2"/>
    <w:rsid w:val="00473220"/>
    <w:rsid w:val="00474036"/>
    <w:rsid w:val="00476D87"/>
    <w:rsid w:val="0047747E"/>
    <w:rsid w:val="00480011"/>
    <w:rsid w:val="004807F4"/>
    <w:rsid w:val="00484374"/>
    <w:rsid w:val="00484729"/>
    <w:rsid w:val="00487023"/>
    <w:rsid w:val="0048CDA4"/>
    <w:rsid w:val="00490BA1"/>
    <w:rsid w:val="00494D56"/>
    <w:rsid w:val="00494F33"/>
    <w:rsid w:val="0049579A"/>
    <w:rsid w:val="0049717E"/>
    <w:rsid w:val="004A03EC"/>
    <w:rsid w:val="004A0779"/>
    <w:rsid w:val="004A0CF9"/>
    <w:rsid w:val="004A1510"/>
    <w:rsid w:val="004A260D"/>
    <w:rsid w:val="004B14B5"/>
    <w:rsid w:val="004B1DA2"/>
    <w:rsid w:val="004B70EC"/>
    <w:rsid w:val="004C0F9D"/>
    <w:rsid w:val="004C4374"/>
    <w:rsid w:val="004C76A2"/>
    <w:rsid w:val="004D0B05"/>
    <w:rsid w:val="004D18EC"/>
    <w:rsid w:val="004D3551"/>
    <w:rsid w:val="004D67D7"/>
    <w:rsid w:val="004D6FF1"/>
    <w:rsid w:val="004D7819"/>
    <w:rsid w:val="004E0333"/>
    <w:rsid w:val="004E36D8"/>
    <w:rsid w:val="004E6203"/>
    <w:rsid w:val="004F01B3"/>
    <w:rsid w:val="004F12BF"/>
    <w:rsid w:val="004F1E21"/>
    <w:rsid w:val="004F38A1"/>
    <w:rsid w:val="004F7392"/>
    <w:rsid w:val="0050567E"/>
    <w:rsid w:val="005072E0"/>
    <w:rsid w:val="00510B8A"/>
    <w:rsid w:val="00511600"/>
    <w:rsid w:val="0051333A"/>
    <w:rsid w:val="005164FE"/>
    <w:rsid w:val="0052201C"/>
    <w:rsid w:val="005223E1"/>
    <w:rsid w:val="005228E9"/>
    <w:rsid w:val="00524695"/>
    <w:rsid w:val="00524F60"/>
    <w:rsid w:val="00527EBB"/>
    <w:rsid w:val="005301D3"/>
    <w:rsid w:val="0053025F"/>
    <w:rsid w:val="0053492C"/>
    <w:rsid w:val="005408E4"/>
    <w:rsid w:val="00544EBF"/>
    <w:rsid w:val="00554EC3"/>
    <w:rsid w:val="005550F5"/>
    <w:rsid w:val="005559C3"/>
    <w:rsid w:val="00555D50"/>
    <w:rsid w:val="00556E12"/>
    <w:rsid w:val="00561295"/>
    <w:rsid w:val="00561A6C"/>
    <w:rsid w:val="00563DDE"/>
    <w:rsid w:val="005669FA"/>
    <w:rsid w:val="0056765F"/>
    <w:rsid w:val="00570320"/>
    <w:rsid w:val="005724A8"/>
    <w:rsid w:val="0057251C"/>
    <w:rsid w:val="005741A0"/>
    <w:rsid w:val="00574BCE"/>
    <w:rsid w:val="0058334D"/>
    <w:rsid w:val="00583DAF"/>
    <w:rsid w:val="005873C4"/>
    <w:rsid w:val="005877B6"/>
    <w:rsid w:val="00593536"/>
    <w:rsid w:val="00595511"/>
    <w:rsid w:val="005A127C"/>
    <w:rsid w:val="005A71EA"/>
    <w:rsid w:val="005B2A8E"/>
    <w:rsid w:val="005B3718"/>
    <w:rsid w:val="005B69D7"/>
    <w:rsid w:val="005C0762"/>
    <w:rsid w:val="005C29E9"/>
    <w:rsid w:val="005C6BFA"/>
    <w:rsid w:val="005C6E15"/>
    <w:rsid w:val="005C75EE"/>
    <w:rsid w:val="005D3A54"/>
    <w:rsid w:val="005E3D1E"/>
    <w:rsid w:val="005E66CB"/>
    <w:rsid w:val="005F1853"/>
    <w:rsid w:val="005F2568"/>
    <w:rsid w:val="005F7A4C"/>
    <w:rsid w:val="0060282F"/>
    <w:rsid w:val="006061F4"/>
    <w:rsid w:val="00610386"/>
    <w:rsid w:val="00620F6B"/>
    <w:rsid w:val="00622AFD"/>
    <w:rsid w:val="00622F09"/>
    <w:rsid w:val="006231C3"/>
    <w:rsid w:val="00625D8D"/>
    <w:rsid w:val="0063099E"/>
    <w:rsid w:val="00632A60"/>
    <w:rsid w:val="00637E78"/>
    <w:rsid w:val="0064313C"/>
    <w:rsid w:val="006474D9"/>
    <w:rsid w:val="00652BA8"/>
    <w:rsid w:val="00655EEB"/>
    <w:rsid w:val="0066002E"/>
    <w:rsid w:val="00660CA4"/>
    <w:rsid w:val="00661C40"/>
    <w:rsid w:val="00675354"/>
    <w:rsid w:val="00680165"/>
    <w:rsid w:val="00683ECC"/>
    <w:rsid w:val="00685A87"/>
    <w:rsid w:val="006872EE"/>
    <w:rsid w:val="00687511"/>
    <w:rsid w:val="00692408"/>
    <w:rsid w:val="00693987"/>
    <w:rsid w:val="00694630"/>
    <w:rsid w:val="006A1D28"/>
    <w:rsid w:val="006A54B4"/>
    <w:rsid w:val="006A6AF9"/>
    <w:rsid w:val="006B16B4"/>
    <w:rsid w:val="006B24B6"/>
    <w:rsid w:val="006C0004"/>
    <w:rsid w:val="006C1181"/>
    <w:rsid w:val="006C3022"/>
    <w:rsid w:val="006C44C0"/>
    <w:rsid w:val="006D2AA5"/>
    <w:rsid w:val="006D354F"/>
    <w:rsid w:val="006D68CF"/>
    <w:rsid w:val="006E2CF7"/>
    <w:rsid w:val="006E43C8"/>
    <w:rsid w:val="006E514A"/>
    <w:rsid w:val="006E617B"/>
    <w:rsid w:val="006E79A5"/>
    <w:rsid w:val="006F032E"/>
    <w:rsid w:val="006F707C"/>
    <w:rsid w:val="0070279C"/>
    <w:rsid w:val="00704BD0"/>
    <w:rsid w:val="00705D67"/>
    <w:rsid w:val="00710879"/>
    <w:rsid w:val="00712A0C"/>
    <w:rsid w:val="007135FC"/>
    <w:rsid w:val="00715A2E"/>
    <w:rsid w:val="007173AE"/>
    <w:rsid w:val="00720686"/>
    <w:rsid w:val="00722A9E"/>
    <w:rsid w:val="007249C7"/>
    <w:rsid w:val="00726730"/>
    <w:rsid w:val="00734560"/>
    <w:rsid w:val="00734DA7"/>
    <w:rsid w:val="00736B2E"/>
    <w:rsid w:val="00740137"/>
    <w:rsid w:val="00743635"/>
    <w:rsid w:val="007448BD"/>
    <w:rsid w:val="007452EE"/>
    <w:rsid w:val="0075130D"/>
    <w:rsid w:val="00754643"/>
    <w:rsid w:val="00756554"/>
    <w:rsid w:val="007570F7"/>
    <w:rsid w:val="00773CA2"/>
    <w:rsid w:val="00773D10"/>
    <w:rsid w:val="0077585E"/>
    <w:rsid w:val="00777DE0"/>
    <w:rsid w:val="007833E7"/>
    <w:rsid w:val="0078797E"/>
    <w:rsid w:val="007A0C06"/>
    <w:rsid w:val="007A0D89"/>
    <w:rsid w:val="007A1D3C"/>
    <w:rsid w:val="007A4832"/>
    <w:rsid w:val="007A5DC7"/>
    <w:rsid w:val="007A6D6A"/>
    <w:rsid w:val="007B4E30"/>
    <w:rsid w:val="007B5E86"/>
    <w:rsid w:val="007B6E49"/>
    <w:rsid w:val="007C5310"/>
    <w:rsid w:val="007D34F7"/>
    <w:rsid w:val="007D35C0"/>
    <w:rsid w:val="007D389F"/>
    <w:rsid w:val="007D406B"/>
    <w:rsid w:val="007D52E0"/>
    <w:rsid w:val="007D5518"/>
    <w:rsid w:val="007D6F42"/>
    <w:rsid w:val="007D7E1B"/>
    <w:rsid w:val="007F03DE"/>
    <w:rsid w:val="007F2A72"/>
    <w:rsid w:val="007F7C76"/>
    <w:rsid w:val="0081458B"/>
    <w:rsid w:val="00815984"/>
    <w:rsid w:val="008209DF"/>
    <w:rsid w:val="008300EF"/>
    <w:rsid w:val="00832128"/>
    <w:rsid w:val="00836598"/>
    <w:rsid w:val="00837F47"/>
    <w:rsid w:val="00841E5A"/>
    <w:rsid w:val="008427AC"/>
    <w:rsid w:val="00844BDA"/>
    <w:rsid w:val="00845174"/>
    <w:rsid w:val="00851FA5"/>
    <w:rsid w:val="00862A1E"/>
    <w:rsid w:val="00863EA5"/>
    <w:rsid w:val="00877884"/>
    <w:rsid w:val="00877B77"/>
    <w:rsid w:val="008808EB"/>
    <w:rsid w:val="008812E5"/>
    <w:rsid w:val="00882B0C"/>
    <w:rsid w:val="0088621A"/>
    <w:rsid w:val="00886B81"/>
    <w:rsid w:val="00890E8F"/>
    <w:rsid w:val="008953D8"/>
    <w:rsid w:val="00896AC2"/>
    <w:rsid w:val="008A26E7"/>
    <w:rsid w:val="008A2C58"/>
    <w:rsid w:val="008A4E41"/>
    <w:rsid w:val="008A54DE"/>
    <w:rsid w:val="008A5F88"/>
    <w:rsid w:val="008A6913"/>
    <w:rsid w:val="008A6A1C"/>
    <w:rsid w:val="008A6C14"/>
    <w:rsid w:val="008B0089"/>
    <w:rsid w:val="008B5D77"/>
    <w:rsid w:val="008B6F01"/>
    <w:rsid w:val="008B75EF"/>
    <w:rsid w:val="008D250A"/>
    <w:rsid w:val="008D3C1C"/>
    <w:rsid w:val="008D562D"/>
    <w:rsid w:val="008D6B4F"/>
    <w:rsid w:val="008E01E6"/>
    <w:rsid w:val="008E315D"/>
    <w:rsid w:val="008E507B"/>
    <w:rsid w:val="008E6448"/>
    <w:rsid w:val="008E74E9"/>
    <w:rsid w:val="008F3A2A"/>
    <w:rsid w:val="008F451F"/>
    <w:rsid w:val="008F5E9F"/>
    <w:rsid w:val="008F6EA6"/>
    <w:rsid w:val="00901794"/>
    <w:rsid w:val="0090187F"/>
    <w:rsid w:val="0090264E"/>
    <w:rsid w:val="00905671"/>
    <w:rsid w:val="00912D2A"/>
    <w:rsid w:val="0091703C"/>
    <w:rsid w:val="00917531"/>
    <w:rsid w:val="00924D2C"/>
    <w:rsid w:val="00934EB3"/>
    <w:rsid w:val="00935DF4"/>
    <w:rsid w:val="009377FF"/>
    <w:rsid w:val="00937A5E"/>
    <w:rsid w:val="0094510D"/>
    <w:rsid w:val="00946DF2"/>
    <w:rsid w:val="00950099"/>
    <w:rsid w:val="00955AC9"/>
    <w:rsid w:val="009562ED"/>
    <w:rsid w:val="009573AE"/>
    <w:rsid w:val="00957E04"/>
    <w:rsid w:val="00961189"/>
    <w:rsid w:val="0096162C"/>
    <w:rsid w:val="00963E7F"/>
    <w:rsid w:val="0096449A"/>
    <w:rsid w:val="00971852"/>
    <w:rsid w:val="009720B2"/>
    <w:rsid w:val="00973932"/>
    <w:rsid w:val="00973D25"/>
    <w:rsid w:val="00981AB0"/>
    <w:rsid w:val="009837A1"/>
    <w:rsid w:val="00990811"/>
    <w:rsid w:val="00994330"/>
    <w:rsid w:val="009A07C6"/>
    <w:rsid w:val="009A29DF"/>
    <w:rsid w:val="009A2B63"/>
    <w:rsid w:val="009A2E50"/>
    <w:rsid w:val="009A2F8D"/>
    <w:rsid w:val="009A58AC"/>
    <w:rsid w:val="009A6A44"/>
    <w:rsid w:val="009B2F93"/>
    <w:rsid w:val="009B4879"/>
    <w:rsid w:val="009B4CFA"/>
    <w:rsid w:val="009B72D6"/>
    <w:rsid w:val="009C2D17"/>
    <w:rsid w:val="009D36FF"/>
    <w:rsid w:val="009D66BB"/>
    <w:rsid w:val="009F0CF2"/>
    <w:rsid w:val="009F43FA"/>
    <w:rsid w:val="009F5D23"/>
    <w:rsid w:val="009F7F2A"/>
    <w:rsid w:val="00A0017F"/>
    <w:rsid w:val="00A05F4A"/>
    <w:rsid w:val="00A073FC"/>
    <w:rsid w:val="00A07BC1"/>
    <w:rsid w:val="00A1389A"/>
    <w:rsid w:val="00A14B59"/>
    <w:rsid w:val="00A15381"/>
    <w:rsid w:val="00A15A3E"/>
    <w:rsid w:val="00A17DC0"/>
    <w:rsid w:val="00A2632D"/>
    <w:rsid w:val="00A27D9A"/>
    <w:rsid w:val="00A348E8"/>
    <w:rsid w:val="00A355D6"/>
    <w:rsid w:val="00A372CE"/>
    <w:rsid w:val="00A40C0D"/>
    <w:rsid w:val="00A414E2"/>
    <w:rsid w:val="00A42811"/>
    <w:rsid w:val="00A42FEF"/>
    <w:rsid w:val="00A44CEB"/>
    <w:rsid w:val="00A46344"/>
    <w:rsid w:val="00A518D7"/>
    <w:rsid w:val="00A51F8D"/>
    <w:rsid w:val="00A5707B"/>
    <w:rsid w:val="00A57D6A"/>
    <w:rsid w:val="00A60CC2"/>
    <w:rsid w:val="00A63C98"/>
    <w:rsid w:val="00A66108"/>
    <w:rsid w:val="00A66623"/>
    <w:rsid w:val="00A70599"/>
    <w:rsid w:val="00A71A49"/>
    <w:rsid w:val="00A72C80"/>
    <w:rsid w:val="00A73CD4"/>
    <w:rsid w:val="00A75C06"/>
    <w:rsid w:val="00A75DB0"/>
    <w:rsid w:val="00A774E7"/>
    <w:rsid w:val="00A7780D"/>
    <w:rsid w:val="00A8309F"/>
    <w:rsid w:val="00A83395"/>
    <w:rsid w:val="00A91C4F"/>
    <w:rsid w:val="00AA08D6"/>
    <w:rsid w:val="00AA3B27"/>
    <w:rsid w:val="00AA4FF9"/>
    <w:rsid w:val="00AA5B90"/>
    <w:rsid w:val="00AB0C98"/>
    <w:rsid w:val="00AB27D3"/>
    <w:rsid w:val="00AB62A4"/>
    <w:rsid w:val="00AC0867"/>
    <w:rsid w:val="00AC0CA4"/>
    <w:rsid w:val="00AC2DE0"/>
    <w:rsid w:val="00AC3AFF"/>
    <w:rsid w:val="00AC3CCE"/>
    <w:rsid w:val="00AC5305"/>
    <w:rsid w:val="00AC5474"/>
    <w:rsid w:val="00AC66F8"/>
    <w:rsid w:val="00AD0F72"/>
    <w:rsid w:val="00AD1158"/>
    <w:rsid w:val="00AD2364"/>
    <w:rsid w:val="00AD52CE"/>
    <w:rsid w:val="00AD5EDA"/>
    <w:rsid w:val="00AD63AC"/>
    <w:rsid w:val="00AD7120"/>
    <w:rsid w:val="00AE1E43"/>
    <w:rsid w:val="00AE452B"/>
    <w:rsid w:val="00AE5352"/>
    <w:rsid w:val="00AE6835"/>
    <w:rsid w:val="00AF0FB9"/>
    <w:rsid w:val="00AF378A"/>
    <w:rsid w:val="00AF7088"/>
    <w:rsid w:val="00AF7FE9"/>
    <w:rsid w:val="00B045A9"/>
    <w:rsid w:val="00B07AC1"/>
    <w:rsid w:val="00B10D78"/>
    <w:rsid w:val="00B146B2"/>
    <w:rsid w:val="00B14F4F"/>
    <w:rsid w:val="00B15271"/>
    <w:rsid w:val="00B16DFF"/>
    <w:rsid w:val="00B20280"/>
    <w:rsid w:val="00B21DBF"/>
    <w:rsid w:val="00B23262"/>
    <w:rsid w:val="00B23264"/>
    <w:rsid w:val="00B241CA"/>
    <w:rsid w:val="00B244F7"/>
    <w:rsid w:val="00B25964"/>
    <w:rsid w:val="00B25B13"/>
    <w:rsid w:val="00B30455"/>
    <w:rsid w:val="00B33A99"/>
    <w:rsid w:val="00B36A8C"/>
    <w:rsid w:val="00B37291"/>
    <w:rsid w:val="00B37677"/>
    <w:rsid w:val="00B426A2"/>
    <w:rsid w:val="00B42C33"/>
    <w:rsid w:val="00B47519"/>
    <w:rsid w:val="00B51E19"/>
    <w:rsid w:val="00B61B98"/>
    <w:rsid w:val="00B64B96"/>
    <w:rsid w:val="00B72CBE"/>
    <w:rsid w:val="00B74651"/>
    <w:rsid w:val="00B75CF2"/>
    <w:rsid w:val="00B80A37"/>
    <w:rsid w:val="00B82B8F"/>
    <w:rsid w:val="00B8520B"/>
    <w:rsid w:val="00B868FA"/>
    <w:rsid w:val="00B87059"/>
    <w:rsid w:val="00BA15B6"/>
    <w:rsid w:val="00BA1AE5"/>
    <w:rsid w:val="00BA2639"/>
    <w:rsid w:val="00BA4C24"/>
    <w:rsid w:val="00BA78F2"/>
    <w:rsid w:val="00BB17C7"/>
    <w:rsid w:val="00BB59CD"/>
    <w:rsid w:val="00BB5CB8"/>
    <w:rsid w:val="00BC497E"/>
    <w:rsid w:val="00BD2A2B"/>
    <w:rsid w:val="00BD35F4"/>
    <w:rsid w:val="00BD4727"/>
    <w:rsid w:val="00BD5C1D"/>
    <w:rsid w:val="00BD5F09"/>
    <w:rsid w:val="00BD754A"/>
    <w:rsid w:val="00BE0E66"/>
    <w:rsid w:val="00BE7561"/>
    <w:rsid w:val="00BF3759"/>
    <w:rsid w:val="00BF7020"/>
    <w:rsid w:val="00C02A87"/>
    <w:rsid w:val="00C02EB1"/>
    <w:rsid w:val="00C04BD4"/>
    <w:rsid w:val="00C05572"/>
    <w:rsid w:val="00C108D6"/>
    <w:rsid w:val="00C114AC"/>
    <w:rsid w:val="00C118F4"/>
    <w:rsid w:val="00C13223"/>
    <w:rsid w:val="00C146C4"/>
    <w:rsid w:val="00C206BA"/>
    <w:rsid w:val="00C266A9"/>
    <w:rsid w:val="00C26C56"/>
    <w:rsid w:val="00C271F7"/>
    <w:rsid w:val="00C334BE"/>
    <w:rsid w:val="00C34BEB"/>
    <w:rsid w:val="00C44224"/>
    <w:rsid w:val="00C4599B"/>
    <w:rsid w:val="00C45A69"/>
    <w:rsid w:val="00C51160"/>
    <w:rsid w:val="00C51454"/>
    <w:rsid w:val="00C51E36"/>
    <w:rsid w:val="00C55669"/>
    <w:rsid w:val="00C64656"/>
    <w:rsid w:val="00C64A87"/>
    <w:rsid w:val="00C73E64"/>
    <w:rsid w:val="00C85D89"/>
    <w:rsid w:val="00C86087"/>
    <w:rsid w:val="00C8620E"/>
    <w:rsid w:val="00C9016A"/>
    <w:rsid w:val="00CA51F5"/>
    <w:rsid w:val="00CA7AD0"/>
    <w:rsid w:val="00CB098F"/>
    <w:rsid w:val="00CB1DDA"/>
    <w:rsid w:val="00CB2EAD"/>
    <w:rsid w:val="00CB59CA"/>
    <w:rsid w:val="00CB5C17"/>
    <w:rsid w:val="00CC254B"/>
    <w:rsid w:val="00CC3C86"/>
    <w:rsid w:val="00CC3E87"/>
    <w:rsid w:val="00CC5FAD"/>
    <w:rsid w:val="00CD28FF"/>
    <w:rsid w:val="00CD4362"/>
    <w:rsid w:val="00CE02F0"/>
    <w:rsid w:val="00CF2444"/>
    <w:rsid w:val="00CF3EEE"/>
    <w:rsid w:val="00CF62DB"/>
    <w:rsid w:val="00CF6D66"/>
    <w:rsid w:val="00D00955"/>
    <w:rsid w:val="00D02DCC"/>
    <w:rsid w:val="00D03356"/>
    <w:rsid w:val="00D0459A"/>
    <w:rsid w:val="00D06A67"/>
    <w:rsid w:val="00D07BBA"/>
    <w:rsid w:val="00D13440"/>
    <w:rsid w:val="00D200CE"/>
    <w:rsid w:val="00D251C2"/>
    <w:rsid w:val="00D300DF"/>
    <w:rsid w:val="00D33B9E"/>
    <w:rsid w:val="00D345BD"/>
    <w:rsid w:val="00D375B8"/>
    <w:rsid w:val="00D40ADB"/>
    <w:rsid w:val="00D40C6B"/>
    <w:rsid w:val="00D421FE"/>
    <w:rsid w:val="00D43118"/>
    <w:rsid w:val="00D43F87"/>
    <w:rsid w:val="00D457B6"/>
    <w:rsid w:val="00D46F2C"/>
    <w:rsid w:val="00D47D5D"/>
    <w:rsid w:val="00D545D4"/>
    <w:rsid w:val="00D5516B"/>
    <w:rsid w:val="00D55484"/>
    <w:rsid w:val="00D562FF"/>
    <w:rsid w:val="00D5752E"/>
    <w:rsid w:val="00D60564"/>
    <w:rsid w:val="00D60C99"/>
    <w:rsid w:val="00D61150"/>
    <w:rsid w:val="00D65B82"/>
    <w:rsid w:val="00D66C50"/>
    <w:rsid w:val="00D76EE9"/>
    <w:rsid w:val="00D83675"/>
    <w:rsid w:val="00D86CC8"/>
    <w:rsid w:val="00D9018E"/>
    <w:rsid w:val="00D92891"/>
    <w:rsid w:val="00D92969"/>
    <w:rsid w:val="00D94710"/>
    <w:rsid w:val="00D94B53"/>
    <w:rsid w:val="00D94F6D"/>
    <w:rsid w:val="00D955E7"/>
    <w:rsid w:val="00D96392"/>
    <w:rsid w:val="00D96EA2"/>
    <w:rsid w:val="00DA0BAE"/>
    <w:rsid w:val="00DA4420"/>
    <w:rsid w:val="00DB0DE7"/>
    <w:rsid w:val="00DB0E37"/>
    <w:rsid w:val="00DB1824"/>
    <w:rsid w:val="00DB203F"/>
    <w:rsid w:val="00DB7A6F"/>
    <w:rsid w:val="00DC0E92"/>
    <w:rsid w:val="00DC2587"/>
    <w:rsid w:val="00DC33F6"/>
    <w:rsid w:val="00DC72C6"/>
    <w:rsid w:val="00DC7540"/>
    <w:rsid w:val="00DD1087"/>
    <w:rsid w:val="00DD17CA"/>
    <w:rsid w:val="00DD1ACA"/>
    <w:rsid w:val="00DD31AD"/>
    <w:rsid w:val="00DD46BF"/>
    <w:rsid w:val="00DE194C"/>
    <w:rsid w:val="00DE33AB"/>
    <w:rsid w:val="00DE78B0"/>
    <w:rsid w:val="00DE78DC"/>
    <w:rsid w:val="00DF68AC"/>
    <w:rsid w:val="00E0368B"/>
    <w:rsid w:val="00E06F0F"/>
    <w:rsid w:val="00E0712F"/>
    <w:rsid w:val="00E10EFF"/>
    <w:rsid w:val="00E117F1"/>
    <w:rsid w:val="00E13FAF"/>
    <w:rsid w:val="00E2073B"/>
    <w:rsid w:val="00E2106A"/>
    <w:rsid w:val="00E23BD8"/>
    <w:rsid w:val="00E23D75"/>
    <w:rsid w:val="00E251FB"/>
    <w:rsid w:val="00E2B9D4"/>
    <w:rsid w:val="00E37FF2"/>
    <w:rsid w:val="00E417E3"/>
    <w:rsid w:val="00E42973"/>
    <w:rsid w:val="00E429DB"/>
    <w:rsid w:val="00E4300E"/>
    <w:rsid w:val="00E44B7C"/>
    <w:rsid w:val="00E46B7A"/>
    <w:rsid w:val="00E46E05"/>
    <w:rsid w:val="00E47152"/>
    <w:rsid w:val="00E47D92"/>
    <w:rsid w:val="00E53D3F"/>
    <w:rsid w:val="00E547EE"/>
    <w:rsid w:val="00E6362D"/>
    <w:rsid w:val="00E63A11"/>
    <w:rsid w:val="00E64A52"/>
    <w:rsid w:val="00E65D8A"/>
    <w:rsid w:val="00E7246C"/>
    <w:rsid w:val="00E81AB7"/>
    <w:rsid w:val="00E8288D"/>
    <w:rsid w:val="00E862BB"/>
    <w:rsid w:val="00E92BA6"/>
    <w:rsid w:val="00E953F5"/>
    <w:rsid w:val="00E9684A"/>
    <w:rsid w:val="00EA4C3B"/>
    <w:rsid w:val="00EA5868"/>
    <w:rsid w:val="00EA66B5"/>
    <w:rsid w:val="00EA6BEC"/>
    <w:rsid w:val="00EA71AA"/>
    <w:rsid w:val="00EB1A99"/>
    <w:rsid w:val="00EB6284"/>
    <w:rsid w:val="00EC206B"/>
    <w:rsid w:val="00EC3450"/>
    <w:rsid w:val="00EC5821"/>
    <w:rsid w:val="00EC5AA6"/>
    <w:rsid w:val="00ED0379"/>
    <w:rsid w:val="00ED1ADF"/>
    <w:rsid w:val="00ED38DC"/>
    <w:rsid w:val="00EE172D"/>
    <w:rsid w:val="00EE3388"/>
    <w:rsid w:val="00EE4475"/>
    <w:rsid w:val="00EE57DC"/>
    <w:rsid w:val="00EE5A17"/>
    <w:rsid w:val="00EF1895"/>
    <w:rsid w:val="00EF3EAD"/>
    <w:rsid w:val="00F00A71"/>
    <w:rsid w:val="00F05D61"/>
    <w:rsid w:val="00F07CFA"/>
    <w:rsid w:val="00F24F8A"/>
    <w:rsid w:val="00F316F5"/>
    <w:rsid w:val="00F33B73"/>
    <w:rsid w:val="00F34744"/>
    <w:rsid w:val="00F40C04"/>
    <w:rsid w:val="00F41CFF"/>
    <w:rsid w:val="00F42505"/>
    <w:rsid w:val="00F42F62"/>
    <w:rsid w:val="00F44622"/>
    <w:rsid w:val="00F45D7D"/>
    <w:rsid w:val="00F4678A"/>
    <w:rsid w:val="00F46D6A"/>
    <w:rsid w:val="00F51506"/>
    <w:rsid w:val="00F51F16"/>
    <w:rsid w:val="00F52AB1"/>
    <w:rsid w:val="00F55A98"/>
    <w:rsid w:val="00F5696F"/>
    <w:rsid w:val="00F62CEB"/>
    <w:rsid w:val="00F6463A"/>
    <w:rsid w:val="00F76C51"/>
    <w:rsid w:val="00F770FE"/>
    <w:rsid w:val="00F77830"/>
    <w:rsid w:val="00F82D24"/>
    <w:rsid w:val="00F87597"/>
    <w:rsid w:val="00F932E4"/>
    <w:rsid w:val="00F9496A"/>
    <w:rsid w:val="00F94D3D"/>
    <w:rsid w:val="00F96953"/>
    <w:rsid w:val="00FA703E"/>
    <w:rsid w:val="00FB2A3C"/>
    <w:rsid w:val="00FB3F08"/>
    <w:rsid w:val="00FB66AE"/>
    <w:rsid w:val="00FC3A59"/>
    <w:rsid w:val="00FC55A5"/>
    <w:rsid w:val="00FC6881"/>
    <w:rsid w:val="00FC7FB2"/>
    <w:rsid w:val="00FD0DD5"/>
    <w:rsid w:val="00FD4367"/>
    <w:rsid w:val="00FD51C4"/>
    <w:rsid w:val="00FE220F"/>
    <w:rsid w:val="00FE23BE"/>
    <w:rsid w:val="00FE356B"/>
    <w:rsid w:val="00FE552D"/>
    <w:rsid w:val="00FE57F0"/>
    <w:rsid w:val="00FF1883"/>
    <w:rsid w:val="00FF26BD"/>
    <w:rsid w:val="00FF3A44"/>
    <w:rsid w:val="00FF4AE3"/>
    <w:rsid w:val="00FF6DD0"/>
    <w:rsid w:val="085CC8EB"/>
    <w:rsid w:val="08651152"/>
    <w:rsid w:val="0C7CE51B"/>
    <w:rsid w:val="0D5E1290"/>
    <w:rsid w:val="10C9F990"/>
    <w:rsid w:val="12B2D9C1"/>
    <w:rsid w:val="15B657A9"/>
    <w:rsid w:val="1CE35234"/>
    <w:rsid w:val="1D64B6B4"/>
    <w:rsid w:val="1DB05771"/>
    <w:rsid w:val="225EFCBF"/>
    <w:rsid w:val="2269C9F3"/>
    <w:rsid w:val="3BA3FF86"/>
    <w:rsid w:val="415DC3EF"/>
    <w:rsid w:val="4837CFE6"/>
    <w:rsid w:val="4D9BC39E"/>
    <w:rsid w:val="5081551E"/>
    <w:rsid w:val="5D8748CD"/>
    <w:rsid w:val="64744B6E"/>
    <w:rsid w:val="73953EE3"/>
    <w:rsid w:val="7DEE6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855CA5B"/>
  <w14:defaultImageDpi w14:val="32767"/>
  <w15:chartTrackingRefBased/>
  <w15:docId w15:val="{217012DE-728F-48B8-9131-03D168DDC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aliases w:val="Text"/>
    <w:qFormat/>
    <w:rsid w:val="009A6A44"/>
    <w:rPr>
      <w:rFonts w:eastAsia="Times New Roman" w:cs="Times New Roman"/>
      <w:sz w:val="22"/>
      <w:lang w:val="ca-ES"/>
    </w:rPr>
  </w:style>
  <w:style w:type="paragraph" w:styleId="Ttol1">
    <w:name w:val="heading 1"/>
    <w:basedOn w:val="Normal"/>
    <w:next w:val="Normal"/>
    <w:link w:val="Ttol1Car"/>
    <w:uiPriority w:val="9"/>
    <w:qFormat/>
    <w:rsid w:val="00EA5868"/>
    <w:pPr>
      <w:shd w:val="clear" w:color="auto" w:fill="262626" w:themeFill="text1" w:themeFillTint="D9"/>
      <w:spacing w:before="120" w:after="120"/>
      <w:jc w:val="both"/>
      <w:outlineLvl w:val="0"/>
    </w:pPr>
    <w:rPr>
      <w:rFonts w:ascii="Calibri" w:hAnsi="Calibri" w:cs="Calibri"/>
      <w:b/>
      <w:bCs/>
      <w:color w:val="FFFFFF" w:themeColor="background1"/>
      <w:sz w:val="40"/>
      <w:szCs w:val="40"/>
    </w:rPr>
  </w:style>
  <w:style w:type="paragraph" w:styleId="Ttol2">
    <w:name w:val="heading 2"/>
    <w:basedOn w:val="Normal"/>
    <w:next w:val="Normal"/>
    <w:link w:val="Ttol2Car"/>
    <w:uiPriority w:val="9"/>
    <w:qFormat/>
    <w:rsid w:val="002C0301"/>
    <w:pPr>
      <w:keepNext/>
      <w:keepLines/>
      <w:shd w:val="clear" w:color="auto" w:fill="C77C0E" w:themeFill="accent1" w:themeFillShade="BF"/>
      <w:spacing w:before="40"/>
      <w:outlineLvl w:val="1"/>
    </w:pPr>
    <w:rPr>
      <w:rFonts w:ascii="Calibri" w:eastAsia="Calibri" w:hAnsi="Calibri" w:cs="Calibri"/>
      <w:b/>
      <w:bCs/>
      <w:caps/>
      <w:color w:val="FFFFFF" w:themeColor="background1"/>
      <w:sz w:val="28"/>
      <w:szCs w:val="28"/>
      <w:lang w:val="en-US" w:eastAsia="es-ES"/>
    </w:rPr>
  </w:style>
  <w:style w:type="paragraph" w:styleId="Ttol3">
    <w:name w:val="heading 3"/>
    <w:basedOn w:val="Normal"/>
    <w:next w:val="Normal"/>
    <w:link w:val="Ttol3Car"/>
    <w:uiPriority w:val="9"/>
    <w:unhideWhenUsed/>
    <w:qFormat/>
    <w:rsid w:val="002C0301"/>
    <w:pPr>
      <w:keepNext/>
      <w:keepLines/>
      <w:spacing w:before="120" w:after="120"/>
      <w:outlineLvl w:val="2"/>
    </w:pPr>
    <w:rPr>
      <w:rFonts w:asciiTheme="majorHAnsi" w:eastAsia="Calibri" w:hAnsiTheme="majorHAnsi" w:cstheme="majorBidi"/>
      <w:i/>
      <w:iCs/>
      <w:caps/>
      <w:color w:val="855309" w:themeColor="accent1" w:themeShade="80"/>
      <w:sz w:val="26"/>
      <w:szCs w:val="26"/>
      <w:lang w:eastAsia="es-ES"/>
    </w:rPr>
  </w:style>
  <w:style w:type="paragraph" w:styleId="Ttol4">
    <w:name w:val="heading 4"/>
    <w:basedOn w:val="Normal"/>
    <w:next w:val="Normal"/>
    <w:link w:val="Ttol4Car"/>
    <w:qFormat/>
    <w:rsid w:val="009A07C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C77C0E" w:themeColor="accent1" w:themeShade="BF"/>
      <w:szCs w:val="22"/>
    </w:rPr>
  </w:style>
  <w:style w:type="paragraph" w:styleId="Ttol5">
    <w:name w:val="heading 5"/>
    <w:basedOn w:val="Normal"/>
    <w:next w:val="Normal"/>
    <w:link w:val="Ttol5Car"/>
    <w:uiPriority w:val="9"/>
    <w:unhideWhenUsed/>
    <w:qFormat/>
    <w:rsid w:val="00D96392"/>
    <w:pPr>
      <w:shd w:val="clear" w:color="auto" w:fill="595959" w:themeFill="text1" w:themeFillTint="A6"/>
      <w:spacing w:after="240"/>
      <w:jc w:val="both"/>
      <w:outlineLvl w:val="4"/>
    </w:pPr>
    <w:rPr>
      <w:rFonts w:ascii="Calibri" w:hAnsi="Calibri" w:cs="Calibri"/>
      <w:b/>
      <w:bCs/>
      <w:i/>
      <w:iCs/>
      <w:caps/>
      <w:color w:val="FFFFFF" w:themeColor="background1"/>
      <w:lang w:eastAsia="es-ES"/>
    </w:rPr>
  </w:style>
  <w:style w:type="paragraph" w:styleId="Ttol6">
    <w:name w:val="heading 6"/>
    <w:basedOn w:val="Normal"/>
    <w:next w:val="Normal"/>
    <w:link w:val="Ttol6Car"/>
    <w:uiPriority w:val="9"/>
    <w:unhideWhenUsed/>
    <w:qFormat/>
    <w:rsid w:val="004B14B5"/>
    <w:pPr>
      <w:spacing w:after="120"/>
      <w:outlineLvl w:val="5"/>
    </w:pPr>
    <w:rPr>
      <w:rFonts w:cstheme="minorBidi"/>
      <w:b/>
      <w:bCs/>
      <w:lang w:val="en-US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D02DCC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D02DCC"/>
    <w:rPr>
      <w:rFonts w:ascii="Cambria" w:eastAsia="Calibri" w:hAnsi="Cambria" w:cs="Cambria"/>
      <w:sz w:val="22"/>
      <w:lang w:val="en-US"/>
    </w:rPr>
  </w:style>
  <w:style w:type="paragraph" w:styleId="Peu">
    <w:name w:val="footer"/>
    <w:basedOn w:val="Normal"/>
    <w:link w:val="PeuCar"/>
    <w:uiPriority w:val="99"/>
    <w:unhideWhenUsed/>
    <w:rsid w:val="00D02DCC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D02DCC"/>
    <w:rPr>
      <w:rFonts w:ascii="Cambria" w:eastAsia="Calibri" w:hAnsi="Cambria" w:cs="Cambria"/>
      <w:sz w:val="22"/>
      <w:lang w:val="en-US"/>
    </w:rPr>
  </w:style>
  <w:style w:type="character" w:customStyle="1" w:styleId="Ttol2Car">
    <w:name w:val="Títol 2 Car"/>
    <w:basedOn w:val="Lletraperdefectedelpargraf"/>
    <w:link w:val="Ttol2"/>
    <w:uiPriority w:val="9"/>
    <w:rsid w:val="002C0301"/>
    <w:rPr>
      <w:rFonts w:ascii="Calibri" w:eastAsia="Calibri" w:hAnsi="Calibri" w:cs="Calibri"/>
      <w:b/>
      <w:bCs/>
      <w:caps/>
      <w:color w:val="FFFFFF" w:themeColor="background1"/>
      <w:sz w:val="28"/>
      <w:szCs w:val="28"/>
      <w:shd w:val="clear" w:color="auto" w:fill="C77C0E" w:themeFill="accent1" w:themeFillShade="BF"/>
      <w:lang w:val="en-US" w:eastAsia="es-ES"/>
    </w:rPr>
  </w:style>
  <w:style w:type="paragraph" w:styleId="Pargrafdellista">
    <w:name w:val="List Paragraph"/>
    <w:basedOn w:val="Normal"/>
    <w:uiPriority w:val="34"/>
    <w:qFormat/>
    <w:rsid w:val="00D02DCC"/>
    <w:pPr>
      <w:ind w:left="720"/>
      <w:contextualSpacing/>
    </w:pPr>
  </w:style>
  <w:style w:type="character" w:customStyle="1" w:styleId="Ttol3Car">
    <w:name w:val="Títol 3 Car"/>
    <w:basedOn w:val="Lletraperdefectedelpargraf"/>
    <w:link w:val="Ttol3"/>
    <w:uiPriority w:val="9"/>
    <w:rsid w:val="002C0301"/>
    <w:rPr>
      <w:rFonts w:asciiTheme="majorHAnsi" w:eastAsia="Calibri" w:hAnsiTheme="majorHAnsi" w:cstheme="majorBidi"/>
      <w:i/>
      <w:iCs/>
      <w:caps/>
      <w:color w:val="855309" w:themeColor="accent1" w:themeShade="80"/>
      <w:sz w:val="26"/>
      <w:szCs w:val="26"/>
      <w:lang w:val="ca-ES" w:eastAsia="es-ES"/>
    </w:rPr>
  </w:style>
  <w:style w:type="table" w:styleId="Taulaambquadrcula">
    <w:name w:val="Table Grid"/>
    <w:basedOn w:val="Taulanormal"/>
    <w:uiPriority w:val="99"/>
    <w:rsid w:val="00C73E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ongtext">
    <w:name w:val="long_text"/>
    <w:uiPriority w:val="99"/>
    <w:locked/>
    <w:rsid w:val="008D6B4F"/>
  </w:style>
  <w:style w:type="paragraph" w:styleId="Textdenotaapeudepgina">
    <w:name w:val="footnote text"/>
    <w:basedOn w:val="Normal"/>
    <w:link w:val="TextdenotaapeudepginaCar"/>
    <w:uiPriority w:val="99"/>
    <w:unhideWhenUsed/>
    <w:rsid w:val="009A07C6"/>
    <w:rPr>
      <w:sz w:val="20"/>
      <w:szCs w:val="20"/>
    </w:rPr>
  </w:style>
  <w:style w:type="character" w:customStyle="1" w:styleId="TextdenotaapeudepginaCar">
    <w:name w:val="Text de nota a peu de pàgina Car"/>
    <w:basedOn w:val="Lletraperdefectedelpargraf"/>
    <w:link w:val="Textdenotaapeudepgina"/>
    <w:uiPriority w:val="99"/>
    <w:rsid w:val="009A07C6"/>
    <w:rPr>
      <w:rFonts w:ascii="Cambria" w:eastAsia="Calibri" w:hAnsi="Cambria" w:cs="Cambria"/>
      <w:sz w:val="20"/>
      <w:szCs w:val="20"/>
      <w:lang w:val="en-US"/>
    </w:rPr>
  </w:style>
  <w:style w:type="character" w:styleId="Refernciadenotaapeudepgina">
    <w:name w:val="footnote reference"/>
    <w:basedOn w:val="Lletraperdefectedelpargraf"/>
    <w:uiPriority w:val="99"/>
    <w:unhideWhenUsed/>
    <w:rsid w:val="009A07C6"/>
    <w:rPr>
      <w:vertAlign w:val="superscript"/>
    </w:rPr>
  </w:style>
  <w:style w:type="character" w:styleId="Refernciadecomentari">
    <w:name w:val="annotation reference"/>
    <w:basedOn w:val="Lletraperdefectedelpargraf"/>
    <w:uiPriority w:val="99"/>
    <w:semiHidden/>
    <w:unhideWhenUsed/>
    <w:rsid w:val="009A07C6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9A07C6"/>
    <w:rPr>
      <w:sz w:val="20"/>
      <w:szCs w:val="20"/>
    </w:rPr>
  </w:style>
  <w:style w:type="character" w:customStyle="1" w:styleId="TextdecomentariCar">
    <w:name w:val="Text de comentari Car"/>
    <w:basedOn w:val="Lletraperdefectedelpargraf"/>
    <w:link w:val="Textdecomentari"/>
    <w:uiPriority w:val="99"/>
    <w:semiHidden/>
    <w:rsid w:val="009A07C6"/>
    <w:rPr>
      <w:rFonts w:ascii="Cambria" w:eastAsia="Calibri" w:hAnsi="Cambria" w:cs="Cambria"/>
      <w:sz w:val="20"/>
      <w:szCs w:val="20"/>
      <w:lang w:val="en-U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9A07C6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9A07C6"/>
    <w:rPr>
      <w:rFonts w:ascii="Cambria" w:eastAsia="Calibri" w:hAnsi="Cambria" w:cs="Cambria"/>
      <w:b/>
      <w:bCs/>
      <w:sz w:val="20"/>
      <w:szCs w:val="20"/>
      <w:lang w:val="en-U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9A07C6"/>
    <w:rPr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9A07C6"/>
    <w:rPr>
      <w:rFonts w:ascii="Times New Roman" w:eastAsia="Calibri" w:hAnsi="Times New Roman" w:cs="Times New Roman"/>
      <w:sz w:val="18"/>
      <w:szCs w:val="18"/>
      <w:lang w:val="en-US"/>
    </w:rPr>
  </w:style>
  <w:style w:type="character" w:customStyle="1" w:styleId="Ttol4Car">
    <w:name w:val="Títol 4 Car"/>
    <w:basedOn w:val="Lletraperdefectedelpargraf"/>
    <w:link w:val="Ttol4"/>
    <w:rsid w:val="009A07C6"/>
    <w:rPr>
      <w:rFonts w:asciiTheme="majorHAnsi" w:eastAsiaTheme="majorEastAsia" w:hAnsiTheme="majorHAnsi" w:cstheme="majorBidi"/>
      <w:i/>
      <w:iCs/>
      <w:color w:val="C77C0E" w:themeColor="accent1" w:themeShade="BF"/>
      <w:sz w:val="22"/>
      <w:szCs w:val="22"/>
      <w:lang w:val="ca-ES"/>
    </w:rPr>
  </w:style>
  <w:style w:type="paragraph" w:customStyle="1" w:styleId="Default">
    <w:name w:val="Default"/>
    <w:locked/>
    <w:rsid w:val="00234B18"/>
    <w:pPr>
      <w:autoSpaceDE w:val="0"/>
      <w:autoSpaceDN w:val="0"/>
      <w:adjustRightInd w:val="0"/>
    </w:pPr>
    <w:rPr>
      <w:rFonts w:ascii="Tahoma" w:hAnsi="Tahoma" w:cs="Tahoma"/>
      <w:color w:val="000000"/>
      <w:lang w:val="es-ES"/>
    </w:rPr>
  </w:style>
  <w:style w:type="character" w:customStyle="1" w:styleId="normaltextrun">
    <w:name w:val="normaltextrun"/>
    <w:basedOn w:val="Lletraperdefectedelpargraf"/>
    <w:rsid w:val="00726730"/>
  </w:style>
  <w:style w:type="paragraph" w:customStyle="1" w:styleId="paragraph">
    <w:name w:val="paragraph"/>
    <w:basedOn w:val="Normal"/>
    <w:rsid w:val="00A1389A"/>
    <w:pPr>
      <w:spacing w:before="100" w:beforeAutospacing="1" w:after="100" w:afterAutospacing="1"/>
    </w:pPr>
  </w:style>
  <w:style w:type="character" w:customStyle="1" w:styleId="eop">
    <w:name w:val="eop"/>
    <w:basedOn w:val="Lletraperdefectedelpargraf"/>
    <w:rsid w:val="00A1389A"/>
  </w:style>
  <w:style w:type="paragraph" w:styleId="Revisi">
    <w:name w:val="Revision"/>
    <w:hidden/>
    <w:uiPriority w:val="99"/>
    <w:semiHidden/>
    <w:rsid w:val="00F52AB1"/>
    <w:rPr>
      <w:rFonts w:ascii="Times New Roman" w:eastAsia="Times New Roman" w:hAnsi="Times New Roman" w:cs="Times New Roman"/>
      <w:lang w:val="ca-ES"/>
    </w:rPr>
  </w:style>
  <w:style w:type="character" w:customStyle="1" w:styleId="tlid-translation">
    <w:name w:val="tlid-translation"/>
    <w:basedOn w:val="Lletraperdefectedelpargraf"/>
    <w:rsid w:val="009A2F8D"/>
  </w:style>
  <w:style w:type="character" w:styleId="Enlla">
    <w:name w:val="Hyperlink"/>
    <w:basedOn w:val="Lletraperdefectedelpargraf"/>
    <w:uiPriority w:val="99"/>
    <w:rsid w:val="00172C3D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Lletraperdefectedelpargraf"/>
    <w:rsid w:val="004F12BF"/>
  </w:style>
  <w:style w:type="character" w:styleId="Textdelcontenidor">
    <w:name w:val="Placeholder Text"/>
    <w:basedOn w:val="Lletraperdefectedelpargraf"/>
    <w:uiPriority w:val="99"/>
    <w:semiHidden/>
    <w:rsid w:val="004B70EC"/>
    <w:rPr>
      <w:color w:val="808080"/>
    </w:rPr>
  </w:style>
  <w:style w:type="character" w:customStyle="1" w:styleId="Ttol1Car">
    <w:name w:val="Títol 1 Car"/>
    <w:basedOn w:val="Lletraperdefectedelpargraf"/>
    <w:link w:val="Ttol1"/>
    <w:uiPriority w:val="9"/>
    <w:rsid w:val="00EA5868"/>
    <w:rPr>
      <w:rFonts w:ascii="Calibri" w:eastAsia="Times New Roman" w:hAnsi="Calibri" w:cs="Calibri"/>
      <w:b/>
      <w:bCs/>
      <w:color w:val="FFFFFF" w:themeColor="background1"/>
      <w:sz w:val="40"/>
      <w:szCs w:val="40"/>
      <w:shd w:val="clear" w:color="auto" w:fill="262626" w:themeFill="text1" w:themeFillTint="D9"/>
      <w:lang w:val="ca-ES"/>
    </w:rPr>
  </w:style>
  <w:style w:type="character" w:customStyle="1" w:styleId="Ttol5Car">
    <w:name w:val="Títol 5 Car"/>
    <w:basedOn w:val="Lletraperdefectedelpargraf"/>
    <w:link w:val="Ttol5"/>
    <w:uiPriority w:val="9"/>
    <w:rsid w:val="00D96392"/>
    <w:rPr>
      <w:rFonts w:ascii="Calibri" w:eastAsia="Times New Roman" w:hAnsi="Calibri" w:cs="Calibri"/>
      <w:b/>
      <w:bCs/>
      <w:i/>
      <w:iCs/>
      <w:caps/>
      <w:color w:val="FFFFFF" w:themeColor="background1"/>
      <w:sz w:val="22"/>
      <w:shd w:val="clear" w:color="auto" w:fill="595959" w:themeFill="text1" w:themeFillTint="A6"/>
      <w:lang w:val="ca-ES" w:eastAsia="es-ES"/>
    </w:rPr>
  </w:style>
  <w:style w:type="character" w:customStyle="1" w:styleId="Ttol6Car">
    <w:name w:val="Títol 6 Car"/>
    <w:basedOn w:val="Lletraperdefectedelpargraf"/>
    <w:link w:val="Ttol6"/>
    <w:uiPriority w:val="9"/>
    <w:rsid w:val="004B14B5"/>
    <w:rPr>
      <w:rFonts w:eastAsia="Times New Roman"/>
      <w:b/>
      <w:bCs/>
      <w:lang w:val="en-US"/>
    </w:rPr>
  </w:style>
  <w:style w:type="paragraph" w:styleId="IDC1">
    <w:name w:val="toc 1"/>
    <w:basedOn w:val="Normal"/>
    <w:next w:val="Normal"/>
    <w:autoRedefine/>
    <w:uiPriority w:val="39"/>
    <w:unhideWhenUsed/>
    <w:rsid w:val="00D66C50"/>
    <w:pPr>
      <w:spacing w:after="100"/>
    </w:pPr>
  </w:style>
  <w:style w:type="paragraph" w:styleId="IDC2">
    <w:name w:val="toc 2"/>
    <w:basedOn w:val="Normal"/>
    <w:next w:val="Normal"/>
    <w:autoRedefine/>
    <w:uiPriority w:val="39"/>
    <w:unhideWhenUsed/>
    <w:rsid w:val="00D66C50"/>
    <w:pPr>
      <w:spacing w:after="100"/>
      <w:ind w:left="220"/>
    </w:pPr>
  </w:style>
  <w:style w:type="paragraph" w:styleId="Ttol">
    <w:name w:val="Title"/>
    <w:basedOn w:val="Normal"/>
    <w:next w:val="Normal"/>
    <w:link w:val="TtolCar"/>
    <w:uiPriority w:val="10"/>
    <w:qFormat/>
    <w:rsid w:val="008A6C1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olCar">
    <w:name w:val="Títol Car"/>
    <w:basedOn w:val="Lletraperdefectedelpargraf"/>
    <w:link w:val="Ttol"/>
    <w:uiPriority w:val="10"/>
    <w:rsid w:val="008A6C14"/>
    <w:rPr>
      <w:rFonts w:asciiTheme="majorHAnsi" w:eastAsiaTheme="majorEastAsia" w:hAnsiTheme="majorHAnsi" w:cstheme="majorBidi"/>
      <w:spacing w:val="-10"/>
      <w:kern w:val="28"/>
      <w:sz w:val="56"/>
      <w:szCs w:val="56"/>
      <w:lang w:val="ca-ES"/>
    </w:rPr>
  </w:style>
  <w:style w:type="character" w:customStyle="1" w:styleId="Tipusdelletraperdefectedelpargraf">
    <w:name w:val="Tipus de lletra per defecte del paràgraf"/>
    <w:rsid w:val="00E42973"/>
  </w:style>
  <w:style w:type="paragraph" w:styleId="Senseespaiat">
    <w:name w:val="No Spacing"/>
    <w:link w:val="SenseespaiatCar"/>
    <w:uiPriority w:val="1"/>
    <w:qFormat/>
    <w:rsid w:val="00935DF4"/>
    <w:rPr>
      <w:rFonts w:eastAsiaTheme="minorEastAsia"/>
      <w:sz w:val="22"/>
      <w:szCs w:val="22"/>
      <w:lang w:val="ca-ES" w:eastAsia="ca-ES"/>
    </w:rPr>
  </w:style>
  <w:style w:type="character" w:customStyle="1" w:styleId="SenseespaiatCar">
    <w:name w:val="Sense espaiat Car"/>
    <w:basedOn w:val="Lletraperdefectedelpargraf"/>
    <w:link w:val="Senseespaiat"/>
    <w:uiPriority w:val="1"/>
    <w:rsid w:val="00935DF4"/>
    <w:rPr>
      <w:rFonts w:eastAsiaTheme="minorEastAsia"/>
      <w:sz w:val="22"/>
      <w:szCs w:val="22"/>
      <w:lang w:val="ca-ES" w:eastAsia="ca-ES"/>
    </w:rPr>
  </w:style>
  <w:style w:type="table" w:styleId="Taulaambquadrcula4-mfasi3">
    <w:name w:val="Grid Table 4 Accent 3"/>
    <w:basedOn w:val="Taulanormal"/>
    <w:uiPriority w:val="49"/>
    <w:rsid w:val="00494F33"/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8B80" w:themeColor="accent3"/>
          <w:left w:val="single" w:sz="4" w:space="0" w:color="B58B80" w:themeColor="accent3"/>
          <w:bottom w:val="single" w:sz="4" w:space="0" w:color="B58B80" w:themeColor="accent3"/>
          <w:right w:val="single" w:sz="4" w:space="0" w:color="B58B80" w:themeColor="accent3"/>
          <w:insideH w:val="nil"/>
          <w:insideV w:val="nil"/>
        </w:tcBorders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Taulaambquadrcula4-mfasi1">
    <w:name w:val="Grid Table 4 Accent 1"/>
    <w:basedOn w:val="Taulanormal"/>
    <w:uiPriority w:val="49"/>
    <w:rsid w:val="00D13440"/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22E" w:themeColor="accent1"/>
          <w:left w:val="single" w:sz="4" w:space="0" w:color="F0A22E" w:themeColor="accent1"/>
          <w:bottom w:val="single" w:sz="4" w:space="0" w:color="F0A22E" w:themeColor="accent1"/>
          <w:right w:val="single" w:sz="4" w:space="0" w:color="F0A22E" w:themeColor="accent1"/>
          <w:insideH w:val="nil"/>
          <w:insideV w:val="nil"/>
        </w:tcBorders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Taulaambquadrcula4-mfasi2">
    <w:name w:val="Grid Table 4 Accent 2"/>
    <w:basedOn w:val="Taulanormal"/>
    <w:uiPriority w:val="49"/>
    <w:rsid w:val="00D13440"/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nil"/>
          <w:insideV w:val="nil"/>
        </w:tcBorders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character" w:styleId="Mencisenseresoldre">
    <w:name w:val="Unresolved Mention"/>
    <w:basedOn w:val="Lletraperdefectedelpargraf"/>
    <w:uiPriority w:val="99"/>
    <w:rsid w:val="000E6FD0"/>
    <w:rPr>
      <w:color w:val="605E5C"/>
      <w:shd w:val="clear" w:color="auto" w:fill="E1DFDD"/>
    </w:rPr>
  </w:style>
  <w:style w:type="character" w:customStyle="1" w:styleId="acopre">
    <w:name w:val="acopre"/>
    <w:basedOn w:val="Lletraperdefectedelpargraf"/>
    <w:rsid w:val="00FC55A5"/>
  </w:style>
  <w:style w:type="character" w:styleId="mfasi">
    <w:name w:val="Emphasis"/>
    <w:basedOn w:val="Lletraperdefectedelpargraf"/>
    <w:uiPriority w:val="20"/>
    <w:qFormat/>
    <w:rsid w:val="00FC55A5"/>
    <w:rPr>
      <w:i/>
      <w:iCs/>
    </w:rPr>
  </w:style>
  <w:style w:type="character" w:styleId="Enllavisitat">
    <w:name w:val="FollowedHyperlink"/>
    <w:basedOn w:val="Lletraperdefectedelpargraf"/>
    <w:uiPriority w:val="99"/>
    <w:semiHidden/>
    <w:unhideWhenUsed/>
    <w:rsid w:val="00174F08"/>
    <w:rPr>
      <w:color w:val="FFC42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61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7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15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94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8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9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officeaccio.sharepoint.com/:b:/s/Tecniospring2/Eb_EKqG-xgZEtIgoa2lQ8aQBvRuF-T0HYNKIM1c0GMtv_w?e=p7TJUh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officeaccio.sharepoint.com/:b:/s/Tecniospring2/EcC_-b8EuVNMgskUGdH7qXABlaQZ1gXAznoE-zvwxdmyxQ?e=omd0sZ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sv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n10\Documents\Custom%20Office%20Templates\MEMO&#768;RIA%20ESBORRANY_MR_FY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600C2E5817047E48BDBFF1898B089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04F2E-0F20-41EE-BF00-1577122226E7}"/>
      </w:docPartPr>
      <w:docPartBody>
        <w:p w:rsidR="002034D7" w:rsidRDefault="002034D7" w:rsidP="002034D7">
          <w:pPr>
            <w:pStyle w:val="9600C2E5817047E48BDBFF1898B0897D5"/>
          </w:pPr>
          <w:r w:rsidRPr="000B18C8">
            <w:rPr>
              <w:rStyle w:val="Textdelcontenidor"/>
              <w:b/>
              <w:bCs/>
              <w:color w:val="44546A" w:themeColor="text2"/>
              <w:sz w:val="52"/>
              <w:szCs w:val="52"/>
              <w:highlight w:val="lightGray"/>
            </w:rPr>
            <w:t>Name of the project</w:t>
          </w:r>
        </w:p>
      </w:docPartBody>
    </w:docPart>
    <w:docPart>
      <w:docPartPr>
        <w:name w:val="8B3932D0F5D447E2A60B76E0495903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0F9BCF-3410-4927-B50A-EF01364F4566}"/>
      </w:docPartPr>
      <w:docPartBody>
        <w:p w:rsidR="002034D7" w:rsidRDefault="006F1C05" w:rsidP="006F1C05">
          <w:pPr>
            <w:pStyle w:val="8B3932D0F5D447E2A60B76E049590309"/>
          </w:pPr>
          <w:r w:rsidRPr="002D4D8B">
            <w:rPr>
              <w:b/>
              <w:bCs/>
              <w:i/>
              <w:iCs/>
              <w:color w:val="44546A" w:themeColor="text2"/>
              <w:sz w:val="48"/>
              <w:szCs w:val="48"/>
              <w:highlight w:val="lightGray"/>
            </w:rPr>
            <w:t>starting date</w:t>
          </w:r>
        </w:p>
      </w:docPartBody>
    </w:docPart>
    <w:docPart>
      <w:docPartPr>
        <w:name w:val="C3EC3D1B09824A25A47F587CFE6402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16CF35-0D61-478E-9C39-7BA2EBCEA50B}"/>
      </w:docPartPr>
      <w:docPartBody>
        <w:p w:rsidR="002034D7" w:rsidRDefault="006F1C05" w:rsidP="006F1C05">
          <w:pPr>
            <w:pStyle w:val="C3EC3D1B09824A25A47F587CFE6402BC"/>
          </w:pPr>
          <w:r w:rsidRPr="002D4D8B">
            <w:rPr>
              <w:b/>
              <w:bCs/>
              <w:i/>
              <w:iCs/>
              <w:color w:val="44546A" w:themeColor="text2"/>
              <w:sz w:val="48"/>
              <w:szCs w:val="48"/>
              <w:highlight w:val="lightGray"/>
            </w:rPr>
            <w:t>ending date</w:t>
          </w:r>
        </w:p>
      </w:docPartBody>
    </w:docPart>
    <w:docPart>
      <w:docPartPr>
        <w:name w:val="77B58642193344B187D2ACC6E59E2E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D99854-F826-46A3-A1D4-43A59BE92CAC}"/>
      </w:docPartPr>
      <w:docPartBody>
        <w:p w:rsidR="002034D7" w:rsidRDefault="0083641F" w:rsidP="0083641F">
          <w:pPr>
            <w:pStyle w:val="77B58642193344B187D2ACC6E59E2E1D1"/>
          </w:pPr>
          <w:r w:rsidRPr="002D4D8B">
            <w:rPr>
              <w:rStyle w:val="Textdelcontenidor"/>
              <w:b/>
              <w:bCs/>
              <w:color w:val="44546A" w:themeColor="text2"/>
              <w:sz w:val="44"/>
              <w:szCs w:val="44"/>
              <w:highlight w:val="lightGray"/>
            </w:rPr>
            <w:t>Project ID code starting with TECSPR or ACE</w:t>
          </w:r>
        </w:p>
      </w:docPartBody>
    </w:docPart>
    <w:docPart>
      <w:docPartPr>
        <w:name w:val="EC706E090F4946019F0452338CB895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B8EFE9-4681-4B22-A022-337272E6F098}"/>
      </w:docPartPr>
      <w:docPartBody>
        <w:p w:rsidR="0083641F" w:rsidRDefault="006147D1" w:rsidP="006147D1">
          <w:pPr>
            <w:pStyle w:val="EC706E090F4946019F0452338CB89554"/>
          </w:pPr>
          <w:r w:rsidRPr="000B18C8">
            <w:rPr>
              <w:rStyle w:val="Textdelcontenidor"/>
              <w:b/>
              <w:bCs/>
              <w:color w:val="44546A" w:themeColor="text2"/>
              <w:sz w:val="52"/>
              <w:szCs w:val="52"/>
              <w:highlight w:val="lightGray"/>
            </w:rPr>
            <w:t>Name of the project</w:t>
          </w:r>
        </w:p>
      </w:docPartBody>
    </w:docPart>
    <w:docPart>
      <w:docPartPr>
        <w:name w:val="090DBE7D178D477984DD97F004A67C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0420F7-D032-47D9-B76E-BBBC063EC977}"/>
      </w:docPartPr>
      <w:docPartBody>
        <w:p w:rsidR="0083641F" w:rsidRDefault="006F1C05" w:rsidP="006F1C05">
          <w:pPr>
            <w:pStyle w:val="090DBE7D178D477984DD97F004A67C331"/>
          </w:pPr>
          <w:r w:rsidRPr="003902BE">
            <w:rPr>
              <w:rFonts w:cstheme="minorHAnsi"/>
              <w:szCs w:val="22"/>
              <w:highlight w:val="lightGray"/>
            </w:rPr>
            <w:t>[</w:t>
          </w:r>
          <w:r w:rsidRPr="003902BE">
            <w:rPr>
              <w:rStyle w:val="Textdelcontenidor"/>
              <w:rFonts w:eastAsiaTheme="minorHAnsi" w:cstheme="minorHAnsi"/>
              <w:szCs w:val="22"/>
              <w:highlight w:val="lightGray"/>
            </w:rPr>
            <w:t xml:space="preserve">Enter </w:t>
          </w:r>
          <w:r w:rsidRPr="00950099">
            <w:rPr>
              <w:rStyle w:val="Textdelcontenidor"/>
              <w:rFonts w:eastAsiaTheme="minorHAnsi" w:cstheme="minorHAnsi"/>
              <w:szCs w:val="22"/>
              <w:highlight w:val="lightGray"/>
            </w:rPr>
            <w:t>position</w:t>
          </w:r>
          <w:r w:rsidRPr="003902BE">
            <w:rPr>
              <w:rStyle w:val="Textdelcontenidor"/>
              <w:rFonts w:eastAsiaTheme="minorHAnsi" w:cstheme="minorHAnsi"/>
              <w:szCs w:val="22"/>
              <w:highlight w:val="lightGray"/>
            </w:rPr>
            <w:t>]</w:t>
          </w:r>
        </w:p>
      </w:docPartBody>
    </w:docPart>
    <w:docPart>
      <w:docPartPr>
        <w:name w:val="C8E6E639C8A942C5ABF4E95888515A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D6AF38-7D81-4333-B826-2655F6475B23}"/>
      </w:docPartPr>
      <w:docPartBody>
        <w:p w:rsidR="0083641F" w:rsidRDefault="006F1C05" w:rsidP="006F1C05">
          <w:pPr>
            <w:pStyle w:val="C8E6E639C8A942C5ABF4E95888515A1E1"/>
          </w:pPr>
          <w:r w:rsidRPr="003902BE">
            <w:rPr>
              <w:rFonts w:cstheme="minorHAnsi"/>
              <w:szCs w:val="22"/>
              <w:highlight w:val="lightGray"/>
            </w:rPr>
            <w:t>[</w:t>
          </w:r>
          <w:r w:rsidRPr="003902BE">
            <w:rPr>
              <w:rStyle w:val="Textdelcontenidor"/>
              <w:rFonts w:eastAsiaTheme="minorHAnsi" w:cstheme="minorHAnsi"/>
              <w:szCs w:val="22"/>
              <w:highlight w:val="lightGray"/>
            </w:rPr>
            <w:t>Enter name]</w:t>
          </w:r>
        </w:p>
      </w:docPartBody>
    </w:docPart>
    <w:docPart>
      <w:docPartPr>
        <w:name w:val="70F6E3CAA1F24DBE9FEDB78B3D6E2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2B2DA5-9AC4-469E-BD60-6FA31D2E9A7B}"/>
      </w:docPartPr>
      <w:docPartBody>
        <w:p w:rsidR="0083641F" w:rsidRDefault="006F1C05" w:rsidP="006F1C05">
          <w:pPr>
            <w:pStyle w:val="70F6E3CAA1F24DBE9FEDB78B3D6E2F9E1"/>
          </w:pPr>
          <w:r w:rsidRPr="003902BE">
            <w:rPr>
              <w:rFonts w:cstheme="minorHAnsi"/>
              <w:szCs w:val="22"/>
              <w:highlight w:val="lightGray"/>
            </w:rPr>
            <w:t>[</w:t>
          </w:r>
          <w:r w:rsidRPr="003902BE">
            <w:rPr>
              <w:rStyle w:val="Textdelcontenidor"/>
              <w:rFonts w:eastAsiaTheme="minorHAnsi" w:cstheme="minorHAnsi"/>
              <w:szCs w:val="22"/>
              <w:highlight w:val="lightGray"/>
            </w:rPr>
            <w:t>Enter name]</w:t>
          </w:r>
        </w:p>
      </w:docPartBody>
    </w:docPart>
    <w:docPart>
      <w:docPartPr>
        <w:name w:val="321E33D56C4A44E78751B9D2C6933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45937D-B1C0-4382-8D71-7E07F4500308}"/>
      </w:docPartPr>
      <w:docPartBody>
        <w:p w:rsidR="0083641F" w:rsidRDefault="006F1C05" w:rsidP="006F1C05">
          <w:pPr>
            <w:pStyle w:val="321E33D56C4A44E78751B9D2C69337D71"/>
          </w:pPr>
          <w:r w:rsidRPr="003902BE">
            <w:rPr>
              <w:rFonts w:cstheme="minorHAnsi"/>
              <w:szCs w:val="22"/>
              <w:highlight w:val="lightGray"/>
            </w:rPr>
            <w:t>[</w:t>
          </w:r>
          <w:r w:rsidRPr="003902BE">
            <w:rPr>
              <w:rStyle w:val="Textdelcontenidor"/>
              <w:rFonts w:eastAsiaTheme="minorHAnsi" w:cstheme="minorHAnsi"/>
              <w:szCs w:val="22"/>
              <w:highlight w:val="lightGray"/>
            </w:rPr>
            <w:t>Enter name]</w:t>
          </w:r>
        </w:p>
      </w:docPartBody>
    </w:docPart>
    <w:docPart>
      <w:docPartPr>
        <w:name w:val="FCA212DC2B0C47B6B84B44C9BF80AD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C914CA-04F6-4B8A-A359-AAD2EE60930F}"/>
      </w:docPartPr>
      <w:docPartBody>
        <w:p w:rsidR="0083641F" w:rsidRDefault="006F1C05" w:rsidP="006F1C05">
          <w:pPr>
            <w:pStyle w:val="FCA212DC2B0C47B6B84B44C9BF80AD9E1"/>
          </w:pPr>
          <w:r w:rsidRPr="003902BE">
            <w:rPr>
              <w:rFonts w:cstheme="minorHAnsi"/>
              <w:szCs w:val="22"/>
              <w:highlight w:val="lightGray"/>
            </w:rPr>
            <w:t>[</w:t>
          </w:r>
          <w:r w:rsidRPr="003902BE">
            <w:rPr>
              <w:rStyle w:val="Textdelcontenidor"/>
              <w:rFonts w:eastAsiaTheme="minorHAnsi" w:cstheme="minorHAnsi"/>
              <w:szCs w:val="22"/>
              <w:highlight w:val="lightGray"/>
            </w:rPr>
            <w:t>Enter name]</w:t>
          </w:r>
        </w:p>
      </w:docPartBody>
    </w:docPart>
    <w:docPart>
      <w:docPartPr>
        <w:name w:val="22BCECAF899C49B4B6BD61C0ADBCA7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B34468-266A-4036-8825-C148720F2AF8}"/>
      </w:docPartPr>
      <w:docPartBody>
        <w:p w:rsidR="0083641F" w:rsidRDefault="006F1C05" w:rsidP="006F1C05">
          <w:pPr>
            <w:pStyle w:val="22BCECAF899C49B4B6BD61C0ADBCA7DA1"/>
          </w:pPr>
          <w:r w:rsidRPr="003902BE">
            <w:rPr>
              <w:rFonts w:cstheme="minorHAnsi"/>
              <w:szCs w:val="22"/>
              <w:highlight w:val="lightGray"/>
            </w:rPr>
            <w:t>[</w:t>
          </w:r>
          <w:r w:rsidRPr="003902BE">
            <w:rPr>
              <w:rStyle w:val="Textdelcontenidor"/>
              <w:rFonts w:eastAsiaTheme="minorHAnsi" w:cstheme="minorHAnsi"/>
              <w:szCs w:val="22"/>
              <w:highlight w:val="lightGray"/>
            </w:rPr>
            <w:t xml:space="preserve">Enter </w:t>
          </w:r>
          <w:r w:rsidRPr="00950099">
            <w:rPr>
              <w:rStyle w:val="Textdelcontenidor"/>
              <w:rFonts w:eastAsiaTheme="minorHAnsi" w:cstheme="minorHAnsi"/>
              <w:szCs w:val="22"/>
              <w:highlight w:val="lightGray"/>
            </w:rPr>
            <w:t>position</w:t>
          </w:r>
          <w:r w:rsidRPr="003902BE">
            <w:rPr>
              <w:rStyle w:val="Textdelcontenidor"/>
              <w:rFonts w:eastAsiaTheme="minorHAnsi" w:cstheme="minorHAnsi"/>
              <w:szCs w:val="22"/>
              <w:highlight w:val="lightGray"/>
            </w:rPr>
            <w:t>]</w:t>
          </w:r>
        </w:p>
      </w:docPartBody>
    </w:docPart>
    <w:docPart>
      <w:docPartPr>
        <w:name w:val="EB254B4597734E95B7A3DE987E752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C3DCF4-4341-4796-B072-315583072EBD}"/>
      </w:docPartPr>
      <w:docPartBody>
        <w:p w:rsidR="0083641F" w:rsidRDefault="006F1C05" w:rsidP="006F1C05">
          <w:pPr>
            <w:pStyle w:val="EB254B4597734E95B7A3DE987E752F641"/>
          </w:pPr>
          <w:r w:rsidRPr="00426F02">
            <w:rPr>
              <w:rStyle w:val="Textdelcontenidor"/>
              <w:rFonts w:eastAsiaTheme="minorHAnsi" w:cstheme="minorHAnsi"/>
              <w:szCs w:val="22"/>
              <w:highlight w:val="lightGray"/>
              <w:lang w:val="en-AU"/>
            </w:rPr>
            <w:t>Choose the modality</w:t>
          </w:r>
        </w:p>
      </w:docPartBody>
    </w:docPart>
    <w:docPart>
      <w:docPartPr>
        <w:name w:val="B466CF5EF0094ABFA2C263DBB0A088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42965A-D170-44DF-8223-41B609C11C1E}"/>
      </w:docPartPr>
      <w:docPartBody>
        <w:p w:rsidR="0083641F" w:rsidRDefault="006F1C05" w:rsidP="006F1C05">
          <w:pPr>
            <w:pStyle w:val="B466CF5EF0094ABFA2C263DBB0A088DF1"/>
          </w:pPr>
          <w:r w:rsidRPr="003902BE">
            <w:rPr>
              <w:rFonts w:cstheme="minorHAnsi"/>
              <w:szCs w:val="22"/>
              <w:highlight w:val="lightGray"/>
            </w:rPr>
            <w:t>[</w:t>
          </w:r>
          <w:r w:rsidRPr="003902BE">
            <w:rPr>
              <w:rStyle w:val="Textdelcontenidor"/>
              <w:rFonts w:eastAsiaTheme="minorHAnsi" w:cstheme="minorHAnsi"/>
              <w:szCs w:val="22"/>
              <w:highlight w:val="lightGray"/>
            </w:rPr>
            <w:t>Enter name]</w:t>
          </w:r>
        </w:p>
      </w:docPartBody>
    </w:docPart>
    <w:docPart>
      <w:docPartPr>
        <w:name w:val="0A82F14163F341C98C7EE6E4EA71F5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8A3D1B-C9BF-458C-8A87-ECF9F6A9F2A3}"/>
      </w:docPartPr>
      <w:docPartBody>
        <w:p w:rsidR="0083641F" w:rsidRDefault="006F1C05" w:rsidP="006F1C05">
          <w:pPr>
            <w:pStyle w:val="0A82F14163F341C98C7EE6E4EA71F59F1"/>
          </w:pPr>
          <w:r w:rsidRPr="008427AC">
            <w:rPr>
              <w:rStyle w:val="Textdelcontenidor"/>
              <w:rFonts w:eastAsiaTheme="minorHAnsi"/>
              <w:highlight w:val="lightGray"/>
            </w:rPr>
            <w:t>Click or tap to enter a date</w:t>
          </w:r>
        </w:p>
      </w:docPartBody>
    </w:docPart>
    <w:docPart>
      <w:docPartPr>
        <w:name w:val="034884CF43734CE887C4B28A250783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6183D3-B220-4BE1-B40C-DD037D780431}"/>
      </w:docPartPr>
      <w:docPartBody>
        <w:p w:rsidR="0083641F" w:rsidRDefault="006F1C05" w:rsidP="006F1C05">
          <w:pPr>
            <w:pStyle w:val="034884CF43734CE887C4B28A250783F1"/>
          </w:pPr>
          <w:r w:rsidRPr="008427AC">
            <w:rPr>
              <w:rStyle w:val="Textdelcontenidor"/>
              <w:rFonts w:eastAsiaTheme="minorHAnsi"/>
              <w:highlight w:val="lightGray"/>
            </w:rPr>
            <w:t>Click or tap to enter a date</w:t>
          </w:r>
        </w:p>
      </w:docPartBody>
    </w:docPart>
    <w:docPart>
      <w:docPartPr>
        <w:name w:val="CAC61562D1EC4C089452369E6EBFD6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B6829-60DA-4118-A6FE-EA3111E29899}"/>
      </w:docPartPr>
      <w:docPartBody>
        <w:p w:rsidR="00B85201" w:rsidRDefault="006F1C05" w:rsidP="006F1C05">
          <w:pPr>
            <w:pStyle w:val="CAC61562D1EC4C089452369E6EBFD6D7"/>
          </w:pPr>
          <w:r w:rsidRPr="00F932E4">
            <w:rPr>
              <w:rStyle w:val="Textdelcontenidor"/>
              <w:highlight w:val="lightGray"/>
            </w:rPr>
            <w:t>Click to enter text</w:t>
          </w:r>
        </w:p>
      </w:docPartBody>
    </w:docPart>
    <w:docPart>
      <w:docPartPr>
        <w:name w:val="F84AFF07A439453A96140A6682F735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76BA60-80BD-41F5-9C1C-EDB47B4A0F22}"/>
      </w:docPartPr>
      <w:docPartBody>
        <w:p w:rsidR="001E3E12" w:rsidRDefault="006F1C05" w:rsidP="006F1C05">
          <w:pPr>
            <w:pStyle w:val="F84AFF07A439453A96140A6682F7359E1"/>
          </w:pPr>
          <w:r>
            <w:rPr>
              <w:rFonts w:cstheme="minorHAnsi"/>
              <w:szCs w:val="22"/>
              <w:highlight w:val="lightGray"/>
            </w:rPr>
            <w:t>[</w:t>
          </w:r>
          <w:r>
            <w:rPr>
              <w:rStyle w:val="Textdelcontenidor"/>
              <w:rFonts w:eastAsiaTheme="minorHAnsi" w:cstheme="minorHAnsi"/>
              <w:szCs w:val="22"/>
              <w:highlight w:val="lightGray"/>
            </w:rPr>
            <w:t>Enter name]</w:t>
          </w:r>
        </w:p>
      </w:docPartBody>
    </w:docPart>
    <w:docPart>
      <w:docPartPr>
        <w:name w:val="850994CF69654058BCA7D4B9E64B1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128ED-1379-4780-8306-BC484D6149B8}"/>
      </w:docPartPr>
      <w:docPartBody>
        <w:p w:rsidR="001E3E12" w:rsidRDefault="006F1C05" w:rsidP="006F1C05">
          <w:pPr>
            <w:pStyle w:val="850994CF69654058BCA7D4B9E64B1A881"/>
          </w:pPr>
          <w:r>
            <w:rPr>
              <w:rFonts w:cstheme="minorHAnsi"/>
              <w:szCs w:val="22"/>
              <w:highlight w:val="lightGray"/>
            </w:rPr>
            <w:t>[</w:t>
          </w:r>
          <w:r>
            <w:rPr>
              <w:rStyle w:val="Textdelcontenidor"/>
              <w:rFonts w:eastAsiaTheme="minorHAnsi" w:cstheme="minorHAnsi"/>
              <w:szCs w:val="22"/>
              <w:highlight w:val="lightGray"/>
            </w:rPr>
            <w:t>Enter name]</w:t>
          </w:r>
        </w:p>
      </w:docPartBody>
    </w:docPart>
    <w:docPart>
      <w:docPartPr>
        <w:name w:val="96EB947BF29B48189E2916DB48D19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16C3C-5B79-4A07-88FD-5091375BCFBF}"/>
      </w:docPartPr>
      <w:docPartBody>
        <w:p w:rsidR="001E3E12" w:rsidRDefault="006F1C05" w:rsidP="006F1C05">
          <w:pPr>
            <w:pStyle w:val="96EB947BF29B48189E2916DB48D195DC1"/>
          </w:pPr>
          <w:r>
            <w:rPr>
              <w:rStyle w:val="Textdelcontenidor"/>
              <w:highlight w:val="lightGray"/>
            </w:rPr>
            <w:t>Click or tap to enter a date</w:t>
          </w:r>
        </w:p>
      </w:docPartBody>
    </w:docPart>
    <w:docPart>
      <w:docPartPr>
        <w:name w:val="954DCDD20F1446609B941CA700CC9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EE5320-D8E1-4BFB-BEAA-EBAAF049E1BA}"/>
      </w:docPartPr>
      <w:docPartBody>
        <w:p w:rsidR="001E3E12" w:rsidRDefault="006F1C05" w:rsidP="006F1C05">
          <w:pPr>
            <w:pStyle w:val="954DCDD20F1446609B941CA700CC975B1"/>
          </w:pPr>
          <w:r>
            <w:rPr>
              <w:rStyle w:val="Textdelcontenidor"/>
              <w:highlight w:val="lightGray"/>
            </w:rPr>
            <w:t>Click or tap to enter a date</w:t>
          </w:r>
        </w:p>
      </w:docPartBody>
    </w:docPart>
    <w:docPart>
      <w:docPartPr>
        <w:name w:val="A3CBF2386A0749F2AB2996D902873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539436-B4B6-4CE8-B468-7E0F4D938232}"/>
      </w:docPartPr>
      <w:docPartBody>
        <w:p w:rsidR="001E3E12" w:rsidRDefault="006F1C05" w:rsidP="006F1C05">
          <w:pPr>
            <w:pStyle w:val="A3CBF2386A0749F2AB2996D902873B561"/>
          </w:pPr>
          <w:r>
            <w:rPr>
              <w:rFonts w:cstheme="minorHAnsi"/>
              <w:szCs w:val="22"/>
              <w:highlight w:val="lightGray"/>
            </w:rPr>
            <w:t>[</w:t>
          </w:r>
          <w:r>
            <w:rPr>
              <w:rStyle w:val="Textdelcontenidor"/>
              <w:rFonts w:eastAsiaTheme="minorHAnsi" w:cstheme="minorHAnsi"/>
              <w:szCs w:val="22"/>
              <w:highlight w:val="lightGray"/>
            </w:rPr>
            <w:t>Enter name]</w:t>
          </w:r>
        </w:p>
      </w:docPartBody>
    </w:docPart>
    <w:docPart>
      <w:docPartPr>
        <w:name w:val="895D1D6A627F4165B5227DA0CD1B77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EC9CDC-3492-4B9D-9036-AEDE03074BBE}"/>
      </w:docPartPr>
      <w:docPartBody>
        <w:p w:rsidR="001E3E12" w:rsidRDefault="006F1C05" w:rsidP="006F1C05">
          <w:pPr>
            <w:pStyle w:val="895D1D6A627F4165B5227DA0CD1B77981"/>
          </w:pPr>
          <w:r>
            <w:rPr>
              <w:rStyle w:val="Textdelcontenidor"/>
              <w:highlight w:val="lightGray"/>
            </w:rPr>
            <w:t>Click or tap to enter a date</w:t>
          </w:r>
        </w:p>
      </w:docPartBody>
    </w:docPart>
    <w:docPart>
      <w:docPartPr>
        <w:name w:val="4138298459F84E59978430463AC442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408F2C-659E-4B6D-A397-6B95390C6028}"/>
      </w:docPartPr>
      <w:docPartBody>
        <w:p w:rsidR="00EA077F" w:rsidRDefault="006F1C05" w:rsidP="006F1C05">
          <w:pPr>
            <w:pStyle w:val="4138298459F84E59978430463AC4429C1"/>
          </w:pPr>
          <w:r w:rsidRPr="003902BE">
            <w:rPr>
              <w:rFonts w:cstheme="minorHAnsi"/>
              <w:szCs w:val="22"/>
              <w:highlight w:val="lightGray"/>
            </w:rPr>
            <w:t>[</w:t>
          </w:r>
          <w:r w:rsidRPr="003902BE">
            <w:rPr>
              <w:rStyle w:val="Textdelcontenidor"/>
              <w:rFonts w:eastAsiaTheme="minorHAnsi" w:cstheme="minorHAnsi"/>
              <w:szCs w:val="22"/>
              <w:highlight w:val="lightGray"/>
            </w:rPr>
            <w:t>Enter name]</w:t>
          </w:r>
        </w:p>
      </w:docPartBody>
    </w:docPart>
    <w:docPart>
      <w:docPartPr>
        <w:name w:val="4015B7FDA78641D0BBD65A261DD136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AA156-3769-44CC-AB80-F8262FB5A134}"/>
      </w:docPartPr>
      <w:docPartBody>
        <w:p w:rsidR="00EA077F" w:rsidRDefault="00154A07" w:rsidP="00154A07">
          <w:pPr>
            <w:pStyle w:val="4015B7FDA78641D0BBD65A261DD136F3"/>
          </w:pPr>
          <w:r w:rsidRPr="00180AC4">
            <w:rPr>
              <w:rStyle w:val="Textdelcontenidor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FD70F50260994949A6925ADCD573AE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B95EF-93AF-4F32-97C1-CD6383065C1E}"/>
      </w:docPartPr>
      <w:docPartBody>
        <w:p w:rsidR="00EA077F" w:rsidRDefault="006F1C05" w:rsidP="006F1C05">
          <w:pPr>
            <w:pStyle w:val="FD70F50260994949A6925ADCD573AEC21"/>
          </w:pPr>
          <w:r w:rsidRPr="00A71A49">
            <w:rPr>
              <w:rFonts w:cstheme="minorHAnsi"/>
              <w:sz w:val="18"/>
              <w:szCs w:val="18"/>
              <w:highlight w:val="lightGray"/>
              <w:lang w:val="en-AU"/>
            </w:rPr>
            <w:t>Describe the expenditure (number of items, type, etc.)</w:t>
          </w:r>
        </w:p>
      </w:docPartBody>
    </w:docPart>
    <w:docPart>
      <w:docPartPr>
        <w:name w:val="A9861E6F6637486BBC87D3E893886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FDCB8A-35EA-440D-9E55-80F23824643B}"/>
      </w:docPartPr>
      <w:docPartBody>
        <w:p w:rsidR="00EA077F" w:rsidRDefault="006F1C05" w:rsidP="006F1C05">
          <w:pPr>
            <w:pStyle w:val="A9861E6F6637486BBC87D3E893886D591"/>
          </w:pPr>
          <w:r w:rsidRPr="00D65B82">
            <w:rPr>
              <w:rStyle w:val="Textdelcontenidor"/>
              <w:rFonts w:eastAsiaTheme="minorHAnsi"/>
              <w:sz w:val="18"/>
              <w:szCs w:val="18"/>
              <w:highlight w:val="lightGray"/>
              <w:lang w:val="en-AU"/>
            </w:rPr>
            <w:t>Click to enter number</w:t>
          </w:r>
        </w:p>
      </w:docPartBody>
    </w:docPart>
    <w:docPart>
      <w:docPartPr>
        <w:name w:val="384C2D357930461494858ACD12C57E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978F49-E4F1-4E18-A855-73F5A940FDCA}"/>
      </w:docPartPr>
      <w:docPartBody>
        <w:p w:rsidR="00EA077F" w:rsidRDefault="006F1C05" w:rsidP="006F1C05">
          <w:pPr>
            <w:pStyle w:val="384C2D357930461494858ACD12C57E801"/>
          </w:pPr>
          <w:r w:rsidRPr="00D65B82">
            <w:rPr>
              <w:rStyle w:val="Textdelcontenidor"/>
              <w:rFonts w:eastAsiaTheme="minorHAnsi"/>
              <w:sz w:val="18"/>
              <w:szCs w:val="18"/>
              <w:highlight w:val="lightGray"/>
              <w:lang w:val="en-AU"/>
            </w:rPr>
            <w:t>Click to enter number</w:t>
          </w:r>
        </w:p>
      </w:docPartBody>
    </w:docPart>
    <w:docPart>
      <w:docPartPr>
        <w:name w:val="B709AA942A5C47BBBD49613E414B8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C317E9-434B-4996-B26B-9A07AB9E55C7}"/>
      </w:docPartPr>
      <w:docPartBody>
        <w:p w:rsidR="00EA077F" w:rsidRDefault="006F1C05" w:rsidP="006F1C05">
          <w:pPr>
            <w:pStyle w:val="B709AA942A5C47BBBD49613E414B858B1"/>
          </w:pPr>
          <w:r w:rsidRPr="00D65B82">
            <w:rPr>
              <w:rStyle w:val="Textdelcontenidor"/>
              <w:rFonts w:eastAsiaTheme="minorHAnsi"/>
              <w:sz w:val="18"/>
              <w:szCs w:val="18"/>
              <w:highlight w:val="lightGray"/>
              <w:lang w:val="en-AU"/>
            </w:rPr>
            <w:t>Click to enter number</w:t>
          </w:r>
        </w:p>
      </w:docPartBody>
    </w:docPart>
    <w:docPart>
      <w:docPartPr>
        <w:name w:val="893298F1E4234DA88AB4E1DAE2F285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32DC6-9711-4AEC-AA02-7A44450F26BD}"/>
      </w:docPartPr>
      <w:docPartBody>
        <w:p w:rsidR="00EA077F" w:rsidRDefault="006F1C05" w:rsidP="006F1C05">
          <w:pPr>
            <w:pStyle w:val="893298F1E4234DA88AB4E1DAE2F285821"/>
          </w:pPr>
          <w:r w:rsidRPr="00E0712F">
            <w:rPr>
              <w:rFonts w:cstheme="minorHAnsi"/>
              <w:sz w:val="18"/>
              <w:szCs w:val="18"/>
              <w:highlight w:val="lightGray"/>
              <w:lang w:val="en-AU"/>
            </w:rPr>
            <w:t>Justify the expenditure by explaining for which activity it was needed, what purpose it served, etc.</w:t>
          </w:r>
        </w:p>
      </w:docPartBody>
    </w:docPart>
    <w:docPart>
      <w:docPartPr>
        <w:name w:val="5A3601260A104C429A19F71923DBEF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753D4-F0F4-4461-B834-BB30B34462A4}"/>
      </w:docPartPr>
      <w:docPartBody>
        <w:p w:rsidR="00EA077F" w:rsidRDefault="00154A07" w:rsidP="00154A07">
          <w:pPr>
            <w:pStyle w:val="5A3601260A104C429A19F71923DBEF7F"/>
          </w:pPr>
          <w:r w:rsidRPr="00180AC4">
            <w:rPr>
              <w:rStyle w:val="Textdelcontenidor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3E9C68AF61074CA1B276990D84D69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DC39E1-BA0A-4013-9059-130CF086364F}"/>
      </w:docPartPr>
      <w:docPartBody>
        <w:p w:rsidR="00EA077F" w:rsidRDefault="006F1C05" w:rsidP="006F1C05">
          <w:pPr>
            <w:pStyle w:val="3E9C68AF61074CA1B276990D84D696E01"/>
          </w:pPr>
          <w:r w:rsidRPr="00A71A49">
            <w:rPr>
              <w:rFonts w:cstheme="minorHAnsi"/>
              <w:sz w:val="18"/>
              <w:szCs w:val="18"/>
              <w:highlight w:val="lightGray"/>
              <w:lang w:val="en-AU"/>
            </w:rPr>
            <w:t>Describe the expenditure (number of items, type, etc.)</w:t>
          </w:r>
        </w:p>
      </w:docPartBody>
    </w:docPart>
    <w:docPart>
      <w:docPartPr>
        <w:name w:val="01993E8850B945FA97A3502C79A691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24716-434C-41D3-A3CE-1026E61285E2}"/>
      </w:docPartPr>
      <w:docPartBody>
        <w:p w:rsidR="00EA077F" w:rsidRDefault="006F1C05" w:rsidP="006F1C05">
          <w:pPr>
            <w:pStyle w:val="01993E8850B945FA97A3502C79A6914D1"/>
          </w:pPr>
          <w:r w:rsidRPr="00D65B82">
            <w:rPr>
              <w:rStyle w:val="Textdelcontenidor"/>
              <w:rFonts w:eastAsiaTheme="minorHAnsi"/>
              <w:sz w:val="18"/>
              <w:szCs w:val="18"/>
              <w:highlight w:val="lightGray"/>
              <w:lang w:val="en-AU"/>
            </w:rPr>
            <w:t>Click to enter number</w:t>
          </w:r>
        </w:p>
      </w:docPartBody>
    </w:docPart>
    <w:docPart>
      <w:docPartPr>
        <w:name w:val="38DC5DA0B72841559FF61DC7274DA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50A4F9-3CE8-4595-A79B-6FAC79289714}"/>
      </w:docPartPr>
      <w:docPartBody>
        <w:p w:rsidR="00EA077F" w:rsidRDefault="006F1C05" w:rsidP="006F1C05">
          <w:pPr>
            <w:pStyle w:val="38DC5DA0B72841559FF61DC7274DAD4E1"/>
          </w:pPr>
          <w:r w:rsidRPr="00D65B82">
            <w:rPr>
              <w:rStyle w:val="Textdelcontenidor"/>
              <w:rFonts w:eastAsiaTheme="minorHAnsi"/>
              <w:sz w:val="18"/>
              <w:szCs w:val="18"/>
              <w:highlight w:val="lightGray"/>
              <w:lang w:val="en-AU"/>
            </w:rPr>
            <w:t>Click to enter number</w:t>
          </w:r>
        </w:p>
      </w:docPartBody>
    </w:docPart>
    <w:docPart>
      <w:docPartPr>
        <w:name w:val="461FBEE5F98C4814ACA6FA5E20D759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99E5F2-A2F4-4D72-9D37-33EB3CBED1B9}"/>
      </w:docPartPr>
      <w:docPartBody>
        <w:p w:rsidR="00EA077F" w:rsidRDefault="006F1C05" w:rsidP="006F1C05">
          <w:pPr>
            <w:pStyle w:val="461FBEE5F98C4814ACA6FA5E20D759561"/>
          </w:pPr>
          <w:r w:rsidRPr="00D65B82">
            <w:rPr>
              <w:rStyle w:val="Textdelcontenidor"/>
              <w:rFonts w:eastAsiaTheme="minorHAnsi"/>
              <w:sz w:val="18"/>
              <w:szCs w:val="18"/>
              <w:highlight w:val="lightGray"/>
              <w:lang w:val="en-AU"/>
            </w:rPr>
            <w:t>Click to enter number</w:t>
          </w:r>
        </w:p>
      </w:docPartBody>
    </w:docPart>
    <w:docPart>
      <w:docPartPr>
        <w:name w:val="F20697BC31204B9D937F60850CABC4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DB63E2-F2EF-4A0B-87B7-311DB3F97ABC}"/>
      </w:docPartPr>
      <w:docPartBody>
        <w:p w:rsidR="00EA077F" w:rsidRDefault="006F1C05" w:rsidP="006F1C05">
          <w:pPr>
            <w:pStyle w:val="F20697BC31204B9D937F60850CABC4DE1"/>
          </w:pPr>
          <w:r w:rsidRPr="00E0712F">
            <w:rPr>
              <w:rFonts w:cstheme="minorHAnsi"/>
              <w:sz w:val="18"/>
              <w:szCs w:val="18"/>
              <w:highlight w:val="lightGray"/>
              <w:lang w:val="en-AU"/>
            </w:rPr>
            <w:t>Justify the expenditure by explaining for which activity it was needed, what purpose it served, etc.</w:t>
          </w:r>
        </w:p>
      </w:docPartBody>
    </w:docPart>
    <w:docPart>
      <w:docPartPr>
        <w:name w:val="3E37179EB7894104937215586036BA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26A93-BBC3-461B-B258-F91E5867DBDB}"/>
      </w:docPartPr>
      <w:docPartBody>
        <w:p w:rsidR="00EA077F" w:rsidRDefault="00154A07" w:rsidP="00154A07">
          <w:pPr>
            <w:pStyle w:val="3E37179EB7894104937215586036BA58"/>
          </w:pPr>
          <w:r w:rsidRPr="00180AC4">
            <w:rPr>
              <w:rStyle w:val="Textdelcontenidor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F8D90A5658C94424BE92A406CB2F74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B1CBF8-72BC-4E5D-8456-209E81936D9B}"/>
      </w:docPartPr>
      <w:docPartBody>
        <w:p w:rsidR="00EA077F" w:rsidRDefault="006F1C05" w:rsidP="006F1C05">
          <w:pPr>
            <w:pStyle w:val="F8D90A5658C94424BE92A406CB2F74F11"/>
          </w:pPr>
          <w:r w:rsidRPr="00A71A49">
            <w:rPr>
              <w:rFonts w:cstheme="minorHAnsi"/>
              <w:sz w:val="18"/>
              <w:szCs w:val="18"/>
              <w:highlight w:val="lightGray"/>
              <w:lang w:val="en-AU"/>
            </w:rPr>
            <w:t>Describe the expenditure (number of items, type, etc.)</w:t>
          </w:r>
        </w:p>
      </w:docPartBody>
    </w:docPart>
    <w:docPart>
      <w:docPartPr>
        <w:name w:val="82E43BD709474578976397F710B90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61B3C0-D0B0-451E-BBA9-2EBE3A8528EC}"/>
      </w:docPartPr>
      <w:docPartBody>
        <w:p w:rsidR="00EA077F" w:rsidRDefault="006F1C05" w:rsidP="006F1C05">
          <w:pPr>
            <w:pStyle w:val="82E43BD709474578976397F710B900CC1"/>
          </w:pPr>
          <w:r w:rsidRPr="00D65B82">
            <w:rPr>
              <w:rStyle w:val="Textdelcontenidor"/>
              <w:rFonts w:eastAsiaTheme="minorHAnsi"/>
              <w:sz w:val="18"/>
              <w:szCs w:val="18"/>
              <w:highlight w:val="lightGray"/>
              <w:lang w:val="en-AU"/>
            </w:rPr>
            <w:t>Click to enter number</w:t>
          </w:r>
        </w:p>
      </w:docPartBody>
    </w:docPart>
    <w:docPart>
      <w:docPartPr>
        <w:name w:val="607DFE0D9DE14181BA7018EBAF1363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65DB6A-C8BC-4426-8CE0-01EFB41D6574}"/>
      </w:docPartPr>
      <w:docPartBody>
        <w:p w:rsidR="00EA077F" w:rsidRDefault="006F1C05" w:rsidP="006F1C05">
          <w:pPr>
            <w:pStyle w:val="607DFE0D9DE14181BA7018EBAF13632A1"/>
          </w:pPr>
          <w:r w:rsidRPr="00D65B82">
            <w:rPr>
              <w:rStyle w:val="Textdelcontenidor"/>
              <w:rFonts w:eastAsiaTheme="minorHAnsi"/>
              <w:sz w:val="18"/>
              <w:szCs w:val="18"/>
              <w:highlight w:val="lightGray"/>
              <w:lang w:val="en-AU"/>
            </w:rPr>
            <w:t>Click to enter number</w:t>
          </w:r>
        </w:p>
      </w:docPartBody>
    </w:docPart>
    <w:docPart>
      <w:docPartPr>
        <w:name w:val="5047056950C94322BB5E260E8E01EC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F978A-E3BE-4279-AEFE-B7FB6C882F56}"/>
      </w:docPartPr>
      <w:docPartBody>
        <w:p w:rsidR="00EA077F" w:rsidRDefault="006F1C05" w:rsidP="006F1C05">
          <w:pPr>
            <w:pStyle w:val="5047056950C94322BB5E260E8E01ECB01"/>
          </w:pPr>
          <w:r w:rsidRPr="00D65B82">
            <w:rPr>
              <w:rStyle w:val="Textdelcontenidor"/>
              <w:rFonts w:eastAsiaTheme="minorHAnsi"/>
              <w:sz w:val="18"/>
              <w:szCs w:val="18"/>
              <w:highlight w:val="lightGray"/>
              <w:lang w:val="en-AU"/>
            </w:rPr>
            <w:t>Click to enter number</w:t>
          </w:r>
        </w:p>
      </w:docPartBody>
    </w:docPart>
    <w:docPart>
      <w:docPartPr>
        <w:name w:val="2D008F7481AD4796A0D3E4E37F1D17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D02D9E-72A6-44BC-840D-D56E0096AF2D}"/>
      </w:docPartPr>
      <w:docPartBody>
        <w:p w:rsidR="00EA077F" w:rsidRDefault="006F1C05" w:rsidP="006F1C05">
          <w:pPr>
            <w:pStyle w:val="2D008F7481AD4796A0D3E4E37F1D178D1"/>
          </w:pPr>
          <w:r w:rsidRPr="00E0712F">
            <w:rPr>
              <w:rFonts w:cstheme="minorHAnsi"/>
              <w:sz w:val="18"/>
              <w:szCs w:val="18"/>
              <w:highlight w:val="lightGray"/>
              <w:lang w:val="en-AU"/>
            </w:rPr>
            <w:t>Justify the expenditure by explaining for which activity it was needed, what purpose it served, etc.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261"/>
    <w:rsid w:val="00024390"/>
    <w:rsid w:val="0007189C"/>
    <w:rsid w:val="000C3CAF"/>
    <w:rsid w:val="00154A07"/>
    <w:rsid w:val="00166940"/>
    <w:rsid w:val="001A4682"/>
    <w:rsid w:val="001E3E12"/>
    <w:rsid w:val="002034D7"/>
    <w:rsid w:val="00311038"/>
    <w:rsid w:val="0031524D"/>
    <w:rsid w:val="00350769"/>
    <w:rsid w:val="00355A6E"/>
    <w:rsid w:val="00452BAB"/>
    <w:rsid w:val="004A2417"/>
    <w:rsid w:val="00522E56"/>
    <w:rsid w:val="00571930"/>
    <w:rsid w:val="006147D1"/>
    <w:rsid w:val="006751DC"/>
    <w:rsid w:val="006B6118"/>
    <w:rsid w:val="006F1C05"/>
    <w:rsid w:val="00764F8C"/>
    <w:rsid w:val="0083641F"/>
    <w:rsid w:val="00882261"/>
    <w:rsid w:val="008A03C7"/>
    <w:rsid w:val="0096415D"/>
    <w:rsid w:val="00A518D7"/>
    <w:rsid w:val="00A92BED"/>
    <w:rsid w:val="00AB41AF"/>
    <w:rsid w:val="00B165AC"/>
    <w:rsid w:val="00B2167F"/>
    <w:rsid w:val="00B85201"/>
    <w:rsid w:val="00BB30C6"/>
    <w:rsid w:val="00D27ABC"/>
    <w:rsid w:val="00D33B9E"/>
    <w:rsid w:val="00DB29CD"/>
    <w:rsid w:val="00E16D35"/>
    <w:rsid w:val="00E35454"/>
    <w:rsid w:val="00EA077F"/>
    <w:rsid w:val="00EA097F"/>
    <w:rsid w:val="00F73BEB"/>
    <w:rsid w:val="00FD2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Textdelcontenidor">
    <w:name w:val="Placeholder Text"/>
    <w:basedOn w:val="Lletraperdefectedelpargraf"/>
    <w:uiPriority w:val="99"/>
    <w:semiHidden/>
    <w:rsid w:val="006F1C05"/>
    <w:rPr>
      <w:color w:val="808080"/>
    </w:rPr>
  </w:style>
  <w:style w:type="paragraph" w:customStyle="1" w:styleId="EC706E090F4946019F0452338CB89554">
    <w:name w:val="EC706E090F4946019F0452338CB89554"/>
    <w:rsid w:val="006147D1"/>
    <w:rPr>
      <w:lang w:val="en-GB" w:eastAsia="en-GB"/>
    </w:rPr>
  </w:style>
  <w:style w:type="paragraph" w:customStyle="1" w:styleId="F84AFF07A439453A96140A6682F7359E">
    <w:name w:val="F84AFF07A439453A96140A6682F7359E"/>
    <w:rsid w:val="00B85201"/>
    <w:rPr>
      <w:lang w:val="en-GB" w:eastAsia="en-GB"/>
    </w:rPr>
  </w:style>
  <w:style w:type="paragraph" w:customStyle="1" w:styleId="850994CF69654058BCA7D4B9E64B1A88">
    <w:name w:val="850994CF69654058BCA7D4B9E64B1A88"/>
    <w:rsid w:val="00B85201"/>
    <w:rPr>
      <w:lang w:val="en-GB" w:eastAsia="en-GB"/>
    </w:rPr>
  </w:style>
  <w:style w:type="paragraph" w:customStyle="1" w:styleId="96EB947BF29B48189E2916DB48D195DC">
    <w:name w:val="96EB947BF29B48189E2916DB48D195DC"/>
    <w:rsid w:val="00B85201"/>
    <w:rPr>
      <w:lang w:val="en-GB" w:eastAsia="en-GB"/>
    </w:rPr>
  </w:style>
  <w:style w:type="paragraph" w:customStyle="1" w:styleId="954DCDD20F1446609B941CA700CC975B">
    <w:name w:val="954DCDD20F1446609B941CA700CC975B"/>
    <w:rsid w:val="00B85201"/>
    <w:rPr>
      <w:lang w:val="en-GB" w:eastAsia="en-GB"/>
    </w:rPr>
  </w:style>
  <w:style w:type="paragraph" w:customStyle="1" w:styleId="A3CBF2386A0749F2AB2996D902873B56">
    <w:name w:val="A3CBF2386A0749F2AB2996D902873B56"/>
    <w:rsid w:val="00B85201"/>
    <w:rPr>
      <w:lang w:val="en-GB" w:eastAsia="en-GB"/>
    </w:rPr>
  </w:style>
  <w:style w:type="paragraph" w:customStyle="1" w:styleId="895D1D6A627F4165B5227DA0CD1B7798">
    <w:name w:val="895D1D6A627F4165B5227DA0CD1B7798"/>
    <w:rsid w:val="00B85201"/>
    <w:rPr>
      <w:lang w:val="en-GB" w:eastAsia="en-GB"/>
    </w:rPr>
  </w:style>
  <w:style w:type="paragraph" w:customStyle="1" w:styleId="9600C2E5817047E48BDBFF1898B0897D5">
    <w:name w:val="9600C2E5817047E48BDBFF1898B0897D5"/>
    <w:rsid w:val="002034D7"/>
    <w:pPr>
      <w:spacing w:after="0" w:line="240" w:lineRule="auto"/>
    </w:pPr>
    <w:rPr>
      <w:lang w:val="ca-ES" w:eastAsia="ca-ES"/>
    </w:rPr>
  </w:style>
  <w:style w:type="paragraph" w:customStyle="1" w:styleId="73D308C929334589B49E8FDE40496CC0">
    <w:name w:val="73D308C929334589B49E8FDE40496CC0"/>
    <w:rsid w:val="0083641F"/>
    <w:rPr>
      <w:lang w:val="en-GB" w:eastAsia="en-GB"/>
    </w:rPr>
  </w:style>
  <w:style w:type="paragraph" w:customStyle="1" w:styleId="8B3932D0F5D447E2A60B76E0495903091">
    <w:name w:val="8B3932D0F5D447E2A60B76E0495903091"/>
    <w:rsid w:val="0083641F"/>
    <w:pPr>
      <w:spacing w:after="0" w:line="240" w:lineRule="auto"/>
    </w:pPr>
    <w:rPr>
      <w:lang w:val="ca-ES" w:eastAsia="ca-ES"/>
    </w:rPr>
  </w:style>
  <w:style w:type="paragraph" w:customStyle="1" w:styleId="C3EC3D1B09824A25A47F587CFE6402BC1">
    <w:name w:val="C3EC3D1B09824A25A47F587CFE6402BC1"/>
    <w:rsid w:val="0083641F"/>
    <w:pPr>
      <w:spacing w:after="0" w:line="240" w:lineRule="auto"/>
    </w:pPr>
    <w:rPr>
      <w:lang w:val="ca-ES" w:eastAsia="ca-ES"/>
    </w:rPr>
  </w:style>
  <w:style w:type="paragraph" w:customStyle="1" w:styleId="77B58642193344B187D2ACC6E59E2E1D1">
    <w:name w:val="77B58642193344B187D2ACC6E59E2E1D1"/>
    <w:rsid w:val="0083641F"/>
    <w:pPr>
      <w:spacing w:after="0" w:line="240" w:lineRule="auto"/>
    </w:pPr>
    <w:rPr>
      <w:lang w:val="ca-ES" w:eastAsia="ca-ES"/>
    </w:rPr>
  </w:style>
  <w:style w:type="paragraph" w:customStyle="1" w:styleId="70F6E3CAA1F24DBE9FEDB78B3D6E2F9E">
    <w:name w:val="70F6E3CAA1F24DBE9FEDB78B3D6E2F9E"/>
    <w:rsid w:val="0083641F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C8E6E639C8A942C5ABF4E95888515A1E">
    <w:name w:val="C8E6E639C8A942C5ABF4E95888515A1E"/>
    <w:rsid w:val="0083641F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090DBE7D178D477984DD97F004A67C33">
    <w:name w:val="090DBE7D178D477984DD97F004A67C33"/>
    <w:rsid w:val="0083641F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B466CF5EF0094ABFA2C263DBB0A088DF">
    <w:name w:val="B466CF5EF0094ABFA2C263DBB0A088DF"/>
    <w:rsid w:val="0083641F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EB254B4597734E95B7A3DE987E752F64">
    <w:name w:val="EB254B4597734E95B7A3DE987E752F64"/>
    <w:rsid w:val="0083641F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321E33D56C4A44E78751B9D2C69337D7">
    <w:name w:val="321E33D56C4A44E78751B9D2C69337D7"/>
    <w:rsid w:val="0083641F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FCA212DC2B0C47B6B84B44C9BF80AD9E">
    <w:name w:val="FCA212DC2B0C47B6B84B44C9BF80AD9E"/>
    <w:rsid w:val="0083641F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22BCECAF899C49B4B6BD61C0ADBCA7DA">
    <w:name w:val="22BCECAF899C49B4B6BD61C0ADBCA7DA"/>
    <w:rsid w:val="0083641F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034884CF43734CE887C4B28A250783F11">
    <w:name w:val="034884CF43734CE887C4B28A250783F11"/>
    <w:rsid w:val="0083641F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0A82F14163F341C98C7EE6E4EA71F59F">
    <w:name w:val="0A82F14163F341C98C7EE6E4EA71F59F"/>
    <w:rsid w:val="0083641F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CAC61562D1EC4C089452369E6EBFD6D71">
    <w:name w:val="CAC61562D1EC4C089452369E6EBFD6D71"/>
    <w:rsid w:val="0083641F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B334E3CC842148A6B109369139F321D81">
    <w:name w:val="B334E3CC842148A6B109369139F321D81"/>
    <w:rsid w:val="0083641F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AF799C788DDB4F2E99AC12E0EB8EA1421">
    <w:name w:val="AF799C788DDB4F2E99AC12E0EB8EA1421"/>
    <w:rsid w:val="0083641F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D2162F03972F4770ACF491BEBE29CD171">
    <w:name w:val="D2162F03972F4770ACF491BEBE29CD171"/>
    <w:rsid w:val="0083641F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49209EC262F24EEA8C7BD21ACB134126">
    <w:name w:val="49209EC262F24EEA8C7BD21ACB134126"/>
    <w:rsid w:val="0083641F"/>
    <w:rPr>
      <w:lang w:val="en-GB" w:eastAsia="en-GB"/>
    </w:rPr>
  </w:style>
  <w:style w:type="paragraph" w:customStyle="1" w:styleId="3F9E5332AB7543CCBB804B319810C6D2">
    <w:name w:val="3F9E5332AB7543CCBB804B319810C6D2"/>
    <w:rsid w:val="0083641F"/>
    <w:rPr>
      <w:lang w:val="en-GB" w:eastAsia="en-GB"/>
    </w:rPr>
  </w:style>
  <w:style w:type="paragraph" w:customStyle="1" w:styleId="32532D8F380C4051A28C4ADBC1DA420A">
    <w:name w:val="32532D8F380C4051A28C4ADBC1DA420A"/>
    <w:rsid w:val="0083641F"/>
    <w:rPr>
      <w:lang w:val="en-GB" w:eastAsia="en-GB"/>
    </w:rPr>
  </w:style>
  <w:style w:type="paragraph" w:customStyle="1" w:styleId="9BFC83204C124507A9C6013813571432">
    <w:name w:val="9BFC83204C124507A9C6013813571432"/>
    <w:rsid w:val="0083641F"/>
    <w:rPr>
      <w:lang w:val="en-GB" w:eastAsia="en-GB"/>
    </w:rPr>
  </w:style>
  <w:style w:type="paragraph" w:customStyle="1" w:styleId="88405160D5884BE2947B6F3E926B0D60">
    <w:name w:val="88405160D5884BE2947B6F3E926B0D60"/>
    <w:rsid w:val="0083641F"/>
    <w:rPr>
      <w:lang w:val="en-GB" w:eastAsia="en-GB"/>
    </w:rPr>
  </w:style>
  <w:style w:type="paragraph" w:customStyle="1" w:styleId="8CD044E0ECAF4BE99A7504113F8EC94E">
    <w:name w:val="8CD044E0ECAF4BE99A7504113F8EC94E"/>
    <w:rsid w:val="0083641F"/>
    <w:rPr>
      <w:lang w:val="en-GB" w:eastAsia="en-GB"/>
    </w:rPr>
  </w:style>
  <w:style w:type="paragraph" w:customStyle="1" w:styleId="D3A8762D66A34EFA820B38DDDE0E656D">
    <w:name w:val="D3A8762D66A34EFA820B38DDDE0E656D"/>
    <w:rsid w:val="0083641F"/>
    <w:rPr>
      <w:lang w:val="en-GB" w:eastAsia="en-GB"/>
    </w:rPr>
  </w:style>
  <w:style w:type="paragraph" w:customStyle="1" w:styleId="8857BAD4BD354A6895EFD3B3AE2DC247">
    <w:name w:val="8857BAD4BD354A6895EFD3B3AE2DC247"/>
    <w:rsid w:val="0083641F"/>
    <w:rPr>
      <w:lang w:val="en-GB" w:eastAsia="en-GB"/>
    </w:rPr>
  </w:style>
  <w:style w:type="paragraph" w:customStyle="1" w:styleId="4138298459F84E59978430463AC4429C">
    <w:name w:val="4138298459F84E59978430463AC4429C"/>
    <w:rsid w:val="00154A07"/>
    <w:rPr>
      <w:lang w:val="en-GB" w:eastAsia="en-GB"/>
    </w:rPr>
  </w:style>
  <w:style w:type="paragraph" w:customStyle="1" w:styleId="CE2D38152F7F4E6A9978E297E62EB333">
    <w:name w:val="CE2D38152F7F4E6A9978E297E62EB333"/>
    <w:rsid w:val="00154A07"/>
    <w:rPr>
      <w:lang w:val="en-GB" w:eastAsia="en-GB"/>
    </w:rPr>
  </w:style>
  <w:style w:type="paragraph" w:customStyle="1" w:styleId="2F3C3ECDB143483DAAB535FEE0602DF8">
    <w:name w:val="2F3C3ECDB143483DAAB535FEE0602DF8"/>
    <w:rsid w:val="00154A07"/>
    <w:rPr>
      <w:lang w:val="en-GB" w:eastAsia="en-GB"/>
    </w:rPr>
  </w:style>
  <w:style w:type="paragraph" w:customStyle="1" w:styleId="2E0B063F64B9459FA9C5D9FA034EB63C">
    <w:name w:val="2E0B063F64B9459FA9C5D9FA034EB63C"/>
    <w:rsid w:val="00154A07"/>
    <w:rPr>
      <w:lang w:val="en-GB" w:eastAsia="en-GB"/>
    </w:rPr>
  </w:style>
  <w:style w:type="paragraph" w:customStyle="1" w:styleId="8A9C023FF1004E038D502DFA02F7CE68">
    <w:name w:val="8A9C023FF1004E038D502DFA02F7CE68"/>
    <w:rsid w:val="00154A07"/>
    <w:rPr>
      <w:lang w:val="en-GB" w:eastAsia="en-GB"/>
    </w:rPr>
  </w:style>
  <w:style w:type="paragraph" w:customStyle="1" w:styleId="30D0A09263004712A21F2039969904E5">
    <w:name w:val="30D0A09263004712A21F2039969904E5"/>
    <w:rsid w:val="00154A07"/>
    <w:rPr>
      <w:lang w:val="en-GB" w:eastAsia="en-GB"/>
    </w:rPr>
  </w:style>
  <w:style w:type="paragraph" w:customStyle="1" w:styleId="CCDEB1C5F6804A1093A6E71E82DF4510">
    <w:name w:val="CCDEB1C5F6804A1093A6E71E82DF4510"/>
    <w:rsid w:val="00154A07"/>
    <w:rPr>
      <w:lang w:val="en-GB" w:eastAsia="en-GB"/>
    </w:rPr>
  </w:style>
  <w:style w:type="paragraph" w:customStyle="1" w:styleId="55BB36D792CB489888B4B8955AFB9D63">
    <w:name w:val="55BB36D792CB489888B4B8955AFB9D63"/>
    <w:rsid w:val="00154A07"/>
    <w:rPr>
      <w:lang w:val="en-GB" w:eastAsia="en-GB"/>
    </w:rPr>
  </w:style>
  <w:style w:type="paragraph" w:customStyle="1" w:styleId="578AD6E51F56497F949151297CE4725E">
    <w:name w:val="578AD6E51F56497F949151297CE4725E"/>
    <w:rsid w:val="00154A07"/>
    <w:rPr>
      <w:lang w:val="en-GB" w:eastAsia="en-GB"/>
    </w:rPr>
  </w:style>
  <w:style w:type="paragraph" w:customStyle="1" w:styleId="6A6EBB2210C24180965228B410ED2FCF">
    <w:name w:val="6A6EBB2210C24180965228B410ED2FCF"/>
    <w:rsid w:val="00154A07"/>
    <w:rPr>
      <w:lang w:val="en-GB" w:eastAsia="en-GB"/>
    </w:rPr>
  </w:style>
  <w:style w:type="paragraph" w:customStyle="1" w:styleId="850652BDB5B64EC5836D1469ADDD872B">
    <w:name w:val="850652BDB5B64EC5836D1469ADDD872B"/>
    <w:rsid w:val="00154A07"/>
    <w:rPr>
      <w:lang w:val="en-GB" w:eastAsia="en-GB"/>
    </w:rPr>
  </w:style>
  <w:style w:type="paragraph" w:customStyle="1" w:styleId="51760A0E00D9461583F0F77FDA30D69C">
    <w:name w:val="51760A0E00D9461583F0F77FDA30D69C"/>
    <w:rsid w:val="00154A07"/>
    <w:rPr>
      <w:lang w:val="en-GB" w:eastAsia="en-GB"/>
    </w:rPr>
  </w:style>
  <w:style w:type="paragraph" w:customStyle="1" w:styleId="65B0C22F6A4F44639469B228B71884F2">
    <w:name w:val="65B0C22F6A4F44639469B228B71884F2"/>
    <w:rsid w:val="00154A07"/>
    <w:rPr>
      <w:lang w:val="en-GB" w:eastAsia="en-GB"/>
    </w:rPr>
  </w:style>
  <w:style w:type="paragraph" w:customStyle="1" w:styleId="C85652844E0948E58C1EEE1C7C43C82E">
    <w:name w:val="C85652844E0948E58C1EEE1C7C43C82E"/>
    <w:rsid w:val="00154A07"/>
    <w:rPr>
      <w:lang w:val="en-GB" w:eastAsia="en-GB"/>
    </w:rPr>
  </w:style>
  <w:style w:type="paragraph" w:customStyle="1" w:styleId="B2775FA30FD541D785D9C99C6FD8D449">
    <w:name w:val="B2775FA30FD541D785D9C99C6FD8D449"/>
    <w:rsid w:val="00154A07"/>
    <w:rPr>
      <w:lang w:val="en-GB" w:eastAsia="en-GB"/>
    </w:rPr>
  </w:style>
  <w:style w:type="paragraph" w:customStyle="1" w:styleId="639BBC5E5FB943128537E9CE719AF553">
    <w:name w:val="639BBC5E5FB943128537E9CE719AF553"/>
    <w:rsid w:val="00154A07"/>
    <w:rPr>
      <w:lang w:val="en-GB" w:eastAsia="en-GB"/>
    </w:rPr>
  </w:style>
  <w:style w:type="paragraph" w:customStyle="1" w:styleId="837C313F691D4525A03F7362FBE8E876">
    <w:name w:val="837C313F691D4525A03F7362FBE8E876"/>
    <w:rsid w:val="00154A07"/>
    <w:rPr>
      <w:lang w:val="en-GB" w:eastAsia="en-GB"/>
    </w:rPr>
  </w:style>
  <w:style w:type="paragraph" w:customStyle="1" w:styleId="30CC2ED04E0C4D03ADD5E15792D2AE20">
    <w:name w:val="30CC2ED04E0C4D03ADD5E15792D2AE20"/>
    <w:rsid w:val="00154A07"/>
    <w:rPr>
      <w:lang w:val="en-GB" w:eastAsia="en-GB"/>
    </w:rPr>
  </w:style>
  <w:style w:type="paragraph" w:customStyle="1" w:styleId="D0BD586FC29B4269A674EDA3C49D7A2B">
    <w:name w:val="D0BD586FC29B4269A674EDA3C49D7A2B"/>
    <w:rsid w:val="00154A07"/>
    <w:rPr>
      <w:lang w:val="en-GB" w:eastAsia="en-GB"/>
    </w:rPr>
  </w:style>
  <w:style w:type="paragraph" w:customStyle="1" w:styleId="D10B5345C3F541DEAE26505F4D403C88">
    <w:name w:val="D10B5345C3F541DEAE26505F4D403C88"/>
    <w:rsid w:val="00154A07"/>
    <w:rPr>
      <w:lang w:val="en-GB" w:eastAsia="en-GB"/>
    </w:rPr>
  </w:style>
  <w:style w:type="paragraph" w:customStyle="1" w:styleId="6B92BF79BA08492CBFAA9BACEC9CF574">
    <w:name w:val="6B92BF79BA08492CBFAA9BACEC9CF574"/>
    <w:rsid w:val="00154A07"/>
    <w:rPr>
      <w:lang w:val="en-GB" w:eastAsia="en-GB"/>
    </w:rPr>
  </w:style>
  <w:style w:type="paragraph" w:customStyle="1" w:styleId="B5D8B04D7AB7465BB8DDC78BD0658800">
    <w:name w:val="B5D8B04D7AB7465BB8DDC78BD0658800"/>
    <w:rsid w:val="00154A07"/>
    <w:rPr>
      <w:lang w:val="en-GB" w:eastAsia="en-GB"/>
    </w:rPr>
  </w:style>
  <w:style w:type="paragraph" w:customStyle="1" w:styleId="69A75DCF657545428A1CD3879C62A79E">
    <w:name w:val="69A75DCF657545428A1CD3879C62A79E"/>
    <w:rsid w:val="00154A07"/>
    <w:rPr>
      <w:lang w:val="en-GB" w:eastAsia="en-GB"/>
    </w:rPr>
  </w:style>
  <w:style w:type="paragraph" w:customStyle="1" w:styleId="F8651C42AF004A3398585BF724B8F587">
    <w:name w:val="F8651C42AF004A3398585BF724B8F587"/>
    <w:rsid w:val="00154A07"/>
    <w:rPr>
      <w:lang w:val="en-GB" w:eastAsia="en-GB"/>
    </w:rPr>
  </w:style>
  <w:style w:type="paragraph" w:customStyle="1" w:styleId="68D047A5A7DF42AC9C07591FB5AC01D1">
    <w:name w:val="68D047A5A7DF42AC9C07591FB5AC01D1"/>
    <w:rsid w:val="00154A07"/>
    <w:rPr>
      <w:lang w:val="en-GB" w:eastAsia="en-GB"/>
    </w:rPr>
  </w:style>
  <w:style w:type="paragraph" w:customStyle="1" w:styleId="C91ADAD7FE3F4341B0BC59DB64916109">
    <w:name w:val="C91ADAD7FE3F4341B0BC59DB64916109"/>
    <w:rsid w:val="00154A07"/>
    <w:rPr>
      <w:lang w:val="en-GB" w:eastAsia="en-GB"/>
    </w:rPr>
  </w:style>
  <w:style w:type="paragraph" w:customStyle="1" w:styleId="C2ADC8CF30AD4026963C42C1C487B745">
    <w:name w:val="C2ADC8CF30AD4026963C42C1C487B745"/>
    <w:rsid w:val="00154A07"/>
    <w:rPr>
      <w:lang w:val="en-GB" w:eastAsia="en-GB"/>
    </w:rPr>
  </w:style>
  <w:style w:type="paragraph" w:customStyle="1" w:styleId="E0C11741FC254C4BB222124CCABD2823">
    <w:name w:val="E0C11741FC254C4BB222124CCABD2823"/>
    <w:rsid w:val="00154A07"/>
    <w:rPr>
      <w:lang w:val="en-GB" w:eastAsia="en-GB"/>
    </w:rPr>
  </w:style>
  <w:style w:type="paragraph" w:customStyle="1" w:styleId="28EED857FC634BCCBAE96E494B5E16BB">
    <w:name w:val="28EED857FC634BCCBAE96E494B5E16BB"/>
    <w:rsid w:val="00154A07"/>
    <w:rPr>
      <w:lang w:val="en-GB" w:eastAsia="en-GB"/>
    </w:rPr>
  </w:style>
  <w:style w:type="paragraph" w:customStyle="1" w:styleId="E4B13AC6433C406FB77AF861AE7FB724">
    <w:name w:val="E4B13AC6433C406FB77AF861AE7FB724"/>
    <w:rsid w:val="00154A07"/>
    <w:rPr>
      <w:lang w:val="en-GB" w:eastAsia="en-GB"/>
    </w:rPr>
  </w:style>
  <w:style w:type="paragraph" w:customStyle="1" w:styleId="5081E067060845DF9A4CA90B904C4D1C">
    <w:name w:val="5081E067060845DF9A4CA90B904C4D1C"/>
    <w:rsid w:val="00154A07"/>
    <w:rPr>
      <w:lang w:val="en-GB" w:eastAsia="en-GB"/>
    </w:rPr>
  </w:style>
  <w:style w:type="paragraph" w:customStyle="1" w:styleId="691E6C81F0B448AFA8681D37A9046AEB">
    <w:name w:val="691E6C81F0B448AFA8681D37A9046AEB"/>
    <w:rsid w:val="00154A07"/>
    <w:rPr>
      <w:lang w:val="en-GB" w:eastAsia="en-GB"/>
    </w:rPr>
  </w:style>
  <w:style w:type="paragraph" w:customStyle="1" w:styleId="4015B7FDA78641D0BBD65A261DD136F3">
    <w:name w:val="4015B7FDA78641D0BBD65A261DD136F3"/>
    <w:rsid w:val="00154A07"/>
    <w:rPr>
      <w:lang w:val="en-GB" w:eastAsia="en-GB"/>
    </w:rPr>
  </w:style>
  <w:style w:type="paragraph" w:customStyle="1" w:styleId="FD70F50260994949A6925ADCD573AEC2">
    <w:name w:val="FD70F50260994949A6925ADCD573AEC2"/>
    <w:rsid w:val="00154A07"/>
    <w:rPr>
      <w:lang w:val="en-GB" w:eastAsia="en-GB"/>
    </w:rPr>
  </w:style>
  <w:style w:type="paragraph" w:customStyle="1" w:styleId="A9861E6F6637486BBC87D3E893886D59">
    <w:name w:val="A9861E6F6637486BBC87D3E893886D59"/>
    <w:rsid w:val="00154A07"/>
    <w:rPr>
      <w:lang w:val="en-GB" w:eastAsia="en-GB"/>
    </w:rPr>
  </w:style>
  <w:style w:type="paragraph" w:customStyle="1" w:styleId="384C2D357930461494858ACD12C57E80">
    <w:name w:val="384C2D357930461494858ACD12C57E80"/>
    <w:rsid w:val="00154A07"/>
    <w:rPr>
      <w:lang w:val="en-GB" w:eastAsia="en-GB"/>
    </w:rPr>
  </w:style>
  <w:style w:type="paragraph" w:customStyle="1" w:styleId="B709AA942A5C47BBBD49613E414B858B">
    <w:name w:val="B709AA942A5C47BBBD49613E414B858B"/>
    <w:rsid w:val="00154A07"/>
    <w:rPr>
      <w:lang w:val="en-GB" w:eastAsia="en-GB"/>
    </w:rPr>
  </w:style>
  <w:style w:type="paragraph" w:customStyle="1" w:styleId="893298F1E4234DA88AB4E1DAE2F28582">
    <w:name w:val="893298F1E4234DA88AB4E1DAE2F28582"/>
    <w:rsid w:val="00154A07"/>
    <w:rPr>
      <w:lang w:val="en-GB" w:eastAsia="en-GB"/>
    </w:rPr>
  </w:style>
  <w:style w:type="paragraph" w:customStyle="1" w:styleId="5A3601260A104C429A19F71923DBEF7F">
    <w:name w:val="5A3601260A104C429A19F71923DBEF7F"/>
    <w:rsid w:val="00154A07"/>
    <w:rPr>
      <w:lang w:val="en-GB" w:eastAsia="en-GB"/>
    </w:rPr>
  </w:style>
  <w:style w:type="paragraph" w:customStyle="1" w:styleId="3E9C68AF61074CA1B276990D84D696E0">
    <w:name w:val="3E9C68AF61074CA1B276990D84D696E0"/>
    <w:rsid w:val="00154A07"/>
    <w:rPr>
      <w:lang w:val="en-GB" w:eastAsia="en-GB"/>
    </w:rPr>
  </w:style>
  <w:style w:type="paragraph" w:customStyle="1" w:styleId="01993E8850B945FA97A3502C79A6914D">
    <w:name w:val="01993E8850B945FA97A3502C79A6914D"/>
    <w:rsid w:val="00154A07"/>
    <w:rPr>
      <w:lang w:val="en-GB" w:eastAsia="en-GB"/>
    </w:rPr>
  </w:style>
  <w:style w:type="paragraph" w:customStyle="1" w:styleId="38DC5DA0B72841559FF61DC7274DAD4E">
    <w:name w:val="38DC5DA0B72841559FF61DC7274DAD4E"/>
    <w:rsid w:val="00154A07"/>
    <w:rPr>
      <w:lang w:val="en-GB" w:eastAsia="en-GB"/>
    </w:rPr>
  </w:style>
  <w:style w:type="paragraph" w:customStyle="1" w:styleId="461FBEE5F98C4814ACA6FA5E20D75956">
    <w:name w:val="461FBEE5F98C4814ACA6FA5E20D75956"/>
    <w:rsid w:val="00154A07"/>
    <w:rPr>
      <w:lang w:val="en-GB" w:eastAsia="en-GB"/>
    </w:rPr>
  </w:style>
  <w:style w:type="paragraph" w:customStyle="1" w:styleId="F20697BC31204B9D937F60850CABC4DE">
    <w:name w:val="F20697BC31204B9D937F60850CABC4DE"/>
    <w:rsid w:val="00154A07"/>
    <w:rPr>
      <w:lang w:val="en-GB" w:eastAsia="en-GB"/>
    </w:rPr>
  </w:style>
  <w:style w:type="paragraph" w:customStyle="1" w:styleId="3E37179EB7894104937215586036BA58">
    <w:name w:val="3E37179EB7894104937215586036BA58"/>
    <w:rsid w:val="00154A07"/>
    <w:rPr>
      <w:lang w:val="en-GB" w:eastAsia="en-GB"/>
    </w:rPr>
  </w:style>
  <w:style w:type="paragraph" w:customStyle="1" w:styleId="F8D90A5658C94424BE92A406CB2F74F1">
    <w:name w:val="F8D90A5658C94424BE92A406CB2F74F1"/>
    <w:rsid w:val="00154A07"/>
    <w:rPr>
      <w:lang w:val="en-GB" w:eastAsia="en-GB"/>
    </w:rPr>
  </w:style>
  <w:style w:type="paragraph" w:customStyle="1" w:styleId="82E43BD709474578976397F710B900CC">
    <w:name w:val="82E43BD709474578976397F710B900CC"/>
    <w:rsid w:val="00154A07"/>
    <w:rPr>
      <w:lang w:val="en-GB" w:eastAsia="en-GB"/>
    </w:rPr>
  </w:style>
  <w:style w:type="paragraph" w:customStyle="1" w:styleId="607DFE0D9DE14181BA7018EBAF13632A">
    <w:name w:val="607DFE0D9DE14181BA7018EBAF13632A"/>
    <w:rsid w:val="00154A07"/>
    <w:rPr>
      <w:lang w:val="en-GB" w:eastAsia="en-GB"/>
    </w:rPr>
  </w:style>
  <w:style w:type="paragraph" w:customStyle="1" w:styleId="5047056950C94322BB5E260E8E01ECB0">
    <w:name w:val="5047056950C94322BB5E260E8E01ECB0"/>
    <w:rsid w:val="00154A07"/>
    <w:rPr>
      <w:lang w:val="en-GB" w:eastAsia="en-GB"/>
    </w:rPr>
  </w:style>
  <w:style w:type="paragraph" w:customStyle="1" w:styleId="2D008F7481AD4796A0D3E4E37F1D178D">
    <w:name w:val="2D008F7481AD4796A0D3E4E37F1D178D"/>
    <w:rsid w:val="00154A07"/>
    <w:rPr>
      <w:lang w:val="en-GB" w:eastAsia="en-GB"/>
    </w:rPr>
  </w:style>
  <w:style w:type="paragraph" w:customStyle="1" w:styleId="8B3932D0F5D447E2A60B76E049590309">
    <w:name w:val="8B3932D0F5D447E2A60B76E049590309"/>
    <w:rsid w:val="006F1C05"/>
    <w:pPr>
      <w:spacing w:after="0" w:line="240" w:lineRule="auto"/>
    </w:pPr>
    <w:rPr>
      <w:lang w:val="ca-ES" w:eastAsia="ca-ES"/>
    </w:rPr>
  </w:style>
  <w:style w:type="paragraph" w:customStyle="1" w:styleId="C3EC3D1B09824A25A47F587CFE6402BC">
    <w:name w:val="C3EC3D1B09824A25A47F587CFE6402BC"/>
    <w:rsid w:val="006F1C05"/>
    <w:pPr>
      <w:spacing w:after="0" w:line="240" w:lineRule="auto"/>
    </w:pPr>
    <w:rPr>
      <w:lang w:val="ca-ES" w:eastAsia="ca-ES"/>
    </w:rPr>
  </w:style>
  <w:style w:type="paragraph" w:customStyle="1" w:styleId="70F6E3CAA1F24DBE9FEDB78B3D6E2F9E1">
    <w:name w:val="70F6E3CAA1F24DBE9FEDB78B3D6E2F9E1"/>
    <w:rsid w:val="006F1C05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C8E6E639C8A942C5ABF4E95888515A1E1">
    <w:name w:val="C8E6E639C8A942C5ABF4E95888515A1E1"/>
    <w:rsid w:val="006F1C05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090DBE7D178D477984DD97F004A67C331">
    <w:name w:val="090DBE7D178D477984DD97F004A67C331"/>
    <w:rsid w:val="006F1C05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B466CF5EF0094ABFA2C263DBB0A088DF1">
    <w:name w:val="B466CF5EF0094ABFA2C263DBB0A088DF1"/>
    <w:rsid w:val="006F1C05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EB254B4597734E95B7A3DE987E752F641">
    <w:name w:val="EB254B4597734E95B7A3DE987E752F641"/>
    <w:rsid w:val="006F1C05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4138298459F84E59978430463AC4429C1">
    <w:name w:val="4138298459F84E59978430463AC4429C1"/>
    <w:rsid w:val="006F1C05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321E33D56C4A44E78751B9D2C69337D71">
    <w:name w:val="321E33D56C4A44E78751B9D2C69337D71"/>
    <w:rsid w:val="006F1C05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FCA212DC2B0C47B6B84B44C9BF80AD9E1">
    <w:name w:val="FCA212DC2B0C47B6B84B44C9BF80AD9E1"/>
    <w:rsid w:val="006F1C05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22BCECAF899C49B4B6BD61C0ADBCA7DA1">
    <w:name w:val="22BCECAF899C49B4B6BD61C0ADBCA7DA1"/>
    <w:rsid w:val="006F1C05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034884CF43734CE887C4B28A250783F1">
    <w:name w:val="034884CF43734CE887C4B28A250783F1"/>
    <w:rsid w:val="006F1C05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0A82F14163F341C98C7EE6E4EA71F59F1">
    <w:name w:val="0A82F14163F341C98C7EE6E4EA71F59F1"/>
    <w:rsid w:val="006F1C05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CAC61562D1EC4C089452369E6EBFD6D7">
    <w:name w:val="CAC61562D1EC4C089452369E6EBFD6D7"/>
    <w:rsid w:val="006F1C05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FD70F50260994949A6925ADCD573AEC21">
    <w:name w:val="FD70F50260994949A6925ADCD573AEC21"/>
    <w:rsid w:val="006F1C05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A9861E6F6637486BBC87D3E893886D591">
    <w:name w:val="A9861E6F6637486BBC87D3E893886D591"/>
    <w:rsid w:val="006F1C05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384C2D357930461494858ACD12C57E801">
    <w:name w:val="384C2D357930461494858ACD12C57E801"/>
    <w:rsid w:val="006F1C05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B709AA942A5C47BBBD49613E414B858B1">
    <w:name w:val="B709AA942A5C47BBBD49613E414B858B1"/>
    <w:rsid w:val="006F1C05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893298F1E4234DA88AB4E1DAE2F285821">
    <w:name w:val="893298F1E4234DA88AB4E1DAE2F285821"/>
    <w:rsid w:val="006F1C05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3E9C68AF61074CA1B276990D84D696E01">
    <w:name w:val="3E9C68AF61074CA1B276990D84D696E01"/>
    <w:rsid w:val="006F1C05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01993E8850B945FA97A3502C79A6914D1">
    <w:name w:val="01993E8850B945FA97A3502C79A6914D1"/>
    <w:rsid w:val="006F1C05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38DC5DA0B72841559FF61DC7274DAD4E1">
    <w:name w:val="38DC5DA0B72841559FF61DC7274DAD4E1"/>
    <w:rsid w:val="006F1C05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461FBEE5F98C4814ACA6FA5E20D759561">
    <w:name w:val="461FBEE5F98C4814ACA6FA5E20D759561"/>
    <w:rsid w:val="006F1C05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F20697BC31204B9D937F60850CABC4DE1">
    <w:name w:val="F20697BC31204B9D937F60850CABC4DE1"/>
    <w:rsid w:val="006F1C05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F8D90A5658C94424BE92A406CB2F74F11">
    <w:name w:val="F8D90A5658C94424BE92A406CB2F74F11"/>
    <w:rsid w:val="006F1C05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82E43BD709474578976397F710B900CC1">
    <w:name w:val="82E43BD709474578976397F710B900CC1"/>
    <w:rsid w:val="006F1C05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607DFE0D9DE14181BA7018EBAF13632A1">
    <w:name w:val="607DFE0D9DE14181BA7018EBAF13632A1"/>
    <w:rsid w:val="006F1C05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5047056950C94322BB5E260E8E01ECB01">
    <w:name w:val="5047056950C94322BB5E260E8E01ECB01"/>
    <w:rsid w:val="006F1C05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2D008F7481AD4796A0D3E4E37F1D178D1">
    <w:name w:val="2D008F7481AD4796A0D3E4E37F1D178D1"/>
    <w:rsid w:val="006F1C05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F84AFF07A439453A96140A6682F7359E1">
    <w:name w:val="F84AFF07A439453A96140A6682F7359E1"/>
    <w:rsid w:val="006F1C05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850994CF69654058BCA7D4B9E64B1A881">
    <w:name w:val="850994CF69654058BCA7D4B9E64B1A881"/>
    <w:rsid w:val="006F1C05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96EB947BF29B48189E2916DB48D195DC1">
    <w:name w:val="96EB947BF29B48189E2916DB48D195DC1"/>
    <w:rsid w:val="006F1C05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954DCDD20F1446609B941CA700CC975B1">
    <w:name w:val="954DCDD20F1446609B941CA700CC975B1"/>
    <w:rsid w:val="006F1C05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A3CBF2386A0749F2AB2996D902873B561">
    <w:name w:val="A3CBF2386A0749F2AB2996D902873B561"/>
    <w:rsid w:val="006F1C05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895D1D6A627F4165B5227DA0CD1B77981">
    <w:name w:val="895D1D6A627F4165B5227DA0CD1B77981"/>
    <w:rsid w:val="006F1C05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8DB880F84B8F4F72A99EF4F8D0C21705">
    <w:name w:val="8DB880F84B8F4F72A99EF4F8D0C21705"/>
    <w:rsid w:val="00024390"/>
    <w:rPr>
      <w:lang w:val="ca-ES" w:eastAsia="ca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ecniospring INDUSTRY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D9D4F4EC4AC44D92B203F0E15DF46E" ma:contentTypeVersion="13" ma:contentTypeDescription="Crea un document nou" ma:contentTypeScope="" ma:versionID="d7ab9dbe0ab3b0b239d258c1345c1720">
  <xsd:schema xmlns:xsd="http://www.w3.org/2001/XMLSchema" xmlns:xs="http://www.w3.org/2001/XMLSchema" xmlns:p="http://schemas.microsoft.com/office/2006/metadata/properties" xmlns:ns2="1c1a6bd9-b47f-40f1-8814-57a02ded7bc7" xmlns:ns3="ae6a73e5-463f-47e8-b74d-b8d8d40f3142" targetNamespace="http://schemas.microsoft.com/office/2006/metadata/properties" ma:root="true" ma:fieldsID="c9d990f043f13fcd3f97126558dea42e" ns2:_="" ns3:_="">
    <xsd:import namespace="1c1a6bd9-b47f-40f1-8814-57a02ded7bc7"/>
    <xsd:import namespace="ae6a73e5-463f-47e8-b74d-b8d8d40f314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1a6bd9-b47f-40f1-8814-57a02ded7bc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6a73e5-463f-47e8-b74d-b8d8d40f31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301A-B27E-4895-9769-9ECF0E862B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73DFBD-B018-42A1-92D2-DACF8EA005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1a6bd9-b47f-40f1-8814-57a02ded7bc7"/>
    <ds:schemaRef ds:uri="ae6a73e5-463f-47e8-b74d-b8d8d40f31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055632-85BB-4DEA-A46F-77C18F4BEE8B}">
  <ds:schemaRefs>
    <ds:schemaRef ds:uri="http://purl.org/dc/elements/1.1/"/>
    <ds:schemaRef ds:uri="ae6a73e5-463f-47e8-b74d-b8d8d40f3142"/>
    <ds:schemaRef ds:uri="http://purl.org/dc/dcmitype/"/>
    <ds:schemaRef ds:uri="1c1a6bd9-b47f-40f1-8814-57a02ded7bc7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8FFDBE46-65D3-4200-9A6D-1E31077A2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MEMÒRIA ESBORRANY_MR_FY</Template>
  <TotalTime>0</TotalTime>
  <Pages>8</Pages>
  <Words>910</Words>
  <Characters>5193</Characters>
  <Application>Microsoft Office Word</Application>
  <DocSecurity>0</DocSecurity>
  <Lines>43</Lines>
  <Paragraphs>12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Guia memòria justificació primer any </vt:lpstr>
      <vt:lpstr/>
    </vt:vector>
  </TitlesOfParts>
  <Company>ACCIÓ</Company>
  <LinksUpToDate>false</LinksUpToDate>
  <CharactersWithSpaces>6091</CharactersWithSpaces>
  <SharedDoc>false</SharedDoc>
  <HLinks>
    <vt:vector size="78" baseType="variant">
      <vt:variant>
        <vt:i4>1507380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_Toc43217052</vt:lpwstr>
      </vt:variant>
      <vt:variant>
        <vt:i4>1310772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_Toc43217051</vt:lpwstr>
      </vt:variant>
      <vt:variant>
        <vt:i4>1376308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_Toc43217050</vt:lpwstr>
      </vt:variant>
      <vt:variant>
        <vt:i4>1835061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_Toc43217049</vt:lpwstr>
      </vt:variant>
      <vt:variant>
        <vt:i4>1900597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_Toc43217048</vt:lpwstr>
      </vt:variant>
      <vt:variant>
        <vt:i4>1179701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_Toc43217047</vt:lpwstr>
      </vt:variant>
      <vt:variant>
        <vt:i4>1245237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_Toc43217046</vt:lpwstr>
      </vt:variant>
      <vt:variant>
        <vt:i4>1048629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_Toc43217045</vt:lpwstr>
      </vt:variant>
      <vt:variant>
        <vt:i4>1114165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_Toc43217044</vt:lpwstr>
      </vt:variant>
      <vt:variant>
        <vt:i4>1441845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_Toc43217043</vt:lpwstr>
      </vt:variant>
      <vt:variant>
        <vt:i4>1507381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_Toc43217042</vt:lpwstr>
      </vt:variant>
      <vt:variant>
        <vt:i4>1310773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_Toc43217041</vt:lpwstr>
      </vt:variant>
      <vt:variant>
        <vt:i4>1376309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_Toc43217040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memòria justificació primer any</dc:title>
  <dc:subject>ANNUAL REPORT FOR TECNIOSPRING INDUSTRY PROJECTS CALL 2019</dc:subject>
  <dc:creator>generalitat de catalunya, acció</dc:creator>
  <cp:keywords/>
  <dc:description/>
  <cp:lastModifiedBy>Mireia Raurell</cp:lastModifiedBy>
  <cp:revision>2</cp:revision>
  <cp:lastPrinted>2020-06-19T07:07:00Z</cp:lastPrinted>
  <dcterms:created xsi:type="dcterms:W3CDTF">2021-09-30T11:12:00Z</dcterms:created>
  <dcterms:modified xsi:type="dcterms:W3CDTF">2021-09-30T11:12:00Z</dcterms:modified>
  <cp:category>guia, memòria, justificació, primer, any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0x0101009AD9D4F4EC4AC44D92B203F0E15DF46E</vt:lpwstr>
  </property>
</Properties>
</file>