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3E2A9" w14:textId="77777777" w:rsidR="00C85F7D" w:rsidRDefault="00C85F7D" w:rsidP="00C85F7D">
      <w:pPr>
        <w:jc w:val="center"/>
      </w:pPr>
      <w:r w:rsidRPr="000410A0">
        <w:rPr>
          <w:noProof/>
        </w:rPr>
        <mc:AlternateContent>
          <mc:Choice Requires="wps">
            <w:drawing>
              <wp:anchor distT="0" distB="0" distL="114300" distR="114300" simplePos="0" relativeHeight="251660288" behindDoc="0" locked="0" layoutInCell="1" allowOverlap="1" wp14:anchorId="59C22078" wp14:editId="076482C6">
                <wp:simplePos x="0" y="0"/>
                <wp:positionH relativeFrom="margin">
                  <wp:posOffset>38100</wp:posOffset>
                </wp:positionH>
                <wp:positionV relativeFrom="page">
                  <wp:posOffset>1619250</wp:posOffset>
                </wp:positionV>
                <wp:extent cx="6086475" cy="42862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86475" cy="428625"/>
                        </a:xfrm>
                        <a:prstGeom prst="rect">
                          <a:avLst/>
                        </a:prstGeom>
                      </wps:spPr>
                      <wps:txbx>
                        <w:txbxContent>
                          <w:p w14:paraId="5BD133F5" w14:textId="6FF4F322" w:rsidR="00C85F7D" w:rsidRPr="00C85F7D" w:rsidRDefault="00C85F7D" w:rsidP="00C85F7D">
                            <w:pPr>
                              <w:jc w:val="center"/>
                              <w:rPr>
                                <w:b/>
                                <w:bCs/>
                                <w:sz w:val="23"/>
                                <w:szCs w:val="23"/>
                              </w:rPr>
                            </w:pPr>
                            <w:r w:rsidRPr="00C85F7D">
                              <w:rPr>
                                <w:b/>
                                <w:bCs/>
                                <w:sz w:val="23"/>
                                <w:szCs w:val="23"/>
                              </w:rPr>
                              <w:t xml:space="preserve">INFORME D’AUDITORIA DE REVISIÓ DEL COMPTE JUSTIFICATIU DE SUBVENCIONS </w:t>
                            </w:r>
                            <w:r w:rsidRPr="00C85F7D">
                              <w:rPr>
                                <w:b/>
                                <w:bCs/>
                                <w:i/>
                                <w:iCs/>
                                <w:sz w:val="23"/>
                                <w:szCs w:val="23"/>
                              </w:rPr>
                              <w:t>(LÍNIA DE SUBVENCIONS PER A PROJECTES DE MULTILOCALITZACIÓ 202</w:t>
                            </w:r>
                            <w:r w:rsidR="005B6045">
                              <w:rPr>
                                <w:b/>
                                <w:bCs/>
                                <w:i/>
                                <w:iCs/>
                                <w:sz w:val="23"/>
                                <w:szCs w:val="23"/>
                              </w:rPr>
                              <w:t>5</w:t>
                            </w:r>
                            <w:r w:rsidRPr="00C85F7D">
                              <w:rPr>
                                <w:b/>
                                <w:bCs/>
                                <w:i/>
                                <w:iCs/>
                                <w:sz w:val="23"/>
                                <w:szCs w:val="23"/>
                              </w:rPr>
                              <w:t>)</w:t>
                            </w:r>
                          </w:p>
                          <w:p w14:paraId="03C324BC" w14:textId="77777777" w:rsidR="00C85F7D" w:rsidRPr="0067645E" w:rsidRDefault="00C85F7D" w:rsidP="00C85F7D">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
            <w:pict>
              <v:rect w14:anchorId="59C22078" id="Marcador de texto 14" o:spid="_x0000_s1026" alt="&quot;&quot;" style="position:absolute;left:0;text-align:left;margin-left:3pt;margin-top:127.5pt;width:479.25pt;height:3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" filled="f" stroked="f">
                <o:lock v:ext="edit" grouping="t"/>
                <v:textbox inset="0,0,0,0">
                  <w:txbxContent>
                    <w:p w14:paraId="5BD133F5" w14:textId="6FF4F322" w:rsidR="00C85F7D" w:rsidRPr="00C85F7D" w:rsidRDefault="00C85F7D" w:rsidP="00C85F7D">
                      <w:pPr>
                        <w:jc w:val="center"/>
                        <w:rPr>
                          <w:b/>
                          <w:bCs/>
                          <w:sz w:val="23"/>
                          <w:szCs w:val="23"/>
                        </w:rPr>
                      </w:pPr>
                      <w:r w:rsidRPr="00C85F7D">
                        <w:rPr>
                          <w:b/>
                          <w:bCs/>
                          <w:sz w:val="23"/>
                          <w:szCs w:val="23"/>
                        </w:rPr>
                        <w:t xml:space="preserve">INFORME D’AUDITORIA DE REVISIÓ DEL COMPTE JUSTIFICATIU DE SUBVENCIONS </w:t>
                      </w:r>
                      <w:r w:rsidRPr="00C85F7D">
                        <w:rPr>
                          <w:b/>
                          <w:bCs/>
                          <w:i/>
                          <w:iCs/>
                          <w:sz w:val="23"/>
                          <w:szCs w:val="23"/>
                        </w:rPr>
                        <w:t>(LÍNIA DE SUBVENCIONS PER A PROJECTES DE MULTILOCALITZACIÓ 202</w:t>
                      </w:r>
                      <w:r w:rsidR="005B6045">
                        <w:rPr>
                          <w:b/>
                          <w:bCs/>
                          <w:i/>
                          <w:iCs/>
                          <w:sz w:val="23"/>
                          <w:szCs w:val="23"/>
                        </w:rPr>
                        <w:t>5</w:t>
                      </w:r>
                      <w:r w:rsidRPr="00C85F7D">
                        <w:rPr>
                          <w:b/>
                          <w:bCs/>
                          <w:i/>
                          <w:iCs/>
                          <w:sz w:val="23"/>
                          <w:szCs w:val="23"/>
                        </w:rPr>
                        <w:t>)</w:t>
                      </w:r>
                    </w:p>
                    <w:p w14:paraId="03C324BC" w14:textId="77777777" w:rsidR="00C85F7D" w:rsidRPr="0067645E" w:rsidRDefault="00C85F7D" w:rsidP="00C85F7D">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35F99DFA" wp14:editId="442E5490">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xmlns="">
            <w:pict>
              <v:shape w14:anchorId="12BC07B1"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51EB55C5" w14:textId="77777777" w:rsidR="00C85F7D" w:rsidRDefault="00C85F7D" w:rsidP="00C85F7D"/>
    <w:p w14:paraId="4C464174" w14:textId="77777777" w:rsidR="00C85F7D" w:rsidRDefault="00C85F7D" w:rsidP="00C85F7D"/>
    <w:p w14:paraId="3E49E5A5" w14:textId="77777777" w:rsidR="00C85F7D" w:rsidRDefault="00C85F7D" w:rsidP="00C85F7D"/>
    <w:p w14:paraId="33FBB100" w14:textId="77777777" w:rsidR="00C85F7D" w:rsidRDefault="00C85F7D" w:rsidP="00C85F7D">
      <w:r>
        <w:t xml:space="preserve">Per a: </w:t>
      </w:r>
      <w:r w:rsidRPr="001D1475">
        <w:t>Agència per a la Competitivitat de l’Empresa (ACCIÓ)</w:t>
      </w:r>
    </w:p>
    <w:p w14:paraId="31D3E40A" w14:textId="77777777" w:rsidR="008E1B11" w:rsidRPr="001D1475" w:rsidRDefault="008E1B11" w:rsidP="00C85F7D"/>
    <w:p w14:paraId="6668B626" w14:textId="6A7CAA66" w:rsidR="00ED0157" w:rsidRDefault="00ED0157" w:rsidP="00ED0157">
      <w:pPr>
        <w:jc w:val="both"/>
      </w:pPr>
      <w:r>
        <w:t xml:space="preserve">1. </w:t>
      </w:r>
      <w:r w:rsidR="00C12A5E">
        <w:t xml:space="preserve">Amb la finalitat prevista </w:t>
      </w:r>
      <w:r w:rsidR="0097551B">
        <w:t>a</w:t>
      </w:r>
      <w:r w:rsidR="00C12A5E">
        <w:t xml:space="preserve"> la Resolució</w:t>
      </w:r>
      <w:r w:rsidR="00C85F7D">
        <w:t xml:space="preserve"> EMT/</w:t>
      </w:r>
      <w:r w:rsidR="005B6045">
        <w:t>2612</w:t>
      </w:r>
      <w:r w:rsidR="00C85F7D">
        <w:t>/202</w:t>
      </w:r>
      <w:r w:rsidR="005B6045">
        <w:t>5</w:t>
      </w:r>
      <w:r w:rsidR="00C85F7D">
        <w:t xml:space="preserve">, de </w:t>
      </w:r>
      <w:r w:rsidR="005B6045">
        <w:t>7</w:t>
      </w:r>
      <w:r w:rsidR="00C85F7D">
        <w:t xml:space="preserve"> de </w:t>
      </w:r>
      <w:r w:rsidR="005B6045">
        <w:t>juliol</w:t>
      </w:r>
      <w:r w:rsidR="00C85F7D">
        <w:t xml:space="preserve">, per la qual s’aproven les bases reguladores de la línia de subvencions per a projectes de multilocalització, </w:t>
      </w:r>
      <w:r w:rsidR="00C12A5E">
        <w:t>hem estat designats per</w:t>
      </w:r>
      <w:r w:rsidR="00A54D22">
        <w:t xml:space="preserve"> </w:t>
      </w:r>
      <w:sdt>
        <w:sdtPr>
          <w:id w:val="-1342858291"/>
          <w:placeholder>
            <w:docPart w:val="DefaultPlaceholder_-1854013440"/>
          </w:placeholder>
          <w15:color w:val="800080"/>
        </w:sdtPr>
        <w:sdtEndPr/>
        <w:sdtContent>
          <w:r w:rsidR="008E1B11" w:rsidRPr="00ED0157">
            <w:rPr>
              <w:color w:val="FF0000"/>
            </w:rPr>
            <w:t>indicar el n</w:t>
          </w:r>
          <w:r w:rsidR="0032770A" w:rsidRPr="00ED0157">
            <w:rPr>
              <w:color w:val="FF0000"/>
            </w:rPr>
            <w:t xml:space="preserve">om del </w:t>
          </w:r>
          <w:r w:rsidR="00A54D22" w:rsidRPr="00ED0157">
            <w:rPr>
              <w:color w:val="FF0000"/>
            </w:rPr>
            <w:t>beneficiari</w:t>
          </w:r>
        </w:sdtContent>
      </w:sdt>
      <w:r w:rsidR="0017017A">
        <w:t xml:space="preserve">, </w:t>
      </w:r>
      <w:r w:rsidR="006B0D21">
        <w:t xml:space="preserve">amb </w:t>
      </w:r>
      <w:r w:rsidR="005B6045">
        <w:t>C</w:t>
      </w:r>
      <w:r w:rsidR="00CF7412">
        <w:t>IF</w:t>
      </w:r>
      <w:r w:rsidR="006B0D21">
        <w:t xml:space="preserve"> </w:t>
      </w:r>
      <w:sdt>
        <w:sdtPr>
          <w:rPr>
            <w:color w:val="FF0000"/>
          </w:rPr>
          <w:id w:val="-367911648"/>
          <w:placeholder>
            <w:docPart w:val="DEFD41D696284A3091EC54B600157A44"/>
          </w:placeholder>
          <w15:color w:val="800080"/>
        </w:sdtPr>
        <w:sdtEndPr/>
        <w:sdtContent>
          <w:r w:rsidR="008E1B11" w:rsidRPr="00ED0157">
            <w:rPr>
              <w:color w:val="FF0000"/>
            </w:rPr>
            <w:t xml:space="preserve">indicar el </w:t>
          </w:r>
          <w:r w:rsidR="005B6045" w:rsidRPr="00ED0157">
            <w:rPr>
              <w:color w:val="FF0000"/>
            </w:rPr>
            <w:t>C</w:t>
          </w:r>
          <w:r w:rsidR="00C85F7D" w:rsidRPr="00ED0157">
            <w:rPr>
              <w:color w:val="FF0000"/>
            </w:rPr>
            <w:t>I</w:t>
          </w:r>
          <w:r w:rsidR="002B11D7" w:rsidRPr="00ED0157">
            <w:rPr>
              <w:color w:val="FF0000"/>
            </w:rPr>
            <w:t>F</w:t>
          </w:r>
          <w:r w:rsidR="006B0D21" w:rsidRPr="00ED0157">
            <w:rPr>
              <w:color w:val="FF0000"/>
            </w:rPr>
            <w:t xml:space="preserve"> del beneficiari</w:t>
          </w:r>
        </w:sdtContent>
      </w:sdt>
      <w:r w:rsidR="0017017A">
        <w:t xml:space="preserve">, </w:t>
      </w:r>
      <w:r w:rsidR="00C12A5E">
        <w:t>per revisar el compte justificatiu de la subvenció</w:t>
      </w:r>
      <w:r w:rsidR="003B01E6">
        <w:t xml:space="preserve"> </w:t>
      </w:r>
      <w:r w:rsidR="0017017A">
        <w:t xml:space="preserve">per </w:t>
      </w:r>
      <w:r w:rsidR="003B01E6" w:rsidRPr="005A381A">
        <w:t>d’un import de</w:t>
      </w:r>
      <w:r w:rsidR="005A381A" w:rsidRPr="00ED0157">
        <w:rPr>
          <w:color w:val="0070C0"/>
        </w:rPr>
        <w:t xml:space="preserve"> </w:t>
      </w:r>
      <w:sdt>
        <w:sdtPr>
          <w:rPr>
            <w:color w:val="FF0000"/>
          </w:rPr>
          <w:id w:val="1956287929"/>
          <w:placeholder>
            <w:docPart w:val="DefaultPlaceholder_-1854013440"/>
          </w:placeholder>
        </w:sdtPr>
        <w:sdtEndPr/>
        <w:sdtContent>
          <w:r w:rsidR="005A381A" w:rsidRPr="00ED0157">
            <w:rPr>
              <w:color w:val="FF0000"/>
            </w:rPr>
            <w:t>indicar</w:t>
          </w:r>
          <w:r w:rsidR="00C85F7D" w:rsidRPr="00ED0157">
            <w:rPr>
              <w:color w:val="FF0000"/>
            </w:rPr>
            <w:t xml:space="preserve"> l’</w:t>
          </w:r>
          <w:r w:rsidR="005A381A" w:rsidRPr="00ED0157">
            <w:rPr>
              <w:color w:val="FF0000"/>
            </w:rPr>
            <w:t>import</w:t>
          </w:r>
          <w:r w:rsidR="00C85F7D" w:rsidRPr="00ED0157">
            <w:rPr>
              <w:color w:val="FF0000"/>
            </w:rPr>
            <w:t xml:space="preserve"> d’ajut concedit</w:t>
          </w:r>
        </w:sdtContent>
      </w:sdt>
      <w:r w:rsidR="003B01E6" w:rsidRPr="00ED0157">
        <w:rPr>
          <w:color w:val="0070C0"/>
        </w:rPr>
        <w:t xml:space="preserve"> </w:t>
      </w:r>
      <w:r w:rsidR="003B01E6" w:rsidRPr="005A381A">
        <w:t>euros</w:t>
      </w:r>
      <w:r w:rsidR="0097551B">
        <w:t>,</w:t>
      </w:r>
      <w:r w:rsidR="00C12A5E" w:rsidRPr="005A381A">
        <w:t xml:space="preserve"> </w:t>
      </w:r>
      <w:r w:rsidR="00C12A5E">
        <w:t>atorg</w:t>
      </w:r>
      <w:r w:rsidR="0017017A">
        <w:t>at</w:t>
      </w:r>
      <w:r>
        <w:t>s</w:t>
      </w:r>
      <w:r w:rsidR="00C85F7D">
        <w:t xml:space="preserve"> mitjançant la Resolució definitiva d’atorgament de data</w:t>
      </w:r>
      <w:r w:rsidR="00FE10C2">
        <w:t xml:space="preserve"> 23 de desembre de 2025</w:t>
      </w:r>
      <w:r w:rsidR="00C85F7D">
        <w:t>, a l’empara de la Resolució EMT/</w:t>
      </w:r>
      <w:r w:rsidR="005B6045">
        <w:t>3283/2025</w:t>
      </w:r>
      <w:r w:rsidR="00C85F7D">
        <w:t>, d</w:t>
      </w:r>
      <w:r w:rsidR="005B6045">
        <w:t>’1 d’agost</w:t>
      </w:r>
      <w:r w:rsidR="00C85F7D">
        <w:t>, per la qual s’obre la convocatòria de la línia de subvencions per a projectes de multilocalització per</w:t>
      </w:r>
      <w:r w:rsidR="005B6045">
        <w:t xml:space="preserve"> a</w:t>
      </w:r>
      <w:r w:rsidR="00C85F7D">
        <w:t xml:space="preserve"> l’any 202</w:t>
      </w:r>
      <w:r w:rsidR="0017017A">
        <w:t>5</w:t>
      </w:r>
      <w:r w:rsidR="0097551B">
        <w:t xml:space="preserve">. </w:t>
      </w:r>
    </w:p>
    <w:p w14:paraId="2EEBD1A9" w14:textId="1D6C7F9F" w:rsidR="00C12A5E" w:rsidRDefault="0097551B" w:rsidP="00ED0157">
      <w:pPr>
        <w:jc w:val="both"/>
      </w:pPr>
      <w:r>
        <w:t>Aquesta subvenció ha estat concedida a</w:t>
      </w:r>
      <w:r w:rsidR="00A54D22">
        <w:t xml:space="preserve"> </w:t>
      </w:r>
      <w:sdt>
        <w:sdtPr>
          <w:id w:val="1008803784"/>
          <w:placeholder>
            <w:docPart w:val="DefaultPlaceholder_-1854013440"/>
          </w:placeholder>
          <w15:color w:val="800080"/>
        </w:sdtPr>
        <w:sdtEndPr/>
        <w:sdtContent>
          <w:r w:rsidR="008E1B11" w:rsidRPr="00ED0157">
            <w:rPr>
              <w:color w:val="FF0000"/>
            </w:rPr>
            <w:t>indicar el n</w:t>
          </w:r>
          <w:r w:rsidR="0032770A" w:rsidRPr="00ED0157">
            <w:rPr>
              <w:color w:val="FF0000"/>
            </w:rPr>
            <w:t>om del beneficiari</w:t>
          </w:r>
        </w:sdtContent>
      </w:sdt>
      <w:r w:rsidR="00CE4E01">
        <w:t xml:space="preserve"> i </w:t>
      </w:r>
      <w:r>
        <w:t xml:space="preserve">està </w:t>
      </w:r>
      <w:r w:rsidR="00CE4E01">
        <w:t xml:space="preserve">destinada </w:t>
      </w:r>
      <w:r w:rsidR="00C85F7D">
        <w:t>al projecte anomen</w:t>
      </w:r>
      <w:r w:rsidR="00CE4E01">
        <w:t>a</w:t>
      </w:r>
      <w:r w:rsidR="00C85F7D">
        <w:t>t</w:t>
      </w:r>
      <w:r w:rsidR="00CE4E01">
        <w:t xml:space="preserve"> </w:t>
      </w:r>
      <w:sdt>
        <w:sdtPr>
          <w:id w:val="1245463227"/>
          <w:placeholder>
            <w:docPart w:val="DefaultPlaceholder_-1854013440"/>
          </w:placeholder>
          <w15:color w:val="800080"/>
        </w:sdtPr>
        <w:sdtEndPr/>
        <w:sdtContent>
          <w:r w:rsidR="00A54D22" w:rsidRPr="00ED0157">
            <w:rPr>
              <w:color w:val="FF0000"/>
            </w:rPr>
            <w:t>“</w:t>
          </w:r>
          <w:r w:rsidR="0032770A" w:rsidRPr="00ED0157">
            <w:rPr>
              <w:color w:val="FF0000"/>
            </w:rPr>
            <w:t xml:space="preserve">nom </w:t>
          </w:r>
          <w:r w:rsidR="00C85F7D" w:rsidRPr="00ED0157">
            <w:rPr>
              <w:color w:val="FF0000"/>
            </w:rPr>
            <w:t>del projecte</w:t>
          </w:r>
          <w:r w:rsidR="0032770A" w:rsidRPr="00ED0157">
            <w:rPr>
              <w:color w:val="FF0000"/>
            </w:rPr>
            <w:t>” (</w:t>
          </w:r>
          <w:r w:rsidR="00C85F7D" w:rsidRPr="00ED0157">
            <w:rPr>
              <w:color w:val="FF0000"/>
            </w:rPr>
            <w:t xml:space="preserve">títol de l’activitat </w:t>
          </w:r>
          <w:r w:rsidRPr="00ED0157">
            <w:rPr>
              <w:color w:val="FF0000"/>
            </w:rPr>
            <w:t>indicat al formulari de sol·licitud</w:t>
          </w:r>
          <w:r w:rsidR="00CF7412" w:rsidRPr="00ED0157">
            <w:rPr>
              <w:color w:val="FF0000"/>
            </w:rPr>
            <w:t>)</w:t>
          </w:r>
        </w:sdtContent>
      </w:sdt>
      <w:r w:rsidR="004741CB">
        <w:t>, amb codi d’expedient</w:t>
      </w:r>
      <w:r w:rsidR="00A54D22">
        <w:t xml:space="preserve"> </w:t>
      </w:r>
      <w:sdt>
        <w:sdtPr>
          <w:id w:val="1404100430"/>
          <w:placeholder>
            <w:docPart w:val="DefaultPlaceholder_-1854013440"/>
          </w:placeholder>
          <w15:color w:val="800080"/>
        </w:sdtPr>
        <w:sdtEndPr/>
        <w:sdtContent>
          <w:r w:rsidR="00C85F7D" w:rsidRPr="00ED0157">
            <w:rPr>
              <w:color w:val="FF0000"/>
            </w:rPr>
            <w:t>ACE1</w:t>
          </w:r>
          <w:r w:rsidR="005B6045" w:rsidRPr="00ED0157">
            <w:rPr>
              <w:color w:val="FF0000"/>
            </w:rPr>
            <w:t>7</w:t>
          </w:r>
          <w:r w:rsidR="00C85F7D" w:rsidRPr="00ED0157">
            <w:rPr>
              <w:color w:val="FF0000"/>
            </w:rPr>
            <w:t>3/2</w:t>
          </w:r>
          <w:r w:rsidR="005B6045" w:rsidRPr="00ED0157">
            <w:rPr>
              <w:color w:val="FF0000"/>
            </w:rPr>
            <w:t>5</w:t>
          </w:r>
          <w:r w:rsidR="00C85F7D" w:rsidRPr="00ED0157">
            <w:rPr>
              <w:color w:val="FF0000"/>
            </w:rPr>
            <w:t>/0000XX</w:t>
          </w:r>
        </w:sdtContent>
      </w:sdt>
      <w:r w:rsidR="00A54D22">
        <w:t>.</w:t>
      </w:r>
    </w:p>
    <w:p w14:paraId="70873067" w14:textId="77777777" w:rsidR="008E1B11" w:rsidRDefault="008E1B11" w:rsidP="0086420F">
      <w:pPr>
        <w:jc w:val="both"/>
      </w:pPr>
    </w:p>
    <w:p w14:paraId="2A2CD19D" w14:textId="52AC7DF4" w:rsidR="0097551B" w:rsidRDefault="0097551B" w:rsidP="0097551B">
      <w:pPr>
        <w:jc w:val="both"/>
      </w:pPr>
      <w:r w:rsidRPr="001D1475">
        <w:t>Hem analitzat la normativa reguladora de la subvenció</w:t>
      </w:r>
      <w:r w:rsidR="00ED0157">
        <w:t>,</w:t>
      </w:r>
      <w:r w:rsidRPr="001D1475">
        <w:t xml:space="preserve"> així com tota la documentació que estableix les obligacions del beneficiari.</w:t>
      </w:r>
    </w:p>
    <w:p w14:paraId="14724B2E" w14:textId="77777777" w:rsidR="0097551B" w:rsidRDefault="0097551B" w:rsidP="0097551B">
      <w:pPr>
        <w:jc w:val="both"/>
      </w:pPr>
    </w:p>
    <w:p w14:paraId="2E1EA3B4" w14:textId="0E868D71" w:rsidR="004A76F7" w:rsidRDefault="0097551B" w:rsidP="004A76F7">
      <w:pPr>
        <w:jc w:val="both"/>
      </w:pPr>
      <w:r>
        <w:t xml:space="preserve">- En relació amb l’obtenció de l’informe d’auditoria i la comunicació amb l’auditor de </w:t>
      </w:r>
      <w:r w:rsidR="004A76F7">
        <w:t xml:space="preserve">comptes </w:t>
      </w:r>
      <w:r w:rsidR="004A76F7" w:rsidRPr="00BB25BF">
        <w:rPr>
          <w:i/>
          <w:iCs/>
        </w:rPr>
        <w:t>(tri</w:t>
      </w:r>
      <w:r w:rsidR="004A76F7">
        <w:rPr>
          <w:i/>
          <w:iCs/>
        </w:rPr>
        <w:t>ar l’opció que correspongui</w:t>
      </w:r>
      <w:r w:rsidR="004A76F7" w:rsidRPr="00BB25BF">
        <w:rPr>
          <w:i/>
          <w:iCs/>
        </w:rPr>
        <w:t>):</w:t>
      </w:r>
    </w:p>
    <w:p w14:paraId="687AFDA4" w14:textId="6352AB44" w:rsidR="004A76F7" w:rsidRDefault="004A76F7" w:rsidP="004A76F7">
      <w:pPr>
        <w:jc w:val="both"/>
      </w:pPr>
      <w:r>
        <w:object w:dxaOrig="1440" w:dyaOrig="1440" w14:anchorId="5D38D6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5pt;height:20.25pt" o:ole="">
            <v:imagedata r:id="rId8" o:title=""/>
          </v:shape>
          <w:control r:id="rId9" w:name="OptionButton1" w:shapeid="_x0000_i1040"/>
        </w:object>
      </w:r>
      <w:r>
        <w:t>- Hem dut a terme l’auditoria dels comptes anuals de l’entitat beneficiària de l’ajut i no existeixen excepcions en aquest informe que puguin tenir incidència en el nostre treball de revisió.</w:t>
      </w:r>
    </w:p>
    <w:p w14:paraId="516160D5" w14:textId="48D2030E" w:rsidR="004A76F7" w:rsidRDefault="004A76F7" w:rsidP="004A76F7">
      <w:pPr>
        <w:jc w:val="both"/>
      </w:pPr>
      <w:r>
        <w:object w:dxaOrig="1440" w:dyaOrig="1440" w14:anchorId="688A0B32">
          <v:shape id="_x0000_i1039" type="#_x0000_t75" style="width:15pt;height:20.25pt" o:ole="">
            <v:imagedata r:id="rId8" o:title=""/>
          </v:shape>
          <w:control r:id="rId10" w:name="OptionButton11" w:shapeid="_x0000_i1039"/>
        </w:object>
      </w:r>
      <w:r>
        <w:t xml:space="preserve">- </w:t>
      </w:r>
      <w:r w:rsidRPr="001D1475">
        <w:t>Hem obtingut l’informe d’auditoria</w:t>
      </w:r>
      <w:r>
        <w:t xml:space="preserve"> dels comptes anuals</w:t>
      </w:r>
      <w:r w:rsidRPr="001D1475">
        <w:t xml:space="preserve">, i ens hem comunicat amb l’auditor de </w:t>
      </w:r>
      <w:r>
        <w:t xml:space="preserve">comptes de l’entitat beneficiària de l’ajut, </w:t>
      </w:r>
      <w:r w:rsidRPr="001D1475">
        <w:t>a</w:t>
      </w:r>
      <w:r>
        <w:t xml:space="preserve"> l’</w:t>
      </w:r>
      <w:r w:rsidRPr="001D1475">
        <w:t xml:space="preserve">efecte </w:t>
      </w:r>
      <w:r>
        <w:t>de determinar</w:t>
      </w:r>
      <w:r w:rsidRPr="001D1475">
        <w:t xml:space="preserve"> si existeix alguna</w:t>
      </w:r>
      <w:r>
        <w:t xml:space="preserve"> excepció</w:t>
      </w:r>
      <w:r w:rsidRPr="001D1475">
        <w:t xml:space="preserve"> en aquell informe que pugui tenir incidència en el nostre treball de revisió</w:t>
      </w:r>
      <w:r>
        <w:t xml:space="preserve"> del compte justificatiu de la subvenció.</w:t>
      </w:r>
    </w:p>
    <w:p w14:paraId="1FCCA692" w14:textId="11B50D3A" w:rsidR="004A76F7" w:rsidRDefault="004A76F7" w:rsidP="004A76F7">
      <w:pPr>
        <w:jc w:val="both"/>
      </w:pPr>
      <w:r>
        <w:object w:dxaOrig="1440" w:dyaOrig="1440" w14:anchorId="12DC726E">
          <v:shape id="_x0000_i1038" type="#_x0000_t75" style="width:15pt;height:20.25pt" o:ole="">
            <v:imagedata r:id="rId8" o:title=""/>
          </v:shape>
          <w:control r:id="rId11" w:name="OptionButton12" w:shapeid="_x0000_i1038"/>
        </w:object>
      </w:r>
      <w:r>
        <w:t>- L’entitat beneficiària de l’ajut no està obligada a auditar els seus comptes anuals.</w:t>
      </w:r>
    </w:p>
    <w:p w14:paraId="485FF025" w14:textId="77777777" w:rsidR="008E1B11" w:rsidRDefault="008E1B11" w:rsidP="0086420F">
      <w:pPr>
        <w:jc w:val="both"/>
      </w:pPr>
    </w:p>
    <w:p w14:paraId="370D65FC" w14:textId="42314364" w:rsidR="0097551B" w:rsidRDefault="0097551B" w:rsidP="0097551B">
      <w:pPr>
        <w:jc w:val="both"/>
      </w:pPr>
      <w:r>
        <w:t xml:space="preserve">Una còpia del compte justificatiu de la subvenció, elaborat </w:t>
      </w:r>
      <w:r w:rsidRPr="005A381A">
        <w:t>utilitzant el document anomenat</w:t>
      </w:r>
      <w:r w:rsidR="00F63937">
        <w:t xml:space="preserve"> </w:t>
      </w:r>
      <w:hyperlink r:id="rId12" w:history="1">
        <w:r w:rsidR="00685752">
          <w:rPr>
            <w:rStyle w:val="Enlla"/>
          </w:rPr>
          <w:t>Compte justificatiu</w:t>
        </w:r>
      </w:hyperlink>
      <w:r w:rsidR="00685752">
        <w:t xml:space="preserve"> </w:t>
      </w:r>
      <w:r>
        <w:t>existent a la web d’ACCIÓ, degudament emplenat i signat digitalment tant pel representant legal de l’empresa beneficiària com per nosaltres</w:t>
      </w:r>
      <w:r w:rsidR="00ED0157">
        <w:t>,</w:t>
      </w:r>
      <w:r>
        <w:t xml:space="preserve"> a l’efecte d’identificació, s’adjunta com a annex al present informe. </w:t>
      </w:r>
    </w:p>
    <w:p w14:paraId="180E41BA" w14:textId="77777777" w:rsidR="0097551B" w:rsidRDefault="0097551B" w:rsidP="0097551B">
      <w:pPr>
        <w:jc w:val="both"/>
      </w:pPr>
      <w:r>
        <w:t xml:space="preserve">La preparació i presentació del citat compte justificatiu és responsabilitat de </w:t>
      </w:r>
      <w:sdt>
        <w:sdtPr>
          <w:id w:val="1583495118"/>
          <w:placeholder>
            <w:docPart w:val="EAC79DBB24024FDB9C154C9635AF3900"/>
          </w:placeholder>
          <w15:color w:val="800080"/>
        </w:sdtPr>
        <w:sdtEndPr/>
        <w:sdtContent>
          <w:r>
            <w:rPr>
              <w:color w:val="FF0000"/>
            </w:rPr>
            <w:t xml:space="preserve">indicar el nom del </w:t>
          </w:r>
          <w:r w:rsidRPr="00A54D22">
            <w:rPr>
              <w:color w:val="FF0000"/>
            </w:rPr>
            <w:t>benefici</w:t>
          </w:r>
          <w:r>
            <w:rPr>
              <w:color w:val="FF0000"/>
            </w:rPr>
            <w:t>ari</w:t>
          </w:r>
        </w:sdtContent>
      </w:sdt>
      <w:r>
        <w:t xml:space="preserve">, i la nostra responsabilitat es concreta en la realització del treball que s’esmenta en l’apartat 2 d’aquest informe. </w:t>
      </w:r>
    </w:p>
    <w:p w14:paraId="75FC337D" w14:textId="77777777" w:rsidR="0097551B" w:rsidRDefault="0097551B" w:rsidP="0097551B">
      <w:pPr>
        <w:jc w:val="both"/>
      </w:pPr>
      <w:r>
        <w:lastRenderedPageBreak/>
        <w:t>Hem comprovat que el compte justificatiu ha estat subscrit per una persona amb poders suficients.</w:t>
      </w:r>
    </w:p>
    <w:p w14:paraId="02B67416" w14:textId="77777777" w:rsidR="0097551B" w:rsidRDefault="0097551B" w:rsidP="0097551B">
      <w:pPr>
        <w:jc w:val="both"/>
      </w:pPr>
      <w:r>
        <w:t xml:space="preserve">2. El nostre treball s’ha dut a terme d’acord amb el disposat a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Aquesta norma fixa els procediments que cal aplicar i el seu abast, i el nostre treball ha consistit en les comprovacions que, de forma resumida, s’indiquen a continuació:</w:t>
      </w:r>
    </w:p>
    <w:p w14:paraId="2C901B74" w14:textId="14328A29" w:rsidR="0097551B" w:rsidRDefault="0097551B" w:rsidP="0097551B">
      <w:pPr>
        <w:jc w:val="both"/>
      </w:pPr>
      <w:r>
        <w:t xml:space="preserve">- En relació amb els documents justificatius de l’actuació subvencionada, que es detallen al compte justificatiu, s’ha </w:t>
      </w:r>
      <w:r w:rsidRPr="005A381A">
        <w:t>emplenat el document</w:t>
      </w:r>
      <w:r w:rsidR="00685752">
        <w:t xml:space="preserve"> </w:t>
      </w:r>
      <w:hyperlink r:id="rId13" w:history="1">
        <w:r w:rsidR="00685752">
          <w:rPr>
            <w:rStyle w:val="Enlla"/>
          </w:rPr>
          <w:t>Full de comprovació</w:t>
        </w:r>
      </w:hyperlink>
      <w:r>
        <w:t xml:space="preserve">, </w:t>
      </w:r>
      <w:r w:rsidRPr="003B01E6">
        <w:t>existent</w:t>
      </w:r>
      <w:r>
        <w:t xml:space="preserve"> a la pàgina web d’ACCIÓ. Aquest </w:t>
      </w:r>
      <w:r w:rsidR="00DB7794">
        <w:t>document</w:t>
      </w:r>
      <w:r>
        <w:t>, degudament emplenat i signat digitalment per nosaltres a l’efecte d’identificació, s’adjunta com a annex al present informe.</w:t>
      </w:r>
    </w:p>
    <w:p w14:paraId="79003DE4" w14:textId="77777777" w:rsidR="008E1B11" w:rsidRDefault="008E1B11" w:rsidP="0086420F">
      <w:pPr>
        <w:jc w:val="both"/>
      </w:pPr>
    </w:p>
    <w:p w14:paraId="43AD8EF4" w14:textId="23F588BE" w:rsidR="004A76F7" w:rsidRDefault="0097551B" w:rsidP="004A76F7">
      <w:pPr>
        <w:jc w:val="both"/>
      </w:pPr>
      <w:bookmarkStart w:id="0" w:name="_Hlk149828060"/>
      <w:r>
        <w:t xml:space="preserve">- En relació amb l’existència de </w:t>
      </w:r>
      <w:r w:rsidR="004A76F7">
        <w:t>tres</w:t>
      </w:r>
      <w:r>
        <w:t xml:space="preserve"> </w:t>
      </w:r>
      <w:r w:rsidR="004A76F7">
        <w:t xml:space="preserve">ofertes </w:t>
      </w:r>
      <w:r w:rsidR="004A76F7" w:rsidRPr="00BB25BF">
        <w:rPr>
          <w:i/>
          <w:iCs/>
        </w:rPr>
        <w:t>(tri</w:t>
      </w:r>
      <w:r w:rsidR="004A76F7">
        <w:rPr>
          <w:i/>
          <w:iCs/>
        </w:rPr>
        <w:t>ar l’opció que correspongui</w:t>
      </w:r>
      <w:r w:rsidR="004A76F7" w:rsidRPr="00BB25BF">
        <w:rPr>
          <w:i/>
          <w:iCs/>
        </w:rPr>
        <w:t>):</w:t>
      </w:r>
    </w:p>
    <w:p w14:paraId="7718823B" w14:textId="44100308" w:rsidR="004A76F7" w:rsidRPr="00BB25BF" w:rsidRDefault="004A76F7" w:rsidP="004A76F7">
      <w:pPr>
        <w:jc w:val="both"/>
      </w:pPr>
      <w:r>
        <w:object w:dxaOrig="1440" w:dyaOrig="1440" w14:anchorId="6258E815">
          <v:shape id="_x0000_i1049" type="#_x0000_t75" style="width:21.75pt;height:20.25pt" o:ole="">
            <v:imagedata r:id="rId14" o:title=""/>
          </v:shape>
          <w:control r:id="rId15" w:name="OptionButton21" w:shapeid="_x0000_i1049"/>
        </w:object>
      </w:r>
      <w:r>
        <w:t xml:space="preserve">- </w:t>
      </w:r>
      <w:r w:rsidRPr="00BB25BF">
        <w:t>Mitjançant el document</w:t>
      </w:r>
      <w:r>
        <w:t xml:space="preserve"> anomenat</w:t>
      </w:r>
      <w:r>
        <w:t xml:space="preserve"> </w:t>
      </w:r>
      <w:r>
        <w:t xml:space="preserve"> </w:t>
      </w:r>
      <w:hyperlink r:id="rId16" w:history="1">
        <w:r>
          <w:rPr>
            <w:rStyle w:val="Enlla"/>
          </w:rPr>
          <w:t>Identificació de 3 ofertes</w:t>
        </w:r>
      </w:hyperlink>
      <w:r>
        <w:t>, disponible al web</w:t>
      </w:r>
      <w:r w:rsidRPr="00BB25BF">
        <w:t xml:space="preserve"> d’ACCIÓ</w:t>
      </w:r>
      <w:r>
        <w:t>,</w:t>
      </w:r>
      <w:r w:rsidRPr="00BB25BF">
        <w:t xml:space="preserve"> s’han identificat les despeses</w:t>
      </w:r>
      <w:r>
        <w:t xml:space="preserve"> subjectes a l’obligació de disposar de tres ofertes, segons </w:t>
      </w:r>
      <w:r w:rsidRPr="00BB25BF">
        <w:t>el que estableix l'article 31.3 de la Llei de Subvencions</w:t>
      </w:r>
      <w:r>
        <w:t>.</w:t>
      </w:r>
      <w:r>
        <w:t xml:space="preserve"> </w:t>
      </w:r>
      <w:r>
        <w:t xml:space="preserve">Aquest document s’adjunta con a annex al present informe, degudament </w:t>
      </w:r>
      <w:r w:rsidRPr="00BB25BF">
        <w:t>emplenat</w:t>
      </w:r>
      <w:r>
        <w:t xml:space="preserve"> i signat digitalment tant per l’entitat beneficiària</w:t>
      </w:r>
      <w:r w:rsidRPr="00BB25BF">
        <w:t xml:space="preserve"> i </w:t>
      </w:r>
      <w:r>
        <w:t xml:space="preserve">com </w:t>
      </w:r>
      <w:r w:rsidRPr="00BB25BF">
        <w:t>per nosaltres a l’efecte d’identificació.</w:t>
      </w:r>
    </w:p>
    <w:p w14:paraId="0249105E" w14:textId="07515F76" w:rsidR="004A76F7" w:rsidRDefault="004A76F7" w:rsidP="004A76F7">
      <w:pPr>
        <w:jc w:val="both"/>
      </w:pPr>
      <w:r>
        <w:object w:dxaOrig="1440" w:dyaOrig="1440" w14:anchorId="07CC4CDE">
          <v:shape id="_x0000_i1048" type="#_x0000_t75" style="width:21.75pt;height:20.25pt" o:ole="">
            <v:imagedata r:id="rId14" o:title=""/>
          </v:shape>
          <w:control r:id="rId17" w:name="OptionButton2" w:shapeid="_x0000_i1048"/>
        </w:object>
      </w:r>
      <w:r>
        <w:t xml:space="preserve">- </w:t>
      </w:r>
      <w:r w:rsidRPr="00BB25BF">
        <w:t xml:space="preserve">No existeix cap despesa subvencionada que hagi de complir l'obligació de disposar de </w:t>
      </w:r>
      <w:r>
        <w:t>tres</w:t>
      </w:r>
      <w:r w:rsidRPr="00BB25BF">
        <w:t xml:space="preserve"> ofertes</w:t>
      </w:r>
      <w:r>
        <w:t>,</w:t>
      </w:r>
      <w:r w:rsidRPr="00BB25BF">
        <w:t xml:space="preserve"> segons el que estableix l'article 31.3 de la Llei de Subvencions</w:t>
      </w:r>
      <w:r>
        <w:t>.</w:t>
      </w:r>
    </w:p>
    <w:p w14:paraId="48058E3C" w14:textId="77777777" w:rsidR="004A76F7" w:rsidRDefault="004A76F7" w:rsidP="004A76F7">
      <w:pPr>
        <w:jc w:val="both"/>
      </w:pPr>
    </w:p>
    <w:p w14:paraId="612A583C" w14:textId="61ECB8A1" w:rsidR="004C5445" w:rsidRDefault="00103F41" w:rsidP="0086420F">
      <w:pPr>
        <w:jc w:val="both"/>
      </w:pPr>
      <w:bookmarkStart w:id="1" w:name="_Hlk149827240"/>
      <w:bookmarkEnd w:id="0"/>
      <w:r>
        <w:t xml:space="preserve">- </w:t>
      </w:r>
      <w:r w:rsidR="0012485F" w:rsidRPr="00103F41">
        <w:t xml:space="preserve">En </w:t>
      </w:r>
      <w:r>
        <w:t>relació</w:t>
      </w:r>
      <w:r w:rsidR="0012485F" w:rsidRPr="00103F41">
        <w:t xml:space="preserve"> </w:t>
      </w:r>
      <w:r w:rsidR="005B6045">
        <w:t>amb e</w:t>
      </w:r>
      <w:r w:rsidR="005A3F56">
        <w:t>l càlcul de les despeses de personal</w:t>
      </w:r>
      <w:r w:rsidR="00BB25BF">
        <w:t xml:space="preserve"> </w:t>
      </w:r>
      <w:r w:rsidR="00BB25BF">
        <w:rPr>
          <w:i/>
          <w:iCs/>
        </w:rPr>
        <w:t>(tri</w:t>
      </w:r>
      <w:r w:rsidR="004A76F7">
        <w:rPr>
          <w:i/>
          <w:iCs/>
        </w:rPr>
        <w:t>ar l’opció que correspongui</w:t>
      </w:r>
      <w:r w:rsidR="00BB25BF">
        <w:rPr>
          <w:i/>
          <w:iCs/>
        </w:rPr>
        <w:t>)</w:t>
      </w:r>
      <w:r w:rsidR="0012485F" w:rsidRPr="00103F41">
        <w:t>:</w:t>
      </w:r>
    </w:p>
    <w:p w14:paraId="2B90BA5D" w14:textId="67D4A399" w:rsidR="004A76F7" w:rsidRDefault="004A76F7" w:rsidP="004A76F7">
      <w:pPr>
        <w:jc w:val="both"/>
      </w:pPr>
      <w:r>
        <w:object w:dxaOrig="1440" w:dyaOrig="1440" w14:anchorId="549ED1F1">
          <v:shape id="_x0000_i1064" type="#_x0000_t75" style="width:20.25pt;height:20.25pt" o:ole="">
            <v:imagedata r:id="rId18" o:title=""/>
          </v:shape>
          <w:control r:id="rId19" w:name="OptionButton3" w:shapeid="_x0000_i1064"/>
        </w:object>
      </w:r>
      <w:r>
        <w:t xml:space="preserve">- </w:t>
      </w:r>
      <w:r w:rsidRPr="00BB25BF">
        <w:t>Hem dut a terme la comprovació dels imports de les despeses de personal mitjançant el document</w:t>
      </w:r>
      <w:r>
        <w:t xml:space="preserve"> </w:t>
      </w:r>
      <w:hyperlink r:id="rId20" w:history="1">
        <w:r>
          <w:rPr>
            <w:rStyle w:val="Enlla"/>
          </w:rPr>
          <w:t>Model de càlcul de despeses de personal</w:t>
        </w:r>
      </w:hyperlink>
      <w:r>
        <w:rPr>
          <w:color w:val="0000FF"/>
        </w:rPr>
        <w:t>,</w:t>
      </w:r>
      <w:r>
        <w:t xml:space="preserve"> </w:t>
      </w:r>
      <w:r w:rsidRPr="00BB25BF">
        <w:t>existent a la pàgina web d’ACCIÓ</w:t>
      </w:r>
      <w:r>
        <w:t>. A</w:t>
      </w:r>
      <w:r w:rsidRPr="00BB25BF">
        <w:t>quest document, degudament emplenat</w:t>
      </w:r>
      <w:r>
        <w:t xml:space="preserve"> per l’entitat beneficiària</w:t>
      </w:r>
      <w:r w:rsidRPr="00BB25BF">
        <w:t xml:space="preserve"> i s</w:t>
      </w:r>
      <w:r>
        <w:t>ignat digitalment</w:t>
      </w:r>
      <w:r w:rsidRPr="00BB25BF">
        <w:t xml:space="preserve"> per nosaltres a l’efecte d’identificació, s’adjunta com a annex al present informe</w:t>
      </w:r>
      <w:r w:rsidRPr="00A47323">
        <w:t>.</w:t>
      </w:r>
      <w:r>
        <w:t xml:space="preserve"> </w:t>
      </w:r>
      <w:sdt>
        <w:sdtPr>
          <w:id w:val="1108998920"/>
          <w:placeholder>
            <w:docPart w:val="B4C7B824C8634E04B841F22DC16C7A49"/>
          </w:placeholder>
          <w15:color w:val="800080"/>
        </w:sdtPr>
        <w:sdtContent>
          <w:r w:rsidRPr="009E034C">
            <w:rPr>
              <w:color w:val="808080" w:themeColor="background1" w:themeShade="80"/>
            </w:rPr>
            <w:t>Si s’escau, indicar comentaris o, en cas contrari,</w:t>
          </w:r>
          <w:r w:rsidRPr="00F63937">
            <w:rPr>
              <w:color w:val="808080" w:themeColor="background1" w:themeShade="80"/>
            </w:rPr>
            <w:t xml:space="preserve"> indicar </w:t>
          </w:r>
          <w:r>
            <w:rPr>
              <w:color w:val="FF0000"/>
            </w:rPr>
            <w:t>No apliquen altres comentaris a ressenyar.</w:t>
          </w:r>
        </w:sdtContent>
      </w:sdt>
    </w:p>
    <w:p w14:paraId="6A4A3AE1" w14:textId="60BCC92C" w:rsidR="004A76F7" w:rsidRDefault="004A76F7" w:rsidP="004A76F7">
      <w:pPr>
        <w:jc w:val="both"/>
      </w:pPr>
      <w:r>
        <w:object w:dxaOrig="1440" w:dyaOrig="1440" w14:anchorId="6BE8E7D6">
          <v:shape id="_x0000_i1063" type="#_x0000_t75" style="width:20.25pt;height:20.25pt" o:ole="">
            <v:imagedata r:id="rId18" o:title=""/>
          </v:shape>
          <w:control r:id="rId21" w:name="OptionButton31" w:shapeid="_x0000_i1063"/>
        </w:object>
      </w:r>
      <w:r>
        <w:t>-</w:t>
      </w:r>
      <w:r w:rsidRPr="002142A2">
        <w:t xml:space="preserve"> </w:t>
      </w:r>
      <w:r w:rsidRPr="00BB25BF">
        <w:t>No aplica</w:t>
      </w:r>
      <w:r>
        <w:t xml:space="preserve"> perquè el projecte no té despeses de personal</w:t>
      </w:r>
      <w:r w:rsidRPr="00BB25BF">
        <w:t>.</w:t>
      </w:r>
    </w:p>
    <w:p w14:paraId="665DEF66" w14:textId="77777777" w:rsidR="004A76F7" w:rsidRDefault="004A76F7" w:rsidP="0086420F">
      <w:pPr>
        <w:jc w:val="both"/>
      </w:pPr>
    </w:p>
    <w:bookmarkEnd w:id="1" w:displacedByCustomXml="next"/>
    <w:sdt>
      <w:sdtPr>
        <w:id w:val="-1941752520"/>
        <w:placeholder>
          <w:docPart w:val="DefaultPlaceholder_-1854013440"/>
        </w:placeholder>
        <w15:color w:val="800080"/>
      </w:sdtPr>
      <w:sdtEndPr>
        <w:rPr>
          <w:color w:val="808080" w:themeColor="background1" w:themeShade="80"/>
          <w:sz w:val="21"/>
          <w:szCs w:val="21"/>
        </w:rPr>
      </w:sdtEndPr>
      <w:sdtContent>
        <w:p w14:paraId="1A5CD160" w14:textId="099B50E0" w:rsidR="0012485F" w:rsidRPr="0097551B" w:rsidRDefault="0097551B" w:rsidP="0086420F">
          <w:pPr>
            <w:jc w:val="both"/>
            <w:rPr>
              <w:color w:val="808080" w:themeColor="background1" w:themeShade="80"/>
            </w:rPr>
          </w:pPr>
          <w:r w:rsidRPr="0097551B">
            <w:rPr>
              <w:color w:val="808080" w:themeColor="background1" w:themeShade="80"/>
            </w:rPr>
            <w:t>(</w:t>
          </w:r>
          <w:r w:rsidRPr="0097551B">
            <w:rPr>
              <w:i/>
              <w:iCs/>
              <w:color w:val="808080" w:themeColor="background1" w:themeShade="80"/>
              <w:sz w:val="21"/>
              <w:szCs w:val="21"/>
            </w:rPr>
            <w:t>Si s’escau, detall</w:t>
          </w:r>
          <w:r w:rsidR="000662AF">
            <w:rPr>
              <w:i/>
              <w:iCs/>
              <w:color w:val="808080" w:themeColor="background1" w:themeShade="80"/>
              <w:sz w:val="21"/>
              <w:szCs w:val="21"/>
            </w:rPr>
            <w:t>ar</w:t>
          </w:r>
          <w:r w:rsidRPr="0097551B">
            <w:rPr>
              <w:i/>
              <w:iCs/>
              <w:color w:val="808080" w:themeColor="background1" w:themeShade="80"/>
              <w:sz w:val="21"/>
              <w:szCs w:val="21"/>
            </w:rPr>
            <w:t xml:space="preserve"> altres procediments de revisió i el seu abast</w:t>
          </w:r>
          <w:r w:rsidR="000662AF">
            <w:rPr>
              <w:i/>
              <w:iCs/>
              <w:color w:val="808080" w:themeColor="background1" w:themeShade="80"/>
              <w:sz w:val="21"/>
              <w:szCs w:val="21"/>
            </w:rPr>
            <w:t>,</w:t>
          </w:r>
          <w:r w:rsidRPr="0097551B">
            <w:rPr>
              <w:i/>
              <w:iCs/>
              <w:color w:val="808080" w:themeColor="background1" w:themeShade="80"/>
              <w:sz w:val="21"/>
              <w:szCs w:val="21"/>
            </w:rPr>
            <w:t xml:space="preserve"> sobre la base del </w:t>
          </w:r>
          <w:r w:rsidR="00DB7794">
            <w:rPr>
              <w:i/>
              <w:iCs/>
              <w:color w:val="808080" w:themeColor="background1" w:themeShade="80"/>
              <w:sz w:val="21"/>
              <w:szCs w:val="21"/>
            </w:rPr>
            <w:t>que preveu</w:t>
          </w:r>
          <w:r w:rsidRPr="0097551B">
            <w:rPr>
              <w:i/>
              <w:iCs/>
              <w:color w:val="808080" w:themeColor="background1" w:themeShade="80"/>
              <w:sz w:val="21"/>
              <w:szCs w:val="21"/>
            </w:rPr>
            <w:t xml:space="preserve"> l’Ordre EHA/1434/2007 i, si és el cas,</w:t>
          </w:r>
          <w:r w:rsidR="000662AF">
            <w:rPr>
              <w:i/>
              <w:iCs/>
              <w:color w:val="808080" w:themeColor="background1" w:themeShade="80"/>
              <w:sz w:val="21"/>
              <w:szCs w:val="21"/>
            </w:rPr>
            <w:t xml:space="preserve"> </w:t>
          </w:r>
          <w:r w:rsidRPr="0097551B">
            <w:rPr>
              <w:i/>
              <w:iCs/>
              <w:color w:val="808080" w:themeColor="background1" w:themeShade="80"/>
              <w:sz w:val="21"/>
              <w:szCs w:val="21"/>
            </w:rPr>
            <w:t xml:space="preserve">la resta de normativa reguladora de la subvenció. Si l’auditor no ha pogut realitzar </w:t>
          </w:r>
          <w:r w:rsidR="000662AF">
            <w:rPr>
              <w:i/>
              <w:iCs/>
              <w:color w:val="808080" w:themeColor="background1" w:themeShade="80"/>
              <w:sz w:val="21"/>
              <w:szCs w:val="21"/>
            </w:rPr>
            <w:t xml:space="preserve">íntegrament </w:t>
          </w:r>
          <w:r w:rsidRPr="0097551B">
            <w:rPr>
              <w:i/>
              <w:iCs/>
              <w:color w:val="808080" w:themeColor="background1" w:themeShade="80"/>
              <w:sz w:val="21"/>
              <w:szCs w:val="21"/>
            </w:rPr>
            <w:t>els procediments previstos, ha d’indicar</w:t>
          </w:r>
          <w:r w:rsidR="000662AF">
            <w:rPr>
              <w:i/>
              <w:iCs/>
              <w:color w:val="808080" w:themeColor="background1" w:themeShade="80"/>
              <w:sz w:val="21"/>
              <w:szCs w:val="21"/>
            </w:rPr>
            <w:t>-ne</w:t>
          </w:r>
          <w:r w:rsidRPr="0097551B">
            <w:rPr>
              <w:i/>
              <w:iCs/>
              <w:color w:val="808080" w:themeColor="background1" w:themeShade="80"/>
              <w:sz w:val="21"/>
              <w:szCs w:val="21"/>
            </w:rPr>
            <w:t xml:space="preserve"> els motius</w:t>
          </w:r>
          <w:r w:rsidR="000662AF">
            <w:rPr>
              <w:i/>
              <w:iCs/>
              <w:color w:val="808080" w:themeColor="background1" w:themeShade="80"/>
              <w:sz w:val="21"/>
              <w:szCs w:val="21"/>
            </w:rPr>
            <w:t>. En</w:t>
          </w:r>
          <w:r w:rsidRPr="0097551B">
            <w:rPr>
              <w:i/>
              <w:iCs/>
              <w:color w:val="808080" w:themeColor="background1" w:themeShade="80"/>
              <w:sz w:val="21"/>
              <w:szCs w:val="21"/>
            </w:rPr>
            <w:t xml:space="preserve"> cas contrari,</w:t>
          </w:r>
          <w:r w:rsidRPr="000662AF">
            <w:rPr>
              <w:i/>
              <w:iCs/>
              <w:color w:val="808080" w:themeColor="background1" w:themeShade="80"/>
              <w:sz w:val="21"/>
              <w:szCs w:val="21"/>
            </w:rPr>
            <w:t xml:space="preserve"> indicar </w:t>
          </w:r>
          <w:r w:rsidRPr="0097551B">
            <w:rPr>
              <w:i/>
              <w:iCs/>
              <w:color w:val="FF0000"/>
              <w:sz w:val="21"/>
              <w:szCs w:val="21"/>
            </w:rPr>
            <w:t>No s’han aplicat altres procediments addicionals de revisió</w:t>
          </w:r>
          <w:r w:rsidRPr="0097551B">
            <w:rPr>
              <w:i/>
              <w:iCs/>
              <w:color w:val="808080" w:themeColor="background1" w:themeShade="80"/>
              <w:sz w:val="21"/>
              <w:szCs w:val="21"/>
            </w:rPr>
            <w:t>).</w:t>
          </w:r>
        </w:p>
      </w:sdtContent>
    </w:sdt>
    <w:p w14:paraId="38A522CD" w14:textId="77777777" w:rsidR="0097551B" w:rsidRDefault="0097551B" w:rsidP="0086420F">
      <w:pPr>
        <w:jc w:val="both"/>
      </w:pPr>
    </w:p>
    <w:p w14:paraId="0D9CE129" w14:textId="77777777" w:rsidR="0097551B" w:rsidRDefault="0097551B" w:rsidP="0097551B">
      <w:pPr>
        <w:jc w:val="both"/>
      </w:pPr>
      <w:r>
        <w:t>Atès que aquest treball no té la naturalesa d’auditoria de comptes ni es troba sotmès a la seva normativa reguladora, no expressem una opinió d’auditoria en els termes previstos a la citada normativa.</w:t>
      </w:r>
    </w:p>
    <w:p w14:paraId="567689C1" w14:textId="77777777" w:rsidR="0097551B" w:rsidRDefault="0097551B" w:rsidP="0097551B">
      <w:bookmarkStart w:id="2" w:name="_Hlk224730934"/>
    </w:p>
    <w:p w14:paraId="1C8FA33B" w14:textId="28276156" w:rsidR="0097551B" w:rsidRDefault="0097551B" w:rsidP="0097551B">
      <w:r>
        <w:lastRenderedPageBreak/>
        <w:t>3. El beneficiari ha posat a la nostra disposició tota la informació requerida per a la realització del nostre treball</w:t>
      </w:r>
      <w:r w:rsidR="000662AF">
        <w:t xml:space="preserve">, </w:t>
      </w:r>
      <w:r>
        <w:t>amb l’abast indicat anteriorment.</w:t>
      </w:r>
    </w:p>
    <w:p w14:paraId="4D75DA69" w14:textId="77777777" w:rsidR="0097551B" w:rsidRDefault="0097551B" w:rsidP="0097551B">
      <w:r>
        <w:t>En cas contrari, no s’ha facilitat la informació següent:</w:t>
      </w:r>
    </w:p>
    <w:sdt>
      <w:sdtPr>
        <w:id w:val="627356574"/>
        <w:placeholder>
          <w:docPart w:val="D738045435194611B9D5E55A47F16997"/>
        </w:placeholder>
        <w15:color w:val="800080"/>
      </w:sdtPr>
      <w:sdtEndPr>
        <w:rPr>
          <w:color w:val="FF0000"/>
        </w:rPr>
      </w:sdtEndPr>
      <w:sdtContent>
        <w:p w14:paraId="3D48CF07" w14:textId="77777777" w:rsidR="0097551B" w:rsidRPr="00572D0A" w:rsidRDefault="0097551B" w:rsidP="0097551B">
          <w:pPr>
            <w:rPr>
              <w:color w:val="FF0000"/>
            </w:rPr>
          </w:pPr>
          <w:r w:rsidRPr="009E034C">
            <w:rPr>
              <w:color w:val="808080" w:themeColor="background1" w:themeShade="80"/>
            </w:rPr>
            <w:t>Especificar la documentació no facilitada o, si escau,</w:t>
          </w:r>
          <w:r w:rsidRPr="000662AF">
            <w:rPr>
              <w:color w:val="808080" w:themeColor="background1" w:themeShade="80"/>
            </w:rPr>
            <w:t xml:space="preserve"> indicar </w:t>
          </w:r>
          <w:r w:rsidRPr="00572D0A">
            <w:rPr>
              <w:color w:val="FF0000"/>
            </w:rPr>
            <w:t>No aplica</w:t>
          </w:r>
        </w:p>
      </w:sdtContent>
    </w:sdt>
    <w:p w14:paraId="467CCC72" w14:textId="77777777" w:rsidR="009E034C" w:rsidRDefault="009E034C" w:rsidP="009E034C">
      <w:pPr>
        <w:jc w:val="both"/>
      </w:pPr>
      <w:bookmarkStart w:id="3" w:name="_Hlk195196720"/>
      <w:bookmarkEnd w:id="2"/>
    </w:p>
    <w:p w14:paraId="00A62BCF" w14:textId="071E96A6" w:rsidR="009E034C" w:rsidRDefault="009E034C" w:rsidP="009E034C">
      <w:pPr>
        <w:jc w:val="both"/>
      </w:pPr>
      <w:r w:rsidRPr="008C1B38">
        <w:t xml:space="preserve">4. </w:t>
      </w:r>
      <w:r w:rsidR="004A76F7" w:rsidRPr="008C1B38">
        <w:t xml:space="preserve">Com a resultat del treball </w:t>
      </w:r>
      <w:r w:rsidR="004A76F7">
        <w:t>realitzat</w:t>
      </w:r>
      <w:sdt>
        <w:sdtPr>
          <w:rPr>
            <w:color w:val="FF0000"/>
          </w:rPr>
          <w:alias w:val="Si no hi ha fets rellevants 1a opció sinó 2a opció"/>
          <w:tag w:val="Si no detecten fets rellevants triar primera opció en cas contrari triar segona opció"/>
          <w:id w:val="-989243806"/>
          <w:placeholder>
            <w:docPart w:val="58CB5E8542364CC5A11B9F7AF58B2ADF"/>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us informem d’aquells fets o circumstàncies que podrien" w:value=" a continuació us informem d’aquells fets o circumstàncies que podrien"/>
          </w:dropDownList>
        </w:sdtPr>
        <w:sdtContent>
          <w:r w:rsidR="004A76F7">
            <w:rPr>
              <w:color w:val="FF0000"/>
            </w:rPr>
            <w:t>, us informem que no hem observat fets o circumstàncies que puguin</w:t>
          </w:r>
        </w:sdtContent>
      </w:sdt>
      <w:r w:rsidR="004A76F7">
        <w:t xml:space="preserve"> suposar incompliments de la normativa aplicable o de les condicions imposades a </w:t>
      </w:r>
      <w:sdt>
        <w:sdtPr>
          <w:id w:val="-2063090494"/>
          <w:placeholder>
            <w:docPart w:val="F7D839AF408641BCB4A9F81F675D728E"/>
          </w:placeholder>
          <w15:color w:val="800080"/>
        </w:sdtPr>
        <w:sdtContent>
          <w:r w:rsidR="004A76F7">
            <w:rPr>
              <w:color w:val="FF0000"/>
            </w:rPr>
            <w:t>indicar el nom del beneficiari</w:t>
          </w:r>
        </w:sdtContent>
      </w:sdt>
      <w:r w:rsidR="004A76F7">
        <w:rPr>
          <w:color w:val="FF0000"/>
        </w:rPr>
        <w:t xml:space="preserve"> </w:t>
      </w:r>
      <w:r w:rsidR="004A76F7">
        <w:t>per a la percepció de la subvenció a la qual es refereix l’apartat 1.</w:t>
      </w:r>
    </w:p>
    <w:p w14:paraId="151CAD62" w14:textId="77777777" w:rsidR="009E034C" w:rsidRDefault="0086594C" w:rsidP="009E034C">
      <w:pPr>
        <w:jc w:val="both"/>
      </w:pPr>
      <w:sdt>
        <w:sdtPr>
          <w:id w:val="214630071"/>
          <w:placeholder>
            <w:docPart w:val="7BFCFB36A3B6428CBEF822BD43A64BB8"/>
          </w:placeholder>
          <w15:color w:val="800080"/>
        </w:sdtPr>
        <w:sdtEndPr>
          <w:rPr>
            <w:color w:val="FF0000"/>
          </w:rPr>
        </w:sdtEndPr>
        <w:sdtContent>
          <w:r w:rsidR="009E034C" w:rsidRPr="009E034C">
            <w:rPr>
              <w:color w:val="808080" w:themeColor="background1" w:themeShade="80"/>
            </w:rPr>
            <w:t>Si no hi ha informació addicional a destacar,</w:t>
          </w:r>
          <w:r w:rsidR="009E034C" w:rsidRPr="000662AF">
            <w:rPr>
              <w:color w:val="808080" w:themeColor="background1" w:themeShade="80"/>
            </w:rPr>
            <w:t xml:space="preserve"> indicar </w:t>
          </w:r>
          <w:r w:rsidR="009E034C">
            <w:rPr>
              <w:color w:val="FF0000"/>
            </w:rPr>
            <w:t>No hi ha cap altra informació a ressenyar.</w:t>
          </w:r>
        </w:sdtContent>
      </w:sdt>
      <w:r w:rsidR="009E034C">
        <w:t xml:space="preserve"> </w:t>
      </w:r>
    </w:p>
    <w:p w14:paraId="584D6D4A" w14:textId="77777777" w:rsidR="009E034C" w:rsidRDefault="009E034C" w:rsidP="009E034C">
      <w:pPr>
        <w:jc w:val="both"/>
      </w:pPr>
    </w:p>
    <w:p w14:paraId="3EE963C5" w14:textId="644B59FE" w:rsidR="00CE28CA" w:rsidRPr="009E034C" w:rsidRDefault="00CE28CA" w:rsidP="009E034C">
      <w:pPr>
        <w:jc w:val="both"/>
      </w:pPr>
      <w:r>
        <w:t>5</w:t>
      </w:r>
      <w:r w:rsidRPr="00286A3D">
        <w:t xml:space="preserve">. </w:t>
      </w:r>
      <w:r w:rsidRPr="009E034C">
        <w:t>En relació amb els terminis de pagament de les factures</w:t>
      </w:r>
      <w:r w:rsidR="000662AF">
        <w:t>,</w:t>
      </w:r>
      <w:r w:rsidRPr="009E034C">
        <w:t xml:space="preserve"> manifestem que:</w:t>
      </w:r>
    </w:p>
    <w:p w14:paraId="57EA52AC" w14:textId="7009664E" w:rsidR="00CE28CA" w:rsidRPr="009E034C" w:rsidRDefault="00CE28CA" w:rsidP="00CE28CA">
      <w:pPr>
        <w:pStyle w:val="Pargrafdellista"/>
        <w:numPr>
          <w:ilvl w:val="0"/>
          <w:numId w:val="21"/>
        </w:numPr>
        <w:jc w:val="both"/>
      </w:pPr>
      <w:r w:rsidRPr="009E034C">
        <w:t>Per</w:t>
      </w:r>
      <w:r w:rsidR="000662AF">
        <w:t xml:space="preserve"> a</w:t>
      </w:r>
      <w:r w:rsidRPr="009E034C">
        <w:t xml:space="preserve"> les factures emeses per l’empresa beneficiària</w:t>
      </w:r>
      <w:r w:rsidR="000662AF">
        <w:t>,</w:t>
      </w:r>
      <w:r w:rsidRPr="009E034C">
        <w:t xml:space="preserve"> es compleixen els terminis de pagament</w:t>
      </w:r>
      <w:r w:rsidR="00DB7794">
        <w:t>,</w:t>
      </w:r>
      <w:r w:rsidRPr="009E034C">
        <w:t xml:space="preserve"> de les factures justificatives d’aquest ajut</w:t>
      </w:r>
      <w:r w:rsidR="00DB7794">
        <w:t>,</w:t>
      </w:r>
      <w:r w:rsidRPr="009E034C">
        <w:t xml:space="preserve"> que estableix</w:t>
      </w:r>
      <w:r w:rsidR="00F4340B" w:rsidRPr="009E034C">
        <w:t xml:space="preserve"> la normativa sectorial que sigui d’aplicació a les beneficiàries o, en defecte</w:t>
      </w:r>
      <w:r w:rsidR="000662AF">
        <w:t xml:space="preserve"> d’aquesta</w:t>
      </w:r>
      <w:r w:rsidR="00F4340B" w:rsidRPr="009E034C">
        <w:t>,</w:t>
      </w:r>
      <w:r w:rsidRPr="009E034C">
        <w:t xml:space="preserve"> la Llei 3/2004, de 29 de desembre, per la qual s’estableixen les mesures de lluita contra la morositat en les operacions comercials (BOE núm. 314, de 30 de desembre de 2004)</w:t>
      </w:r>
      <w:r w:rsidR="00F4340B" w:rsidRPr="009E034C">
        <w:t>.</w:t>
      </w:r>
    </w:p>
    <w:p w14:paraId="2BE5D50D" w14:textId="77777777" w:rsidR="00CE28CA" w:rsidRPr="009E034C" w:rsidRDefault="00CE28CA" w:rsidP="00CE28CA">
      <w:pPr>
        <w:pStyle w:val="Pargrafdellista"/>
        <w:jc w:val="both"/>
      </w:pPr>
    </w:p>
    <w:p w14:paraId="00689188" w14:textId="0CA84767" w:rsidR="00CE28CA" w:rsidRPr="009E034C" w:rsidRDefault="00CE28CA" w:rsidP="00CE28CA">
      <w:pPr>
        <w:pStyle w:val="Pargrafdellista"/>
        <w:numPr>
          <w:ilvl w:val="0"/>
          <w:numId w:val="21"/>
        </w:numPr>
        <w:jc w:val="both"/>
      </w:pPr>
      <w:r w:rsidRPr="009E034C">
        <w:t xml:space="preserve">Per </w:t>
      </w:r>
      <w:r w:rsidR="00F63937">
        <w:t xml:space="preserve">a </w:t>
      </w:r>
      <w:r w:rsidRPr="009E034C">
        <w:t>les factures emeses per l’empresa creada o adquirida a l’exterior</w:t>
      </w:r>
      <w:r w:rsidR="00F63937">
        <w:t>,</w:t>
      </w:r>
      <w:r w:rsidRPr="009E034C">
        <w:t xml:space="preserve"> es compleix el termini de pagament de </w:t>
      </w:r>
      <w:r w:rsidR="002970C4" w:rsidRPr="009E034C">
        <w:t>dos mesos posterior a la data màxima establerta pels documents justificatius.</w:t>
      </w:r>
    </w:p>
    <w:bookmarkEnd w:id="3"/>
    <w:p w14:paraId="4575EBF8" w14:textId="77777777" w:rsidR="00CE28CA" w:rsidRDefault="00CE28CA" w:rsidP="0086420F">
      <w:pPr>
        <w:jc w:val="both"/>
      </w:pPr>
    </w:p>
    <w:p w14:paraId="5E5CA5AD" w14:textId="2EC7F217" w:rsidR="00AC5009" w:rsidRDefault="00CE28CA" w:rsidP="0086420F">
      <w:pPr>
        <w:jc w:val="both"/>
      </w:pPr>
      <w:r>
        <w:t>6</w:t>
      </w:r>
      <w:r w:rsidR="00833EDD" w:rsidRPr="006C5D66">
        <w:t xml:space="preserve">. En </w:t>
      </w:r>
      <w:r w:rsidR="009E034C">
        <w:t xml:space="preserve">finalitzar </w:t>
      </w:r>
      <w:r w:rsidR="009E034C" w:rsidRPr="006C5D66">
        <w:t>la feina de revisió</w:t>
      </w:r>
      <w:r w:rsidR="00F63937">
        <w:t>,</w:t>
      </w:r>
      <w:r w:rsidR="009E034C" w:rsidRPr="006C5D66">
        <w:t xml:space="preserve"> hem rebut</w:t>
      </w:r>
      <w:r w:rsidR="009E034C">
        <w:t>, per part de</w:t>
      </w:r>
      <w:r w:rsidR="009E034C" w:rsidRPr="006C5D66">
        <w:t xml:space="preserve"> l’entitat beneficiària</w:t>
      </w:r>
      <w:r w:rsidR="009E034C">
        <w:t>,</w:t>
      </w:r>
      <w:r w:rsidR="009E034C" w:rsidRPr="006C5D66">
        <w:t xml:space="preserve"> una carta de manifestacions signada per la persona que ha subscrit el compte justificatiu, on s’indica que s’ha informat l’auditor de totes les circumstàncies que poden afectar la correcta percepció, aplicació i justificació de la subvenció.</w:t>
      </w:r>
    </w:p>
    <w:p w14:paraId="234CBA03" w14:textId="77777777" w:rsidR="00AD27A1" w:rsidRDefault="00AD27A1" w:rsidP="0086420F">
      <w:pPr>
        <w:jc w:val="both"/>
      </w:pPr>
    </w:p>
    <w:p w14:paraId="6B4827A0" w14:textId="7A60546D" w:rsidR="009E034C" w:rsidRDefault="00CE28CA" w:rsidP="009E034C">
      <w:pPr>
        <w:jc w:val="both"/>
      </w:pPr>
      <w:r>
        <w:t>7</w:t>
      </w:r>
      <w:r w:rsidR="00184DA3" w:rsidRPr="006C5D66">
        <w:t xml:space="preserve">. Mantindrem </w:t>
      </w:r>
      <w:r w:rsidR="009E034C" w:rsidRPr="006C5D66">
        <w:t>l’arxiu de la documentació acreditativa de la revisió efectuada</w:t>
      </w:r>
      <w:r w:rsidR="00F63937">
        <w:t>,</w:t>
      </w:r>
      <w:r w:rsidR="009E034C" w:rsidRPr="006C5D66">
        <w:t xml:space="preserve"> que dona suport a l’informe</w:t>
      </w:r>
      <w:r w:rsidR="009E034C">
        <w:t>,</w:t>
      </w:r>
      <w:r w:rsidR="009E034C" w:rsidRPr="006C5D66">
        <w:t xml:space="preserve"> segons estableix l’article 8.3 de l’Ordre ECO/172/2015, de 3 de juny, sobre les formes de justificació de subvencions</w:t>
      </w:r>
      <w:r w:rsidR="009E034C">
        <w:t>.</w:t>
      </w:r>
    </w:p>
    <w:p w14:paraId="1845CC8F" w14:textId="77777777" w:rsidR="00072BD2" w:rsidRDefault="00072BD2" w:rsidP="00432CF4"/>
    <w:bookmarkStart w:id="4" w:name="_Hlk195194147"/>
    <w:p w14:paraId="3BF7BC77" w14:textId="7A678571" w:rsidR="00072BD2" w:rsidRDefault="0086594C" w:rsidP="00072BD2">
      <w:sdt>
        <w:sdtPr>
          <w:id w:val="1420596242"/>
          <w:placeholder>
            <w:docPart w:val="B7BD6ABC6B6241DB856E578712FD7701"/>
          </w:placeholder>
          <w15:color w:val="800080"/>
        </w:sdtPr>
        <w:sdtEndPr>
          <w:rPr>
            <w:color w:val="FF0000"/>
          </w:rPr>
        </w:sdtEndPr>
        <w:sdtContent>
          <w:r w:rsidR="00F63937" w:rsidRPr="00F63937">
            <w:rPr>
              <w:color w:val="EE0000"/>
            </w:rPr>
            <w:t>Indicar la d</w:t>
          </w:r>
          <w:r w:rsidR="00072BD2" w:rsidRPr="00F63937">
            <w:rPr>
              <w:color w:val="EE0000"/>
            </w:rPr>
            <w:t xml:space="preserve">enominació </w:t>
          </w:r>
          <w:r w:rsidR="00072BD2">
            <w:rPr>
              <w:color w:val="FF0000"/>
            </w:rPr>
            <w:t>social de l’entitat auditora</w:t>
          </w:r>
        </w:sdtContent>
      </w:sdt>
    </w:p>
    <w:p w14:paraId="2A060230" w14:textId="1EC489EE" w:rsidR="00072BD2" w:rsidRPr="008026B8" w:rsidRDefault="00072BD2" w:rsidP="00072BD2">
      <w:pPr>
        <w:rPr>
          <w:color w:val="FF0000"/>
        </w:rPr>
      </w:pPr>
      <w:bookmarkStart w:id="5" w:name="_Hlk172201375"/>
      <w:r>
        <w:t xml:space="preserve">ROAC núm. </w:t>
      </w:r>
      <w:sdt>
        <w:sdtPr>
          <w:id w:val="-1629534952"/>
          <w:placeholder>
            <w:docPart w:val="307329BC2A714D78AC781176250E8D57"/>
          </w:placeholder>
          <w15:color w:val="800080"/>
        </w:sdtPr>
        <w:sdtEndPr>
          <w:rPr>
            <w:color w:val="FF0000"/>
          </w:rPr>
        </w:sdtEndPr>
        <w:sdtContent>
          <w:r w:rsidR="009E034C">
            <w:rPr>
              <w:color w:val="FF0000"/>
            </w:rPr>
            <w:t>indicar n</w:t>
          </w:r>
          <w:r>
            <w:rPr>
              <w:color w:val="FF0000"/>
            </w:rPr>
            <w:t>úm. d’inscripció de l’entitat auditora</w:t>
          </w:r>
        </w:sdtContent>
      </w:sdt>
    </w:p>
    <w:p w14:paraId="438EC6ED" w14:textId="77777777" w:rsidR="00072BD2" w:rsidRDefault="00072BD2" w:rsidP="00072BD2"/>
    <w:p w14:paraId="00D6C856" w14:textId="78BDF37D" w:rsidR="004A76F7" w:rsidRDefault="004A76F7" w:rsidP="004A76F7">
      <w:sdt>
        <w:sdtPr>
          <w:id w:val="-873453073"/>
          <w:placeholder>
            <w:docPart w:val="216C51DF8C2A45B1BF48967F303A3260"/>
          </w:placeholder>
          <w15:color w:val="800080"/>
        </w:sdtPr>
        <w:sdtEndPr>
          <w:rPr>
            <w:color w:val="FF0000"/>
          </w:rPr>
        </w:sdtEndPr>
        <w:sdtContent>
          <w:r w:rsidRPr="00F63937">
            <w:rPr>
              <w:color w:val="EE0000"/>
            </w:rPr>
            <w:t xml:space="preserve">Indicar </w:t>
          </w:r>
          <w:r>
            <w:rPr>
              <w:color w:val="EE0000"/>
            </w:rPr>
            <w:t>el nom de l’auditor signant</w:t>
          </w:r>
        </w:sdtContent>
      </w:sdt>
    </w:p>
    <w:p w14:paraId="5772439E" w14:textId="288B79F6" w:rsidR="00072BD2" w:rsidRPr="008026B8" w:rsidRDefault="00072BD2" w:rsidP="00072BD2">
      <w:pPr>
        <w:rPr>
          <w:color w:val="FF0000"/>
        </w:rPr>
      </w:pPr>
      <w:r>
        <w:t xml:space="preserve">ROAC núm. </w:t>
      </w:r>
      <w:sdt>
        <w:sdtPr>
          <w:id w:val="-489403132"/>
          <w:placeholder>
            <w:docPart w:val="9EDD3D1DC070406299324D7DED8A111D"/>
          </w:placeholder>
          <w15:color w:val="800080"/>
        </w:sdtPr>
        <w:sdtEndPr>
          <w:rPr>
            <w:color w:val="FF0000"/>
          </w:rPr>
        </w:sdtEndPr>
        <w:sdtContent>
          <w:r w:rsidR="009E034C">
            <w:rPr>
              <w:color w:val="FF0000"/>
            </w:rPr>
            <w:t>indicar n</w:t>
          </w:r>
          <w:r>
            <w:rPr>
              <w:color w:val="FF0000"/>
            </w:rPr>
            <w:t>úm. d’inscripció de l’auditor signant</w:t>
          </w:r>
        </w:sdtContent>
      </w:sdt>
    </w:p>
    <w:p w14:paraId="5598F637" w14:textId="77777777" w:rsidR="00072BD2" w:rsidRDefault="00072BD2" w:rsidP="00072BD2">
      <w:bookmarkStart w:id="6" w:name="_Hlk195193238"/>
      <w:bookmarkEnd w:id="5"/>
      <w:r>
        <w:t>Signatura digital de l’auditor</w:t>
      </w:r>
    </w:p>
    <w:tbl>
      <w:tblPr>
        <w:tblStyle w:val="Taulaambquadrcula"/>
        <w:tblW w:w="0" w:type="auto"/>
        <w:tblLook w:val="04A0" w:firstRow="1" w:lastRow="0" w:firstColumn="1" w:lastColumn="0" w:noHBand="0" w:noVBand="1"/>
      </w:tblPr>
      <w:tblGrid>
        <w:gridCol w:w="3964"/>
      </w:tblGrid>
      <w:tr w:rsidR="00072BD2" w14:paraId="3F7570C8" w14:textId="77777777" w:rsidTr="009E034C">
        <w:trPr>
          <w:trHeight w:val="1077"/>
        </w:trPr>
        <w:tc>
          <w:tcPr>
            <w:tcW w:w="3964" w:type="dxa"/>
          </w:tcPr>
          <w:p w14:paraId="682A7272" w14:textId="77777777" w:rsidR="00072BD2" w:rsidRDefault="00072BD2" w:rsidP="00CF7BEC"/>
        </w:tc>
      </w:tr>
    </w:tbl>
    <w:p w14:paraId="30459B4D" w14:textId="214FBD50" w:rsidR="009042E0" w:rsidRDefault="00072BD2" w:rsidP="00DB64AB">
      <w:r>
        <w:br w:type="page"/>
      </w:r>
      <w:bookmarkEnd w:id="4"/>
      <w:bookmarkEnd w:id="6"/>
    </w:p>
    <w:bookmarkStart w:id="7" w:name="_Hlk195194183"/>
    <w:p w14:paraId="58BE760B" w14:textId="73B65B2B" w:rsidR="00072BD2" w:rsidRDefault="00CF7412" w:rsidP="00072BD2">
      <w:r w:rsidRPr="000410A0">
        <w:rPr>
          <w:noProof/>
        </w:rPr>
        <w:lastRenderedPageBreak/>
        <mc:AlternateContent>
          <mc:Choice Requires="wps">
            <w:drawing>
              <wp:anchor distT="0" distB="0" distL="114300" distR="114300" simplePos="0" relativeHeight="251662336" behindDoc="0" locked="0" layoutInCell="1" allowOverlap="1" wp14:anchorId="0F134A78" wp14:editId="74E2D31B">
                <wp:simplePos x="0" y="0"/>
                <wp:positionH relativeFrom="margin">
                  <wp:posOffset>2639060</wp:posOffset>
                </wp:positionH>
                <wp:positionV relativeFrom="paragraph">
                  <wp:posOffset>-2338070</wp:posOffset>
                </wp:positionV>
                <wp:extent cx="626745" cy="5836605"/>
                <wp:effectExtent l="5080" t="0" r="6985" b="6985"/>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83660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
            <w:pict>
              <v:shape w14:anchorId="3E1F42C5" id="Redondear rectángulo de esquina del mismo lado 8" o:spid="_x0000_s1026" alt="&quot;&quot;" style="position:absolute;margin-left:207.8pt;margin-top:-184.1pt;width:49.35pt;height:459.6pt;rotation:-9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836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" path="m313373,r,c486444,,626746,140302,626746,313373v,1841077,-1,3682155,-1,5523232l626745,5836605,,5836605r,l,313373c,140302,140302,,313373,xe" fillcolor="red" stroked="f" strokeweight="2pt">
                <v:fill opacity="0" color2="white [3212]" colors="0 red;43909f red;1 white" focus="100%" type="gradient"/>
                <v:path arrowok="t" o:connecttype="custom" o:connectlocs="313373,0;313373,0;626746,313373;626745,5836605;626745,5836605;0,5836605;0,5836605;0,313373;313373,0" o:connectangles="0,0,0,0,0,0,0,0,0"/>
                <w10:wrap anchorx="margin"/>
              </v:shape>
            </w:pict>
          </mc:Fallback>
        </mc:AlternateContent>
      </w:r>
    </w:p>
    <w:bookmarkEnd w:id="7"/>
    <w:p w14:paraId="14CCBFFB" w14:textId="35D487A5" w:rsidR="00DB64AB" w:rsidRDefault="00CF7412" w:rsidP="00DB64AB">
      <w:r w:rsidRPr="000410A0">
        <w:rPr>
          <w:noProof/>
        </w:rPr>
        <mc:AlternateContent>
          <mc:Choice Requires="wps">
            <w:drawing>
              <wp:anchor distT="0" distB="0" distL="114300" distR="114300" simplePos="0" relativeHeight="251663360" behindDoc="0" locked="0" layoutInCell="1" allowOverlap="1" wp14:anchorId="1DC36C86" wp14:editId="52CFC193">
                <wp:simplePos x="0" y="0"/>
                <wp:positionH relativeFrom="margin">
                  <wp:posOffset>594360</wp:posOffset>
                </wp:positionH>
                <wp:positionV relativeFrom="page">
                  <wp:posOffset>2009775</wp:posOffset>
                </wp:positionV>
                <wp:extent cx="4638675"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38675" cy="257175"/>
                        </a:xfrm>
                        <a:prstGeom prst="rect">
                          <a:avLst/>
                        </a:prstGeom>
                      </wps:spPr>
                      <wps:txbx>
                        <w:txbxContent>
                          <w:p w14:paraId="0F5FCE71" w14:textId="77777777" w:rsidR="00072BD2" w:rsidRPr="00BC12DA" w:rsidRDefault="00072BD2" w:rsidP="00072BD2">
                            <w:pPr>
                              <w:pStyle w:val="Portada"/>
                              <w:jc w:val="center"/>
                              <w:rPr>
                                <w:rFonts w:ascii="Arial" w:hAnsi="Arial" w:cs="Arial"/>
                                <w:b/>
                                <w:bCs/>
                                <w:sz w:val="28"/>
                                <w:szCs w:val="28"/>
                              </w:rPr>
                            </w:pPr>
                            <w:r w:rsidRPr="00BC12DA">
                              <w:rPr>
                                <w:rFonts w:ascii="Arial" w:hAnsi="Arial" w:cs="Arial"/>
                                <w:b/>
                                <w:bCs/>
                                <w:sz w:val="28"/>
                                <w:szCs w:val="28"/>
                              </w:rPr>
                              <w:t>ANNEXOS ADJUNTS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
            <w:pict>
              <v:rect w14:anchorId="1DC36C86" id="_x0000_s1027" alt="&quot;&quot;" style="position:absolute;margin-left:46.8pt;margin-top:158.25pt;width:365.25pt;height:2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" filled="f" stroked="f">
                <o:lock v:ext="edit" grouping="t"/>
                <v:textbox inset="0,0,0,0">
                  <w:txbxContent>
                    <w:p w14:paraId="0F5FCE71" w14:textId="77777777" w:rsidR="00072BD2" w:rsidRPr="00BC12DA" w:rsidRDefault="00072BD2" w:rsidP="00072BD2">
                      <w:pPr>
                        <w:pStyle w:val="Portada"/>
                        <w:jc w:val="center"/>
                        <w:rPr>
                          <w:rFonts w:ascii="Arial" w:hAnsi="Arial" w:cs="Arial"/>
                          <w:b/>
                          <w:bCs/>
                          <w:sz w:val="28"/>
                          <w:szCs w:val="28"/>
                        </w:rPr>
                      </w:pPr>
                      <w:r w:rsidRPr="00BC12DA">
                        <w:rPr>
                          <w:rFonts w:ascii="Arial" w:hAnsi="Arial" w:cs="Arial"/>
                          <w:b/>
                          <w:bCs/>
                          <w:sz w:val="28"/>
                          <w:szCs w:val="28"/>
                        </w:rPr>
                        <w:t>ANNEXOS ADJUNTS A L’INFORME D’AUDITORIA</w:t>
                      </w:r>
                    </w:p>
                  </w:txbxContent>
                </v:textbox>
                <w10:wrap anchorx="margin" anchory="page"/>
              </v:rect>
            </w:pict>
          </mc:Fallback>
        </mc:AlternateContent>
      </w:r>
    </w:p>
    <w:p w14:paraId="2B03DF44" w14:textId="77777777" w:rsidR="00072BD2" w:rsidRDefault="00072BD2" w:rsidP="00DB64AB"/>
    <w:p w14:paraId="79639417" w14:textId="67F5EDD9" w:rsidR="00DB64AB" w:rsidRPr="00EB526D" w:rsidRDefault="00DB64AB" w:rsidP="00072BD2">
      <w:pPr>
        <w:rPr>
          <w:sz w:val="24"/>
          <w:szCs w:val="24"/>
        </w:rPr>
      </w:pPr>
    </w:p>
    <w:p w14:paraId="7C351C41" w14:textId="77777777" w:rsidR="00DB64AB" w:rsidRDefault="00DB64AB" w:rsidP="00DB64AB"/>
    <w:p w14:paraId="1C89EB04" w14:textId="6158A0EE" w:rsidR="00DB64AB" w:rsidRDefault="0086594C" w:rsidP="00DB64AB">
      <w:sdt>
        <w:sdtPr>
          <w:id w:val="-731076429"/>
          <w14:checkbox>
            <w14:checked w14:val="0"/>
            <w14:checkedState w14:val="2612" w14:font="MS Gothic"/>
            <w14:uncheckedState w14:val="2610" w14:font="MS Gothic"/>
          </w14:checkbox>
        </w:sdtPr>
        <w:sdtEndPr/>
        <w:sdtContent>
          <w:r w:rsidR="009042E0">
            <w:rPr>
              <w:rFonts w:ascii="MS Gothic" w:eastAsia="MS Gothic" w:hAnsi="MS Gothic" w:hint="eastAsia"/>
            </w:rPr>
            <w:t>☐</w:t>
          </w:r>
        </w:sdtContent>
      </w:sdt>
      <w:r w:rsidR="00DB64AB">
        <w:t xml:space="preserve"> - Compte justificatiu</w:t>
      </w:r>
    </w:p>
    <w:p w14:paraId="7209C69A" w14:textId="504D6BE8" w:rsidR="00DB64AB" w:rsidRDefault="0086594C" w:rsidP="00DB64AB">
      <w:sdt>
        <w:sdtPr>
          <w:id w:val="-1652906031"/>
          <w14:checkbox>
            <w14:checked w14:val="0"/>
            <w14:checkedState w14:val="2612" w14:font="MS Gothic"/>
            <w14:uncheckedState w14:val="2610" w14:font="MS Gothic"/>
          </w14:checkbox>
        </w:sdtPr>
        <w:sdtEndPr/>
        <w:sdtContent>
          <w:r w:rsidR="009042E0">
            <w:rPr>
              <w:rFonts w:ascii="MS Gothic" w:eastAsia="MS Gothic" w:hAnsi="MS Gothic" w:hint="eastAsia"/>
            </w:rPr>
            <w:t>☐</w:t>
          </w:r>
        </w:sdtContent>
      </w:sdt>
      <w:r w:rsidR="00DB64AB">
        <w:t xml:space="preserve"> - Full de comprovació</w:t>
      </w:r>
    </w:p>
    <w:p w14:paraId="7C14ED17" w14:textId="53E42AEB" w:rsidR="00DB64AB" w:rsidRDefault="0086594C" w:rsidP="00DB64AB">
      <w:sdt>
        <w:sdtPr>
          <w:id w:val="-1238708835"/>
          <w14:checkbox>
            <w14:checked w14:val="0"/>
            <w14:checkedState w14:val="2612" w14:font="MS Gothic"/>
            <w14:uncheckedState w14:val="2610" w14:font="MS Gothic"/>
          </w14:checkbox>
        </w:sdtPr>
        <w:sdtEndPr/>
        <w:sdtContent>
          <w:r w:rsidR="009042E0">
            <w:rPr>
              <w:rFonts w:ascii="MS Gothic" w:eastAsia="MS Gothic" w:hAnsi="MS Gothic" w:hint="eastAsia"/>
            </w:rPr>
            <w:t>☐</w:t>
          </w:r>
        </w:sdtContent>
      </w:sdt>
      <w:r w:rsidR="00DB64AB">
        <w:t xml:space="preserve"> - Identificació de 3 ofertes</w:t>
      </w:r>
    </w:p>
    <w:p w14:paraId="49D881F7" w14:textId="5C7FA5A5" w:rsidR="00DB64AB" w:rsidRDefault="0086594C" w:rsidP="00DB64AB">
      <w:sdt>
        <w:sdtPr>
          <w:id w:val="2116009957"/>
          <w14:checkbox>
            <w14:checked w14:val="0"/>
            <w14:checkedState w14:val="2612" w14:font="MS Gothic"/>
            <w14:uncheckedState w14:val="2610" w14:font="MS Gothic"/>
          </w14:checkbox>
        </w:sdtPr>
        <w:sdtEndPr/>
        <w:sdtContent>
          <w:r w:rsidR="009042E0">
            <w:rPr>
              <w:rFonts w:ascii="MS Gothic" w:eastAsia="MS Gothic" w:hAnsi="MS Gothic" w:hint="eastAsia"/>
            </w:rPr>
            <w:t>☐</w:t>
          </w:r>
        </w:sdtContent>
      </w:sdt>
      <w:r w:rsidR="00DB64AB">
        <w:t xml:space="preserve"> - Model de càlcul de despeses de personal</w:t>
      </w:r>
    </w:p>
    <w:p w14:paraId="279C485D" w14:textId="77777777" w:rsidR="00CF7412" w:rsidRPr="00087A25" w:rsidRDefault="0086594C" w:rsidP="00CF7412">
      <w:sdt>
        <w:sdtPr>
          <w:id w:val="281462719"/>
          <w14:checkbox>
            <w14:checked w14:val="0"/>
            <w14:checkedState w14:val="2612" w14:font="MS Gothic"/>
            <w14:uncheckedState w14:val="2610" w14:font="MS Gothic"/>
          </w14:checkbox>
        </w:sdtPr>
        <w:sdtEndPr/>
        <w:sdtContent>
          <w:r w:rsidR="00CF7412">
            <w:rPr>
              <w:rFonts w:ascii="MS Gothic" w:eastAsia="MS Gothic" w:hAnsi="MS Gothic" w:hint="eastAsia"/>
            </w:rPr>
            <w:t>☐</w:t>
          </w:r>
        </w:sdtContent>
      </w:sdt>
      <w:r w:rsidR="00CF7412">
        <w:t xml:space="preserve"> - Declaració relativa a la vinculació beneficiari-proveïdor</w:t>
      </w:r>
    </w:p>
    <w:p w14:paraId="11FECF41" w14:textId="29B47300" w:rsidR="00DB64AB" w:rsidRDefault="0086594C" w:rsidP="00DB64AB">
      <w:sdt>
        <w:sdtPr>
          <w:id w:val="2087342782"/>
          <w14:checkbox>
            <w14:checked w14:val="0"/>
            <w14:checkedState w14:val="2612" w14:font="MS Gothic"/>
            <w14:uncheckedState w14:val="2610" w14:font="MS Gothic"/>
          </w14:checkbox>
        </w:sdtPr>
        <w:sdtEndPr/>
        <w:sdtContent>
          <w:r w:rsidR="009042E0">
            <w:rPr>
              <w:rFonts w:ascii="MS Gothic" w:eastAsia="MS Gothic" w:hAnsi="MS Gothic" w:hint="eastAsia"/>
            </w:rPr>
            <w:t>☐</w:t>
          </w:r>
        </w:sdtContent>
      </w:sdt>
      <w:r w:rsidR="00DB64AB">
        <w:t xml:space="preserve"> - </w:t>
      </w:r>
      <w:r w:rsidR="00072BD2">
        <w:t>Si escau, m</w:t>
      </w:r>
      <w:r w:rsidR="00DB64AB">
        <w:t xml:space="preserve">emòria </w:t>
      </w:r>
      <w:r w:rsidR="007C123C">
        <w:t xml:space="preserve">tècnica </w:t>
      </w:r>
      <w:r w:rsidR="00072BD2">
        <w:t>de justificació que inclou les d</w:t>
      </w:r>
      <w:r w:rsidR="00DB64AB">
        <w:t>esviacions</w:t>
      </w:r>
      <w:r w:rsidR="00072BD2">
        <w:t xml:space="preserve"> del projecte</w:t>
      </w:r>
    </w:p>
    <w:p w14:paraId="6FB9D1D5" w14:textId="195BA408" w:rsidR="00072BD2" w:rsidRDefault="0086594C" w:rsidP="00072BD2">
      <w:sdt>
        <w:sdtPr>
          <w:id w:val="387764489"/>
          <w14:checkbox>
            <w14:checked w14:val="0"/>
            <w14:checkedState w14:val="2612" w14:font="MS Gothic"/>
            <w14:uncheckedState w14:val="2610" w14:font="MS Gothic"/>
          </w14:checkbox>
        </w:sdtPr>
        <w:sdtEndPr/>
        <w:sdtContent>
          <w:r w:rsidR="00072BD2" w:rsidRPr="00087A25">
            <w:rPr>
              <w:rFonts w:ascii="MS Gothic" w:eastAsia="MS Gothic" w:hAnsi="MS Gothic" w:hint="eastAsia"/>
            </w:rPr>
            <w:t>☐</w:t>
          </w:r>
        </w:sdtContent>
      </w:sdt>
      <w:r w:rsidR="00072BD2" w:rsidRPr="00087A25">
        <w:t xml:space="preserve"> -</w:t>
      </w:r>
      <w:r w:rsidR="00072BD2">
        <w:t xml:space="preserve"> Si escau, documentació demostrativa de la publicitat</w:t>
      </w:r>
    </w:p>
    <w:p w14:paraId="2C66F71B" w14:textId="1C5C694C" w:rsidR="00072BD2" w:rsidRPr="00087A25" w:rsidRDefault="0086594C" w:rsidP="00072BD2">
      <w:sdt>
        <w:sdtPr>
          <w:id w:val="1879441902"/>
          <w14:checkbox>
            <w14:checked w14:val="0"/>
            <w14:checkedState w14:val="2612" w14:font="MS Gothic"/>
            <w14:uncheckedState w14:val="2610" w14:font="MS Gothic"/>
          </w14:checkbox>
        </w:sdtPr>
        <w:sdtEndPr/>
        <w:sdtContent>
          <w:r w:rsidR="00CF7412">
            <w:rPr>
              <w:rFonts w:ascii="MS Gothic" w:eastAsia="MS Gothic" w:hAnsi="MS Gothic" w:hint="eastAsia"/>
            </w:rPr>
            <w:t>☐</w:t>
          </w:r>
        </w:sdtContent>
      </w:sdt>
      <w:r w:rsidR="00072BD2" w:rsidRPr="00087A25">
        <w:t xml:space="preserve"> - Altres documents:</w:t>
      </w:r>
    </w:p>
    <w:sdt>
      <w:sdtPr>
        <w:id w:val="1415054642"/>
        <w:placeholder>
          <w:docPart w:val="ADE4B47A8CC84C2DABF825548E622258"/>
        </w:placeholder>
      </w:sdtPr>
      <w:sdtEndPr>
        <w:rPr>
          <w:color w:val="808080" w:themeColor="background1" w:themeShade="80"/>
        </w:rPr>
      </w:sdtEndPr>
      <w:sdtContent>
        <w:p w14:paraId="0522A094" w14:textId="70E5BEA3" w:rsidR="00072BD2" w:rsidRPr="00F63937" w:rsidRDefault="00072BD2" w:rsidP="00072BD2">
          <w:pPr>
            <w:jc w:val="both"/>
            <w:rPr>
              <w:color w:val="808080" w:themeColor="background1" w:themeShade="80"/>
            </w:rPr>
          </w:pPr>
          <w:r w:rsidRPr="00F63937">
            <w:rPr>
              <w:i/>
              <w:iCs/>
              <w:color w:val="808080" w:themeColor="background1" w:themeShade="80"/>
              <w:sz w:val="20"/>
              <w:szCs w:val="20"/>
            </w:rPr>
            <w:t>(Si escau, detallar d’altres documents adjunts).</w:t>
          </w:r>
        </w:p>
      </w:sdtContent>
    </w:sdt>
    <w:p w14:paraId="1C76FD9C" w14:textId="77777777" w:rsidR="00072BD2" w:rsidRPr="008A6F76" w:rsidRDefault="00072BD2" w:rsidP="00072BD2"/>
    <w:sectPr w:rsidR="00072BD2" w:rsidRPr="008A6F76" w:rsidSect="009E034C">
      <w:headerReference w:type="even" r:id="rId22"/>
      <w:headerReference w:type="default" r:id="rId23"/>
      <w:footerReference w:type="default" r:id="rId24"/>
      <w:headerReference w:type="first" r:id="rId25"/>
      <w:footerReference w:type="first" r:id="rId26"/>
      <w:type w:val="continuous"/>
      <w:pgSz w:w="11907" w:h="16840" w:code="9"/>
      <w:pgMar w:top="1418" w:right="1134" w:bottom="1560"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F938" w14:textId="77777777" w:rsidR="0086594C" w:rsidRDefault="0086594C">
      <w:r>
        <w:separator/>
      </w:r>
    </w:p>
  </w:endnote>
  <w:endnote w:type="continuationSeparator" w:id="0">
    <w:p w14:paraId="14251CD2" w14:textId="77777777" w:rsidR="0086594C" w:rsidRDefault="0086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0DF9" w14:textId="77777777" w:rsidR="009042E0" w:rsidRDefault="009042E0" w:rsidP="009042E0">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anchor distT="0" distB="0" distL="114300" distR="114300" simplePos="0" relativeHeight="251659264" behindDoc="0" locked="0" layoutInCell="1" allowOverlap="1" wp14:anchorId="3ADCCC69" wp14:editId="439AB5A8">
          <wp:simplePos x="0" y="0"/>
          <wp:positionH relativeFrom="margin">
            <wp:posOffset>-57150</wp:posOffset>
          </wp:positionH>
          <wp:positionV relativeFrom="paragraph">
            <wp:posOffset>-5715</wp:posOffset>
          </wp:positionV>
          <wp:extent cx="1126490" cy="291465"/>
          <wp:effectExtent l="0" t="0" r="0" b="0"/>
          <wp:wrapNone/>
          <wp:docPr id="8" name="Imatge 8"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anchor>
      </w:drawing>
    </w:r>
    <w:r w:rsidRPr="00936BCF">
      <w:rPr>
        <w:rFonts w:asciiTheme="minorHAnsi" w:hAnsiTheme="minorHAnsi" w:cstheme="minorHAnsi"/>
        <w:caps/>
        <w:sz w:val="18"/>
        <w:szCs w:val="18"/>
      </w:rPr>
      <w:fldChar w:fldCharType="begin"/>
    </w:r>
    <w:r w:rsidRPr="00936BCF">
      <w:rPr>
        <w:rFonts w:asciiTheme="minorHAnsi" w:hAnsiTheme="minorHAnsi" w:cstheme="minorHAnsi"/>
        <w:caps/>
        <w:sz w:val="18"/>
        <w:szCs w:val="18"/>
      </w:rPr>
      <w:instrText>PAGE   \* MERGEFORMAT</w:instrText>
    </w:r>
    <w:r w:rsidRPr="00936BCF">
      <w:rPr>
        <w:rFonts w:asciiTheme="minorHAnsi" w:hAnsiTheme="minorHAnsi" w:cstheme="minorHAnsi"/>
        <w:caps/>
        <w:sz w:val="18"/>
        <w:szCs w:val="18"/>
      </w:rPr>
      <w:fldChar w:fldCharType="separate"/>
    </w:r>
    <w:r>
      <w:rPr>
        <w:rFonts w:cstheme="minorHAnsi"/>
        <w:caps/>
        <w:sz w:val="18"/>
        <w:szCs w:val="18"/>
      </w:rPr>
      <w:t>1</w:t>
    </w:r>
    <w:r w:rsidRPr="00936BCF">
      <w:rPr>
        <w:rFonts w:asciiTheme="minorHAnsi" w:hAnsiTheme="minorHAnsi" w:cstheme="minorHAnsi"/>
        <w:caps/>
        <w:sz w:val="18"/>
        <w:szCs w:val="18"/>
      </w:rPr>
      <w:fldChar w:fldCharType="end"/>
    </w:r>
    <w:r>
      <w:rPr>
        <w:rFonts w:asciiTheme="minorHAnsi" w:hAnsiTheme="minorHAnsi" w:cstheme="minorHAnsi"/>
        <w:caps/>
        <w:sz w:val="18"/>
        <w:szCs w:val="18"/>
      </w:rPr>
      <w:t xml:space="preserve">                                                         </w:t>
    </w:r>
    <w:r>
      <w:rPr>
        <w:rFonts w:asciiTheme="minorHAnsi" w:hAnsiTheme="minorHAnsi" w:cstheme="minorHAnsi"/>
        <w:sz w:val="18"/>
        <w:szCs w:val="18"/>
      </w:rPr>
      <w:t>Informe auditoria multilocalització</w:t>
    </w:r>
  </w:p>
  <w:p w14:paraId="329FE339" w14:textId="0623B72E" w:rsidR="009042E0" w:rsidRDefault="009042E0" w:rsidP="009042E0">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17017A">
      <w:rPr>
        <w:rFonts w:asciiTheme="minorHAnsi" w:hAnsiTheme="minorHAnsi" w:cstheme="minorHAnsi"/>
        <w:sz w:val="18"/>
        <w:szCs w:val="18"/>
      </w:rPr>
      <w:t>3</w:t>
    </w:r>
    <w:r>
      <w:rPr>
        <w:rFonts w:asciiTheme="minorHAnsi" w:hAnsiTheme="minorHAnsi" w:cstheme="minorHAnsi"/>
        <w:sz w:val="18"/>
        <w:szCs w:val="18"/>
      </w:rPr>
      <w:t xml:space="preserve">, </w:t>
    </w:r>
    <w:r w:rsidR="006078B5">
      <w:rPr>
        <w:rFonts w:asciiTheme="minorHAnsi" w:hAnsiTheme="minorHAnsi" w:cstheme="minorHAnsi"/>
        <w:sz w:val="18"/>
        <w:szCs w:val="18"/>
      </w:rPr>
      <w:t>1</w:t>
    </w:r>
    <w:r w:rsidR="00685752">
      <w:rPr>
        <w:rFonts w:asciiTheme="minorHAnsi" w:hAnsiTheme="minorHAnsi" w:cstheme="minorHAnsi"/>
        <w:sz w:val="18"/>
        <w:szCs w:val="18"/>
      </w:rPr>
      <w:t>8</w:t>
    </w:r>
    <w:r w:rsidR="006078B5">
      <w:rPr>
        <w:rFonts w:asciiTheme="minorHAnsi" w:hAnsiTheme="minorHAnsi" w:cstheme="minorHAnsi"/>
        <w:sz w:val="18"/>
        <w:szCs w:val="18"/>
      </w:rPr>
      <w:t xml:space="preserve"> de </w:t>
    </w:r>
    <w:r w:rsidR="0017017A">
      <w:rPr>
        <w:rFonts w:asciiTheme="minorHAnsi" w:hAnsiTheme="minorHAnsi" w:cstheme="minorHAnsi"/>
        <w:sz w:val="18"/>
        <w:szCs w:val="18"/>
      </w:rPr>
      <w:t>març</w:t>
    </w:r>
    <w:r w:rsidR="00072BD2">
      <w:rPr>
        <w:rFonts w:asciiTheme="minorHAnsi" w:hAnsiTheme="minorHAnsi" w:cstheme="minorHAnsi"/>
        <w:sz w:val="18"/>
        <w:szCs w:val="18"/>
      </w:rPr>
      <w:t xml:space="preserve"> de 202</w:t>
    </w:r>
    <w:r w:rsidR="0017017A">
      <w:rPr>
        <w:rFonts w:asciiTheme="minorHAnsi" w:hAnsiTheme="minorHAnsi" w:cstheme="minorHAnsi"/>
        <w:sz w:val="18"/>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32804"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2E42ECFB"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DFCA8" w14:textId="77777777" w:rsidR="0086594C" w:rsidRDefault="0086594C">
      <w:r>
        <w:separator/>
      </w:r>
    </w:p>
  </w:footnote>
  <w:footnote w:type="continuationSeparator" w:id="0">
    <w:p w14:paraId="29905034" w14:textId="77777777" w:rsidR="0086594C" w:rsidRDefault="00865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2243" w14:textId="20AE4604"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E1B11">
      <w:rPr>
        <w:rStyle w:val="Nmerodepgina"/>
        <w:noProof/>
      </w:rPr>
      <w:t>1</w:t>
    </w:r>
    <w:r>
      <w:rPr>
        <w:rStyle w:val="Nmerodepgina"/>
      </w:rPr>
      <w:fldChar w:fldCharType="end"/>
    </w:r>
  </w:p>
  <w:p w14:paraId="54AE5B1A"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8FECA" w14:textId="77777777" w:rsidR="00300371" w:rsidRPr="00FD1591" w:rsidRDefault="002E209C" w:rsidP="00A44950">
    <w:pPr>
      <w:pStyle w:val="Capalera"/>
      <w:spacing w:after="960"/>
    </w:pPr>
    <w:r w:rsidRPr="002E209C">
      <w:rPr>
        <w:noProof/>
      </w:rPr>
      <w:drawing>
        <wp:inline distT="0" distB="0" distL="0" distR="0" wp14:anchorId="3EAFE556" wp14:editId="7CFDF472">
          <wp:extent cx="1133475" cy="581025"/>
          <wp:effectExtent l="0" t="0" r="9525" b="9525"/>
          <wp:docPr id="7" name="Imatg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49F64"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05344374"/>
    <w:multiLevelType w:val="hybridMultilevel"/>
    <w:tmpl w:val="49AC9E6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071B359B"/>
    <w:multiLevelType w:val="hybridMultilevel"/>
    <w:tmpl w:val="91806F6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8D506DA"/>
    <w:multiLevelType w:val="hybridMultilevel"/>
    <w:tmpl w:val="1DC6899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CC4666C"/>
    <w:multiLevelType w:val="hybridMultilevel"/>
    <w:tmpl w:val="E66687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EBE49F2"/>
    <w:multiLevelType w:val="hybridMultilevel"/>
    <w:tmpl w:val="C6589568"/>
    <w:lvl w:ilvl="0" w:tplc="15AA89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55A5D0D"/>
    <w:multiLevelType w:val="hybridMultilevel"/>
    <w:tmpl w:val="BAD616A0"/>
    <w:lvl w:ilvl="0" w:tplc="6756D018">
      <w:start w:val="5"/>
      <w:numFmt w:val="bullet"/>
      <w:lvlText w:val=""/>
      <w:lvlJc w:val="left"/>
      <w:pPr>
        <w:ind w:left="1215" w:hanging="855"/>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B6C248D"/>
    <w:multiLevelType w:val="hybridMultilevel"/>
    <w:tmpl w:val="8034E138"/>
    <w:lvl w:ilvl="0" w:tplc="3128488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8B00FBD"/>
    <w:multiLevelType w:val="hybridMultilevel"/>
    <w:tmpl w:val="40F69474"/>
    <w:lvl w:ilvl="0" w:tplc="72FEE7C6">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D7B7C48"/>
    <w:multiLevelType w:val="hybridMultilevel"/>
    <w:tmpl w:val="5C2A47A0"/>
    <w:lvl w:ilvl="0" w:tplc="B4D6F32A">
      <w:start w:val="1"/>
      <w:numFmt w:val="decimal"/>
      <w:lvlText w:val="%1)"/>
      <w:lvlJc w:val="left"/>
      <w:pPr>
        <w:ind w:left="720" w:hanging="360"/>
      </w:pPr>
      <w:rPr>
        <w:rFonts w:hint="default"/>
        <w:color w:val="FFC00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1596C97"/>
    <w:multiLevelType w:val="hybridMultilevel"/>
    <w:tmpl w:val="5B880D3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1FA01A6"/>
    <w:multiLevelType w:val="hybridMultilevel"/>
    <w:tmpl w:val="584CC79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757823436">
    <w:abstractNumId w:val="9"/>
  </w:num>
  <w:num w:numId="2" w16cid:durableId="1477182977">
    <w:abstractNumId w:val="7"/>
  </w:num>
  <w:num w:numId="3" w16cid:durableId="1531986956">
    <w:abstractNumId w:val="6"/>
  </w:num>
  <w:num w:numId="4" w16cid:durableId="1839609330">
    <w:abstractNumId w:val="5"/>
  </w:num>
  <w:num w:numId="5" w16cid:durableId="699235814">
    <w:abstractNumId w:val="4"/>
  </w:num>
  <w:num w:numId="6" w16cid:durableId="340664675">
    <w:abstractNumId w:val="8"/>
  </w:num>
  <w:num w:numId="7" w16cid:durableId="1591040892">
    <w:abstractNumId w:val="3"/>
  </w:num>
  <w:num w:numId="8" w16cid:durableId="1732583960">
    <w:abstractNumId w:val="2"/>
  </w:num>
  <w:num w:numId="9" w16cid:durableId="1273250204">
    <w:abstractNumId w:val="1"/>
  </w:num>
  <w:num w:numId="10" w16cid:durableId="1388647721">
    <w:abstractNumId w:val="0"/>
  </w:num>
  <w:num w:numId="11" w16cid:durableId="342130280">
    <w:abstractNumId w:val="16"/>
  </w:num>
  <w:num w:numId="12" w16cid:durableId="256598397">
    <w:abstractNumId w:val="18"/>
  </w:num>
  <w:num w:numId="13" w16cid:durableId="1995375917">
    <w:abstractNumId w:val="10"/>
  </w:num>
  <w:num w:numId="14" w16cid:durableId="115679082">
    <w:abstractNumId w:val="23"/>
  </w:num>
  <w:num w:numId="15" w16cid:durableId="1707294093">
    <w:abstractNumId w:val="22"/>
  </w:num>
  <w:num w:numId="16" w16cid:durableId="1189831677">
    <w:abstractNumId w:val="19"/>
  </w:num>
  <w:num w:numId="17" w16cid:durableId="1942713977">
    <w:abstractNumId w:val="12"/>
  </w:num>
  <w:num w:numId="18" w16cid:durableId="667295559">
    <w:abstractNumId w:val="15"/>
  </w:num>
  <w:num w:numId="19" w16cid:durableId="1653632915">
    <w:abstractNumId w:val="21"/>
  </w:num>
  <w:num w:numId="20" w16cid:durableId="1077479350">
    <w:abstractNumId w:val="20"/>
  </w:num>
  <w:num w:numId="21" w16cid:durableId="752556551">
    <w:abstractNumId w:val="14"/>
  </w:num>
  <w:num w:numId="22" w16cid:durableId="1856533746">
    <w:abstractNumId w:val="17"/>
  </w:num>
  <w:num w:numId="23" w16cid:durableId="448667559">
    <w:abstractNumId w:val="13"/>
  </w:num>
  <w:num w:numId="24" w16cid:durableId="7481627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Y5S2iIptWmSiMj7CycWY3E/GfR/Ckj7oZzErkAErMzzHvZDCipoGif6/85HAoB0AqVUUjcAFCztB6XRXxPgaCg==" w:salt="G0LwFtX/L3wFpB83BHL/lQ=="/>
  <w:defaultTabStop w:val="709"/>
  <w:hyphenationZone w:val="425"/>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D4"/>
    <w:rsid w:val="00001DDB"/>
    <w:rsid w:val="000037BC"/>
    <w:rsid w:val="000541D8"/>
    <w:rsid w:val="000560F5"/>
    <w:rsid w:val="000633D7"/>
    <w:rsid w:val="00064810"/>
    <w:rsid w:val="000662AF"/>
    <w:rsid w:val="00066B5F"/>
    <w:rsid w:val="00072BD2"/>
    <w:rsid w:val="000804B0"/>
    <w:rsid w:val="0008456A"/>
    <w:rsid w:val="000925E1"/>
    <w:rsid w:val="0009682F"/>
    <w:rsid w:val="000A2DA5"/>
    <w:rsid w:val="000A7E3A"/>
    <w:rsid w:val="000C0C19"/>
    <w:rsid w:val="000C16D9"/>
    <w:rsid w:val="000D5A20"/>
    <w:rsid w:val="000E0E4F"/>
    <w:rsid w:val="000E5252"/>
    <w:rsid w:val="000E63BC"/>
    <w:rsid w:val="00103F41"/>
    <w:rsid w:val="0011635F"/>
    <w:rsid w:val="0012485F"/>
    <w:rsid w:val="001268D8"/>
    <w:rsid w:val="001321BE"/>
    <w:rsid w:val="001506B7"/>
    <w:rsid w:val="00153492"/>
    <w:rsid w:val="001556C2"/>
    <w:rsid w:val="0017017A"/>
    <w:rsid w:val="00184DA3"/>
    <w:rsid w:val="00193DAA"/>
    <w:rsid w:val="00193EDD"/>
    <w:rsid w:val="001B58CD"/>
    <w:rsid w:val="001C0878"/>
    <w:rsid w:val="001C7696"/>
    <w:rsid w:val="001D1475"/>
    <w:rsid w:val="001D62DA"/>
    <w:rsid w:val="001E70DF"/>
    <w:rsid w:val="002069B5"/>
    <w:rsid w:val="00226674"/>
    <w:rsid w:val="002331E5"/>
    <w:rsid w:val="002337DE"/>
    <w:rsid w:val="002348C9"/>
    <w:rsid w:val="00257C01"/>
    <w:rsid w:val="00266ADF"/>
    <w:rsid w:val="0028090A"/>
    <w:rsid w:val="002855B5"/>
    <w:rsid w:val="002970C4"/>
    <w:rsid w:val="002A3736"/>
    <w:rsid w:val="002B11D7"/>
    <w:rsid w:val="002B23A6"/>
    <w:rsid w:val="002B79D1"/>
    <w:rsid w:val="002C3ABF"/>
    <w:rsid w:val="002D021B"/>
    <w:rsid w:val="002D67FD"/>
    <w:rsid w:val="002E1938"/>
    <w:rsid w:val="002E209C"/>
    <w:rsid w:val="002F321F"/>
    <w:rsid w:val="00300371"/>
    <w:rsid w:val="00305273"/>
    <w:rsid w:val="003105CD"/>
    <w:rsid w:val="00322075"/>
    <w:rsid w:val="0032770A"/>
    <w:rsid w:val="00342091"/>
    <w:rsid w:val="00353D32"/>
    <w:rsid w:val="003541CD"/>
    <w:rsid w:val="00361496"/>
    <w:rsid w:val="003614BD"/>
    <w:rsid w:val="003643EB"/>
    <w:rsid w:val="0036689E"/>
    <w:rsid w:val="00372F08"/>
    <w:rsid w:val="00376FBD"/>
    <w:rsid w:val="003814A6"/>
    <w:rsid w:val="00390F23"/>
    <w:rsid w:val="003A61F8"/>
    <w:rsid w:val="003B01E6"/>
    <w:rsid w:val="003C729F"/>
    <w:rsid w:val="003E4603"/>
    <w:rsid w:val="003F782D"/>
    <w:rsid w:val="00402648"/>
    <w:rsid w:val="00406149"/>
    <w:rsid w:val="00414E6F"/>
    <w:rsid w:val="00425F3C"/>
    <w:rsid w:val="00426541"/>
    <w:rsid w:val="00432605"/>
    <w:rsid w:val="00432CF4"/>
    <w:rsid w:val="00442742"/>
    <w:rsid w:val="00442EBF"/>
    <w:rsid w:val="00444894"/>
    <w:rsid w:val="00445AE8"/>
    <w:rsid w:val="00462A14"/>
    <w:rsid w:val="0047161D"/>
    <w:rsid w:val="004741CB"/>
    <w:rsid w:val="004765D6"/>
    <w:rsid w:val="0048468D"/>
    <w:rsid w:val="0049024C"/>
    <w:rsid w:val="004904FD"/>
    <w:rsid w:val="004A76F7"/>
    <w:rsid w:val="004B0A35"/>
    <w:rsid w:val="004B35A8"/>
    <w:rsid w:val="004C41FE"/>
    <w:rsid w:val="004C5445"/>
    <w:rsid w:val="004C6CE5"/>
    <w:rsid w:val="004D4C4E"/>
    <w:rsid w:val="004D51BD"/>
    <w:rsid w:val="004E6B72"/>
    <w:rsid w:val="004F0ED8"/>
    <w:rsid w:val="004F37E7"/>
    <w:rsid w:val="00506D60"/>
    <w:rsid w:val="00507BBF"/>
    <w:rsid w:val="00527D80"/>
    <w:rsid w:val="00541A03"/>
    <w:rsid w:val="00546B76"/>
    <w:rsid w:val="0055710F"/>
    <w:rsid w:val="00563AA7"/>
    <w:rsid w:val="00572D0A"/>
    <w:rsid w:val="00586A01"/>
    <w:rsid w:val="005957B3"/>
    <w:rsid w:val="005A0512"/>
    <w:rsid w:val="005A084C"/>
    <w:rsid w:val="005A381A"/>
    <w:rsid w:val="005A392B"/>
    <w:rsid w:val="005A3F56"/>
    <w:rsid w:val="005A6BA4"/>
    <w:rsid w:val="005B068C"/>
    <w:rsid w:val="005B2E95"/>
    <w:rsid w:val="005B351C"/>
    <w:rsid w:val="005B6045"/>
    <w:rsid w:val="005C076A"/>
    <w:rsid w:val="005C4455"/>
    <w:rsid w:val="005C5912"/>
    <w:rsid w:val="005D4C73"/>
    <w:rsid w:val="005D768C"/>
    <w:rsid w:val="005D7C1E"/>
    <w:rsid w:val="005E021A"/>
    <w:rsid w:val="005E66A7"/>
    <w:rsid w:val="005F05F9"/>
    <w:rsid w:val="005F1377"/>
    <w:rsid w:val="006044CA"/>
    <w:rsid w:val="006078B5"/>
    <w:rsid w:val="00622E65"/>
    <w:rsid w:val="006232BE"/>
    <w:rsid w:val="00624795"/>
    <w:rsid w:val="00635705"/>
    <w:rsid w:val="00637F0C"/>
    <w:rsid w:val="006431A2"/>
    <w:rsid w:val="00655735"/>
    <w:rsid w:val="006565F2"/>
    <w:rsid w:val="00665702"/>
    <w:rsid w:val="006677F2"/>
    <w:rsid w:val="006712CA"/>
    <w:rsid w:val="00685752"/>
    <w:rsid w:val="0068771B"/>
    <w:rsid w:val="006A0658"/>
    <w:rsid w:val="006B0D21"/>
    <w:rsid w:val="006C0D2D"/>
    <w:rsid w:val="006C5D66"/>
    <w:rsid w:val="006D14BD"/>
    <w:rsid w:val="006D2C9A"/>
    <w:rsid w:val="006D3FAE"/>
    <w:rsid w:val="006E043D"/>
    <w:rsid w:val="006F5905"/>
    <w:rsid w:val="006F5A1A"/>
    <w:rsid w:val="00700848"/>
    <w:rsid w:val="007271F4"/>
    <w:rsid w:val="00750FB5"/>
    <w:rsid w:val="00756EEA"/>
    <w:rsid w:val="00761C85"/>
    <w:rsid w:val="00764AC1"/>
    <w:rsid w:val="00772502"/>
    <w:rsid w:val="0077504F"/>
    <w:rsid w:val="00777F9C"/>
    <w:rsid w:val="00782288"/>
    <w:rsid w:val="007A2C16"/>
    <w:rsid w:val="007B0008"/>
    <w:rsid w:val="007C123C"/>
    <w:rsid w:val="007C44EA"/>
    <w:rsid w:val="007D0A76"/>
    <w:rsid w:val="007D5B6B"/>
    <w:rsid w:val="007F3231"/>
    <w:rsid w:val="0080082C"/>
    <w:rsid w:val="008026B8"/>
    <w:rsid w:val="00812816"/>
    <w:rsid w:val="00825C4D"/>
    <w:rsid w:val="0083334A"/>
    <w:rsid w:val="00833EDD"/>
    <w:rsid w:val="0083762F"/>
    <w:rsid w:val="00837BDB"/>
    <w:rsid w:val="008436F9"/>
    <w:rsid w:val="00852FE9"/>
    <w:rsid w:val="008640E3"/>
    <w:rsid w:val="0086420F"/>
    <w:rsid w:val="0086594C"/>
    <w:rsid w:val="008669C1"/>
    <w:rsid w:val="00880F58"/>
    <w:rsid w:val="00881AC9"/>
    <w:rsid w:val="00894061"/>
    <w:rsid w:val="008971BC"/>
    <w:rsid w:val="008A384B"/>
    <w:rsid w:val="008A6F76"/>
    <w:rsid w:val="008B6DFA"/>
    <w:rsid w:val="008C1B38"/>
    <w:rsid w:val="008C3E4A"/>
    <w:rsid w:val="008C5696"/>
    <w:rsid w:val="008D23D3"/>
    <w:rsid w:val="008D42BC"/>
    <w:rsid w:val="008D673B"/>
    <w:rsid w:val="008D7142"/>
    <w:rsid w:val="008E1B11"/>
    <w:rsid w:val="008E7441"/>
    <w:rsid w:val="008F5955"/>
    <w:rsid w:val="008F76B0"/>
    <w:rsid w:val="009042E0"/>
    <w:rsid w:val="009337E8"/>
    <w:rsid w:val="00942583"/>
    <w:rsid w:val="00944E65"/>
    <w:rsid w:val="00961AAC"/>
    <w:rsid w:val="009709A5"/>
    <w:rsid w:val="0097551B"/>
    <w:rsid w:val="00986577"/>
    <w:rsid w:val="009925F8"/>
    <w:rsid w:val="009A404B"/>
    <w:rsid w:val="009C11D6"/>
    <w:rsid w:val="009C600C"/>
    <w:rsid w:val="009C6ABF"/>
    <w:rsid w:val="009E034C"/>
    <w:rsid w:val="009E434F"/>
    <w:rsid w:val="009F19AC"/>
    <w:rsid w:val="00A005BF"/>
    <w:rsid w:val="00A208CD"/>
    <w:rsid w:val="00A2409A"/>
    <w:rsid w:val="00A3212C"/>
    <w:rsid w:val="00A44950"/>
    <w:rsid w:val="00A46014"/>
    <w:rsid w:val="00A47323"/>
    <w:rsid w:val="00A50A04"/>
    <w:rsid w:val="00A52695"/>
    <w:rsid w:val="00A54B0B"/>
    <w:rsid w:val="00A54D22"/>
    <w:rsid w:val="00A71EDA"/>
    <w:rsid w:val="00A75EEB"/>
    <w:rsid w:val="00A76EBF"/>
    <w:rsid w:val="00A810C5"/>
    <w:rsid w:val="00A81F88"/>
    <w:rsid w:val="00A85064"/>
    <w:rsid w:val="00A907D4"/>
    <w:rsid w:val="00A94F14"/>
    <w:rsid w:val="00A95667"/>
    <w:rsid w:val="00AA1C5B"/>
    <w:rsid w:val="00AB4785"/>
    <w:rsid w:val="00AC1E62"/>
    <w:rsid w:val="00AC5009"/>
    <w:rsid w:val="00AD27A1"/>
    <w:rsid w:val="00AD7F0B"/>
    <w:rsid w:val="00AF5926"/>
    <w:rsid w:val="00AF71C3"/>
    <w:rsid w:val="00B00AFD"/>
    <w:rsid w:val="00B0484E"/>
    <w:rsid w:val="00B341EE"/>
    <w:rsid w:val="00B45786"/>
    <w:rsid w:val="00B71B55"/>
    <w:rsid w:val="00BB25BF"/>
    <w:rsid w:val="00BC5F16"/>
    <w:rsid w:val="00BD4016"/>
    <w:rsid w:val="00BE06CF"/>
    <w:rsid w:val="00C10D60"/>
    <w:rsid w:val="00C12A5E"/>
    <w:rsid w:val="00C20ACA"/>
    <w:rsid w:val="00C36807"/>
    <w:rsid w:val="00C52D37"/>
    <w:rsid w:val="00C738D3"/>
    <w:rsid w:val="00C74EFD"/>
    <w:rsid w:val="00C85F7D"/>
    <w:rsid w:val="00C92631"/>
    <w:rsid w:val="00C92B3B"/>
    <w:rsid w:val="00CB70ED"/>
    <w:rsid w:val="00CD1369"/>
    <w:rsid w:val="00CD7F89"/>
    <w:rsid w:val="00CE28CA"/>
    <w:rsid w:val="00CE3E93"/>
    <w:rsid w:val="00CE4E01"/>
    <w:rsid w:val="00CF1EDD"/>
    <w:rsid w:val="00CF7412"/>
    <w:rsid w:val="00D032FE"/>
    <w:rsid w:val="00D32366"/>
    <w:rsid w:val="00D43E4D"/>
    <w:rsid w:val="00D45CA3"/>
    <w:rsid w:val="00D57F31"/>
    <w:rsid w:val="00D70196"/>
    <w:rsid w:val="00D83CDA"/>
    <w:rsid w:val="00D94AD4"/>
    <w:rsid w:val="00DA31AE"/>
    <w:rsid w:val="00DB64AB"/>
    <w:rsid w:val="00DB7794"/>
    <w:rsid w:val="00DC7142"/>
    <w:rsid w:val="00DD5F91"/>
    <w:rsid w:val="00DD74C7"/>
    <w:rsid w:val="00DF352C"/>
    <w:rsid w:val="00E01131"/>
    <w:rsid w:val="00E01BE2"/>
    <w:rsid w:val="00E255B6"/>
    <w:rsid w:val="00E30F92"/>
    <w:rsid w:val="00E40585"/>
    <w:rsid w:val="00E4670D"/>
    <w:rsid w:val="00E51DAC"/>
    <w:rsid w:val="00E524E1"/>
    <w:rsid w:val="00E52C68"/>
    <w:rsid w:val="00E604E2"/>
    <w:rsid w:val="00E60C25"/>
    <w:rsid w:val="00E669EF"/>
    <w:rsid w:val="00E6745B"/>
    <w:rsid w:val="00E71426"/>
    <w:rsid w:val="00E74932"/>
    <w:rsid w:val="00E80BAF"/>
    <w:rsid w:val="00E81A9A"/>
    <w:rsid w:val="00E92028"/>
    <w:rsid w:val="00E9394F"/>
    <w:rsid w:val="00EB78CA"/>
    <w:rsid w:val="00EB7CCB"/>
    <w:rsid w:val="00EC6CDD"/>
    <w:rsid w:val="00ED0157"/>
    <w:rsid w:val="00EE1194"/>
    <w:rsid w:val="00EF1C27"/>
    <w:rsid w:val="00EF7C73"/>
    <w:rsid w:val="00F022F2"/>
    <w:rsid w:val="00F173D5"/>
    <w:rsid w:val="00F242F3"/>
    <w:rsid w:val="00F3377E"/>
    <w:rsid w:val="00F33DAF"/>
    <w:rsid w:val="00F35D42"/>
    <w:rsid w:val="00F4112B"/>
    <w:rsid w:val="00F4340B"/>
    <w:rsid w:val="00F53F35"/>
    <w:rsid w:val="00F54678"/>
    <w:rsid w:val="00F5632F"/>
    <w:rsid w:val="00F57349"/>
    <w:rsid w:val="00F63841"/>
    <w:rsid w:val="00F63937"/>
    <w:rsid w:val="00F73572"/>
    <w:rsid w:val="00F74C77"/>
    <w:rsid w:val="00F93431"/>
    <w:rsid w:val="00FB3BD9"/>
    <w:rsid w:val="00FB7244"/>
    <w:rsid w:val="00FC1ADE"/>
    <w:rsid w:val="00FD0FE4"/>
    <w:rsid w:val="00FD1591"/>
    <w:rsid w:val="00FE10C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C0D19"/>
  <w15:chartTrackingRefBased/>
  <w15:docId w15:val="{1E49ED06-2DB6-4741-A7E8-85DA1F0D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2D021B"/>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hAnsi="Arial" w:cs="Arial"/>
      <w:sz w:val="22"/>
      <w:szCs w:val="44"/>
      <w:lang w:eastAsia="en-US"/>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lang w:eastAsia="en-US"/>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eastAsiaTheme="minorEastAsia"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lang w:eastAsia="en-US"/>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507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EF1C27"/>
    <w:rPr>
      <w:color w:val="808080"/>
    </w:rPr>
  </w:style>
  <w:style w:type="character" w:styleId="Enlla">
    <w:name w:val="Hyperlink"/>
    <w:basedOn w:val="Lletraperdefectedelpargraf"/>
    <w:unhideWhenUsed/>
    <w:rsid w:val="00A810C5"/>
    <w:rPr>
      <w:color w:val="0000FF" w:themeColor="hyperlink"/>
      <w:u w:val="single"/>
    </w:rPr>
  </w:style>
  <w:style w:type="character" w:styleId="Mencisenseresoldre">
    <w:name w:val="Unresolved Mention"/>
    <w:basedOn w:val="Lletraperdefectedelpargraf"/>
    <w:uiPriority w:val="99"/>
    <w:semiHidden/>
    <w:unhideWhenUsed/>
    <w:rsid w:val="00A810C5"/>
    <w:rPr>
      <w:color w:val="605E5C"/>
      <w:shd w:val="clear" w:color="auto" w:fill="E1DFDD"/>
    </w:rPr>
  </w:style>
  <w:style w:type="character" w:styleId="Enllavisitat">
    <w:name w:val="FollowedHyperlink"/>
    <w:basedOn w:val="Lletraperdefectedelpargraf"/>
    <w:semiHidden/>
    <w:unhideWhenUsed/>
    <w:rsid w:val="00A810C5"/>
    <w:rPr>
      <w:color w:val="800080" w:themeColor="followedHyperlink"/>
      <w:u w:val="single"/>
    </w:rPr>
  </w:style>
  <w:style w:type="paragraph" w:customStyle="1" w:styleId="Portada">
    <w:name w:val="Portada"/>
    <w:basedOn w:val="Normal"/>
    <w:next w:val="Normal"/>
    <w:qFormat/>
    <w:rsid w:val="00C85F7D"/>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ccio.gencat.cat/web/.content/01_Serveis/convocatories-ajuts/justificacio-ajuts/2025/docs/ACCIO-full-comprovacio-auditor-multilocalitzacio-2025.xls" TargetMode="External"/><Relationship Id="rId18" Type="http://schemas.openxmlformats.org/officeDocument/2006/relationships/image" Target="media/image3.w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ontrol" Target="activeX/activeX7.xml"/><Relationship Id="rId7" Type="http://schemas.openxmlformats.org/officeDocument/2006/relationships/endnotes" Target="endnotes.xml"/><Relationship Id="rId12" Type="http://schemas.openxmlformats.org/officeDocument/2006/relationships/hyperlink" Target="https://www.accio.gencat.cat/web/.content/01_Serveis/convocatories-ajuts/justificacio-ajuts/2025/docs/ACCIO-compte-justificatiu-generic.xlsx" TargetMode="External"/><Relationship Id="rId17" Type="http://schemas.openxmlformats.org/officeDocument/2006/relationships/control" Target="activeX/activeX5.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accio.gencat.cat/web/.content/01_Serveis/convocatories-ajuts/justificacio-ajuts/2024/docs/ACCIO-Identificacio-de-les-3-ofertes-justificacions-2024.xlsm" TargetMode="External"/><Relationship Id="rId20" Type="http://schemas.openxmlformats.org/officeDocument/2006/relationships/hyperlink" Target="https://www.accio.gencat.cat/web/.content/01_Serveis/convocatories-ajuts/justificacio-ajuts/docs/Model-de-calcul-de-despeses-de-personal.xls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control" Target="activeX/activeX2.xml"/><Relationship Id="rId19" Type="http://schemas.openxmlformats.org/officeDocument/2006/relationships/control" Target="activeX/activeX6.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2.wmf"/><Relationship Id="rId22" Type="http://schemas.openxmlformats.org/officeDocument/2006/relationships/header" Target="header1.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artinez\Desktop\aaaaaa\Descarregues\Tria%20una%20opci&#243;_1.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E46263F-3EC7-4BC6-8CBC-6A891796D05B}"/>
      </w:docPartPr>
      <w:docPartBody>
        <w:p w:rsidR="001B1038" w:rsidRDefault="00586CA9">
          <w:r w:rsidRPr="00701F24">
            <w:rPr>
              <w:rStyle w:val="Textdelcontenidor"/>
            </w:rPr>
            <w:t>Feu clic o toqueu aquí per escriure text.</w:t>
          </w:r>
        </w:p>
      </w:docPartBody>
    </w:docPart>
    <w:docPart>
      <w:docPartPr>
        <w:name w:val="DEFD41D696284A3091EC54B600157A44"/>
        <w:category>
          <w:name w:val="General"/>
          <w:gallery w:val="placeholder"/>
        </w:category>
        <w:types>
          <w:type w:val="bbPlcHdr"/>
        </w:types>
        <w:behaviors>
          <w:behavior w:val="content"/>
        </w:behaviors>
        <w:guid w:val="{3FC2D97C-89EB-497B-846C-59195D34AAD0}"/>
      </w:docPartPr>
      <w:docPartBody>
        <w:p w:rsidR="00220E62" w:rsidRDefault="003A563B" w:rsidP="003A563B">
          <w:pPr>
            <w:pStyle w:val="DEFD41D696284A3091EC54B600157A44"/>
          </w:pPr>
          <w:r w:rsidRPr="00701F24">
            <w:rPr>
              <w:rStyle w:val="Textdelcontenidor"/>
            </w:rPr>
            <w:t>Feu clic o toqueu aquí per escriure text.</w:t>
          </w:r>
        </w:p>
      </w:docPartBody>
    </w:docPart>
    <w:docPart>
      <w:docPartPr>
        <w:name w:val="B7BD6ABC6B6241DB856E578712FD7701"/>
        <w:category>
          <w:name w:val="General"/>
          <w:gallery w:val="placeholder"/>
        </w:category>
        <w:types>
          <w:type w:val="bbPlcHdr"/>
        </w:types>
        <w:behaviors>
          <w:behavior w:val="content"/>
        </w:behaviors>
        <w:guid w:val="{9843B1CB-3B9D-4B85-B739-5028D69BA5A2}"/>
      </w:docPartPr>
      <w:docPartBody>
        <w:p w:rsidR="00D4040A" w:rsidRDefault="00D4040A" w:rsidP="00D4040A">
          <w:pPr>
            <w:pStyle w:val="B7BD6ABC6B6241DB856E578712FD7701"/>
          </w:pPr>
          <w:r w:rsidRPr="00701F24">
            <w:rPr>
              <w:rStyle w:val="Textdelcontenidor"/>
            </w:rPr>
            <w:t>Feu clic o toqueu aquí per escriure text.</w:t>
          </w:r>
        </w:p>
      </w:docPartBody>
    </w:docPart>
    <w:docPart>
      <w:docPartPr>
        <w:name w:val="307329BC2A714D78AC781176250E8D57"/>
        <w:category>
          <w:name w:val="General"/>
          <w:gallery w:val="placeholder"/>
        </w:category>
        <w:types>
          <w:type w:val="bbPlcHdr"/>
        </w:types>
        <w:behaviors>
          <w:behavior w:val="content"/>
        </w:behaviors>
        <w:guid w:val="{AD6D8B12-54D2-4629-9D89-BBA42B70E5DD}"/>
      </w:docPartPr>
      <w:docPartBody>
        <w:p w:rsidR="00D4040A" w:rsidRDefault="00D4040A" w:rsidP="00D4040A">
          <w:pPr>
            <w:pStyle w:val="307329BC2A714D78AC781176250E8D57"/>
          </w:pPr>
          <w:r w:rsidRPr="00701F24">
            <w:rPr>
              <w:rStyle w:val="Textdelcontenidor"/>
            </w:rPr>
            <w:t>Feu clic o toqueu aquí per escriure text.</w:t>
          </w:r>
        </w:p>
      </w:docPartBody>
    </w:docPart>
    <w:docPart>
      <w:docPartPr>
        <w:name w:val="9EDD3D1DC070406299324D7DED8A111D"/>
        <w:category>
          <w:name w:val="General"/>
          <w:gallery w:val="placeholder"/>
        </w:category>
        <w:types>
          <w:type w:val="bbPlcHdr"/>
        </w:types>
        <w:behaviors>
          <w:behavior w:val="content"/>
        </w:behaviors>
        <w:guid w:val="{A1FEEE5F-BAD8-4DBC-80BE-829E8A08068D}"/>
      </w:docPartPr>
      <w:docPartBody>
        <w:p w:rsidR="00D4040A" w:rsidRDefault="00D4040A" w:rsidP="00D4040A">
          <w:pPr>
            <w:pStyle w:val="9EDD3D1DC070406299324D7DED8A111D"/>
          </w:pPr>
          <w:r w:rsidRPr="00701F24">
            <w:rPr>
              <w:rStyle w:val="Textdelcontenidor"/>
            </w:rPr>
            <w:t>Feu clic o toqueu aquí per escriure text.</w:t>
          </w:r>
        </w:p>
      </w:docPartBody>
    </w:docPart>
    <w:docPart>
      <w:docPartPr>
        <w:name w:val="ADE4B47A8CC84C2DABF825548E622258"/>
        <w:category>
          <w:name w:val="General"/>
          <w:gallery w:val="placeholder"/>
        </w:category>
        <w:types>
          <w:type w:val="bbPlcHdr"/>
        </w:types>
        <w:behaviors>
          <w:behavior w:val="content"/>
        </w:behaviors>
        <w:guid w:val="{0CE4A929-E67E-4CA6-A8A8-3257B5451D62}"/>
      </w:docPartPr>
      <w:docPartBody>
        <w:p w:rsidR="00D4040A" w:rsidRDefault="00D4040A" w:rsidP="00D4040A">
          <w:pPr>
            <w:pStyle w:val="ADE4B47A8CC84C2DABF825548E622258"/>
          </w:pPr>
          <w:r w:rsidRPr="00701F24">
            <w:rPr>
              <w:rStyle w:val="Textdelcontenidor"/>
            </w:rPr>
            <w:t>Feu clic o toqueu aquí per escriure text.</w:t>
          </w:r>
        </w:p>
      </w:docPartBody>
    </w:docPart>
    <w:docPart>
      <w:docPartPr>
        <w:name w:val="EAC79DBB24024FDB9C154C9635AF3900"/>
        <w:category>
          <w:name w:val="General"/>
          <w:gallery w:val="placeholder"/>
        </w:category>
        <w:types>
          <w:type w:val="bbPlcHdr"/>
        </w:types>
        <w:behaviors>
          <w:behavior w:val="content"/>
        </w:behaviors>
        <w:guid w:val="{D84CC60B-3D4B-4773-A1FA-61F7755D6E69}"/>
      </w:docPartPr>
      <w:docPartBody>
        <w:p w:rsidR="0076378A" w:rsidRDefault="0076378A" w:rsidP="0076378A">
          <w:pPr>
            <w:pStyle w:val="EAC79DBB24024FDB9C154C9635AF3900"/>
          </w:pPr>
          <w:r w:rsidRPr="00701F24">
            <w:rPr>
              <w:rStyle w:val="Textdelcontenidor"/>
            </w:rPr>
            <w:t>Feu clic o toqueu aquí per escriure text.</w:t>
          </w:r>
        </w:p>
      </w:docPartBody>
    </w:docPart>
    <w:docPart>
      <w:docPartPr>
        <w:name w:val="D738045435194611B9D5E55A47F16997"/>
        <w:category>
          <w:name w:val="General"/>
          <w:gallery w:val="placeholder"/>
        </w:category>
        <w:types>
          <w:type w:val="bbPlcHdr"/>
        </w:types>
        <w:behaviors>
          <w:behavior w:val="content"/>
        </w:behaviors>
        <w:guid w:val="{0D19C3AC-822E-4EE8-B0DE-5FD06F06ADD8}"/>
      </w:docPartPr>
      <w:docPartBody>
        <w:p w:rsidR="0076378A" w:rsidRDefault="0076378A" w:rsidP="0076378A">
          <w:pPr>
            <w:pStyle w:val="D738045435194611B9D5E55A47F16997"/>
          </w:pPr>
          <w:r w:rsidRPr="00701F24">
            <w:rPr>
              <w:rStyle w:val="Textdelcontenidor"/>
            </w:rPr>
            <w:t>Feu clic o toqueu aquí per escriure text.</w:t>
          </w:r>
        </w:p>
      </w:docPartBody>
    </w:docPart>
    <w:docPart>
      <w:docPartPr>
        <w:name w:val="7BFCFB36A3B6428CBEF822BD43A64BB8"/>
        <w:category>
          <w:name w:val="General"/>
          <w:gallery w:val="placeholder"/>
        </w:category>
        <w:types>
          <w:type w:val="bbPlcHdr"/>
        </w:types>
        <w:behaviors>
          <w:behavior w:val="content"/>
        </w:behaviors>
        <w:guid w:val="{9D1EC0B9-068C-403E-AB7D-75C1AE05AAEA}"/>
      </w:docPartPr>
      <w:docPartBody>
        <w:p w:rsidR="0076378A" w:rsidRDefault="0076378A" w:rsidP="0076378A">
          <w:pPr>
            <w:pStyle w:val="7BFCFB36A3B6428CBEF822BD43A64BB8"/>
          </w:pPr>
          <w:r w:rsidRPr="00701F24">
            <w:rPr>
              <w:rStyle w:val="Textdelcontenidor"/>
            </w:rPr>
            <w:t>Feu clic o toqueu aquí per escriure text.</w:t>
          </w:r>
        </w:p>
      </w:docPartBody>
    </w:docPart>
    <w:docPart>
      <w:docPartPr>
        <w:name w:val="B4C7B824C8634E04B841F22DC16C7A49"/>
        <w:category>
          <w:name w:val="General"/>
          <w:gallery w:val="placeholder"/>
        </w:category>
        <w:types>
          <w:type w:val="bbPlcHdr"/>
        </w:types>
        <w:behaviors>
          <w:behavior w:val="content"/>
        </w:behaviors>
        <w:guid w:val="{9A60622C-CBFD-4A50-B52F-63C5A625319A}"/>
      </w:docPartPr>
      <w:docPartBody>
        <w:p w:rsidR="002A6419" w:rsidRDefault="005A4E44" w:rsidP="005A4E44">
          <w:pPr>
            <w:pStyle w:val="B4C7B824C8634E04B841F22DC16C7A49"/>
          </w:pPr>
          <w:r w:rsidRPr="00701F24">
            <w:rPr>
              <w:rStyle w:val="Textdelcontenidor"/>
            </w:rPr>
            <w:t>Feu clic o toqueu aquí per escriure text.</w:t>
          </w:r>
        </w:p>
      </w:docPartBody>
    </w:docPart>
    <w:docPart>
      <w:docPartPr>
        <w:name w:val="58CB5E8542364CC5A11B9F7AF58B2ADF"/>
        <w:category>
          <w:name w:val="General"/>
          <w:gallery w:val="placeholder"/>
        </w:category>
        <w:types>
          <w:type w:val="bbPlcHdr"/>
        </w:types>
        <w:behaviors>
          <w:behavior w:val="content"/>
        </w:behaviors>
        <w:guid w:val="{C7BEC3D5-3C62-45CC-985E-3C06858DFAD0}"/>
      </w:docPartPr>
      <w:docPartBody>
        <w:p w:rsidR="002A6419" w:rsidRDefault="005A4E44" w:rsidP="005A4E44">
          <w:pPr>
            <w:pStyle w:val="58CB5E8542364CC5A11B9F7AF58B2ADF"/>
          </w:pPr>
          <w:r w:rsidRPr="0032770A">
            <w:rPr>
              <w:rStyle w:val="Textdelcontenidor"/>
              <w:color w:val="FF0000"/>
            </w:rPr>
            <w:t>Trieu un element.</w:t>
          </w:r>
        </w:p>
      </w:docPartBody>
    </w:docPart>
    <w:docPart>
      <w:docPartPr>
        <w:name w:val="F7D839AF408641BCB4A9F81F675D728E"/>
        <w:category>
          <w:name w:val="General"/>
          <w:gallery w:val="placeholder"/>
        </w:category>
        <w:types>
          <w:type w:val="bbPlcHdr"/>
        </w:types>
        <w:behaviors>
          <w:behavior w:val="content"/>
        </w:behaviors>
        <w:guid w:val="{2FC582CB-801D-43DA-BFF9-35FE86982FE9}"/>
      </w:docPartPr>
      <w:docPartBody>
        <w:p w:rsidR="002A6419" w:rsidRDefault="005A4E44" w:rsidP="005A4E44">
          <w:pPr>
            <w:pStyle w:val="F7D839AF408641BCB4A9F81F675D728E"/>
          </w:pPr>
          <w:r w:rsidRPr="00701F24">
            <w:rPr>
              <w:rStyle w:val="Textdelcontenidor"/>
            </w:rPr>
            <w:t>Feu clic o toqueu aquí per escriure text.</w:t>
          </w:r>
        </w:p>
      </w:docPartBody>
    </w:docPart>
    <w:docPart>
      <w:docPartPr>
        <w:name w:val="216C51DF8C2A45B1BF48967F303A3260"/>
        <w:category>
          <w:name w:val="General"/>
          <w:gallery w:val="placeholder"/>
        </w:category>
        <w:types>
          <w:type w:val="bbPlcHdr"/>
        </w:types>
        <w:behaviors>
          <w:behavior w:val="content"/>
        </w:behaviors>
        <w:guid w:val="{78963FC1-A8AE-4908-9828-4AA25E57CA04}"/>
      </w:docPartPr>
      <w:docPartBody>
        <w:p w:rsidR="002A6419" w:rsidRDefault="005A4E44" w:rsidP="005A4E44">
          <w:pPr>
            <w:pStyle w:val="216C51DF8C2A45B1BF48967F303A3260"/>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A9"/>
    <w:rsid w:val="000A1CAD"/>
    <w:rsid w:val="001B1038"/>
    <w:rsid w:val="00212109"/>
    <w:rsid w:val="00220E62"/>
    <w:rsid w:val="002A6419"/>
    <w:rsid w:val="002E1938"/>
    <w:rsid w:val="00331AF9"/>
    <w:rsid w:val="003643EB"/>
    <w:rsid w:val="00373747"/>
    <w:rsid w:val="003A563B"/>
    <w:rsid w:val="004D4C94"/>
    <w:rsid w:val="005701C0"/>
    <w:rsid w:val="00586CA9"/>
    <w:rsid w:val="005A4E44"/>
    <w:rsid w:val="005B2E95"/>
    <w:rsid w:val="0075627B"/>
    <w:rsid w:val="0076378A"/>
    <w:rsid w:val="007D5B6B"/>
    <w:rsid w:val="0093145C"/>
    <w:rsid w:val="00A50B25"/>
    <w:rsid w:val="00A54FA0"/>
    <w:rsid w:val="00AB6F4C"/>
    <w:rsid w:val="00AC5624"/>
    <w:rsid w:val="00BC7A8D"/>
    <w:rsid w:val="00CB0503"/>
    <w:rsid w:val="00CF1959"/>
    <w:rsid w:val="00D4040A"/>
    <w:rsid w:val="00E71426"/>
    <w:rsid w:val="00EB7CCB"/>
    <w:rsid w:val="00F920B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5A4E44"/>
    <w:rPr>
      <w:color w:val="808080"/>
    </w:rPr>
  </w:style>
  <w:style w:type="paragraph" w:customStyle="1" w:styleId="DEFD41D696284A3091EC54B600157A44">
    <w:name w:val="DEFD41D696284A3091EC54B600157A44"/>
    <w:rsid w:val="003A563B"/>
  </w:style>
  <w:style w:type="paragraph" w:customStyle="1" w:styleId="B7BD6ABC6B6241DB856E578712FD7701">
    <w:name w:val="B7BD6ABC6B6241DB856E578712FD7701"/>
    <w:rsid w:val="00D4040A"/>
    <w:rPr>
      <w:kern w:val="2"/>
      <w14:ligatures w14:val="standardContextual"/>
    </w:rPr>
  </w:style>
  <w:style w:type="paragraph" w:customStyle="1" w:styleId="307329BC2A714D78AC781176250E8D57">
    <w:name w:val="307329BC2A714D78AC781176250E8D57"/>
    <w:rsid w:val="00D4040A"/>
    <w:rPr>
      <w:kern w:val="2"/>
      <w14:ligatures w14:val="standardContextual"/>
    </w:rPr>
  </w:style>
  <w:style w:type="paragraph" w:customStyle="1" w:styleId="9EDD3D1DC070406299324D7DED8A111D">
    <w:name w:val="9EDD3D1DC070406299324D7DED8A111D"/>
    <w:rsid w:val="00D4040A"/>
    <w:rPr>
      <w:kern w:val="2"/>
      <w14:ligatures w14:val="standardContextual"/>
    </w:rPr>
  </w:style>
  <w:style w:type="paragraph" w:customStyle="1" w:styleId="ADE4B47A8CC84C2DABF825548E622258">
    <w:name w:val="ADE4B47A8CC84C2DABF825548E622258"/>
    <w:rsid w:val="00D4040A"/>
    <w:rPr>
      <w:kern w:val="2"/>
      <w14:ligatures w14:val="standardContextual"/>
    </w:rPr>
  </w:style>
  <w:style w:type="paragraph" w:customStyle="1" w:styleId="EAC79DBB24024FDB9C154C9635AF3900">
    <w:name w:val="EAC79DBB24024FDB9C154C9635AF3900"/>
    <w:rsid w:val="0076378A"/>
    <w:rPr>
      <w:kern w:val="2"/>
      <w14:ligatures w14:val="standardContextual"/>
    </w:rPr>
  </w:style>
  <w:style w:type="paragraph" w:customStyle="1" w:styleId="F1E38737738443729047BE0495353B03">
    <w:name w:val="F1E38737738443729047BE0495353B03"/>
    <w:rsid w:val="0076378A"/>
    <w:rPr>
      <w:kern w:val="2"/>
      <w14:ligatures w14:val="standardContextual"/>
    </w:rPr>
  </w:style>
  <w:style w:type="paragraph" w:customStyle="1" w:styleId="D738045435194611B9D5E55A47F16997">
    <w:name w:val="D738045435194611B9D5E55A47F16997"/>
    <w:rsid w:val="0076378A"/>
    <w:rPr>
      <w:kern w:val="2"/>
      <w14:ligatures w14:val="standardContextual"/>
    </w:rPr>
  </w:style>
  <w:style w:type="paragraph" w:customStyle="1" w:styleId="631D5D17E9F5415A8D6C963D61725CB9">
    <w:name w:val="631D5D17E9F5415A8D6C963D61725CB9"/>
    <w:rsid w:val="0076378A"/>
    <w:rPr>
      <w:kern w:val="2"/>
      <w14:ligatures w14:val="standardContextual"/>
    </w:rPr>
  </w:style>
  <w:style w:type="paragraph" w:customStyle="1" w:styleId="47998E55DEB3470E81703C9155E2ECAA">
    <w:name w:val="47998E55DEB3470E81703C9155E2ECAA"/>
    <w:rsid w:val="0076378A"/>
    <w:rPr>
      <w:kern w:val="2"/>
      <w14:ligatures w14:val="standardContextual"/>
    </w:rPr>
  </w:style>
  <w:style w:type="paragraph" w:customStyle="1" w:styleId="7BFCFB36A3B6428CBEF822BD43A64BB8">
    <w:name w:val="7BFCFB36A3B6428CBEF822BD43A64BB8"/>
    <w:rsid w:val="0076378A"/>
    <w:rPr>
      <w:kern w:val="2"/>
      <w14:ligatures w14:val="standardContextual"/>
    </w:rPr>
  </w:style>
  <w:style w:type="paragraph" w:customStyle="1" w:styleId="B4C7B824C8634E04B841F22DC16C7A49">
    <w:name w:val="B4C7B824C8634E04B841F22DC16C7A49"/>
    <w:rsid w:val="005A4E44"/>
    <w:pPr>
      <w:spacing w:line="278" w:lineRule="auto"/>
    </w:pPr>
    <w:rPr>
      <w:kern w:val="2"/>
      <w:sz w:val="24"/>
      <w:szCs w:val="24"/>
      <w14:ligatures w14:val="standardContextual"/>
    </w:rPr>
  </w:style>
  <w:style w:type="paragraph" w:customStyle="1" w:styleId="58CB5E8542364CC5A11B9F7AF58B2ADF">
    <w:name w:val="58CB5E8542364CC5A11B9F7AF58B2ADF"/>
    <w:rsid w:val="005A4E44"/>
    <w:pPr>
      <w:spacing w:line="278" w:lineRule="auto"/>
    </w:pPr>
    <w:rPr>
      <w:kern w:val="2"/>
      <w:sz w:val="24"/>
      <w:szCs w:val="24"/>
      <w14:ligatures w14:val="standardContextual"/>
    </w:rPr>
  </w:style>
  <w:style w:type="paragraph" w:customStyle="1" w:styleId="F7D839AF408641BCB4A9F81F675D728E">
    <w:name w:val="F7D839AF408641BCB4A9F81F675D728E"/>
    <w:rsid w:val="005A4E44"/>
    <w:pPr>
      <w:spacing w:line="278" w:lineRule="auto"/>
    </w:pPr>
    <w:rPr>
      <w:kern w:val="2"/>
      <w:sz w:val="24"/>
      <w:szCs w:val="24"/>
      <w14:ligatures w14:val="standardContextual"/>
    </w:rPr>
  </w:style>
  <w:style w:type="paragraph" w:customStyle="1" w:styleId="216C51DF8C2A45B1BF48967F303A3260">
    <w:name w:val="216C51DF8C2A45B1BF48967F303A3260"/>
    <w:rsid w:val="005A4E4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90B19-E4F8-443F-A089-983ECF4A4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Tria una opció_1</Template>
  <TotalTime>5</TotalTime>
  <Pages>5</Pages>
  <Words>1279</Words>
  <Characters>7292</Characters>
  <Application>Microsoft Office Word</Application>
  <DocSecurity>0</DocSecurity>
  <Lines>60</Lines>
  <Paragraphs>17</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Francesc Matas</dc:creator>
  <cp:keywords/>
  <dc:description/>
  <cp:lastModifiedBy>Mari Fe Martinez</cp:lastModifiedBy>
  <cp:revision>5</cp:revision>
  <cp:lastPrinted>2019-11-28T10:47:00Z</cp:lastPrinted>
  <dcterms:created xsi:type="dcterms:W3CDTF">2026-06-02T09:41:00Z</dcterms:created>
  <dcterms:modified xsi:type="dcterms:W3CDTF">2026-06-02T09:46:00Z</dcterms:modified>
</cp:coreProperties>
</file>