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559"/>
      </w:tblGrid>
      <w:tr w:rsidR="00681A4C" w:rsidRPr="00F9334F" w14:paraId="568AD9C0" w14:textId="77777777" w:rsidTr="00B7002E">
        <w:trPr>
          <w:trHeight w:val="350"/>
        </w:trPr>
        <w:tc>
          <w:tcPr>
            <w:tcW w:w="9214" w:type="dxa"/>
            <w:gridSpan w:val="2"/>
            <w:tcBorders>
              <w:bottom w:val="single" w:sz="12" w:space="0" w:color="auto"/>
            </w:tcBorders>
            <w:vAlign w:val="bottom"/>
          </w:tcPr>
          <w:p w14:paraId="6142B0F0" w14:textId="088FF8A9" w:rsidR="007E5B6A" w:rsidRPr="00F9334F" w:rsidRDefault="00C4341B" w:rsidP="003C2A99">
            <w:pPr>
              <w:ind w:left="-70"/>
              <w:rPr>
                <w:rFonts w:cs="Arial"/>
                <w:b/>
                <w:sz w:val="23"/>
                <w:szCs w:val="23"/>
              </w:rPr>
            </w:pPr>
            <w:r w:rsidRPr="00F9334F">
              <w:rPr>
                <w:rFonts w:cs="Arial"/>
                <w:b/>
                <w:sz w:val="23"/>
              </w:rPr>
              <w:t>Projecte</w:t>
            </w:r>
            <w:r w:rsidRPr="00F9334F">
              <w:rPr>
                <w:rFonts w:cs="Arial"/>
                <w:b/>
                <w:spacing w:val="-3"/>
                <w:sz w:val="23"/>
              </w:rPr>
              <w:t xml:space="preserve"> </w:t>
            </w:r>
            <w:r w:rsidRPr="00F9334F">
              <w:rPr>
                <w:rFonts w:cs="Arial"/>
                <w:b/>
                <w:sz w:val="23"/>
              </w:rPr>
              <w:t>d’activitat:</w:t>
            </w:r>
            <w:r w:rsidRPr="00F9334F">
              <w:rPr>
                <w:rFonts w:cs="Arial"/>
                <w:b/>
                <w:spacing w:val="-4"/>
                <w:sz w:val="23"/>
              </w:rPr>
              <w:t xml:space="preserve"> </w:t>
            </w:r>
            <w:r w:rsidR="00F42B58" w:rsidRPr="00F42B58">
              <w:rPr>
                <w:rFonts w:cs="Arial"/>
                <w:b/>
                <w:sz w:val="23"/>
              </w:rPr>
              <w:t>Subvencions per realitzar projectes artístics i culturals amb finalitat educativa que vinculin equipaments culturals amb centres educatius de Catalunya (CLT542)</w:t>
            </w:r>
          </w:p>
        </w:tc>
      </w:tr>
      <w:tr w:rsidR="00DF5185" w:rsidRPr="00F9334F" w14:paraId="0745C64B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7D0908A" w14:textId="77777777" w:rsidR="00DF5185" w:rsidRPr="00F9334F" w:rsidRDefault="00DF5185" w:rsidP="003C2A99">
            <w:pPr>
              <w:spacing w:before="120"/>
              <w:ind w:left="-68"/>
              <w:rPr>
                <w:rFonts w:cs="Arial"/>
                <w:b/>
              </w:rPr>
            </w:pPr>
            <w:r w:rsidRPr="00F9334F">
              <w:rPr>
                <w:rFonts w:cs="Arial"/>
                <w:b/>
              </w:rPr>
              <w:t xml:space="preserve">Dades d’identificació del </w:t>
            </w:r>
            <w:r w:rsidR="008D32A3" w:rsidRPr="00F9334F">
              <w:rPr>
                <w:rFonts w:cs="Arial"/>
                <w:b/>
              </w:rPr>
              <w:t>sol·licitant</w:t>
            </w:r>
          </w:p>
        </w:tc>
      </w:tr>
      <w:tr w:rsidR="00D82BEE" w:rsidRPr="00F9334F" w14:paraId="2998149B" w14:textId="77777777" w:rsidTr="00B7002E">
        <w:tc>
          <w:tcPr>
            <w:tcW w:w="765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AD4DBA7" w14:textId="77777777" w:rsidR="00C4341B" w:rsidRPr="00F9334F" w:rsidRDefault="00C4341B" w:rsidP="003C2A99">
            <w:pPr>
              <w:pStyle w:val="TableParagraph"/>
              <w:spacing w:before="15"/>
              <w:ind w:left="-67"/>
              <w:rPr>
                <w:rFonts w:ascii="Arial" w:hAnsi="Arial" w:cs="Arial"/>
                <w:spacing w:val="-2"/>
                <w:sz w:val="16"/>
              </w:rPr>
            </w:pPr>
            <w:r w:rsidRPr="00F9334F">
              <w:rPr>
                <w:rFonts w:ascii="Arial" w:hAnsi="Arial" w:cs="Arial"/>
                <w:sz w:val="16"/>
              </w:rPr>
              <w:t>Nom</w:t>
            </w:r>
            <w:r w:rsidRPr="00F9334F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="00153BD5" w:rsidRPr="00F9334F">
              <w:rPr>
                <w:rFonts w:ascii="Arial" w:hAnsi="Arial" w:cs="Arial"/>
                <w:spacing w:val="-2"/>
                <w:sz w:val="16"/>
              </w:rPr>
              <w:t>de</w:t>
            </w:r>
            <w:r w:rsidR="0084555B">
              <w:rPr>
                <w:rFonts w:ascii="Arial" w:hAnsi="Arial" w:cs="Arial"/>
                <w:spacing w:val="-2"/>
                <w:sz w:val="16"/>
              </w:rPr>
              <w:t>l sol·licitant o ens sol·licitant</w:t>
            </w:r>
          </w:p>
          <w:p w14:paraId="72FB562E" w14:textId="3E3CF012" w:rsidR="00D82BEE" w:rsidRPr="00F9334F" w:rsidRDefault="00FA1F04" w:rsidP="003C2A99">
            <w:pPr>
              <w:spacing w:before="20"/>
              <w:ind w:left="-68"/>
              <w:rPr>
                <w:rFonts w:cs="Arial"/>
                <w:sz w:val="16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F260B9D" w14:textId="77777777" w:rsidR="00D82BEE" w:rsidRPr="00F9334F" w:rsidRDefault="00D82BEE" w:rsidP="003C2A99">
            <w:pPr>
              <w:spacing w:before="20"/>
              <w:ind w:left="-68"/>
              <w:rPr>
                <w:rFonts w:cs="Arial"/>
                <w:sz w:val="16"/>
              </w:rPr>
            </w:pPr>
            <w:r w:rsidRPr="00F9334F">
              <w:rPr>
                <w:rFonts w:cs="Arial"/>
                <w:sz w:val="16"/>
              </w:rPr>
              <w:t>NIF</w:t>
            </w:r>
          </w:p>
          <w:p w14:paraId="619844E6" w14:textId="77777777" w:rsidR="00D82BEE" w:rsidRPr="00F9334F" w:rsidRDefault="007A3629" w:rsidP="003C2A99">
            <w:pPr>
              <w:spacing w:before="20"/>
              <w:ind w:left="-68"/>
              <w:rPr>
                <w:rFonts w:cs="Arial"/>
                <w:sz w:val="16"/>
              </w:rPr>
            </w:pPr>
            <w:r w:rsidRPr="00F9334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9334F">
              <w:rPr>
                <w:rFonts w:cs="Arial"/>
              </w:rPr>
              <w:instrText xml:space="preserve"> FORMTEXT </w:instrText>
            </w:r>
            <w:r w:rsidRPr="00F9334F">
              <w:rPr>
                <w:rFonts w:cs="Arial"/>
              </w:rPr>
            </w:r>
            <w:r w:rsidRPr="00F9334F">
              <w:rPr>
                <w:rFonts w:cs="Arial"/>
              </w:rPr>
              <w:fldChar w:fldCharType="separate"/>
            </w:r>
            <w:r w:rsidR="00A13A43" w:rsidRPr="00F9334F">
              <w:rPr>
                <w:rFonts w:cs="Arial"/>
              </w:rPr>
              <w:t> </w:t>
            </w:r>
            <w:r w:rsidR="00A13A43" w:rsidRPr="00F9334F">
              <w:rPr>
                <w:rFonts w:cs="Arial"/>
              </w:rPr>
              <w:t> </w:t>
            </w:r>
            <w:r w:rsidR="00A13A43" w:rsidRPr="00F9334F">
              <w:rPr>
                <w:rFonts w:cs="Arial"/>
              </w:rPr>
              <w:t> </w:t>
            </w:r>
            <w:r w:rsidR="00A13A43" w:rsidRPr="00F9334F">
              <w:rPr>
                <w:rFonts w:cs="Arial"/>
              </w:rPr>
              <w:t> </w:t>
            </w:r>
            <w:r w:rsidR="00A13A43" w:rsidRPr="00F9334F">
              <w:rPr>
                <w:rFonts w:cs="Arial"/>
              </w:rPr>
              <w:t> </w:t>
            </w:r>
            <w:r w:rsidRPr="00F9334F">
              <w:rPr>
                <w:rFonts w:cs="Arial"/>
              </w:rPr>
              <w:fldChar w:fldCharType="end"/>
            </w:r>
          </w:p>
        </w:tc>
      </w:tr>
      <w:tr w:rsidR="00017BF7" w:rsidRPr="00F9334F" w14:paraId="5847210F" w14:textId="77777777" w:rsidTr="00312F44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B4B1C" w14:textId="77777777" w:rsidR="001707D9" w:rsidRPr="00F9334F" w:rsidRDefault="001707D9" w:rsidP="001707D9">
            <w:pPr>
              <w:pStyle w:val="TableParagraph"/>
              <w:spacing w:before="15"/>
              <w:ind w:left="-67"/>
              <w:rPr>
                <w:rFonts w:ascii="Arial" w:hAnsi="Arial" w:cs="Arial"/>
                <w:spacing w:val="-2"/>
                <w:sz w:val="16"/>
              </w:rPr>
            </w:pPr>
            <w:r w:rsidRPr="00F9334F">
              <w:rPr>
                <w:rFonts w:ascii="Arial" w:hAnsi="Arial" w:cs="Arial"/>
                <w:sz w:val="16"/>
              </w:rPr>
              <w:t>Nom</w:t>
            </w:r>
            <w:r w:rsidRPr="00F9334F">
              <w:rPr>
                <w:rFonts w:ascii="Arial" w:hAnsi="Arial" w:cs="Arial"/>
                <w:spacing w:val="-2"/>
                <w:sz w:val="16"/>
              </w:rPr>
              <w:t xml:space="preserve"> del projecte</w:t>
            </w:r>
          </w:p>
          <w:p w14:paraId="2B5D51FB" w14:textId="40513541" w:rsidR="00017BF7" w:rsidRPr="00F9334F" w:rsidRDefault="00E0262B" w:rsidP="003C2A99">
            <w:pPr>
              <w:pStyle w:val="TableParagraph"/>
              <w:spacing w:before="15"/>
              <w:ind w:left="-67"/>
              <w:rPr>
                <w:rFonts w:ascii="Arial" w:hAnsi="Arial" w:cs="Arial"/>
                <w:sz w:val="16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1ED7BC" w14:textId="77777777" w:rsidR="00017BF7" w:rsidRPr="00F9334F" w:rsidRDefault="00017BF7" w:rsidP="003C2A99">
            <w:pPr>
              <w:spacing w:before="20"/>
              <w:ind w:left="-68"/>
              <w:rPr>
                <w:rFonts w:cs="Arial"/>
                <w:sz w:val="16"/>
              </w:rPr>
            </w:pPr>
          </w:p>
        </w:tc>
      </w:tr>
      <w:tr w:rsidR="004A63E1" w:rsidRPr="00F9334F" w14:paraId="22FAFE77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BCC2D84" w14:textId="77777777" w:rsidR="004A63E1" w:rsidRPr="00F9334F" w:rsidRDefault="00017BF7" w:rsidP="00880D45">
            <w:pPr>
              <w:spacing w:before="120"/>
              <w:ind w:left="-74"/>
              <w:rPr>
                <w:rFonts w:cs="Arial"/>
                <w:sz w:val="16"/>
              </w:rPr>
            </w:pPr>
            <w:r w:rsidRPr="00F9334F">
              <w:rPr>
                <w:rFonts w:cs="Arial"/>
                <w:b/>
              </w:rPr>
              <w:t>Descripció del projecte</w:t>
            </w:r>
          </w:p>
        </w:tc>
      </w:tr>
      <w:tr w:rsidR="00077C17" w:rsidRPr="00F9334F" w14:paraId="6C70055A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0E916" w14:textId="77777777" w:rsidR="00C4341B" w:rsidRDefault="00017BF7" w:rsidP="003C2A99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  <w:szCs w:val="16"/>
              </w:rPr>
              <w:t>Breu definició</w:t>
            </w:r>
            <w:r w:rsidR="00F9334F" w:rsidRPr="00C66045">
              <w:rPr>
                <w:rFonts w:cs="Arial"/>
                <w:sz w:val="16"/>
                <w:szCs w:val="16"/>
              </w:rPr>
              <w:t xml:space="preserve"> </w:t>
            </w:r>
            <w:r w:rsidRPr="00C66045">
              <w:rPr>
                <w:rFonts w:cs="Arial"/>
                <w:sz w:val="16"/>
                <w:szCs w:val="16"/>
              </w:rPr>
              <w:t xml:space="preserve">del projecte i </w:t>
            </w:r>
            <w:r w:rsidR="00C66045" w:rsidRPr="00C66045">
              <w:rPr>
                <w:rFonts w:cs="Arial"/>
                <w:sz w:val="16"/>
                <w:szCs w:val="16"/>
              </w:rPr>
              <w:t>dels</w:t>
            </w:r>
            <w:r w:rsidR="00F9334F" w:rsidRPr="00C66045">
              <w:rPr>
                <w:rFonts w:cs="Arial"/>
                <w:sz w:val="16"/>
                <w:szCs w:val="16"/>
              </w:rPr>
              <w:t xml:space="preserve"> </w:t>
            </w:r>
            <w:r w:rsidRPr="00C66045">
              <w:rPr>
                <w:rFonts w:cs="Arial"/>
                <w:sz w:val="16"/>
                <w:szCs w:val="16"/>
              </w:rPr>
              <w:t>o</w:t>
            </w:r>
            <w:r w:rsidR="00CB5EDD" w:rsidRPr="00C66045">
              <w:rPr>
                <w:rFonts w:cs="Arial"/>
                <w:sz w:val="16"/>
                <w:szCs w:val="16"/>
              </w:rPr>
              <w:t>bjectius que persegueix (màxim 4</w:t>
            </w:r>
            <w:r w:rsidRPr="00C66045">
              <w:rPr>
                <w:rFonts w:cs="Arial"/>
                <w:sz w:val="16"/>
                <w:szCs w:val="16"/>
              </w:rPr>
              <w:t>00 caràcters)</w:t>
            </w:r>
          </w:p>
          <w:p w14:paraId="35CBF483" w14:textId="115F0FFF" w:rsidR="00416A11" w:rsidRPr="00C66045" w:rsidRDefault="00FA1F04" w:rsidP="00B7002E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C755F" w:rsidRPr="00F9334F" w14:paraId="20DE81EE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8A3DA4" w14:textId="0E344127" w:rsidR="003C755F" w:rsidRPr="00C66045" w:rsidRDefault="001707D9" w:rsidP="003C2A99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  <w:szCs w:val="16"/>
              </w:rPr>
              <w:t xml:space="preserve">Dates o </w:t>
            </w:r>
            <w:r w:rsidR="00312F44">
              <w:rPr>
                <w:rFonts w:cs="Arial"/>
                <w:sz w:val="16"/>
                <w:szCs w:val="16"/>
              </w:rPr>
              <w:t>c</w:t>
            </w:r>
            <w:r w:rsidR="00416A11" w:rsidRPr="00C66045">
              <w:rPr>
                <w:rFonts w:cs="Arial"/>
                <w:sz w:val="16"/>
                <w:szCs w:val="16"/>
              </w:rPr>
              <w:t xml:space="preserve">urs/os </w:t>
            </w:r>
            <w:r w:rsidRPr="00C66045">
              <w:rPr>
                <w:rFonts w:cs="Arial"/>
                <w:sz w:val="16"/>
                <w:szCs w:val="16"/>
              </w:rPr>
              <w:t xml:space="preserve">escolars </w:t>
            </w:r>
            <w:r w:rsidR="006215E8">
              <w:rPr>
                <w:rFonts w:cs="Arial"/>
                <w:sz w:val="16"/>
                <w:szCs w:val="16"/>
              </w:rPr>
              <w:t>en què</w:t>
            </w:r>
            <w:r w:rsidRPr="00C66045">
              <w:rPr>
                <w:rFonts w:cs="Arial"/>
                <w:sz w:val="16"/>
                <w:szCs w:val="16"/>
              </w:rPr>
              <w:t xml:space="preserve"> es desenvoluparà </w:t>
            </w:r>
            <w:r w:rsidR="00416A11" w:rsidRPr="00C66045">
              <w:rPr>
                <w:rFonts w:cs="Arial"/>
                <w:sz w:val="16"/>
                <w:szCs w:val="16"/>
              </w:rPr>
              <w:t>el projecte</w:t>
            </w:r>
          </w:p>
          <w:p w14:paraId="726B7E70" w14:textId="4919A1DC" w:rsidR="003C755F" w:rsidRPr="00C66045" w:rsidRDefault="00FA1F04" w:rsidP="003C2A99">
            <w:pPr>
              <w:spacing w:before="20"/>
              <w:ind w:left="-68"/>
              <w:rPr>
                <w:rFonts w:cs="Arial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C4341B" w:rsidRPr="00F9334F" w14:paraId="720EC6C1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06852" w14:textId="1CD4E5E6" w:rsidR="00B7002E" w:rsidRDefault="003C2A99" w:rsidP="001707D9">
            <w:pPr>
              <w:spacing w:before="20"/>
              <w:ind w:left="-74"/>
              <w:rPr>
                <w:rFonts w:cs="Arial"/>
                <w:sz w:val="16"/>
              </w:rPr>
            </w:pPr>
            <w:r w:rsidRPr="00C66045">
              <w:rPr>
                <w:rFonts w:cs="Arial"/>
                <w:sz w:val="16"/>
              </w:rPr>
              <w:t>Centre/s</w:t>
            </w:r>
            <w:r w:rsidR="001707D9" w:rsidRPr="00C66045">
              <w:rPr>
                <w:rFonts w:cs="Arial"/>
                <w:sz w:val="16"/>
              </w:rPr>
              <w:t xml:space="preserve"> educatiu/s on es durà a terme. </w:t>
            </w:r>
            <w:r w:rsidR="002B4741" w:rsidRPr="00C66045">
              <w:rPr>
                <w:rFonts w:cs="Arial"/>
                <w:sz w:val="16"/>
                <w:szCs w:val="12"/>
              </w:rPr>
              <w:t>T</w:t>
            </w:r>
            <w:r w:rsidR="001707D9" w:rsidRPr="00C66045">
              <w:rPr>
                <w:rFonts w:cs="Arial"/>
                <w:sz w:val="16"/>
                <w:szCs w:val="12"/>
              </w:rPr>
              <w:t>ipologia (Educació Primària, Educació Secundària o Institut Escola), titularitat (públic o concertat)</w:t>
            </w:r>
            <w:r w:rsidR="002B4741" w:rsidRPr="00C66045">
              <w:rPr>
                <w:rFonts w:cs="Arial"/>
                <w:sz w:val="16"/>
                <w:szCs w:val="12"/>
              </w:rPr>
              <w:t>,</w:t>
            </w:r>
            <w:r w:rsidR="001707D9" w:rsidRPr="00C66045">
              <w:rPr>
                <w:rFonts w:cs="Arial"/>
                <w:sz w:val="16"/>
                <w:szCs w:val="12"/>
              </w:rPr>
              <w:t xml:space="preserve"> ubicació dels</w:t>
            </w:r>
            <w:r w:rsidRPr="00C66045">
              <w:rPr>
                <w:rFonts w:cs="Arial"/>
                <w:sz w:val="16"/>
                <w:szCs w:val="12"/>
              </w:rPr>
              <w:t xml:space="preserve"> centres</w:t>
            </w:r>
            <w:r w:rsidR="001707D9" w:rsidRPr="00C66045">
              <w:rPr>
                <w:rFonts w:cs="Arial"/>
                <w:sz w:val="16"/>
                <w:szCs w:val="12"/>
              </w:rPr>
              <w:t xml:space="preserve"> educatius</w:t>
            </w:r>
            <w:r w:rsidR="00262B16" w:rsidRPr="00C66045">
              <w:rPr>
                <w:rFonts w:cs="Arial"/>
                <w:sz w:val="16"/>
                <w:szCs w:val="12"/>
              </w:rPr>
              <w:t xml:space="preserve"> i etapa educativa preferent sobre la qu</w:t>
            </w:r>
            <w:r w:rsidR="006215E8">
              <w:rPr>
                <w:rFonts w:cs="Arial"/>
                <w:sz w:val="16"/>
                <w:szCs w:val="12"/>
              </w:rPr>
              <w:t>al</w:t>
            </w:r>
            <w:r w:rsidR="00262B16" w:rsidRPr="00C66045">
              <w:rPr>
                <w:rFonts w:cs="Arial"/>
                <w:sz w:val="16"/>
                <w:szCs w:val="12"/>
              </w:rPr>
              <w:t xml:space="preserve"> actuar</w:t>
            </w:r>
            <w:r w:rsidR="006215E8">
              <w:rPr>
                <w:rFonts w:cs="Arial"/>
                <w:sz w:val="16"/>
                <w:szCs w:val="12"/>
              </w:rPr>
              <w:t>.</w:t>
            </w:r>
          </w:p>
          <w:p w14:paraId="7E9D428B" w14:textId="77FEBAF6" w:rsidR="00AC5DCF" w:rsidRPr="00C66045" w:rsidRDefault="00FA1F04" w:rsidP="00B7002E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51DD6" w:rsidRPr="00F9334F" w14:paraId="24079E5E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CFB48" w14:textId="77777777" w:rsidR="00E51DD6" w:rsidRDefault="00E51DD6" w:rsidP="001707D9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Nom de l’equipament cultural implicat, tipologia de l’equipament, titularitat </w:t>
            </w:r>
          </w:p>
          <w:p w14:paraId="30DCDC99" w14:textId="19F06294" w:rsidR="00F4032F" w:rsidRPr="00C66045" w:rsidRDefault="00F4032F" w:rsidP="001707D9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07D9" w:rsidRPr="00F9334F" w14:paraId="742C315D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6AC369" w14:textId="7161835D" w:rsidR="00B7002E" w:rsidRDefault="00AC5DCF" w:rsidP="00AC5DCF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  <w:szCs w:val="16"/>
              </w:rPr>
              <w:t xml:space="preserve">Descripció </w:t>
            </w:r>
            <w:r w:rsidR="00C66045" w:rsidRPr="00C66045">
              <w:rPr>
                <w:rFonts w:cs="Arial"/>
                <w:sz w:val="16"/>
                <w:szCs w:val="16"/>
              </w:rPr>
              <w:t>detallada de la proposta especificant  la singularitat i novetat del projecte des del punt</w:t>
            </w:r>
            <w:r w:rsidR="000738F1">
              <w:rPr>
                <w:rFonts w:cs="Arial"/>
                <w:sz w:val="16"/>
                <w:szCs w:val="16"/>
              </w:rPr>
              <w:t xml:space="preserve"> de vista educatiu i pedagògic</w:t>
            </w:r>
            <w:r w:rsidR="00E51DD6">
              <w:rPr>
                <w:rFonts w:cs="Arial"/>
                <w:sz w:val="16"/>
                <w:szCs w:val="16"/>
              </w:rPr>
              <w:t>,</w:t>
            </w:r>
            <w:r w:rsidR="00655AC1">
              <w:rPr>
                <w:rFonts w:cs="Arial"/>
                <w:sz w:val="16"/>
                <w:szCs w:val="16"/>
              </w:rPr>
              <w:t xml:space="preserve"> així com </w:t>
            </w:r>
            <w:r w:rsidR="003300C8">
              <w:rPr>
                <w:rFonts w:cs="Arial"/>
                <w:sz w:val="16"/>
                <w:szCs w:val="16"/>
              </w:rPr>
              <w:t xml:space="preserve">l’àmbit o àmbits artístics en què s’emmarca. Descriu quina és la </w:t>
            </w:r>
            <w:r w:rsidR="005F7DCB">
              <w:rPr>
                <w:rFonts w:cs="Arial"/>
                <w:sz w:val="16"/>
                <w:szCs w:val="16"/>
              </w:rPr>
              <w:t>participació de l’equipame</w:t>
            </w:r>
            <w:r w:rsidR="00C6180E">
              <w:rPr>
                <w:rFonts w:cs="Arial"/>
                <w:sz w:val="16"/>
                <w:szCs w:val="16"/>
              </w:rPr>
              <w:t>n</w:t>
            </w:r>
            <w:r w:rsidR="005F7DCB">
              <w:rPr>
                <w:rFonts w:cs="Arial"/>
                <w:sz w:val="16"/>
                <w:szCs w:val="16"/>
              </w:rPr>
              <w:t>t cultural i la seva aportació</w:t>
            </w:r>
            <w:r w:rsidR="003300C8" w:rsidRPr="003300C8">
              <w:rPr>
                <w:rFonts w:cs="Arial"/>
                <w:sz w:val="16"/>
                <w:szCs w:val="16"/>
              </w:rPr>
              <w:t xml:space="preserve"> </w:t>
            </w:r>
            <w:r w:rsidR="005F7DCB">
              <w:rPr>
                <w:rFonts w:cs="Arial"/>
                <w:sz w:val="16"/>
                <w:szCs w:val="16"/>
              </w:rPr>
              <w:t xml:space="preserve">en el </w:t>
            </w:r>
            <w:r w:rsidR="003300C8" w:rsidRPr="003300C8">
              <w:rPr>
                <w:rFonts w:cs="Arial"/>
                <w:sz w:val="16"/>
                <w:szCs w:val="16"/>
              </w:rPr>
              <w:t>desenvolupament</w:t>
            </w:r>
            <w:r w:rsidR="005F7DCB">
              <w:rPr>
                <w:rFonts w:cs="Arial"/>
                <w:sz w:val="16"/>
                <w:szCs w:val="16"/>
              </w:rPr>
              <w:t xml:space="preserve"> del projecte</w:t>
            </w:r>
            <w:r w:rsidR="003300C8" w:rsidRPr="003300C8">
              <w:rPr>
                <w:rFonts w:cs="Arial"/>
                <w:sz w:val="16"/>
                <w:szCs w:val="16"/>
              </w:rPr>
              <w:t xml:space="preserve"> educatiu i pedagògic</w:t>
            </w:r>
            <w:r w:rsidR="006215E8">
              <w:rPr>
                <w:rFonts w:cs="Arial"/>
                <w:sz w:val="16"/>
                <w:szCs w:val="16"/>
              </w:rPr>
              <w:t xml:space="preserve">. </w:t>
            </w:r>
            <w:r w:rsidR="000738F1">
              <w:rPr>
                <w:rFonts w:cs="Arial"/>
                <w:sz w:val="16"/>
                <w:szCs w:val="16"/>
              </w:rPr>
              <w:t>Es valorarà el grau de contribució i millora de la sensibilització entre l’alumnat en les pràctiques artístiques i culturals</w:t>
            </w:r>
            <w:r w:rsidR="006215E8">
              <w:rPr>
                <w:rFonts w:cs="Arial"/>
                <w:sz w:val="16"/>
                <w:szCs w:val="16"/>
              </w:rPr>
              <w:t xml:space="preserve"> partint de les possibilitats que ofereix l’equipament cultural implicat</w:t>
            </w:r>
            <w:r w:rsidR="008F6DB2">
              <w:rPr>
                <w:rFonts w:cs="Arial"/>
                <w:sz w:val="16"/>
                <w:szCs w:val="16"/>
              </w:rPr>
              <w:t xml:space="preserve"> </w:t>
            </w:r>
            <w:r w:rsidR="00CB5EDD" w:rsidRPr="00C66045">
              <w:rPr>
                <w:rFonts w:cs="Arial"/>
                <w:sz w:val="16"/>
                <w:szCs w:val="16"/>
              </w:rPr>
              <w:t xml:space="preserve">(màxim </w:t>
            </w:r>
            <w:r w:rsidR="005F7DCB">
              <w:rPr>
                <w:rFonts w:cs="Arial"/>
                <w:sz w:val="16"/>
                <w:szCs w:val="16"/>
              </w:rPr>
              <w:t>8</w:t>
            </w:r>
            <w:r w:rsidR="00CB5EDD" w:rsidRPr="00C66045">
              <w:rPr>
                <w:rFonts w:cs="Arial"/>
                <w:sz w:val="16"/>
                <w:szCs w:val="16"/>
              </w:rPr>
              <w:t>000 caràcters)</w:t>
            </w:r>
            <w:r w:rsidR="00FA1F04">
              <w:rPr>
                <w:rFonts w:cs="Arial"/>
                <w:sz w:val="16"/>
                <w:szCs w:val="16"/>
              </w:rPr>
              <w:t xml:space="preserve"> </w:t>
            </w:r>
          </w:p>
          <w:p w14:paraId="5F7705F3" w14:textId="40C5109F" w:rsidR="001707D9" w:rsidRPr="00EF1D72" w:rsidRDefault="00491446" w:rsidP="00B7002E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00"/>
                  </w:textInput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6215E8" w:rsidRPr="00F9334F" w14:paraId="71EDC52F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7127F" w14:textId="17C8F080" w:rsidR="006215E8" w:rsidRDefault="006215E8" w:rsidP="00FA1F04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EF1D72">
              <w:rPr>
                <w:rFonts w:cs="Arial"/>
                <w:sz w:val="16"/>
                <w:szCs w:val="16"/>
              </w:rPr>
              <w:t>Relació de competències específiques d’àrees o matèries artístiques del currículum educatiu que es fomenten amb el projecte. Detalla quines i a través de quins continguts</w:t>
            </w:r>
          </w:p>
          <w:p w14:paraId="6B853FCE" w14:textId="0E48F2C4" w:rsidR="006215E8" w:rsidRPr="00EF1D72" w:rsidRDefault="00EF1D72" w:rsidP="00EF1D72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EF1D72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EF1D72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EF1D72">
              <w:rPr>
                <w:rFonts w:cs="Arial"/>
                <w:sz w:val="16"/>
                <w:szCs w:val="16"/>
              </w:rPr>
            </w:r>
            <w:r w:rsidRPr="00EF1D72">
              <w:rPr>
                <w:rFonts w:cs="Arial"/>
                <w:sz w:val="16"/>
                <w:szCs w:val="16"/>
              </w:rPr>
              <w:fldChar w:fldCharType="separate"/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6215E8" w:rsidRPr="00F9334F" w14:paraId="3365C972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6E006" w14:textId="1D68C311" w:rsidR="006215E8" w:rsidRDefault="006215E8" w:rsidP="00FA1F04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EF1D72">
              <w:rPr>
                <w:rFonts w:cs="Arial"/>
                <w:sz w:val="16"/>
                <w:szCs w:val="16"/>
              </w:rPr>
              <w:t>Descripció de com el projecte contribueix a assolir la competència de comunicació lingüística en llengua catalana</w:t>
            </w:r>
          </w:p>
          <w:p w14:paraId="16AE2FA0" w14:textId="17E742C3" w:rsidR="006215E8" w:rsidRPr="00EF1D72" w:rsidRDefault="00EF1D72" w:rsidP="00EF1D72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EF1D72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Pr="00EF1D72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EF1D72">
              <w:rPr>
                <w:rFonts w:cs="Arial"/>
                <w:sz w:val="16"/>
                <w:szCs w:val="16"/>
              </w:rPr>
            </w:r>
            <w:r w:rsidRPr="00EF1D72">
              <w:rPr>
                <w:rFonts w:cs="Arial"/>
                <w:sz w:val="16"/>
                <w:szCs w:val="16"/>
              </w:rPr>
              <w:fldChar w:fldCharType="separate"/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B54C76" w:rsidRPr="00F9334F" w14:paraId="7E0F49C5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E35513" w14:textId="44F97E39" w:rsidR="00B7002E" w:rsidRDefault="00C66045" w:rsidP="00AC5DCF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  <w:szCs w:val="16"/>
              </w:rPr>
              <w:t>Descripció de la metodologia i el pla de treball per a garantir la viabilitat, coherència i proporcionalitat del projecte</w:t>
            </w:r>
            <w:r w:rsidR="008F6DB2">
              <w:rPr>
                <w:rFonts w:cs="Arial"/>
                <w:sz w:val="16"/>
                <w:szCs w:val="16"/>
              </w:rPr>
              <w:t>. Metodologia</w:t>
            </w:r>
            <w:r w:rsidR="006215E8">
              <w:rPr>
                <w:rFonts w:cs="Arial"/>
                <w:sz w:val="16"/>
                <w:szCs w:val="16"/>
              </w:rPr>
              <w:t xml:space="preserve"> de treball i d’intervenció a l’aula, fases del procés, calendarització, </w:t>
            </w:r>
            <w:r w:rsidR="008F6DB2">
              <w:rPr>
                <w:rFonts w:cs="Arial"/>
                <w:sz w:val="16"/>
                <w:szCs w:val="16"/>
              </w:rPr>
              <w:t>nombre</w:t>
            </w:r>
            <w:r w:rsidR="006215E8">
              <w:rPr>
                <w:rFonts w:cs="Arial"/>
                <w:sz w:val="16"/>
                <w:szCs w:val="16"/>
              </w:rPr>
              <w:t xml:space="preserve"> d</w:t>
            </w:r>
            <w:r w:rsidR="009E58BC">
              <w:rPr>
                <w:rFonts w:cs="Arial"/>
                <w:sz w:val="16"/>
                <w:szCs w:val="16"/>
              </w:rPr>
              <w:t>’hores i</w:t>
            </w:r>
            <w:r w:rsidR="006215E8">
              <w:rPr>
                <w:rFonts w:cs="Arial"/>
                <w:sz w:val="16"/>
                <w:szCs w:val="16"/>
              </w:rPr>
              <w:t xml:space="preserve"> sessions d’</w:t>
            </w:r>
            <w:r w:rsidR="009E58BC">
              <w:rPr>
                <w:rFonts w:cs="Arial"/>
                <w:sz w:val="16"/>
                <w:szCs w:val="16"/>
              </w:rPr>
              <w:t>acció directa</w:t>
            </w:r>
            <w:r w:rsidR="006215E8">
              <w:rPr>
                <w:rFonts w:cs="Arial"/>
                <w:sz w:val="16"/>
                <w:szCs w:val="16"/>
              </w:rPr>
              <w:t xml:space="preserve"> a l’aula</w:t>
            </w:r>
            <w:r w:rsidR="005F7DCB">
              <w:rPr>
                <w:rFonts w:cs="Arial"/>
                <w:sz w:val="16"/>
                <w:szCs w:val="16"/>
              </w:rPr>
              <w:t xml:space="preserve"> amb cada grup classe</w:t>
            </w:r>
            <w:r w:rsidR="006215E8">
              <w:rPr>
                <w:rFonts w:cs="Arial"/>
                <w:sz w:val="16"/>
                <w:szCs w:val="16"/>
              </w:rPr>
              <w:t xml:space="preserve">, </w:t>
            </w:r>
            <w:r w:rsidR="008F6DB2">
              <w:rPr>
                <w:rFonts w:cs="Arial"/>
                <w:sz w:val="16"/>
                <w:szCs w:val="16"/>
              </w:rPr>
              <w:t>e</w:t>
            </w:r>
            <w:r w:rsidR="005F7DCB" w:rsidRPr="001B4DF2">
              <w:rPr>
                <w:rFonts w:cs="Arial"/>
                <w:sz w:val="16"/>
                <w:szCs w:val="16"/>
              </w:rPr>
              <w:t>spais de</w:t>
            </w:r>
            <w:r w:rsidR="006215E8" w:rsidRPr="001B4DF2">
              <w:rPr>
                <w:rFonts w:cs="Arial"/>
                <w:sz w:val="16"/>
                <w:szCs w:val="16"/>
              </w:rPr>
              <w:t xml:space="preserve"> coordinació </w:t>
            </w:r>
            <w:r w:rsidR="005F7DCB" w:rsidRPr="001B4DF2">
              <w:rPr>
                <w:rFonts w:cs="Arial"/>
                <w:sz w:val="16"/>
                <w:szCs w:val="16"/>
              </w:rPr>
              <w:t>entre</w:t>
            </w:r>
            <w:r w:rsidR="008F6DB2">
              <w:rPr>
                <w:rFonts w:cs="Arial"/>
                <w:sz w:val="16"/>
                <w:szCs w:val="16"/>
              </w:rPr>
              <w:t xml:space="preserve"> </w:t>
            </w:r>
            <w:r w:rsidR="006215E8" w:rsidRPr="001B4DF2">
              <w:rPr>
                <w:rFonts w:cs="Arial"/>
                <w:sz w:val="16"/>
                <w:szCs w:val="16"/>
              </w:rPr>
              <w:t>l’equipament i el centre educatiu</w:t>
            </w:r>
            <w:r w:rsidR="006215E8">
              <w:rPr>
                <w:rFonts w:cs="Arial"/>
                <w:sz w:val="16"/>
                <w:szCs w:val="16"/>
              </w:rPr>
              <w:t xml:space="preserve"> </w:t>
            </w:r>
            <w:r w:rsidRPr="00C66045">
              <w:rPr>
                <w:rFonts w:cs="Arial"/>
                <w:sz w:val="16"/>
                <w:szCs w:val="16"/>
              </w:rPr>
              <w:t>(màxim 4000 caràcters)</w:t>
            </w:r>
            <w:r w:rsidR="00FA1F04">
              <w:rPr>
                <w:rFonts w:cs="Arial"/>
                <w:sz w:val="16"/>
                <w:szCs w:val="16"/>
              </w:rPr>
              <w:t xml:space="preserve"> </w:t>
            </w:r>
          </w:p>
          <w:p w14:paraId="63F661B5" w14:textId="6B438D72" w:rsidR="00B54C76" w:rsidRPr="00C66045" w:rsidRDefault="00FA1F04" w:rsidP="00B7002E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  <w:r w:rsidR="00C66045" w:rsidRPr="00C6604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4341B" w:rsidRPr="00F9334F" w14:paraId="04E68662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E1464" w14:textId="5CA907D1" w:rsidR="00B7002E" w:rsidRDefault="00F9334F" w:rsidP="00FA1F04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33781D">
              <w:rPr>
                <w:rFonts w:cs="Arial"/>
                <w:sz w:val="16"/>
                <w:szCs w:val="16"/>
              </w:rPr>
              <w:t>R</w:t>
            </w:r>
            <w:r w:rsidR="00C66045" w:rsidRPr="0033781D">
              <w:rPr>
                <w:rFonts w:cs="Arial"/>
                <w:sz w:val="16"/>
                <w:szCs w:val="16"/>
              </w:rPr>
              <w:t>elació</w:t>
            </w:r>
            <w:r w:rsidR="00815EF7" w:rsidRPr="0033781D">
              <w:rPr>
                <w:rFonts w:cs="Arial"/>
                <w:sz w:val="16"/>
                <w:szCs w:val="16"/>
              </w:rPr>
              <w:t xml:space="preserve"> detallada</w:t>
            </w:r>
            <w:r w:rsidR="00E97280" w:rsidRPr="0033781D">
              <w:rPr>
                <w:rFonts w:cs="Arial"/>
                <w:sz w:val="16"/>
                <w:szCs w:val="16"/>
              </w:rPr>
              <w:t xml:space="preserve"> dels</w:t>
            </w:r>
            <w:r w:rsidR="00262B16" w:rsidRPr="0033781D">
              <w:rPr>
                <w:rFonts w:cs="Arial"/>
                <w:sz w:val="16"/>
                <w:szCs w:val="16"/>
              </w:rPr>
              <w:t xml:space="preserve"> professionals i dels</w:t>
            </w:r>
            <w:r w:rsidR="00E97280" w:rsidRPr="0033781D">
              <w:rPr>
                <w:rFonts w:cs="Arial"/>
                <w:sz w:val="16"/>
                <w:szCs w:val="16"/>
              </w:rPr>
              <w:t xml:space="preserve"> agents</w:t>
            </w:r>
            <w:r w:rsidR="00262B16" w:rsidRPr="0033781D">
              <w:rPr>
                <w:rFonts w:cs="Arial"/>
                <w:sz w:val="16"/>
                <w:szCs w:val="16"/>
              </w:rPr>
              <w:t xml:space="preserve"> </w:t>
            </w:r>
            <w:r w:rsidR="00E97280" w:rsidRPr="0033781D">
              <w:rPr>
                <w:rFonts w:cs="Arial"/>
                <w:sz w:val="16"/>
                <w:szCs w:val="16"/>
              </w:rPr>
              <w:t xml:space="preserve"> implicats </w:t>
            </w:r>
            <w:r w:rsidR="00B54C76" w:rsidRPr="0033781D">
              <w:rPr>
                <w:rFonts w:cs="Arial"/>
                <w:sz w:val="16"/>
                <w:szCs w:val="16"/>
              </w:rPr>
              <w:t xml:space="preserve">per al desenvolupament del projecte, així com </w:t>
            </w:r>
            <w:r w:rsidR="006215E8">
              <w:rPr>
                <w:rFonts w:cs="Arial"/>
                <w:sz w:val="16"/>
                <w:szCs w:val="16"/>
              </w:rPr>
              <w:t xml:space="preserve">la </w:t>
            </w:r>
            <w:r w:rsidR="00C6180E">
              <w:rPr>
                <w:rFonts w:cs="Arial"/>
                <w:sz w:val="16"/>
                <w:szCs w:val="16"/>
              </w:rPr>
              <w:t xml:space="preserve">seva </w:t>
            </w:r>
            <w:r w:rsidR="006215E8">
              <w:rPr>
                <w:rFonts w:cs="Arial"/>
                <w:sz w:val="16"/>
                <w:szCs w:val="16"/>
              </w:rPr>
              <w:t xml:space="preserve">relació de rols i funcions, i </w:t>
            </w:r>
            <w:r w:rsidR="002B4741" w:rsidRPr="0033781D">
              <w:rPr>
                <w:rFonts w:cs="Arial"/>
                <w:sz w:val="16"/>
                <w:szCs w:val="16"/>
              </w:rPr>
              <w:t xml:space="preserve">els </w:t>
            </w:r>
            <w:r w:rsidR="00B54C76" w:rsidRPr="0033781D">
              <w:rPr>
                <w:rFonts w:cs="Arial"/>
                <w:sz w:val="16"/>
                <w:szCs w:val="16"/>
              </w:rPr>
              <w:t xml:space="preserve">honoraris i remuneracions </w:t>
            </w:r>
            <w:r w:rsidR="00CB5EDD" w:rsidRPr="0033781D">
              <w:rPr>
                <w:rFonts w:cs="Arial"/>
                <w:sz w:val="16"/>
                <w:szCs w:val="16"/>
              </w:rPr>
              <w:t xml:space="preserve">(màxim </w:t>
            </w:r>
            <w:r w:rsidR="00D91097" w:rsidRPr="0033781D">
              <w:rPr>
                <w:rFonts w:cs="Arial"/>
                <w:sz w:val="16"/>
                <w:szCs w:val="16"/>
              </w:rPr>
              <w:t>2</w:t>
            </w:r>
            <w:r w:rsidR="00CB5EDD" w:rsidRPr="0033781D">
              <w:rPr>
                <w:rFonts w:cs="Arial"/>
                <w:sz w:val="16"/>
                <w:szCs w:val="16"/>
              </w:rPr>
              <w:t>000 caràcters)</w:t>
            </w:r>
            <w:r w:rsidR="00D91097" w:rsidRPr="00C66045">
              <w:rPr>
                <w:rFonts w:cs="Arial"/>
                <w:sz w:val="16"/>
                <w:szCs w:val="16"/>
              </w:rPr>
              <w:t xml:space="preserve"> </w:t>
            </w:r>
          </w:p>
          <w:p w14:paraId="2B8E15C9" w14:textId="5280FD05" w:rsidR="00FA1F04" w:rsidRPr="00C66045" w:rsidRDefault="00FA1F04" w:rsidP="00B7002E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3C2A99" w:rsidRPr="00F9334F" w14:paraId="5DB4A82D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E0039" w14:textId="31DC1BBF" w:rsidR="003C2A99" w:rsidRPr="00C66045" w:rsidRDefault="00815EF7" w:rsidP="003C2A99">
            <w:pPr>
              <w:spacing w:before="20"/>
              <w:ind w:left="-74"/>
              <w:rPr>
                <w:rFonts w:cs="Arial"/>
                <w:sz w:val="16"/>
              </w:rPr>
            </w:pPr>
            <w:r w:rsidRPr="008F6DB2">
              <w:rPr>
                <w:rFonts w:cs="Arial"/>
                <w:sz w:val="16"/>
              </w:rPr>
              <w:t>Descripció de la proposta d’adequació</w:t>
            </w:r>
            <w:r w:rsidR="00655AC1">
              <w:rPr>
                <w:rFonts w:cs="Arial"/>
                <w:sz w:val="16"/>
              </w:rPr>
              <w:t xml:space="preserve"> a</w:t>
            </w:r>
            <w:r w:rsidRPr="008F6DB2">
              <w:rPr>
                <w:rFonts w:cs="Arial"/>
                <w:sz w:val="16"/>
              </w:rPr>
              <w:t xml:space="preserve"> les característiques del</w:t>
            </w:r>
            <w:r w:rsidR="00E35591" w:rsidRPr="008F6DB2">
              <w:rPr>
                <w:rFonts w:cs="Arial"/>
                <w:sz w:val="16"/>
              </w:rPr>
              <w:t>/s</w:t>
            </w:r>
            <w:r w:rsidRPr="008F6DB2">
              <w:rPr>
                <w:rFonts w:cs="Arial"/>
                <w:sz w:val="16"/>
              </w:rPr>
              <w:t xml:space="preserve"> centre</w:t>
            </w:r>
            <w:r w:rsidR="00E35591" w:rsidRPr="008F6DB2">
              <w:rPr>
                <w:rFonts w:cs="Arial"/>
                <w:sz w:val="16"/>
              </w:rPr>
              <w:t>/s</w:t>
            </w:r>
            <w:r w:rsidRPr="008F6DB2">
              <w:rPr>
                <w:rFonts w:cs="Arial"/>
                <w:sz w:val="16"/>
              </w:rPr>
              <w:t xml:space="preserve"> educatiu</w:t>
            </w:r>
            <w:r w:rsidR="00E35591" w:rsidRPr="008F6DB2">
              <w:rPr>
                <w:rFonts w:cs="Arial"/>
                <w:sz w:val="16"/>
              </w:rPr>
              <w:t>/s</w:t>
            </w:r>
            <w:r w:rsidR="006215E8" w:rsidRPr="008F6DB2">
              <w:rPr>
                <w:rFonts w:cs="Arial"/>
                <w:sz w:val="16"/>
              </w:rPr>
              <w:t xml:space="preserve"> </w:t>
            </w:r>
            <w:r w:rsidRPr="008F6DB2">
              <w:rPr>
                <w:rFonts w:cs="Arial"/>
                <w:sz w:val="16"/>
              </w:rPr>
              <w:t>a on es portarà a terme el projecte</w:t>
            </w:r>
            <w:r w:rsidR="00A47CC9" w:rsidRPr="008F6DB2">
              <w:rPr>
                <w:rFonts w:cs="Arial"/>
                <w:sz w:val="16"/>
              </w:rPr>
              <w:t xml:space="preserve"> i la conveniència i viabilitat </w:t>
            </w:r>
            <w:r w:rsidR="008F6DB2" w:rsidRPr="008F6DB2">
              <w:rPr>
                <w:rFonts w:cs="Arial"/>
                <w:sz w:val="16"/>
              </w:rPr>
              <w:t>perquè</w:t>
            </w:r>
            <w:r w:rsidR="00A47CC9" w:rsidRPr="008F6DB2">
              <w:rPr>
                <w:rFonts w:cs="Arial"/>
                <w:sz w:val="16"/>
              </w:rPr>
              <w:t xml:space="preserve"> tingui continuïtat en cursos successius</w:t>
            </w:r>
            <w:r w:rsidR="008F6DB2">
              <w:rPr>
                <w:rFonts w:cs="Arial"/>
                <w:color w:val="FF0000"/>
                <w:sz w:val="16"/>
              </w:rPr>
              <w:t xml:space="preserve"> </w:t>
            </w:r>
            <w:r w:rsidR="00DC6868" w:rsidRPr="00C66045">
              <w:rPr>
                <w:rFonts w:cs="Arial"/>
                <w:sz w:val="16"/>
                <w:szCs w:val="16"/>
              </w:rPr>
              <w:t>(màxim 3000 caràcters)</w:t>
            </w:r>
          </w:p>
          <w:p w14:paraId="061B3B0A" w14:textId="3977879A" w:rsidR="00FA1F04" w:rsidRPr="00C66045" w:rsidRDefault="00FA1F04" w:rsidP="00B7002E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B54C76" w:rsidRPr="00F9334F" w14:paraId="4193A6B9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F7790" w14:textId="56AF62E8" w:rsidR="00B7002E" w:rsidRDefault="00B54C76" w:rsidP="00B54C76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</w:rPr>
              <w:t xml:space="preserve">Descripció de la proposta de capacitació a docents </w:t>
            </w:r>
            <w:r w:rsidR="00965321">
              <w:rPr>
                <w:rFonts w:cs="Arial"/>
                <w:sz w:val="16"/>
              </w:rPr>
              <w:t>associada</w:t>
            </w:r>
            <w:r w:rsidRPr="00C66045">
              <w:rPr>
                <w:rFonts w:cs="Arial"/>
                <w:sz w:val="16"/>
              </w:rPr>
              <w:t xml:space="preserve"> al projecte per tal que puguin desplegar algunes </w:t>
            </w:r>
            <w:r w:rsidR="00C66045" w:rsidRPr="00C66045">
              <w:rPr>
                <w:rFonts w:cs="Arial"/>
                <w:sz w:val="16"/>
              </w:rPr>
              <w:t xml:space="preserve">parts d’aquest </w:t>
            </w:r>
            <w:r w:rsidRPr="00C66045">
              <w:rPr>
                <w:rFonts w:cs="Arial"/>
                <w:sz w:val="16"/>
              </w:rPr>
              <w:t>de forma autònoma</w:t>
            </w:r>
            <w:r w:rsidR="001B4DF2">
              <w:rPr>
                <w:rFonts w:cs="Arial"/>
                <w:sz w:val="16"/>
              </w:rPr>
              <w:t xml:space="preserve">. </w:t>
            </w:r>
            <w:r w:rsidR="008F6DB2">
              <w:rPr>
                <w:rFonts w:cs="Arial"/>
                <w:sz w:val="16"/>
                <w:szCs w:val="16"/>
              </w:rPr>
              <w:t>N</w:t>
            </w:r>
            <w:r w:rsidR="001B4DF2">
              <w:rPr>
                <w:rFonts w:cs="Arial"/>
                <w:sz w:val="16"/>
                <w:szCs w:val="16"/>
              </w:rPr>
              <w:t>ombre de sessions de formació als docents (si escau)</w:t>
            </w:r>
            <w:r w:rsidRPr="00C66045">
              <w:rPr>
                <w:rFonts w:cs="Arial"/>
                <w:sz w:val="16"/>
                <w:szCs w:val="16"/>
              </w:rPr>
              <w:t xml:space="preserve"> (màxim </w:t>
            </w:r>
            <w:r w:rsidR="00D91097" w:rsidRPr="00C66045">
              <w:rPr>
                <w:rFonts w:cs="Arial"/>
                <w:sz w:val="16"/>
                <w:szCs w:val="16"/>
              </w:rPr>
              <w:t>25</w:t>
            </w:r>
            <w:r w:rsidRPr="00C66045">
              <w:rPr>
                <w:rFonts w:cs="Arial"/>
                <w:sz w:val="16"/>
                <w:szCs w:val="16"/>
              </w:rPr>
              <w:t>00 caràcters)</w:t>
            </w:r>
            <w:r w:rsidR="00FA1F04">
              <w:rPr>
                <w:rFonts w:cs="Arial"/>
                <w:sz w:val="16"/>
                <w:szCs w:val="16"/>
              </w:rPr>
              <w:t xml:space="preserve"> </w:t>
            </w:r>
          </w:p>
          <w:p w14:paraId="27820201" w14:textId="34D6723D" w:rsidR="00B54C76" w:rsidRPr="00C66045" w:rsidRDefault="00EF1D72" w:rsidP="00B7002E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B54C76" w:rsidRPr="00F9334F" w14:paraId="16E309E6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08A5C" w14:textId="7A073DC1" w:rsidR="00B7002E" w:rsidRDefault="00B54C76" w:rsidP="00B54C76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</w:rPr>
              <w:t>Descripció de</w:t>
            </w:r>
            <w:r w:rsidR="00C66045" w:rsidRPr="00C66045">
              <w:rPr>
                <w:rFonts w:cs="Arial"/>
                <w:sz w:val="16"/>
              </w:rPr>
              <w:t xml:space="preserve"> les </w:t>
            </w:r>
            <w:r w:rsidRPr="00C66045">
              <w:rPr>
                <w:rFonts w:cs="Arial"/>
                <w:sz w:val="16"/>
              </w:rPr>
              <w:t>eines i recursos que</w:t>
            </w:r>
            <w:r w:rsidR="006215E8">
              <w:rPr>
                <w:rFonts w:cs="Arial"/>
                <w:sz w:val="16"/>
              </w:rPr>
              <w:t xml:space="preserve"> es preveu generar que</w:t>
            </w:r>
            <w:r w:rsidRPr="00C66045">
              <w:rPr>
                <w:rFonts w:cs="Arial"/>
                <w:sz w:val="16"/>
              </w:rPr>
              <w:t xml:space="preserve"> facin possible la continuïtat i sostenibilitat del projecte més enllà del seu desplegament per part de l’entitat impulsora</w:t>
            </w:r>
            <w:r w:rsidR="00D91097" w:rsidRPr="00C66045">
              <w:rPr>
                <w:rFonts w:cs="Arial"/>
                <w:sz w:val="16"/>
                <w:szCs w:val="16"/>
              </w:rPr>
              <w:t xml:space="preserve"> (màxim 25</w:t>
            </w:r>
            <w:r w:rsidRPr="00C66045">
              <w:rPr>
                <w:rFonts w:cs="Arial"/>
                <w:sz w:val="16"/>
                <w:szCs w:val="16"/>
              </w:rPr>
              <w:t>00 caràcters)</w:t>
            </w:r>
            <w:r w:rsidR="00FA1F04">
              <w:rPr>
                <w:rFonts w:cs="Arial"/>
                <w:sz w:val="16"/>
                <w:szCs w:val="16"/>
              </w:rPr>
              <w:t xml:space="preserve"> </w:t>
            </w:r>
          </w:p>
          <w:p w14:paraId="54929821" w14:textId="2A86AD2E" w:rsidR="00B54C76" w:rsidRPr="00C66045" w:rsidRDefault="00EF1D72" w:rsidP="00B7002E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D91097" w:rsidRPr="00F9334F" w14:paraId="39CF7476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BDBCF" w14:textId="4D62E3AA" w:rsidR="00B7002E" w:rsidRDefault="000738F1" w:rsidP="00D91097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Exposició d</w:t>
            </w:r>
            <w:r w:rsidR="00C66045" w:rsidRPr="00C66045">
              <w:rPr>
                <w:rFonts w:cs="Arial"/>
                <w:sz w:val="16"/>
              </w:rPr>
              <w:t>e</w:t>
            </w:r>
            <w:r w:rsidR="00A47CC9">
              <w:rPr>
                <w:rFonts w:cs="Arial"/>
                <w:sz w:val="16"/>
              </w:rPr>
              <w:t xml:space="preserve"> la vinculació del sol·licitant amb el territori dels centres educatius i amb i l’equipament cultural </w:t>
            </w:r>
            <w:r w:rsidR="008F6DB2">
              <w:rPr>
                <w:rFonts w:cs="Arial"/>
                <w:sz w:val="16"/>
              </w:rPr>
              <w:t>amb</w:t>
            </w:r>
            <w:r w:rsidR="00A47CC9">
              <w:rPr>
                <w:rFonts w:cs="Arial"/>
                <w:sz w:val="16"/>
              </w:rPr>
              <w:t xml:space="preserve"> qui </w:t>
            </w:r>
            <w:r w:rsidR="00D91097" w:rsidRPr="00C66045">
              <w:rPr>
                <w:rFonts w:cs="Arial"/>
                <w:sz w:val="16"/>
              </w:rPr>
              <w:t xml:space="preserve">es portaria a terme el projecte </w:t>
            </w:r>
            <w:r w:rsidR="00D91097" w:rsidRPr="00C66045">
              <w:rPr>
                <w:rFonts w:cs="Arial"/>
                <w:sz w:val="16"/>
                <w:szCs w:val="16"/>
              </w:rPr>
              <w:t xml:space="preserve">(màxim </w:t>
            </w:r>
            <w:r w:rsidR="00A47CC9">
              <w:rPr>
                <w:rFonts w:cs="Arial"/>
                <w:sz w:val="16"/>
                <w:szCs w:val="16"/>
              </w:rPr>
              <w:t>1</w:t>
            </w:r>
            <w:r w:rsidR="00D91097" w:rsidRPr="00C66045">
              <w:rPr>
                <w:rFonts w:cs="Arial"/>
                <w:sz w:val="16"/>
                <w:szCs w:val="16"/>
              </w:rPr>
              <w:t>000 caràcters)</w:t>
            </w:r>
            <w:r w:rsidR="00FA1F04">
              <w:rPr>
                <w:rFonts w:cs="Arial"/>
                <w:sz w:val="16"/>
                <w:szCs w:val="16"/>
              </w:rPr>
              <w:t xml:space="preserve"> </w:t>
            </w:r>
          </w:p>
          <w:p w14:paraId="1AC95BB2" w14:textId="33ED2421" w:rsidR="00D91097" w:rsidRPr="00C66045" w:rsidRDefault="00EF1D72" w:rsidP="00B7002E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D91097" w:rsidRPr="00F9334F" w14:paraId="3AE4C5B3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875AD" w14:textId="79CBAF0C" w:rsidR="00B7002E" w:rsidRDefault="00F9334F" w:rsidP="00D91097">
            <w:pPr>
              <w:spacing w:before="20"/>
              <w:ind w:left="-74"/>
              <w:rPr>
                <w:rFonts w:cs="Arial"/>
                <w:sz w:val="16"/>
                <w:szCs w:val="16"/>
              </w:rPr>
            </w:pPr>
            <w:r w:rsidRPr="00C66045">
              <w:rPr>
                <w:rFonts w:cs="Arial"/>
                <w:sz w:val="16"/>
              </w:rPr>
              <w:t>D</w:t>
            </w:r>
            <w:r w:rsidR="00D91097" w:rsidRPr="00C66045">
              <w:rPr>
                <w:rFonts w:cs="Arial"/>
                <w:sz w:val="16"/>
              </w:rPr>
              <w:t>escripci</w:t>
            </w:r>
            <w:r w:rsidR="000738F1">
              <w:rPr>
                <w:rFonts w:cs="Arial"/>
                <w:sz w:val="16"/>
              </w:rPr>
              <w:t>ó de la trajectòria del sol·licitant com a impulsor</w:t>
            </w:r>
            <w:r w:rsidR="00D91097" w:rsidRPr="00C66045">
              <w:rPr>
                <w:rFonts w:cs="Arial"/>
                <w:sz w:val="16"/>
              </w:rPr>
              <w:t xml:space="preserve"> del projecte en</w:t>
            </w:r>
            <w:r w:rsidR="000738F1">
              <w:rPr>
                <w:rFonts w:cs="Arial"/>
                <w:sz w:val="16"/>
              </w:rPr>
              <w:t xml:space="preserve"> anteriors</w:t>
            </w:r>
            <w:r w:rsidR="00D91097" w:rsidRPr="00C66045">
              <w:rPr>
                <w:rFonts w:cs="Arial"/>
                <w:sz w:val="16"/>
              </w:rPr>
              <w:t xml:space="preserve"> projectes artístics i culturals</w:t>
            </w:r>
            <w:r w:rsidR="0059691E">
              <w:rPr>
                <w:rFonts w:cs="Arial"/>
                <w:sz w:val="16"/>
              </w:rPr>
              <w:t>, sobretot amb finalitats educatives</w:t>
            </w:r>
            <w:r w:rsidR="00D91097" w:rsidRPr="00C66045">
              <w:rPr>
                <w:rFonts w:cs="Arial"/>
                <w:sz w:val="16"/>
                <w:szCs w:val="16"/>
              </w:rPr>
              <w:t xml:space="preserve"> (màxim </w:t>
            </w:r>
            <w:r w:rsidR="00A47CC9">
              <w:rPr>
                <w:rFonts w:cs="Arial"/>
                <w:sz w:val="16"/>
                <w:szCs w:val="16"/>
              </w:rPr>
              <w:t>1</w:t>
            </w:r>
            <w:r w:rsidR="00D91097" w:rsidRPr="00C66045">
              <w:rPr>
                <w:rFonts w:cs="Arial"/>
                <w:sz w:val="16"/>
                <w:szCs w:val="16"/>
              </w:rPr>
              <w:t>000 caràcters)</w:t>
            </w:r>
            <w:r w:rsidR="00FA1F04">
              <w:rPr>
                <w:rFonts w:cs="Arial"/>
                <w:sz w:val="16"/>
                <w:szCs w:val="16"/>
              </w:rPr>
              <w:t xml:space="preserve"> </w:t>
            </w:r>
          </w:p>
          <w:p w14:paraId="1423C261" w14:textId="31F19C01" w:rsidR="00D91097" w:rsidRPr="00C66045" w:rsidRDefault="00EF1D72" w:rsidP="00B7002E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CD6F63" w:rsidRPr="00F9334F" w14:paraId="352B63D8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4895C" w14:textId="77777777" w:rsidR="00CD6F63" w:rsidRPr="00EF1D72" w:rsidRDefault="00CD6F63" w:rsidP="00D91097">
            <w:pPr>
              <w:spacing w:before="20"/>
              <w:ind w:left="-74"/>
              <w:rPr>
                <w:rFonts w:cs="Arial"/>
                <w:sz w:val="16"/>
              </w:rPr>
            </w:pPr>
            <w:r w:rsidRPr="00EF1D72">
              <w:rPr>
                <w:rFonts w:cs="Arial"/>
                <w:sz w:val="16"/>
              </w:rPr>
              <w:t>Descrip</w:t>
            </w:r>
            <w:r w:rsidR="00A47CC9" w:rsidRPr="00EF1D72">
              <w:rPr>
                <w:rFonts w:cs="Arial"/>
                <w:sz w:val="16"/>
              </w:rPr>
              <w:t>c</w:t>
            </w:r>
            <w:r w:rsidRPr="00EF1D72">
              <w:rPr>
                <w:rFonts w:cs="Arial"/>
                <w:sz w:val="16"/>
              </w:rPr>
              <w:t>ió de la trajectòria i qualitat del projecte cultural i artístic de l'equipament cultural implicat en el projecte</w:t>
            </w:r>
            <w:r w:rsidR="00655AC1" w:rsidRPr="00EF1D72">
              <w:rPr>
                <w:rFonts w:cs="Arial"/>
                <w:sz w:val="16"/>
              </w:rPr>
              <w:t xml:space="preserve"> (màxim 1000 caràcters)</w:t>
            </w:r>
          </w:p>
          <w:p w14:paraId="127888F9" w14:textId="10FBACA7" w:rsidR="00EF1D72" w:rsidRPr="00655AC1" w:rsidRDefault="00EF1D72" w:rsidP="00D91097">
            <w:pPr>
              <w:spacing w:before="20"/>
              <w:ind w:left="-74"/>
              <w:rPr>
                <w:rFonts w:cs="Arial"/>
                <w:sz w:val="16"/>
                <w:highlight w:val="yellow"/>
              </w:rPr>
            </w:pPr>
            <w:r w:rsidRPr="00EF1D72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EF1D72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EF1D72">
              <w:rPr>
                <w:rFonts w:cs="Arial"/>
                <w:sz w:val="16"/>
                <w:szCs w:val="16"/>
              </w:rPr>
            </w:r>
            <w:r w:rsidRPr="00EF1D72">
              <w:rPr>
                <w:rFonts w:cs="Arial"/>
                <w:sz w:val="16"/>
                <w:szCs w:val="16"/>
              </w:rPr>
              <w:fldChar w:fldCharType="separate"/>
            </w:r>
            <w:r w:rsidRPr="00EF1D72">
              <w:rPr>
                <w:rFonts w:cs="Arial"/>
                <w:noProof/>
                <w:sz w:val="16"/>
                <w:szCs w:val="16"/>
              </w:rPr>
              <w:t> </w:t>
            </w:r>
            <w:r w:rsidRPr="00EF1D72">
              <w:rPr>
                <w:rFonts w:cs="Arial"/>
                <w:noProof/>
                <w:sz w:val="16"/>
                <w:szCs w:val="16"/>
              </w:rPr>
              <w:t> </w:t>
            </w:r>
            <w:r w:rsidRPr="00EF1D72">
              <w:rPr>
                <w:rFonts w:cs="Arial"/>
                <w:noProof/>
                <w:sz w:val="16"/>
                <w:szCs w:val="16"/>
              </w:rPr>
              <w:t> </w:t>
            </w:r>
            <w:r w:rsidRPr="00EF1D72">
              <w:rPr>
                <w:rFonts w:cs="Arial"/>
                <w:noProof/>
                <w:sz w:val="16"/>
                <w:szCs w:val="16"/>
              </w:rPr>
              <w:t> </w:t>
            </w:r>
            <w:r w:rsidRPr="00EF1D72">
              <w:rPr>
                <w:rFonts w:cs="Arial"/>
                <w:noProof/>
                <w:sz w:val="16"/>
                <w:szCs w:val="16"/>
              </w:rPr>
              <w:t> </w:t>
            </w:r>
            <w:r w:rsidRPr="00EF1D72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D91097" w:rsidRPr="00F9334F" w14:paraId="6BD76DCD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14249" w14:textId="33AD8BDA" w:rsidR="00D91097" w:rsidRPr="00C66045" w:rsidRDefault="00D91097" w:rsidP="00D91097">
            <w:pPr>
              <w:spacing w:before="20"/>
              <w:ind w:left="-74"/>
              <w:rPr>
                <w:rFonts w:cs="Arial"/>
                <w:sz w:val="16"/>
              </w:rPr>
            </w:pPr>
            <w:r w:rsidRPr="00C66045">
              <w:rPr>
                <w:rFonts w:cs="Arial"/>
                <w:sz w:val="16"/>
              </w:rPr>
              <w:t>Relació i breu descripció de la trajectòria dels professionals implicats en el desenvolupament de</w:t>
            </w:r>
            <w:r w:rsidR="00C66045" w:rsidRPr="00C66045">
              <w:rPr>
                <w:rFonts w:cs="Arial"/>
                <w:sz w:val="16"/>
              </w:rPr>
              <w:t>l</w:t>
            </w:r>
            <w:r w:rsidR="00F9334F" w:rsidRPr="00C66045">
              <w:rPr>
                <w:rFonts w:cs="Arial"/>
                <w:sz w:val="16"/>
              </w:rPr>
              <w:t xml:space="preserve"> </w:t>
            </w:r>
            <w:r w:rsidRPr="00C66045">
              <w:rPr>
                <w:rFonts w:cs="Arial"/>
                <w:sz w:val="16"/>
              </w:rPr>
              <w:t>projecte</w:t>
            </w:r>
            <w:r w:rsidR="00B74278" w:rsidRPr="00C66045">
              <w:rPr>
                <w:rFonts w:cs="Arial"/>
                <w:sz w:val="16"/>
              </w:rPr>
              <w:t xml:space="preserve"> </w:t>
            </w:r>
            <w:r w:rsidRPr="00C66045">
              <w:rPr>
                <w:rFonts w:cs="Arial"/>
                <w:sz w:val="16"/>
              </w:rPr>
              <w:t xml:space="preserve">en </w:t>
            </w:r>
            <w:r w:rsidR="00C66045" w:rsidRPr="00C66045">
              <w:rPr>
                <w:rFonts w:cs="Arial"/>
                <w:sz w:val="16"/>
              </w:rPr>
              <w:t xml:space="preserve">altres projectes </w:t>
            </w:r>
            <w:r w:rsidR="00F9334F" w:rsidRPr="00C66045">
              <w:rPr>
                <w:rFonts w:cs="Arial"/>
                <w:sz w:val="16"/>
              </w:rPr>
              <w:t>educatius</w:t>
            </w:r>
            <w:r w:rsidRPr="00C66045">
              <w:rPr>
                <w:rFonts w:cs="Arial"/>
                <w:sz w:val="16"/>
              </w:rPr>
              <w:t xml:space="preserve"> </w:t>
            </w:r>
            <w:r w:rsidRPr="00C66045">
              <w:rPr>
                <w:rFonts w:cs="Arial"/>
                <w:sz w:val="16"/>
                <w:szCs w:val="16"/>
              </w:rPr>
              <w:t xml:space="preserve">(màxim </w:t>
            </w:r>
            <w:r w:rsidR="00A47CC9">
              <w:rPr>
                <w:rFonts w:cs="Arial"/>
                <w:sz w:val="16"/>
                <w:szCs w:val="16"/>
              </w:rPr>
              <w:t>1</w:t>
            </w:r>
            <w:r w:rsidRPr="00C66045">
              <w:rPr>
                <w:rFonts w:cs="Arial"/>
                <w:sz w:val="16"/>
                <w:szCs w:val="16"/>
              </w:rPr>
              <w:t>000 caràcters)</w:t>
            </w:r>
          </w:p>
          <w:p w14:paraId="7AD8D7B0" w14:textId="1430DA67" w:rsidR="00D91097" w:rsidRPr="00C66045" w:rsidRDefault="00EF1D72" w:rsidP="00D91097">
            <w:pPr>
              <w:spacing w:before="20"/>
              <w:ind w:left="-74"/>
              <w:rPr>
                <w:rFonts w:cs="Arial"/>
                <w:sz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D91097" w:rsidRPr="00F9334F" w14:paraId="1B7C48FA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9C3CD8" w14:textId="7050301C" w:rsidR="00D91097" w:rsidRPr="0043145F" w:rsidRDefault="00C66045" w:rsidP="00D91097">
            <w:pPr>
              <w:spacing w:before="20"/>
              <w:ind w:left="-74"/>
              <w:rPr>
                <w:rFonts w:cs="Arial"/>
                <w:sz w:val="16"/>
              </w:rPr>
            </w:pPr>
            <w:r w:rsidRPr="0043145F">
              <w:rPr>
                <w:rFonts w:cs="Arial"/>
                <w:sz w:val="16"/>
              </w:rPr>
              <w:t xml:space="preserve">Descripció de </w:t>
            </w:r>
            <w:r w:rsidR="00D91097" w:rsidRPr="0043145F">
              <w:rPr>
                <w:rFonts w:cs="Arial"/>
                <w:sz w:val="16"/>
              </w:rPr>
              <w:t xml:space="preserve">les eines d’avaluació i seguiment del desplegament del projecte </w:t>
            </w:r>
            <w:r w:rsidR="006215E8" w:rsidRPr="0043145F">
              <w:rPr>
                <w:rFonts w:cs="Arial"/>
                <w:sz w:val="16"/>
              </w:rPr>
              <w:t>i</w:t>
            </w:r>
            <w:r w:rsidR="00A20420" w:rsidRPr="0043145F">
              <w:rPr>
                <w:rFonts w:cs="Arial"/>
                <w:sz w:val="16"/>
              </w:rPr>
              <w:t xml:space="preserve"> </w:t>
            </w:r>
            <w:r w:rsidR="00D91097" w:rsidRPr="0043145F">
              <w:rPr>
                <w:rFonts w:cs="Arial"/>
                <w:sz w:val="16"/>
              </w:rPr>
              <w:t>del seu impacte en l’alumnat i el territori</w:t>
            </w:r>
            <w:r w:rsidR="006215E8" w:rsidRPr="0043145F">
              <w:rPr>
                <w:rFonts w:cs="Arial"/>
                <w:sz w:val="16"/>
              </w:rPr>
              <w:t xml:space="preserve"> </w:t>
            </w:r>
            <w:r w:rsidR="00D91097" w:rsidRPr="0043145F">
              <w:rPr>
                <w:rFonts w:cs="Arial"/>
                <w:sz w:val="16"/>
                <w:szCs w:val="16"/>
              </w:rPr>
              <w:t>(màxim 2000 caràcters)</w:t>
            </w:r>
          </w:p>
          <w:p w14:paraId="7ED70F8B" w14:textId="22221648" w:rsidR="00D91097" w:rsidRPr="008F6DB2" w:rsidRDefault="00EF1D72" w:rsidP="00D91097">
            <w:pPr>
              <w:spacing w:before="20"/>
              <w:ind w:left="-74"/>
              <w:rPr>
                <w:rFonts w:cs="Arial"/>
                <w:sz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6215E8" w:rsidRPr="00F9334F" w14:paraId="5763E735" w14:textId="77777777" w:rsidTr="00B7002E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D1470" w14:textId="77777777" w:rsidR="006215E8" w:rsidRPr="00EF1D72" w:rsidRDefault="006215E8" w:rsidP="00D91097">
            <w:pPr>
              <w:spacing w:before="20"/>
              <w:ind w:left="-74"/>
              <w:rPr>
                <w:rFonts w:cs="Arial"/>
                <w:sz w:val="16"/>
              </w:rPr>
            </w:pPr>
            <w:r w:rsidRPr="00EF1D72">
              <w:rPr>
                <w:rFonts w:cs="Arial"/>
                <w:sz w:val="16"/>
              </w:rPr>
              <w:t>Descripció del pla de comunicació i/o documentació del procés, així com dels seus resultats</w:t>
            </w:r>
            <w:r w:rsidR="00655AC1" w:rsidRPr="00EF1D72">
              <w:rPr>
                <w:rFonts w:cs="Arial"/>
                <w:sz w:val="16"/>
              </w:rPr>
              <w:t xml:space="preserve"> (màxim 2000 caràcters)</w:t>
            </w:r>
          </w:p>
          <w:p w14:paraId="36F7B191" w14:textId="725ECFB3" w:rsidR="00EF1D72" w:rsidRPr="008F6DB2" w:rsidRDefault="00EF1D72" w:rsidP="00D91097">
            <w:pPr>
              <w:spacing w:before="20"/>
              <w:ind w:left="-74"/>
              <w:rPr>
                <w:rFonts w:cs="Arial"/>
                <w:sz w:val="16"/>
                <w:highlight w:val="yellow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</w:tbl>
    <w:p w14:paraId="444F7624" w14:textId="77777777" w:rsidR="00D56D29" w:rsidRPr="00F9334F" w:rsidRDefault="00D56D29" w:rsidP="003C2A99">
      <w:pPr>
        <w:spacing w:beforeLines="40" w:before="96" w:afterLines="40" w:after="96"/>
        <w:rPr>
          <w:rFonts w:cs="Arial"/>
          <w:b/>
        </w:rPr>
      </w:pPr>
    </w:p>
    <w:sectPr w:rsidR="00D56D29" w:rsidRPr="00F9334F" w:rsidSect="00FA1F04">
      <w:headerReference w:type="default" r:id="rId8"/>
      <w:footerReference w:type="default" r:id="rId9"/>
      <w:pgSz w:w="11906" w:h="16838" w:code="9"/>
      <w:pgMar w:top="820" w:right="992" w:bottom="1418" w:left="1701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4937" w14:textId="77777777" w:rsidR="006751C2" w:rsidRDefault="006751C2">
      <w:r>
        <w:separator/>
      </w:r>
    </w:p>
  </w:endnote>
  <w:endnote w:type="continuationSeparator" w:id="0">
    <w:p w14:paraId="2D4961FE" w14:textId="77777777" w:rsidR="006751C2" w:rsidRDefault="0067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6C97AF0-549E-4FB0-B637-5D117E59EDCA}"/>
    <w:embedBold r:id="rId2" w:fontKey="{E54814A0-D0EC-47AE-A4C0-D624A0A3226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Helvetica-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notTrueType/>
    <w:pitch w:val="default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A1FE" w14:textId="773A250B" w:rsidR="001707D9" w:rsidRPr="005278D8" w:rsidRDefault="00F42B58" w:rsidP="001475B9">
    <w:pPr>
      <w:pStyle w:val="Peu"/>
      <w:pBdr>
        <w:top w:val="single" w:sz="12" w:space="1" w:color="auto"/>
      </w:pBdr>
      <w:tabs>
        <w:tab w:val="clear" w:pos="4252"/>
        <w:tab w:val="clear" w:pos="8504"/>
      </w:tabs>
      <w:rPr>
        <w:rFonts w:ascii="Arial" w:hAnsi="Arial"/>
      </w:rPr>
    </w:pPr>
    <w:r>
      <w:rPr>
        <w:rFonts w:ascii="Arial" w:hAnsi="Arial"/>
      </w:rPr>
      <w:t>Av. Josep Tarradellas, 40</w:t>
    </w:r>
  </w:p>
  <w:p w14:paraId="596E7220" w14:textId="0CE9A0A6" w:rsidR="001707D9" w:rsidRPr="005278D8" w:rsidRDefault="001707D9" w:rsidP="001475B9">
    <w:pPr>
      <w:pStyle w:val="Peu"/>
      <w:rPr>
        <w:rFonts w:ascii="Arial" w:hAnsi="Arial"/>
      </w:rPr>
    </w:pPr>
    <w:r w:rsidRPr="005278D8">
      <w:rPr>
        <w:rFonts w:ascii="Arial" w:hAnsi="Arial"/>
      </w:rPr>
      <w:t>080</w:t>
    </w:r>
    <w:r w:rsidR="00F42B58">
      <w:rPr>
        <w:rFonts w:ascii="Arial" w:hAnsi="Arial"/>
      </w:rPr>
      <w:t>29</w:t>
    </w:r>
    <w:r w:rsidRPr="005278D8">
      <w:rPr>
        <w:rFonts w:ascii="Arial" w:hAnsi="Arial"/>
      </w:rPr>
      <w:t xml:space="preserve"> Barcelona</w:t>
    </w:r>
  </w:p>
  <w:p w14:paraId="7D1D2231" w14:textId="77777777" w:rsidR="001707D9" w:rsidRPr="005278D8" w:rsidRDefault="001707D9" w:rsidP="001475B9">
    <w:pPr>
      <w:pStyle w:val="Peu"/>
      <w:rPr>
        <w:rFonts w:ascii="Arial" w:hAnsi="Arial"/>
      </w:rPr>
    </w:pPr>
    <w:r>
      <w:rPr>
        <w:rFonts w:ascii="Arial" w:hAnsi="Arial"/>
      </w:rPr>
      <w:t>Telèfon 933 162 847</w:t>
    </w:r>
  </w:p>
  <w:p w14:paraId="61B5B992" w14:textId="77777777" w:rsidR="001707D9" w:rsidRDefault="001707D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18682" w14:textId="77777777" w:rsidR="006751C2" w:rsidRDefault="006751C2">
      <w:r>
        <w:separator/>
      </w:r>
    </w:p>
  </w:footnote>
  <w:footnote w:type="continuationSeparator" w:id="0">
    <w:p w14:paraId="1B7590D7" w14:textId="77777777" w:rsidR="006751C2" w:rsidRDefault="00675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E345" w14:textId="724D2D61" w:rsidR="001707D9" w:rsidRDefault="001707D9" w:rsidP="002E2D5D">
    <w:pPr>
      <w:ind w:left="-567"/>
      <w:rPr>
        <w:sz w:val="16"/>
      </w:rPr>
    </w:pPr>
    <w:r>
      <w:rPr>
        <w:noProof/>
        <w:sz w:val="16"/>
      </w:rPr>
      <w:drawing>
        <wp:inline distT="0" distB="0" distL="0" distR="0" wp14:anchorId="41B92219" wp14:editId="765E00C8">
          <wp:extent cx="2080260" cy="331470"/>
          <wp:effectExtent l="0" t="0" r="0" b="0"/>
          <wp:docPr id="1174762043" name="Imatge 1174762043" descr="X:\18669_OSIC\IC00001_DIFUSIO\CU00452 Difusió\WEB\LOGOS\cultura_bn_h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18669_OSIC\IC00001_DIFUSIO\CU00452 Difusió\WEB\LOGOS\cultura_bn_h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                 </w:t>
    </w:r>
  </w:p>
  <w:p w14:paraId="6806D300" w14:textId="68EEC23D" w:rsidR="001707D9" w:rsidRPr="003B1077" w:rsidRDefault="001707D9" w:rsidP="002E2D5D">
    <w:pPr>
      <w:ind w:left="-709"/>
      <w:jc w:val="right"/>
      <w:rPr>
        <w:rFonts w:ascii="Helvetica Light*" w:hAnsi="Helvetica Light*"/>
        <w:sz w:val="16"/>
      </w:rPr>
    </w:pPr>
    <w:r>
      <w:rPr>
        <w:sz w:val="16"/>
      </w:rPr>
      <w:t xml:space="preserve">                                       </w:t>
    </w:r>
  </w:p>
  <w:p w14:paraId="68D99657" w14:textId="1E9EF075" w:rsidR="001707D9" w:rsidRDefault="001707D9" w:rsidP="001475B9">
    <w:pPr>
      <w:pStyle w:val="Capalera"/>
      <w:jc w:val="right"/>
      <w:rPr>
        <w:sz w:val="16"/>
      </w:rPr>
    </w:pPr>
  </w:p>
  <w:p w14:paraId="7E6984A8" w14:textId="77777777" w:rsidR="001707D9" w:rsidRDefault="001707D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B34"/>
    <w:multiLevelType w:val="singleLevel"/>
    <w:tmpl w:val="73948888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" w15:restartNumberingAfterBreak="0">
    <w:nsid w:val="1C412CA7"/>
    <w:multiLevelType w:val="singleLevel"/>
    <w:tmpl w:val="95464D92"/>
    <w:lvl w:ilvl="0">
      <w:start w:val="1"/>
      <w:numFmt w:val="decimal"/>
      <w:lvlText w:val="(%1)"/>
      <w:lvlJc w:val="left"/>
      <w:pPr>
        <w:tabs>
          <w:tab w:val="num" w:pos="335"/>
        </w:tabs>
        <w:ind w:left="335" w:hanging="360"/>
      </w:pPr>
      <w:rPr>
        <w:rFonts w:hint="default"/>
      </w:rPr>
    </w:lvl>
  </w:abstractNum>
  <w:abstractNum w:abstractNumId="2" w15:restartNumberingAfterBreak="0">
    <w:nsid w:val="4A4D3C4B"/>
    <w:multiLevelType w:val="hybridMultilevel"/>
    <w:tmpl w:val="C6509834"/>
    <w:lvl w:ilvl="0" w:tplc="2972601E">
      <w:numFmt w:val="bullet"/>
      <w:lvlText w:val="-"/>
      <w:lvlJc w:val="left"/>
      <w:pPr>
        <w:tabs>
          <w:tab w:val="num" w:pos="313"/>
        </w:tabs>
        <w:ind w:left="313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4DD5231E"/>
    <w:multiLevelType w:val="singleLevel"/>
    <w:tmpl w:val="D2A0EA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E9F6593"/>
    <w:multiLevelType w:val="singleLevel"/>
    <w:tmpl w:val="0DD04108"/>
    <w:lvl w:ilvl="0">
      <w:start w:val="6"/>
      <w:numFmt w:val="bullet"/>
      <w:lvlText w:val=""/>
      <w:lvlJc w:val="left"/>
      <w:pPr>
        <w:tabs>
          <w:tab w:val="num" w:pos="570"/>
        </w:tabs>
        <w:ind w:left="570" w:hanging="570"/>
      </w:pPr>
      <w:rPr>
        <w:rFonts w:ascii="Webdings" w:hAnsi="Webdings" w:hint="default"/>
      </w:rPr>
    </w:lvl>
  </w:abstractNum>
  <w:abstractNum w:abstractNumId="5" w15:restartNumberingAfterBreak="0">
    <w:nsid w:val="5CF270FE"/>
    <w:multiLevelType w:val="hybridMultilevel"/>
    <w:tmpl w:val="219228B6"/>
    <w:lvl w:ilvl="0" w:tplc="2972601E">
      <w:numFmt w:val="bullet"/>
      <w:lvlText w:val="-"/>
      <w:lvlJc w:val="left"/>
      <w:pPr>
        <w:tabs>
          <w:tab w:val="num" w:pos="307"/>
        </w:tabs>
        <w:ind w:left="307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13F82"/>
    <w:multiLevelType w:val="hybridMultilevel"/>
    <w:tmpl w:val="5EB47C06"/>
    <w:lvl w:ilvl="0" w:tplc="2972601E">
      <w:numFmt w:val="bullet"/>
      <w:lvlText w:val="-"/>
      <w:lvlJc w:val="left"/>
      <w:pPr>
        <w:tabs>
          <w:tab w:val="num" w:pos="307"/>
        </w:tabs>
        <w:ind w:left="307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D2571"/>
    <w:multiLevelType w:val="hybridMultilevel"/>
    <w:tmpl w:val="B01EED5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F6127D"/>
    <w:multiLevelType w:val="singleLevel"/>
    <w:tmpl w:val="73948888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9" w15:restartNumberingAfterBreak="0">
    <w:nsid w:val="75B2707A"/>
    <w:multiLevelType w:val="singleLevel"/>
    <w:tmpl w:val="D2A0EA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B3F6915"/>
    <w:multiLevelType w:val="hybridMultilevel"/>
    <w:tmpl w:val="E5661DBA"/>
    <w:lvl w:ilvl="0" w:tplc="2F4865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490431">
    <w:abstractNumId w:val="9"/>
  </w:num>
  <w:num w:numId="2" w16cid:durableId="865943481">
    <w:abstractNumId w:val="3"/>
  </w:num>
  <w:num w:numId="3" w16cid:durableId="2137286824">
    <w:abstractNumId w:val="6"/>
  </w:num>
  <w:num w:numId="4" w16cid:durableId="791363148">
    <w:abstractNumId w:val="5"/>
  </w:num>
  <w:num w:numId="5" w16cid:durableId="2049989458">
    <w:abstractNumId w:val="2"/>
  </w:num>
  <w:num w:numId="6" w16cid:durableId="1294213729">
    <w:abstractNumId w:val="8"/>
  </w:num>
  <w:num w:numId="7" w16cid:durableId="1300262704">
    <w:abstractNumId w:val="0"/>
  </w:num>
  <w:num w:numId="8" w16cid:durableId="351615952">
    <w:abstractNumId w:val="4"/>
  </w:num>
  <w:num w:numId="9" w16cid:durableId="1259406589">
    <w:abstractNumId w:val="1"/>
  </w:num>
  <w:num w:numId="10" w16cid:durableId="1151482763">
    <w:abstractNumId w:val="7"/>
  </w:num>
  <w:num w:numId="11" w16cid:durableId="1727292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mtmCxoatM1ie9AVdevdrOvxccYkp5lhzDneevWf8MeQV/evRLb8DzdGC8FmsYFB0uSMye+ePfIj99GruKnOrw==" w:salt="DsXuI7epBc/4A4SiBXEUN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A7"/>
    <w:rsid w:val="00001C8E"/>
    <w:rsid w:val="00005152"/>
    <w:rsid w:val="00006194"/>
    <w:rsid w:val="00013EA8"/>
    <w:rsid w:val="0001701A"/>
    <w:rsid w:val="00017B79"/>
    <w:rsid w:val="00017BF7"/>
    <w:rsid w:val="00027248"/>
    <w:rsid w:val="00036BD7"/>
    <w:rsid w:val="00042939"/>
    <w:rsid w:val="0004575C"/>
    <w:rsid w:val="0004706C"/>
    <w:rsid w:val="00051A41"/>
    <w:rsid w:val="00053514"/>
    <w:rsid w:val="00056062"/>
    <w:rsid w:val="0005617E"/>
    <w:rsid w:val="000738F1"/>
    <w:rsid w:val="00075B91"/>
    <w:rsid w:val="00077C17"/>
    <w:rsid w:val="000A1128"/>
    <w:rsid w:val="000A7330"/>
    <w:rsid w:val="000B07E6"/>
    <w:rsid w:val="000B287D"/>
    <w:rsid w:val="000D5510"/>
    <w:rsid w:val="000D5813"/>
    <w:rsid w:val="000E4663"/>
    <w:rsid w:val="000F11A5"/>
    <w:rsid w:val="000F3F36"/>
    <w:rsid w:val="000F44EB"/>
    <w:rsid w:val="000F798C"/>
    <w:rsid w:val="00100BCD"/>
    <w:rsid w:val="00112B4A"/>
    <w:rsid w:val="001146BC"/>
    <w:rsid w:val="00123923"/>
    <w:rsid w:val="0013005D"/>
    <w:rsid w:val="00135866"/>
    <w:rsid w:val="001475B9"/>
    <w:rsid w:val="0015028E"/>
    <w:rsid w:val="00153BD5"/>
    <w:rsid w:val="00157661"/>
    <w:rsid w:val="00161153"/>
    <w:rsid w:val="00164149"/>
    <w:rsid w:val="00167093"/>
    <w:rsid w:val="001676AB"/>
    <w:rsid w:val="001707D9"/>
    <w:rsid w:val="00182DDB"/>
    <w:rsid w:val="00187AD1"/>
    <w:rsid w:val="00194760"/>
    <w:rsid w:val="00196890"/>
    <w:rsid w:val="001A1EE9"/>
    <w:rsid w:val="001A3239"/>
    <w:rsid w:val="001A5556"/>
    <w:rsid w:val="001A5E05"/>
    <w:rsid w:val="001A63AC"/>
    <w:rsid w:val="001A6BC9"/>
    <w:rsid w:val="001B33F1"/>
    <w:rsid w:val="001B4DF2"/>
    <w:rsid w:val="001B5F24"/>
    <w:rsid w:val="001B7F1E"/>
    <w:rsid w:val="001C3011"/>
    <w:rsid w:val="001C4379"/>
    <w:rsid w:val="001C721D"/>
    <w:rsid w:val="001D1929"/>
    <w:rsid w:val="001D2D42"/>
    <w:rsid w:val="001E3A59"/>
    <w:rsid w:val="001E6252"/>
    <w:rsid w:val="001E7CEF"/>
    <w:rsid w:val="001F20FB"/>
    <w:rsid w:val="00204F23"/>
    <w:rsid w:val="00207BA4"/>
    <w:rsid w:val="00210CF3"/>
    <w:rsid w:val="00212F9A"/>
    <w:rsid w:val="0021460A"/>
    <w:rsid w:val="002311E7"/>
    <w:rsid w:val="00242281"/>
    <w:rsid w:val="002625C7"/>
    <w:rsid w:val="00262B16"/>
    <w:rsid w:val="00264221"/>
    <w:rsid w:val="002654DC"/>
    <w:rsid w:val="002715DC"/>
    <w:rsid w:val="002752B7"/>
    <w:rsid w:val="002939F3"/>
    <w:rsid w:val="00293DE7"/>
    <w:rsid w:val="002946A2"/>
    <w:rsid w:val="00297169"/>
    <w:rsid w:val="0029755C"/>
    <w:rsid w:val="002A04B1"/>
    <w:rsid w:val="002A3640"/>
    <w:rsid w:val="002A57B0"/>
    <w:rsid w:val="002B0999"/>
    <w:rsid w:val="002B4741"/>
    <w:rsid w:val="002B792F"/>
    <w:rsid w:val="002E2D5D"/>
    <w:rsid w:val="002E4B53"/>
    <w:rsid w:val="002F18E3"/>
    <w:rsid w:val="002F537C"/>
    <w:rsid w:val="00312856"/>
    <w:rsid w:val="00312F44"/>
    <w:rsid w:val="00323D5F"/>
    <w:rsid w:val="003262C6"/>
    <w:rsid w:val="003263F6"/>
    <w:rsid w:val="003300C8"/>
    <w:rsid w:val="00332FFB"/>
    <w:rsid w:val="003344F3"/>
    <w:rsid w:val="0033781D"/>
    <w:rsid w:val="00340C75"/>
    <w:rsid w:val="0036281E"/>
    <w:rsid w:val="00371308"/>
    <w:rsid w:val="00377EBE"/>
    <w:rsid w:val="003806EB"/>
    <w:rsid w:val="003812C3"/>
    <w:rsid w:val="00386354"/>
    <w:rsid w:val="003B0009"/>
    <w:rsid w:val="003B1077"/>
    <w:rsid w:val="003B137E"/>
    <w:rsid w:val="003B33BD"/>
    <w:rsid w:val="003C0BFC"/>
    <w:rsid w:val="003C1271"/>
    <w:rsid w:val="003C2A99"/>
    <w:rsid w:val="003C2FBE"/>
    <w:rsid w:val="003C3962"/>
    <w:rsid w:val="003C50DB"/>
    <w:rsid w:val="003C755F"/>
    <w:rsid w:val="003D0254"/>
    <w:rsid w:val="003D0859"/>
    <w:rsid w:val="003D421F"/>
    <w:rsid w:val="003D6B70"/>
    <w:rsid w:val="003D77F9"/>
    <w:rsid w:val="003D7B74"/>
    <w:rsid w:val="003F062C"/>
    <w:rsid w:val="003F21C8"/>
    <w:rsid w:val="003F2344"/>
    <w:rsid w:val="00400010"/>
    <w:rsid w:val="00401068"/>
    <w:rsid w:val="00415E5D"/>
    <w:rsid w:val="00416A11"/>
    <w:rsid w:val="0041781A"/>
    <w:rsid w:val="0041795F"/>
    <w:rsid w:val="0043145F"/>
    <w:rsid w:val="004405D2"/>
    <w:rsid w:val="00443F3F"/>
    <w:rsid w:val="004468C1"/>
    <w:rsid w:val="004478E0"/>
    <w:rsid w:val="00451B79"/>
    <w:rsid w:val="004526B3"/>
    <w:rsid w:val="00456FCA"/>
    <w:rsid w:val="00460385"/>
    <w:rsid w:val="00462FD3"/>
    <w:rsid w:val="004664E7"/>
    <w:rsid w:val="00474E80"/>
    <w:rsid w:val="004801E8"/>
    <w:rsid w:val="004853C4"/>
    <w:rsid w:val="00491446"/>
    <w:rsid w:val="004A328F"/>
    <w:rsid w:val="004A3E16"/>
    <w:rsid w:val="004A56A4"/>
    <w:rsid w:val="004A63E1"/>
    <w:rsid w:val="004A67D4"/>
    <w:rsid w:val="004B307F"/>
    <w:rsid w:val="004B41E9"/>
    <w:rsid w:val="004B48EF"/>
    <w:rsid w:val="004B7ED6"/>
    <w:rsid w:val="004C222F"/>
    <w:rsid w:val="004C6F91"/>
    <w:rsid w:val="004F1CF6"/>
    <w:rsid w:val="004F5352"/>
    <w:rsid w:val="00507452"/>
    <w:rsid w:val="00507DA8"/>
    <w:rsid w:val="00510874"/>
    <w:rsid w:val="00511052"/>
    <w:rsid w:val="00514002"/>
    <w:rsid w:val="00522521"/>
    <w:rsid w:val="00523F69"/>
    <w:rsid w:val="00530DBD"/>
    <w:rsid w:val="0053704F"/>
    <w:rsid w:val="00554927"/>
    <w:rsid w:val="0056097E"/>
    <w:rsid w:val="005624FF"/>
    <w:rsid w:val="00577267"/>
    <w:rsid w:val="00582526"/>
    <w:rsid w:val="00593F59"/>
    <w:rsid w:val="00595B3A"/>
    <w:rsid w:val="0059691E"/>
    <w:rsid w:val="00596C91"/>
    <w:rsid w:val="005A322F"/>
    <w:rsid w:val="005A6FA8"/>
    <w:rsid w:val="005A7D11"/>
    <w:rsid w:val="005C58A4"/>
    <w:rsid w:val="005D1EE9"/>
    <w:rsid w:val="005D5C1E"/>
    <w:rsid w:val="005E31B6"/>
    <w:rsid w:val="005E7B31"/>
    <w:rsid w:val="005F30C9"/>
    <w:rsid w:val="005F67E4"/>
    <w:rsid w:val="005F7DCB"/>
    <w:rsid w:val="006017C1"/>
    <w:rsid w:val="006057E6"/>
    <w:rsid w:val="00607E39"/>
    <w:rsid w:val="006103A8"/>
    <w:rsid w:val="00620215"/>
    <w:rsid w:val="00621358"/>
    <w:rsid w:val="006215E8"/>
    <w:rsid w:val="006256BE"/>
    <w:rsid w:val="006256DC"/>
    <w:rsid w:val="0063290E"/>
    <w:rsid w:val="006341A2"/>
    <w:rsid w:val="00637723"/>
    <w:rsid w:val="0064568E"/>
    <w:rsid w:val="006516AC"/>
    <w:rsid w:val="00655AC1"/>
    <w:rsid w:val="00662AF9"/>
    <w:rsid w:val="0067168F"/>
    <w:rsid w:val="006751C2"/>
    <w:rsid w:val="006775D0"/>
    <w:rsid w:val="00677806"/>
    <w:rsid w:val="00681A4C"/>
    <w:rsid w:val="00681C30"/>
    <w:rsid w:val="0069046E"/>
    <w:rsid w:val="00692DA2"/>
    <w:rsid w:val="00693331"/>
    <w:rsid w:val="006A080F"/>
    <w:rsid w:val="006A25CD"/>
    <w:rsid w:val="006B3A26"/>
    <w:rsid w:val="006B77DE"/>
    <w:rsid w:val="006C05B6"/>
    <w:rsid w:val="006D643B"/>
    <w:rsid w:val="006E0366"/>
    <w:rsid w:val="006E1944"/>
    <w:rsid w:val="006E4C32"/>
    <w:rsid w:val="006F2A32"/>
    <w:rsid w:val="006F5933"/>
    <w:rsid w:val="006F79DC"/>
    <w:rsid w:val="00700403"/>
    <w:rsid w:val="007017D9"/>
    <w:rsid w:val="0070192E"/>
    <w:rsid w:val="00705C7B"/>
    <w:rsid w:val="0070653B"/>
    <w:rsid w:val="00727395"/>
    <w:rsid w:val="00733C30"/>
    <w:rsid w:val="007376A5"/>
    <w:rsid w:val="00750A95"/>
    <w:rsid w:val="00752830"/>
    <w:rsid w:val="00753E89"/>
    <w:rsid w:val="00760C58"/>
    <w:rsid w:val="00765E64"/>
    <w:rsid w:val="007724F4"/>
    <w:rsid w:val="00773D6C"/>
    <w:rsid w:val="00774BB3"/>
    <w:rsid w:val="007818C8"/>
    <w:rsid w:val="00791255"/>
    <w:rsid w:val="007964BF"/>
    <w:rsid w:val="007A3472"/>
    <w:rsid w:val="007A3629"/>
    <w:rsid w:val="007A71FA"/>
    <w:rsid w:val="007C2B22"/>
    <w:rsid w:val="007C52EB"/>
    <w:rsid w:val="007D0613"/>
    <w:rsid w:val="007D17CE"/>
    <w:rsid w:val="007D6C1E"/>
    <w:rsid w:val="007E12A5"/>
    <w:rsid w:val="007E5B6A"/>
    <w:rsid w:val="007F0E55"/>
    <w:rsid w:val="00800DF5"/>
    <w:rsid w:val="00812510"/>
    <w:rsid w:val="00815EF7"/>
    <w:rsid w:val="0082229C"/>
    <w:rsid w:val="00836E8D"/>
    <w:rsid w:val="00841E25"/>
    <w:rsid w:val="0084555B"/>
    <w:rsid w:val="00850B40"/>
    <w:rsid w:val="008527AC"/>
    <w:rsid w:val="008542A7"/>
    <w:rsid w:val="008547ED"/>
    <w:rsid w:val="00854A62"/>
    <w:rsid w:val="0085732B"/>
    <w:rsid w:val="008601F1"/>
    <w:rsid w:val="008636C5"/>
    <w:rsid w:val="0086689D"/>
    <w:rsid w:val="00867657"/>
    <w:rsid w:val="00872B2E"/>
    <w:rsid w:val="0087361A"/>
    <w:rsid w:val="008767F9"/>
    <w:rsid w:val="00880D45"/>
    <w:rsid w:val="0088190F"/>
    <w:rsid w:val="00884853"/>
    <w:rsid w:val="00884907"/>
    <w:rsid w:val="00885CDB"/>
    <w:rsid w:val="00886A71"/>
    <w:rsid w:val="00886D36"/>
    <w:rsid w:val="0088703C"/>
    <w:rsid w:val="00892DA8"/>
    <w:rsid w:val="00893BE3"/>
    <w:rsid w:val="00893F3C"/>
    <w:rsid w:val="00895CF9"/>
    <w:rsid w:val="008A6702"/>
    <w:rsid w:val="008B0F92"/>
    <w:rsid w:val="008B6268"/>
    <w:rsid w:val="008C3807"/>
    <w:rsid w:val="008C4AE3"/>
    <w:rsid w:val="008D050F"/>
    <w:rsid w:val="008D16A2"/>
    <w:rsid w:val="008D2CE4"/>
    <w:rsid w:val="008D32A3"/>
    <w:rsid w:val="008D6648"/>
    <w:rsid w:val="008E2EBC"/>
    <w:rsid w:val="008E558C"/>
    <w:rsid w:val="008E6A74"/>
    <w:rsid w:val="008E7496"/>
    <w:rsid w:val="008E782B"/>
    <w:rsid w:val="008F6DB2"/>
    <w:rsid w:val="00903239"/>
    <w:rsid w:val="009079D2"/>
    <w:rsid w:val="00910B81"/>
    <w:rsid w:val="00914F43"/>
    <w:rsid w:val="00917D44"/>
    <w:rsid w:val="009261AC"/>
    <w:rsid w:val="00931B2A"/>
    <w:rsid w:val="00933B04"/>
    <w:rsid w:val="00950750"/>
    <w:rsid w:val="009536B2"/>
    <w:rsid w:val="0096178B"/>
    <w:rsid w:val="00961851"/>
    <w:rsid w:val="00965321"/>
    <w:rsid w:val="009653A9"/>
    <w:rsid w:val="00971E4F"/>
    <w:rsid w:val="00974827"/>
    <w:rsid w:val="00977DAB"/>
    <w:rsid w:val="009901CC"/>
    <w:rsid w:val="0099247A"/>
    <w:rsid w:val="0099249E"/>
    <w:rsid w:val="00996655"/>
    <w:rsid w:val="009A0023"/>
    <w:rsid w:val="009A11A8"/>
    <w:rsid w:val="009A7F83"/>
    <w:rsid w:val="009B1CBD"/>
    <w:rsid w:val="009B2307"/>
    <w:rsid w:val="009C0080"/>
    <w:rsid w:val="009C3D5D"/>
    <w:rsid w:val="009C4522"/>
    <w:rsid w:val="009C4B48"/>
    <w:rsid w:val="009C5F61"/>
    <w:rsid w:val="009D5BC1"/>
    <w:rsid w:val="009E389E"/>
    <w:rsid w:val="009E58BC"/>
    <w:rsid w:val="009E5BBA"/>
    <w:rsid w:val="009E6951"/>
    <w:rsid w:val="009E756F"/>
    <w:rsid w:val="009F011F"/>
    <w:rsid w:val="009F02C7"/>
    <w:rsid w:val="009F068A"/>
    <w:rsid w:val="009F4B14"/>
    <w:rsid w:val="009F6AF9"/>
    <w:rsid w:val="009F7A78"/>
    <w:rsid w:val="00A01865"/>
    <w:rsid w:val="00A03B1D"/>
    <w:rsid w:val="00A13A43"/>
    <w:rsid w:val="00A20420"/>
    <w:rsid w:val="00A22CB8"/>
    <w:rsid w:val="00A24EB9"/>
    <w:rsid w:val="00A305BA"/>
    <w:rsid w:val="00A32935"/>
    <w:rsid w:val="00A32A1E"/>
    <w:rsid w:val="00A40A4B"/>
    <w:rsid w:val="00A41E7F"/>
    <w:rsid w:val="00A47CC9"/>
    <w:rsid w:val="00A514FA"/>
    <w:rsid w:val="00A55D6E"/>
    <w:rsid w:val="00A60838"/>
    <w:rsid w:val="00A60CF7"/>
    <w:rsid w:val="00A6305D"/>
    <w:rsid w:val="00A65F0A"/>
    <w:rsid w:val="00A701C9"/>
    <w:rsid w:val="00A738DF"/>
    <w:rsid w:val="00A87301"/>
    <w:rsid w:val="00A9006E"/>
    <w:rsid w:val="00A902C9"/>
    <w:rsid w:val="00A95388"/>
    <w:rsid w:val="00AC51CF"/>
    <w:rsid w:val="00AC5DCF"/>
    <w:rsid w:val="00AD0FDD"/>
    <w:rsid w:val="00AD49F1"/>
    <w:rsid w:val="00AD4E64"/>
    <w:rsid w:val="00AD6D23"/>
    <w:rsid w:val="00AE2557"/>
    <w:rsid w:val="00AE44A2"/>
    <w:rsid w:val="00AE6724"/>
    <w:rsid w:val="00AE7E70"/>
    <w:rsid w:val="00AF4B12"/>
    <w:rsid w:val="00B07A22"/>
    <w:rsid w:val="00B07B88"/>
    <w:rsid w:val="00B235A7"/>
    <w:rsid w:val="00B23DB7"/>
    <w:rsid w:val="00B25AC3"/>
    <w:rsid w:val="00B343A5"/>
    <w:rsid w:val="00B34927"/>
    <w:rsid w:val="00B51188"/>
    <w:rsid w:val="00B515F3"/>
    <w:rsid w:val="00B52B3C"/>
    <w:rsid w:val="00B54C76"/>
    <w:rsid w:val="00B627C9"/>
    <w:rsid w:val="00B63967"/>
    <w:rsid w:val="00B64C35"/>
    <w:rsid w:val="00B6611E"/>
    <w:rsid w:val="00B66FEC"/>
    <w:rsid w:val="00B67F8C"/>
    <w:rsid w:val="00B7002E"/>
    <w:rsid w:val="00B705AF"/>
    <w:rsid w:val="00B74278"/>
    <w:rsid w:val="00B75CA7"/>
    <w:rsid w:val="00B84694"/>
    <w:rsid w:val="00B853E0"/>
    <w:rsid w:val="00B9221C"/>
    <w:rsid w:val="00B96268"/>
    <w:rsid w:val="00B963FC"/>
    <w:rsid w:val="00BD0580"/>
    <w:rsid w:val="00BE2F61"/>
    <w:rsid w:val="00BE43AC"/>
    <w:rsid w:val="00BE7CD1"/>
    <w:rsid w:val="00BF0D3F"/>
    <w:rsid w:val="00BF68FF"/>
    <w:rsid w:val="00BF7F0E"/>
    <w:rsid w:val="00C0760F"/>
    <w:rsid w:val="00C24A00"/>
    <w:rsid w:val="00C24EA2"/>
    <w:rsid w:val="00C25F1C"/>
    <w:rsid w:val="00C32A65"/>
    <w:rsid w:val="00C362FD"/>
    <w:rsid w:val="00C4341B"/>
    <w:rsid w:val="00C4707B"/>
    <w:rsid w:val="00C50F28"/>
    <w:rsid w:val="00C57FBF"/>
    <w:rsid w:val="00C6180E"/>
    <w:rsid w:val="00C630FE"/>
    <w:rsid w:val="00C6364F"/>
    <w:rsid w:val="00C64080"/>
    <w:rsid w:val="00C6436D"/>
    <w:rsid w:val="00C66045"/>
    <w:rsid w:val="00C70B42"/>
    <w:rsid w:val="00C72924"/>
    <w:rsid w:val="00C83E83"/>
    <w:rsid w:val="00C91616"/>
    <w:rsid w:val="00C950DB"/>
    <w:rsid w:val="00CA287C"/>
    <w:rsid w:val="00CB25B6"/>
    <w:rsid w:val="00CB2EDA"/>
    <w:rsid w:val="00CB5EDD"/>
    <w:rsid w:val="00CB686C"/>
    <w:rsid w:val="00CB7B3A"/>
    <w:rsid w:val="00CC0F2F"/>
    <w:rsid w:val="00CC3B15"/>
    <w:rsid w:val="00CD2EF3"/>
    <w:rsid w:val="00CD4C57"/>
    <w:rsid w:val="00CD6F63"/>
    <w:rsid w:val="00CE2BA2"/>
    <w:rsid w:val="00CE3DED"/>
    <w:rsid w:val="00CE3FED"/>
    <w:rsid w:val="00CE6960"/>
    <w:rsid w:val="00CE7AC7"/>
    <w:rsid w:val="00CF051E"/>
    <w:rsid w:val="00CF0CE1"/>
    <w:rsid w:val="00CF6097"/>
    <w:rsid w:val="00D010D9"/>
    <w:rsid w:val="00D04BF1"/>
    <w:rsid w:val="00D11583"/>
    <w:rsid w:val="00D122D7"/>
    <w:rsid w:val="00D12AAF"/>
    <w:rsid w:val="00D1436A"/>
    <w:rsid w:val="00D147A5"/>
    <w:rsid w:val="00D16CF6"/>
    <w:rsid w:val="00D17C68"/>
    <w:rsid w:val="00D275E6"/>
    <w:rsid w:val="00D3081A"/>
    <w:rsid w:val="00D40232"/>
    <w:rsid w:val="00D4321D"/>
    <w:rsid w:val="00D43BF4"/>
    <w:rsid w:val="00D46073"/>
    <w:rsid w:val="00D4632A"/>
    <w:rsid w:val="00D47E9A"/>
    <w:rsid w:val="00D53CE0"/>
    <w:rsid w:val="00D56D29"/>
    <w:rsid w:val="00D63508"/>
    <w:rsid w:val="00D82BEE"/>
    <w:rsid w:val="00D84C0C"/>
    <w:rsid w:val="00D86C8B"/>
    <w:rsid w:val="00D87E4C"/>
    <w:rsid w:val="00D91097"/>
    <w:rsid w:val="00D95E0B"/>
    <w:rsid w:val="00D96B52"/>
    <w:rsid w:val="00DA03D6"/>
    <w:rsid w:val="00DA5FC0"/>
    <w:rsid w:val="00DB62D5"/>
    <w:rsid w:val="00DC1903"/>
    <w:rsid w:val="00DC37D1"/>
    <w:rsid w:val="00DC6868"/>
    <w:rsid w:val="00DD04DD"/>
    <w:rsid w:val="00DD4F15"/>
    <w:rsid w:val="00DD7029"/>
    <w:rsid w:val="00DE0579"/>
    <w:rsid w:val="00DE43DC"/>
    <w:rsid w:val="00DE6EB1"/>
    <w:rsid w:val="00DF13A9"/>
    <w:rsid w:val="00DF5185"/>
    <w:rsid w:val="00DF7E11"/>
    <w:rsid w:val="00E009F0"/>
    <w:rsid w:val="00E012AC"/>
    <w:rsid w:val="00E0262B"/>
    <w:rsid w:val="00E04A2B"/>
    <w:rsid w:val="00E1399D"/>
    <w:rsid w:val="00E15AF0"/>
    <w:rsid w:val="00E21F30"/>
    <w:rsid w:val="00E23F2F"/>
    <w:rsid w:val="00E2461A"/>
    <w:rsid w:val="00E34316"/>
    <w:rsid w:val="00E35591"/>
    <w:rsid w:val="00E36B89"/>
    <w:rsid w:val="00E4262A"/>
    <w:rsid w:val="00E44243"/>
    <w:rsid w:val="00E478D1"/>
    <w:rsid w:val="00E51DD6"/>
    <w:rsid w:val="00E53A50"/>
    <w:rsid w:val="00E56662"/>
    <w:rsid w:val="00E80033"/>
    <w:rsid w:val="00E8062B"/>
    <w:rsid w:val="00E92879"/>
    <w:rsid w:val="00E97280"/>
    <w:rsid w:val="00EA0292"/>
    <w:rsid w:val="00EA2897"/>
    <w:rsid w:val="00EB1BD9"/>
    <w:rsid w:val="00EB5C21"/>
    <w:rsid w:val="00EC3632"/>
    <w:rsid w:val="00ED56F8"/>
    <w:rsid w:val="00ED5965"/>
    <w:rsid w:val="00ED6650"/>
    <w:rsid w:val="00ED732B"/>
    <w:rsid w:val="00ED7F30"/>
    <w:rsid w:val="00EE5E05"/>
    <w:rsid w:val="00EF1D72"/>
    <w:rsid w:val="00EF2A48"/>
    <w:rsid w:val="00EF4B29"/>
    <w:rsid w:val="00F05D16"/>
    <w:rsid w:val="00F14026"/>
    <w:rsid w:val="00F2382C"/>
    <w:rsid w:val="00F2541A"/>
    <w:rsid w:val="00F25E9A"/>
    <w:rsid w:val="00F30697"/>
    <w:rsid w:val="00F31ACB"/>
    <w:rsid w:val="00F31BA6"/>
    <w:rsid w:val="00F31F0B"/>
    <w:rsid w:val="00F3388E"/>
    <w:rsid w:val="00F35421"/>
    <w:rsid w:val="00F363A4"/>
    <w:rsid w:val="00F4032F"/>
    <w:rsid w:val="00F42287"/>
    <w:rsid w:val="00F42B58"/>
    <w:rsid w:val="00F5226D"/>
    <w:rsid w:val="00F578DA"/>
    <w:rsid w:val="00F73E95"/>
    <w:rsid w:val="00F7473D"/>
    <w:rsid w:val="00F82429"/>
    <w:rsid w:val="00F83202"/>
    <w:rsid w:val="00F84F62"/>
    <w:rsid w:val="00F85B1D"/>
    <w:rsid w:val="00F863DC"/>
    <w:rsid w:val="00F924B5"/>
    <w:rsid w:val="00F9334F"/>
    <w:rsid w:val="00F979A6"/>
    <w:rsid w:val="00FA1F04"/>
    <w:rsid w:val="00FA3F16"/>
    <w:rsid w:val="00FA67E0"/>
    <w:rsid w:val="00FA68B2"/>
    <w:rsid w:val="00FC18E2"/>
    <w:rsid w:val="00FC7899"/>
    <w:rsid w:val="00FC7994"/>
    <w:rsid w:val="00FD14BC"/>
    <w:rsid w:val="00FD27E4"/>
    <w:rsid w:val="00FD5066"/>
    <w:rsid w:val="00FD5AD0"/>
    <w:rsid w:val="00FE1B76"/>
    <w:rsid w:val="00FE51B7"/>
    <w:rsid w:val="00FE7035"/>
    <w:rsid w:val="00FE7E43"/>
    <w:rsid w:val="00FF13B4"/>
    <w:rsid w:val="00FF2B90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562872"/>
  <w15:chartTrackingRefBased/>
  <w15:docId w15:val="{6B9E5D17-35B8-4244-B83B-C4AEB135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A43"/>
    <w:rPr>
      <w:rFonts w:ascii="Arial" w:hAnsi="Arial"/>
      <w:sz w:val="18"/>
    </w:rPr>
  </w:style>
  <w:style w:type="paragraph" w:styleId="Ttol1">
    <w:name w:val="heading 1"/>
    <w:basedOn w:val="Normal"/>
    <w:next w:val="Normal"/>
    <w:link w:val="Ttol1Car"/>
    <w:qFormat/>
    <w:pPr>
      <w:keepNext/>
      <w:ind w:left="-70"/>
      <w:outlineLvl w:val="0"/>
    </w:pPr>
    <w:rPr>
      <w:rFonts w:ascii="Helvetica Light*" w:hAnsi="Helvetica Light*"/>
      <w:sz w:val="16"/>
      <w:u w:val="single"/>
    </w:rPr>
  </w:style>
  <w:style w:type="paragraph" w:styleId="Ttol2">
    <w:name w:val="heading 2"/>
    <w:basedOn w:val="Normal"/>
    <w:next w:val="Normal"/>
    <w:link w:val="Ttol2Car"/>
    <w:qFormat/>
    <w:rsid w:val="00B51188"/>
    <w:pPr>
      <w:keepNext/>
      <w:ind w:left="-70"/>
      <w:outlineLvl w:val="1"/>
    </w:pPr>
    <w:rPr>
      <w:rFonts w:ascii="Helvetica Light*" w:hAnsi="Helvetica Light*"/>
      <w:b/>
      <w:color w:val="FF0000"/>
      <w:sz w:val="16"/>
    </w:rPr>
  </w:style>
  <w:style w:type="paragraph" w:styleId="Ttol3">
    <w:name w:val="heading 3"/>
    <w:basedOn w:val="Normal"/>
    <w:next w:val="Normal"/>
    <w:link w:val="Ttol3Car"/>
    <w:qFormat/>
    <w:rsid w:val="00E15AF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qFormat/>
    <w:rsid w:val="00554927"/>
    <w:pPr>
      <w:keepNext/>
      <w:ind w:left="-70"/>
      <w:outlineLvl w:val="3"/>
    </w:pPr>
    <w:rPr>
      <w:rFonts w:ascii="Helvetica Light*" w:hAnsi="Helvetica Light*"/>
      <w:b/>
      <w:sz w:val="16"/>
    </w:rPr>
  </w:style>
  <w:style w:type="paragraph" w:styleId="Ttol5">
    <w:name w:val="heading 5"/>
    <w:basedOn w:val="Normal"/>
    <w:next w:val="Normal"/>
    <w:link w:val="Ttol5Car"/>
    <w:qFormat/>
    <w:rsid w:val="00554927"/>
    <w:pPr>
      <w:keepNext/>
      <w:ind w:left="-70"/>
      <w:jc w:val="center"/>
      <w:outlineLvl w:val="4"/>
    </w:pPr>
    <w:rPr>
      <w:rFonts w:ascii="Helvetica Light*" w:hAnsi="Helvetica Light*"/>
      <w:b/>
      <w:sz w:val="16"/>
    </w:rPr>
  </w:style>
  <w:style w:type="paragraph" w:styleId="Ttol6">
    <w:name w:val="heading 6"/>
    <w:basedOn w:val="Normal"/>
    <w:next w:val="Normal"/>
    <w:link w:val="Ttol6Car"/>
    <w:qFormat/>
    <w:rsid w:val="00554927"/>
    <w:pPr>
      <w:keepNext/>
      <w:outlineLvl w:val="5"/>
    </w:pPr>
    <w:rPr>
      <w:rFonts w:ascii="Helvetica Light*" w:hAnsi="Helvetica Light*"/>
      <w:b/>
    </w:rPr>
  </w:style>
  <w:style w:type="paragraph" w:styleId="Ttol7">
    <w:name w:val="heading 7"/>
    <w:basedOn w:val="Normal"/>
    <w:next w:val="Normal"/>
    <w:link w:val="Ttol7Car"/>
    <w:qFormat/>
    <w:rsid w:val="00554927"/>
    <w:pPr>
      <w:keepNext/>
      <w:outlineLvl w:val="6"/>
    </w:pPr>
    <w:rPr>
      <w:rFonts w:ascii="Times New Roman" w:hAnsi="Times New Roman"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  <w:jc w:val="both"/>
    </w:pPr>
    <w:rPr>
      <w:rFonts w:ascii="Helvetica Light*" w:hAnsi="Helvetica Light*"/>
      <w:noProof/>
      <w:sz w:val="24"/>
    </w:rPr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  <w:spacing w:line="160" w:lineRule="exact"/>
    </w:pPr>
    <w:rPr>
      <w:rFonts w:ascii="Helvetica Light*" w:hAnsi="Helvetica Light*"/>
      <w:noProof/>
      <w:sz w:val="16"/>
    </w:rPr>
  </w:style>
  <w:style w:type="paragraph" w:customStyle="1" w:styleId="Estndar">
    <w:name w:val="Estándar"/>
    <w:pPr>
      <w:jc w:val="both"/>
    </w:pPr>
    <w:rPr>
      <w:rFonts w:ascii="Helvetica-Light" w:hAnsi="Helvetica-Light"/>
      <w:snapToGrid w:val="0"/>
      <w:color w:val="000000"/>
      <w:sz w:val="24"/>
      <w:lang w:val="es-ES" w:eastAsia="es-ES"/>
    </w:rPr>
  </w:style>
  <w:style w:type="paragraph" w:styleId="Sagniadetextindependent">
    <w:name w:val="Body Text Indent"/>
    <w:basedOn w:val="Normal"/>
    <w:link w:val="SagniadetextindependentCar"/>
    <w:pPr>
      <w:ind w:left="-70"/>
      <w:jc w:val="both"/>
    </w:pPr>
    <w:rPr>
      <w:rFonts w:ascii="Helvetica Light*" w:hAnsi="Helvetica Light*"/>
      <w:sz w:val="16"/>
    </w:rPr>
  </w:style>
  <w:style w:type="paragraph" w:styleId="NormalWeb">
    <w:name w:val="Normal (Web)"/>
    <w:basedOn w:val="Normal"/>
    <w:uiPriority w:val="99"/>
    <w:rsid w:val="00EB1BD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lla">
    <w:name w:val="Hyperlink"/>
    <w:rsid w:val="00E15AF0"/>
    <w:rPr>
      <w:color w:val="0000FF"/>
      <w:u w:val="single"/>
    </w:rPr>
  </w:style>
  <w:style w:type="paragraph" w:styleId="Textdeglobus">
    <w:name w:val="Balloon Text"/>
    <w:basedOn w:val="Normal"/>
    <w:link w:val="TextdeglobusCar"/>
    <w:semiHidden/>
    <w:rsid w:val="00892DA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DF5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554927"/>
    <w:rPr>
      <w:rFonts w:ascii="Helvetica Light*" w:hAnsi="Helvetica Light*"/>
      <w:sz w:val="16"/>
    </w:rPr>
  </w:style>
  <w:style w:type="character" w:customStyle="1" w:styleId="Ttol1Car">
    <w:name w:val="Títol 1 Car"/>
    <w:link w:val="Ttol1"/>
    <w:rsid w:val="00800DF5"/>
    <w:rPr>
      <w:rFonts w:ascii="Helvetica Light*" w:hAnsi="Helvetica Light*"/>
      <w:sz w:val="16"/>
      <w:u w:val="single"/>
    </w:rPr>
  </w:style>
  <w:style w:type="character" w:customStyle="1" w:styleId="Ttol2Car">
    <w:name w:val="Títol 2 Car"/>
    <w:link w:val="Ttol2"/>
    <w:rsid w:val="00800DF5"/>
    <w:rPr>
      <w:rFonts w:ascii="Helvetica Light*" w:hAnsi="Helvetica Light*"/>
      <w:b/>
      <w:color w:val="FF0000"/>
      <w:sz w:val="16"/>
    </w:rPr>
  </w:style>
  <w:style w:type="character" w:customStyle="1" w:styleId="Ttol3Car">
    <w:name w:val="Títol 3 Car"/>
    <w:link w:val="Ttol3"/>
    <w:rsid w:val="00800DF5"/>
    <w:rPr>
      <w:rFonts w:ascii="Arial" w:hAnsi="Arial" w:cs="Arial"/>
      <w:b/>
      <w:bCs/>
      <w:sz w:val="26"/>
      <w:szCs w:val="26"/>
    </w:rPr>
  </w:style>
  <w:style w:type="character" w:customStyle="1" w:styleId="Ttol4Car">
    <w:name w:val="Títol 4 Car"/>
    <w:link w:val="Ttol4"/>
    <w:rsid w:val="00800DF5"/>
    <w:rPr>
      <w:rFonts w:ascii="Helvetica Light*" w:hAnsi="Helvetica Light*"/>
      <w:b/>
      <w:sz w:val="16"/>
    </w:rPr>
  </w:style>
  <w:style w:type="character" w:customStyle="1" w:styleId="Ttol5Car">
    <w:name w:val="Títol 5 Car"/>
    <w:link w:val="Ttol5"/>
    <w:rsid w:val="00800DF5"/>
    <w:rPr>
      <w:rFonts w:ascii="Helvetica Light*" w:hAnsi="Helvetica Light*"/>
      <w:b/>
      <w:sz w:val="16"/>
    </w:rPr>
  </w:style>
  <w:style w:type="character" w:customStyle="1" w:styleId="Ttol6Car">
    <w:name w:val="Títol 6 Car"/>
    <w:link w:val="Ttol6"/>
    <w:rsid w:val="00800DF5"/>
    <w:rPr>
      <w:rFonts w:ascii="Helvetica Light*" w:hAnsi="Helvetica Light*"/>
      <w:b/>
      <w:sz w:val="18"/>
    </w:rPr>
  </w:style>
  <w:style w:type="character" w:customStyle="1" w:styleId="Ttol7Car">
    <w:name w:val="Títol 7 Car"/>
    <w:link w:val="Ttol7"/>
    <w:rsid w:val="00800DF5"/>
    <w:rPr>
      <w:sz w:val="24"/>
    </w:rPr>
  </w:style>
  <w:style w:type="character" w:customStyle="1" w:styleId="CapaleraCar">
    <w:name w:val="Capçalera Car"/>
    <w:link w:val="Capalera"/>
    <w:rsid w:val="00800DF5"/>
    <w:rPr>
      <w:rFonts w:ascii="Helvetica Light*" w:hAnsi="Helvetica Light*"/>
      <w:noProof/>
      <w:sz w:val="24"/>
    </w:rPr>
  </w:style>
  <w:style w:type="character" w:customStyle="1" w:styleId="PeuCar">
    <w:name w:val="Peu Car"/>
    <w:link w:val="Peu"/>
    <w:rsid w:val="00800DF5"/>
    <w:rPr>
      <w:rFonts w:ascii="Helvetica Light*" w:hAnsi="Helvetica Light*"/>
      <w:noProof/>
      <w:sz w:val="16"/>
    </w:rPr>
  </w:style>
  <w:style w:type="character" w:customStyle="1" w:styleId="SagniadetextindependentCar">
    <w:name w:val="Sagnia de text independent Car"/>
    <w:link w:val="Sagniadetextindependent"/>
    <w:rsid w:val="00800DF5"/>
    <w:rPr>
      <w:rFonts w:ascii="Helvetica Light*" w:hAnsi="Helvetica Light*"/>
      <w:sz w:val="16"/>
    </w:rPr>
  </w:style>
  <w:style w:type="character" w:customStyle="1" w:styleId="TextdeglobusCar">
    <w:name w:val="Text de globus Car"/>
    <w:link w:val="Textdeglobus"/>
    <w:semiHidden/>
    <w:rsid w:val="00800DF5"/>
    <w:rPr>
      <w:rFonts w:ascii="Tahoma" w:hAnsi="Tahoma" w:cs="Tahoma"/>
      <w:sz w:val="16"/>
      <w:szCs w:val="16"/>
    </w:rPr>
  </w:style>
  <w:style w:type="character" w:customStyle="1" w:styleId="TextindependentCar">
    <w:name w:val="Text independent Car"/>
    <w:link w:val="Textindependent"/>
    <w:rsid w:val="00800DF5"/>
    <w:rPr>
      <w:rFonts w:ascii="Helvetica Light*" w:hAnsi="Helvetica Light*"/>
      <w:sz w:val="16"/>
    </w:rPr>
  </w:style>
  <w:style w:type="character" w:styleId="Refernciadecomentari">
    <w:name w:val="annotation reference"/>
    <w:rsid w:val="0016709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167093"/>
    <w:rPr>
      <w:sz w:val="20"/>
    </w:rPr>
  </w:style>
  <w:style w:type="character" w:customStyle="1" w:styleId="TextdecomentariCar">
    <w:name w:val="Text de comentari Car"/>
    <w:link w:val="Textdecomentari"/>
    <w:rsid w:val="00167093"/>
    <w:rPr>
      <w:rFonts w:ascii="Courier" w:hAnsi="Courier"/>
    </w:rPr>
  </w:style>
  <w:style w:type="paragraph" w:styleId="Temadelcomentari">
    <w:name w:val="annotation subject"/>
    <w:basedOn w:val="Textdecomentari"/>
    <w:next w:val="Textdecomentari"/>
    <w:link w:val="TemadelcomentariCar"/>
    <w:rsid w:val="00167093"/>
    <w:rPr>
      <w:b/>
      <w:bCs/>
    </w:rPr>
  </w:style>
  <w:style w:type="character" w:customStyle="1" w:styleId="TemadelcomentariCar">
    <w:name w:val="Tema del comentari Car"/>
    <w:link w:val="Temadelcomentari"/>
    <w:rsid w:val="00167093"/>
    <w:rPr>
      <w:rFonts w:ascii="Courier" w:hAnsi="Courier"/>
      <w:b/>
      <w:bCs/>
    </w:rPr>
  </w:style>
  <w:style w:type="paragraph" w:customStyle="1" w:styleId="taulamodelprojecte">
    <w:name w:val="taula model projecte"/>
    <w:basedOn w:val="Normal"/>
    <w:link w:val="taulamodelprojecteCar"/>
    <w:qFormat/>
    <w:rsid w:val="009E756F"/>
    <w:rPr>
      <w:noProof/>
      <w:sz w:val="16"/>
    </w:rPr>
  </w:style>
  <w:style w:type="paragraph" w:customStyle="1" w:styleId="TableParagraph">
    <w:name w:val="Table Paragraph"/>
    <w:basedOn w:val="Normal"/>
    <w:uiPriority w:val="1"/>
    <w:qFormat/>
    <w:rsid w:val="00C4341B"/>
    <w:pPr>
      <w:widowControl w:val="0"/>
      <w:autoSpaceDE w:val="0"/>
      <w:autoSpaceDN w:val="0"/>
      <w:ind w:left="24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aulamodelprojecteCar">
    <w:name w:val="taula model projecte Car"/>
    <w:link w:val="taulamodelprojecte"/>
    <w:rsid w:val="009E756F"/>
    <w:rPr>
      <w:rFonts w:ascii="Arial" w:hAnsi="Arial"/>
      <w:noProof/>
      <w:sz w:val="16"/>
    </w:rPr>
  </w:style>
  <w:style w:type="character" w:customStyle="1" w:styleId="Mencisenseresoldre1">
    <w:name w:val="Menció sense resoldre1"/>
    <w:uiPriority w:val="99"/>
    <w:semiHidden/>
    <w:unhideWhenUsed/>
    <w:rsid w:val="005F67E4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6215E8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9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lantilles\K002%20DG%20Patrimoni%20Cultural\K213%20Servei%20d'Arqueologia\Impresos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6EDCF-E1FE-4691-9CC3-E7C6C3E6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Impresos.dot</Template>
  <TotalTime>10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574-V04-14</vt:lpstr>
    </vt:vector>
  </TitlesOfParts>
  <Manager>Departament de Cultura</Manager>
  <Company>Generalitat de Catalunya</Company>
  <LinksUpToDate>false</LinksUpToDate>
  <CharactersWithSpaces>4166</CharactersWithSpaces>
  <SharedDoc>false</SharedDoc>
  <HLinks>
    <vt:vector size="6" baseType="variant">
      <vt:variant>
        <vt:i4>4259965</vt:i4>
      </vt:variant>
      <vt:variant>
        <vt:i4>992</vt:i4>
      </vt:variant>
      <vt:variant>
        <vt:i4>0</vt:i4>
      </vt:variant>
      <vt:variant>
        <vt:i4>5</vt:i4>
      </vt:variant>
      <vt:variant>
        <vt:lpwstr>mailto:osic@gencat.cat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574-V04-14</dc:title>
  <dc:subject>Memòria de projecte sol·licitud de subvencions per a la producció municipal i l'exhibició en festivals, circuits i xarxes de difusió d'espectacles d'arts escèniques i música sense finalitat lucrativa</dc:subject>
  <dc:creator>mrclpp</dc:creator>
  <cp:keywords>Memòria;projecte;annex;sol·licitud;subvenció;producció;municipal;exhibició;festivals;circuits;xarxes;difusió;espectacles;arts escèniques;música;sense;finalitat;lucrativa;</cp:keywords>
  <dc:description/>
  <cp:lastModifiedBy>Navarro Suñé, Albert</cp:lastModifiedBy>
  <cp:revision>7</cp:revision>
  <cp:lastPrinted>2025-07-14T15:15:00Z</cp:lastPrinted>
  <dcterms:created xsi:type="dcterms:W3CDTF">2026-07-03T14:25:00Z</dcterms:created>
  <dcterms:modified xsi:type="dcterms:W3CDTF">2026-07-14T10:28:00Z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laborado por">
    <vt:lpwstr>Jordi Serra</vt:lpwstr>
  </property>
  <property fmtid="{D5CDD505-2E9C-101B-9397-08002B2CF9AE}" pid="3" name="Fecha de registro">
    <vt:filetime>2002-04-07T22:00:00Z</vt:filetime>
  </property>
</Properties>
</file>