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4A50" w14:textId="77777777" w:rsidR="00980774" w:rsidRPr="00707BE5" w:rsidRDefault="00980774" w:rsidP="009807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/>
          <w:b/>
          <w:sz w:val="24"/>
          <w:szCs w:val="24"/>
        </w:rPr>
      </w:pPr>
      <w:r w:rsidRPr="00707BE5">
        <w:rPr>
          <w:rFonts w:ascii="Arial" w:hAnsi="Arial"/>
          <w:b/>
          <w:sz w:val="24"/>
          <w:szCs w:val="24"/>
        </w:rPr>
        <w:t>Subvencions a projectes d’internacionalització d’empreses del sector del llibre</w:t>
      </w:r>
      <w:r>
        <w:rPr>
          <w:rFonts w:ascii="Arial" w:hAnsi="Arial"/>
          <w:b/>
          <w:sz w:val="24"/>
          <w:szCs w:val="24"/>
        </w:rPr>
        <w:t xml:space="preserve">, </w:t>
      </w:r>
      <w:r w:rsidRPr="002E3E4F">
        <w:rPr>
          <w:rFonts w:ascii="Arial" w:hAnsi="Arial"/>
          <w:b/>
          <w:color w:val="C00000"/>
          <w:sz w:val="24"/>
          <w:szCs w:val="24"/>
        </w:rPr>
        <w:t>modalitat B . Il·lustradors</w:t>
      </w:r>
    </w:p>
    <w:p w14:paraId="6B43D06D" w14:textId="77777777" w:rsidR="00980774" w:rsidRPr="00707BE5" w:rsidRDefault="00980774" w:rsidP="00980774">
      <w:pPr>
        <w:rPr>
          <w:rFonts w:ascii="Arial" w:hAnsi="Arial"/>
          <w:b/>
          <w:sz w:val="24"/>
          <w:szCs w:val="24"/>
        </w:rPr>
      </w:pPr>
    </w:p>
    <w:p w14:paraId="239FDEFC" w14:textId="77777777" w:rsidR="00980774" w:rsidRPr="00DC527B" w:rsidRDefault="00980774" w:rsidP="00146516">
      <w:pPr>
        <w:jc w:val="center"/>
        <w:outlineLvl w:val="0"/>
        <w:rPr>
          <w:rFonts w:ascii="Arial" w:hAnsi="Arial"/>
          <w:b/>
          <w:sz w:val="24"/>
        </w:rPr>
      </w:pPr>
      <w:r w:rsidRPr="00DC527B">
        <w:rPr>
          <w:rFonts w:ascii="Arial" w:hAnsi="Arial"/>
          <w:b/>
          <w:sz w:val="24"/>
        </w:rPr>
        <w:t>MEMÒRIA DEL PROJECTE</w:t>
      </w:r>
    </w:p>
    <w:p w14:paraId="473A26EA" w14:textId="77777777" w:rsidR="00980774" w:rsidRDefault="00980774" w:rsidP="00146516">
      <w:pPr>
        <w:outlineLvl w:val="0"/>
        <w:rPr>
          <w:rFonts w:ascii="Arial" w:hAnsi="Arial"/>
          <w:b/>
          <w:sz w:val="24"/>
        </w:rPr>
      </w:pP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980774" w14:paraId="4722774E" w14:textId="77777777" w:rsidTr="0025339E">
        <w:trPr>
          <w:cantSplit/>
          <w:trHeight w:val="538"/>
        </w:trPr>
        <w:tc>
          <w:tcPr>
            <w:tcW w:w="94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EEAF6" w:themeFill="accent1" w:themeFillTint="33"/>
          </w:tcPr>
          <w:p w14:paraId="1CF3AFC8" w14:textId="77777777" w:rsidR="00980774" w:rsidRPr="001675CA" w:rsidRDefault="00980774" w:rsidP="00146516">
            <w:pPr>
              <w:rPr>
                <w:rFonts w:ascii="Arial" w:hAnsi="Arial" w:cs="Arial"/>
              </w:rPr>
            </w:pPr>
          </w:p>
          <w:p w14:paraId="4BAB5E27" w14:textId="77777777" w:rsidR="00980774" w:rsidRPr="001675CA" w:rsidRDefault="00980774" w:rsidP="00146516">
            <w:pPr>
              <w:pStyle w:val="Ttol1"/>
              <w:shd w:val="clear" w:color="auto" w:fill="DEEAF6" w:themeFill="accent1" w:themeFillTint="33"/>
              <w:ind w:left="0"/>
              <w:rPr>
                <w:rFonts w:cs="Arial"/>
              </w:rPr>
            </w:pPr>
            <w:r w:rsidRPr="001675CA">
              <w:rPr>
                <w:rFonts w:cs="Arial"/>
              </w:rPr>
              <w:t>DA</w:t>
            </w:r>
            <w:r>
              <w:rPr>
                <w:rFonts w:cs="Arial"/>
              </w:rPr>
              <w:t xml:space="preserve">DES D’IDENTIFICACIÓ </w:t>
            </w:r>
          </w:p>
          <w:p w14:paraId="0847D77C" w14:textId="77777777" w:rsidR="00980774" w:rsidRPr="001675CA" w:rsidRDefault="00980774" w:rsidP="0014651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80774" w14:paraId="4DBE92BF" w14:textId="77777777" w:rsidTr="0025339E">
        <w:trPr>
          <w:cantSplit/>
          <w:trHeight w:hRule="exact" w:val="693"/>
        </w:trPr>
        <w:tc>
          <w:tcPr>
            <w:tcW w:w="949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047BB36" w14:textId="77777777" w:rsidR="00980774" w:rsidRPr="00AD1453" w:rsidRDefault="00980774" w:rsidP="001465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1453">
              <w:rPr>
                <w:rFonts w:ascii="Arial" w:hAnsi="Arial" w:cs="Arial"/>
                <w:b/>
                <w:sz w:val="18"/>
                <w:szCs w:val="18"/>
              </w:rPr>
              <w:t>Nom de l’empresa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persona física</w:t>
            </w:r>
          </w:p>
          <w:p w14:paraId="2AE5D239" w14:textId="77777777" w:rsidR="00980774" w:rsidRPr="001675CA" w:rsidRDefault="00980774" w:rsidP="00146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14:paraId="23109283" w14:textId="77777777" w:rsidR="00980774" w:rsidRDefault="00980774" w:rsidP="00146516"/>
    <w:tbl>
      <w:tblPr>
        <w:tblW w:w="95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8"/>
      </w:tblGrid>
      <w:tr w:rsidR="00980774" w14:paraId="6DA30518" w14:textId="77777777" w:rsidTr="009832EF">
        <w:trPr>
          <w:cantSplit/>
          <w:trHeight w:val="285"/>
        </w:trPr>
        <w:tc>
          <w:tcPr>
            <w:tcW w:w="95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EEAF6" w:themeFill="accent1" w:themeFillTint="33"/>
          </w:tcPr>
          <w:p w14:paraId="4DD17F5C" w14:textId="77777777" w:rsidR="00980774" w:rsidRDefault="00980774" w:rsidP="00146516">
            <w:pPr>
              <w:pStyle w:val="Ttol1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DESCRIPCIÓ </w:t>
            </w:r>
            <w:r w:rsidR="00491E8F">
              <w:rPr>
                <w:rFonts w:cs="Arial"/>
              </w:rPr>
              <w:t xml:space="preserve">/ HISTORIAL </w:t>
            </w:r>
            <w:r w:rsidR="002E3E4F">
              <w:rPr>
                <w:rFonts w:cs="Arial"/>
              </w:rPr>
              <w:t xml:space="preserve">de l’empresa </w:t>
            </w:r>
          </w:p>
          <w:p w14:paraId="790FC91B" w14:textId="77777777" w:rsidR="00491E8F" w:rsidRPr="00491E8F" w:rsidRDefault="00491E8F" w:rsidP="00146516"/>
        </w:tc>
      </w:tr>
      <w:tr w:rsidR="00281BE0" w:rsidRPr="00ED5A77" w14:paraId="07AFB73F" w14:textId="77777777" w:rsidTr="009832EF">
        <w:trPr>
          <w:trHeight w:val="1637"/>
        </w:trPr>
        <w:tc>
          <w:tcPr>
            <w:tcW w:w="95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076654" w14:textId="77777777" w:rsidR="00281BE0" w:rsidRPr="00855C85" w:rsidRDefault="00281BE0" w:rsidP="00146516">
            <w:pPr>
              <w:rPr>
                <w:rFonts w:ascii="Arial" w:hAnsi="Arial" w:cs="Arial"/>
              </w:rPr>
            </w:pPr>
            <w:r w:rsidRPr="00855C85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55C85">
              <w:rPr>
                <w:rFonts w:ascii="Arial" w:hAnsi="Arial" w:cs="Arial"/>
              </w:rPr>
              <w:instrText xml:space="preserve"> FORMTEXT </w:instrText>
            </w:r>
            <w:r w:rsidRPr="00855C85">
              <w:rPr>
                <w:rFonts w:ascii="Arial" w:hAnsi="Arial" w:cs="Arial"/>
              </w:rPr>
            </w:r>
            <w:r w:rsidRPr="00855C85">
              <w:rPr>
                <w:rFonts w:ascii="Arial" w:hAnsi="Arial" w:cs="Arial"/>
              </w:rPr>
              <w:fldChar w:fldCharType="separate"/>
            </w:r>
            <w:r w:rsidRPr="00855C85">
              <w:rPr>
                <w:rFonts w:cs="Arial"/>
                <w:noProof/>
              </w:rPr>
              <w:t> </w:t>
            </w:r>
            <w:r w:rsidRPr="00855C85">
              <w:rPr>
                <w:rFonts w:cs="Arial"/>
                <w:noProof/>
              </w:rPr>
              <w:t> </w:t>
            </w:r>
            <w:r w:rsidRPr="00855C85">
              <w:rPr>
                <w:rFonts w:cs="Arial"/>
                <w:noProof/>
              </w:rPr>
              <w:t> </w:t>
            </w:r>
            <w:r w:rsidRPr="00855C85">
              <w:rPr>
                <w:rFonts w:cs="Arial"/>
                <w:noProof/>
              </w:rPr>
              <w:t> </w:t>
            </w:r>
            <w:r w:rsidRPr="00855C85">
              <w:rPr>
                <w:rFonts w:cs="Arial"/>
                <w:noProof/>
              </w:rPr>
              <w:t> </w:t>
            </w:r>
            <w:r w:rsidRPr="00855C85">
              <w:rPr>
                <w:rFonts w:ascii="Arial" w:hAnsi="Arial" w:cs="Arial"/>
              </w:rPr>
              <w:fldChar w:fldCharType="end"/>
            </w:r>
          </w:p>
          <w:p w14:paraId="10ED5AB1" w14:textId="77777777" w:rsidR="00281BE0" w:rsidRDefault="00281BE0" w:rsidP="00146516"/>
          <w:p w14:paraId="7CBCF849" w14:textId="77777777" w:rsidR="00281BE0" w:rsidRDefault="00281BE0" w:rsidP="00146516"/>
          <w:p w14:paraId="788E0D5D" w14:textId="77777777" w:rsidR="00281BE0" w:rsidRDefault="00281BE0" w:rsidP="00146516"/>
          <w:p w14:paraId="7CA3AAEF" w14:textId="77777777" w:rsidR="00281BE0" w:rsidRDefault="00281BE0" w:rsidP="00146516"/>
          <w:p w14:paraId="2DE1804C" w14:textId="77777777" w:rsidR="00281BE0" w:rsidRDefault="00281BE0" w:rsidP="00146516"/>
          <w:p w14:paraId="3F03A59F" w14:textId="77777777" w:rsidR="00281BE0" w:rsidRDefault="00281BE0" w:rsidP="00146516"/>
          <w:p w14:paraId="6E3F265D" w14:textId="77777777" w:rsidR="00281BE0" w:rsidRPr="00087704" w:rsidRDefault="00281BE0" w:rsidP="00146516"/>
        </w:tc>
      </w:tr>
      <w:tr w:rsidR="00281BE0" w14:paraId="411FCE3E" w14:textId="77777777" w:rsidTr="009832EF">
        <w:trPr>
          <w:cantSplit/>
          <w:trHeight w:val="285"/>
        </w:trPr>
        <w:tc>
          <w:tcPr>
            <w:tcW w:w="95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EEAF6" w:themeFill="accent1" w:themeFillTint="33"/>
          </w:tcPr>
          <w:p w14:paraId="7B15B04B" w14:textId="0F7C1C9D" w:rsidR="00281BE0" w:rsidRPr="009B18C2" w:rsidRDefault="00281BE0" w:rsidP="00146516">
            <w:pPr>
              <w:pStyle w:val="Ttol1"/>
              <w:ind w:left="0"/>
              <w:rPr>
                <w:rFonts w:cs="Arial"/>
                <w:highlight w:val="yellow"/>
              </w:rPr>
            </w:pPr>
            <w:r w:rsidRPr="0025339E">
              <w:rPr>
                <w:rFonts w:cs="Arial"/>
              </w:rPr>
              <w:t>OBRA O OBRES PUBLICADES EN ELS 5 ANYS PRÈVIS A 202</w:t>
            </w:r>
            <w:r w:rsidR="0025339E" w:rsidRPr="0025339E">
              <w:rPr>
                <w:rFonts w:cs="Arial"/>
              </w:rPr>
              <w:t>6</w:t>
            </w:r>
          </w:p>
          <w:p w14:paraId="0202D130" w14:textId="0BDB3D06" w:rsidR="00281BE0" w:rsidRPr="00760960" w:rsidRDefault="00281BE0" w:rsidP="00146516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980774" w:rsidRPr="00ED5A77" w14:paraId="4505EED2" w14:textId="77777777" w:rsidTr="009832EF">
        <w:trPr>
          <w:trHeight w:val="1637"/>
        </w:trPr>
        <w:tc>
          <w:tcPr>
            <w:tcW w:w="95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A5898BA" w14:textId="4E28BCAE" w:rsidR="0025339E" w:rsidRPr="0025339E" w:rsidRDefault="0025339E" w:rsidP="00146516">
            <w:pPr>
              <w:rPr>
                <w:rFonts w:ascii="Arial" w:hAnsi="Arial" w:cs="Arial"/>
                <w:sz w:val="20"/>
                <w:szCs w:val="18"/>
              </w:rPr>
            </w:pPr>
            <w:r w:rsidRPr="0025339E">
              <w:rPr>
                <w:rFonts w:ascii="Arial" w:hAnsi="Arial" w:cs="Arial"/>
                <w:sz w:val="20"/>
                <w:szCs w:val="18"/>
              </w:rPr>
              <w:t>*En el cas que es tracti d’obres amb text, indicar l’idioma</w:t>
            </w:r>
          </w:p>
          <w:p w14:paraId="09E5F1F7" w14:textId="77777777" w:rsidR="00980774" w:rsidRDefault="00980774" w:rsidP="00146516"/>
          <w:p w14:paraId="5580439B" w14:textId="77777777" w:rsidR="00980774" w:rsidRDefault="00980774" w:rsidP="00146516"/>
          <w:p w14:paraId="34AE77F6" w14:textId="77777777" w:rsidR="00980774" w:rsidRDefault="00980774" w:rsidP="00146516"/>
          <w:p w14:paraId="243CEC5D" w14:textId="77777777" w:rsidR="00760960" w:rsidRDefault="00760960" w:rsidP="00146516"/>
          <w:p w14:paraId="50447703" w14:textId="77777777" w:rsidR="00980774" w:rsidRDefault="00980774" w:rsidP="00146516"/>
          <w:p w14:paraId="2459DD4A" w14:textId="77777777" w:rsidR="00980774" w:rsidRDefault="00980774" w:rsidP="00146516"/>
          <w:p w14:paraId="6D969603" w14:textId="77777777" w:rsidR="0025339E" w:rsidRPr="00087704" w:rsidRDefault="0025339E" w:rsidP="00146516"/>
        </w:tc>
      </w:tr>
      <w:tr w:rsidR="00980774" w:rsidRPr="00ED5A77" w14:paraId="318A791C" w14:textId="77777777" w:rsidTr="009832EF">
        <w:trPr>
          <w:cantSplit/>
          <w:trHeight w:val="409"/>
        </w:trPr>
        <w:tc>
          <w:tcPr>
            <w:tcW w:w="95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EEAF6" w:themeFill="accent1" w:themeFillTint="33"/>
          </w:tcPr>
          <w:p w14:paraId="0FA7C057" w14:textId="77777777" w:rsidR="00980774" w:rsidRPr="001675CA" w:rsidRDefault="00980774" w:rsidP="00146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ANTECEDENTS de l’activitat INTERNACIONAL</w:t>
            </w:r>
            <w:r w:rsidRPr="00D2636A">
              <w:rPr>
                <w:rFonts w:ascii="Arial" w:hAnsi="Arial" w:cs="Arial"/>
                <w:b/>
              </w:rPr>
              <w:t xml:space="preserve"> (</w:t>
            </w:r>
            <w:r>
              <w:rPr>
                <w:rFonts w:ascii="Arial" w:hAnsi="Arial" w:cs="Arial"/>
                <w:b/>
              </w:rPr>
              <w:t>fetes en els 18 mesos anteriors)</w:t>
            </w:r>
          </w:p>
        </w:tc>
      </w:tr>
    </w:tbl>
    <w:p w14:paraId="28550728" w14:textId="77777777" w:rsidR="00146516" w:rsidRPr="001675CA" w:rsidRDefault="00146516" w:rsidP="00146516">
      <w:pPr>
        <w:ind w:left="15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" w:name="Text4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61005728" w14:textId="77777777" w:rsidR="00146516" w:rsidRDefault="00146516" w:rsidP="00146516">
      <w:pPr>
        <w:ind w:left="154"/>
        <w:rPr>
          <w:rFonts w:ascii="Arial" w:hAnsi="Arial" w:cs="Arial"/>
        </w:rPr>
      </w:pPr>
    </w:p>
    <w:p w14:paraId="651C7A43" w14:textId="77777777" w:rsidR="00146516" w:rsidRDefault="00146516" w:rsidP="00146516">
      <w:pPr>
        <w:ind w:left="154"/>
        <w:rPr>
          <w:rFonts w:ascii="Arial" w:hAnsi="Arial" w:cs="Arial"/>
        </w:rPr>
      </w:pPr>
    </w:p>
    <w:p w14:paraId="108B494A" w14:textId="77777777" w:rsidR="00146516" w:rsidRDefault="00146516" w:rsidP="00146516">
      <w:pPr>
        <w:ind w:left="154"/>
        <w:jc w:val="both"/>
        <w:rPr>
          <w:rFonts w:ascii="Arial" w:hAnsi="Arial" w:cs="Arial"/>
          <w:b/>
        </w:rPr>
      </w:pPr>
    </w:p>
    <w:p w14:paraId="4A875368" w14:textId="77777777" w:rsidR="00146516" w:rsidRDefault="00146516" w:rsidP="00146516">
      <w:pPr>
        <w:ind w:left="154"/>
        <w:jc w:val="both"/>
        <w:rPr>
          <w:rFonts w:ascii="Arial" w:hAnsi="Arial" w:cs="Arial"/>
          <w:b/>
        </w:rPr>
      </w:pPr>
    </w:p>
    <w:p w14:paraId="4497871C" w14:textId="77777777" w:rsidR="00146516" w:rsidRDefault="00146516" w:rsidP="00146516">
      <w:pPr>
        <w:ind w:left="154"/>
        <w:jc w:val="both"/>
        <w:rPr>
          <w:rFonts w:ascii="Arial" w:hAnsi="Arial" w:cs="Arial"/>
          <w:b/>
        </w:rPr>
      </w:pPr>
    </w:p>
    <w:p w14:paraId="04271E35" w14:textId="77777777" w:rsidR="00760960" w:rsidRDefault="00760960" w:rsidP="00146516">
      <w:pPr>
        <w:ind w:left="154"/>
        <w:jc w:val="both"/>
        <w:rPr>
          <w:rFonts w:ascii="Arial" w:hAnsi="Arial" w:cs="Arial"/>
          <w:b/>
        </w:rPr>
      </w:pPr>
    </w:p>
    <w:p w14:paraId="6BBE9358" w14:textId="77777777" w:rsidR="00760960" w:rsidRDefault="00760960" w:rsidP="00146516">
      <w:pPr>
        <w:ind w:left="154"/>
        <w:jc w:val="both"/>
        <w:rPr>
          <w:rFonts w:ascii="Arial" w:hAnsi="Arial" w:cs="Arial"/>
          <w:b/>
        </w:rPr>
      </w:pPr>
    </w:p>
    <w:p w14:paraId="4D021A33" w14:textId="77777777" w:rsidR="00760960" w:rsidRPr="001675CA" w:rsidRDefault="00760960" w:rsidP="00760960">
      <w:pPr>
        <w:pStyle w:val="Ttol1"/>
        <w:ind w:left="154"/>
        <w:rPr>
          <w:rFonts w:cs="Arial"/>
        </w:rPr>
      </w:pPr>
    </w:p>
    <w:tbl>
      <w:tblPr>
        <w:tblW w:w="95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760960" w:rsidRPr="00ED5A77" w14:paraId="661BF7B0" w14:textId="77777777" w:rsidTr="0025339E">
        <w:trPr>
          <w:cantSplit/>
          <w:trHeight w:val="507"/>
        </w:trPr>
        <w:tc>
          <w:tcPr>
            <w:tcW w:w="95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DEEAF6" w:themeFill="accent1" w:themeFillTint="33"/>
          </w:tcPr>
          <w:p w14:paraId="64B3F070" w14:textId="77777777" w:rsidR="00760960" w:rsidRPr="001675CA" w:rsidRDefault="00760960" w:rsidP="00673884">
            <w:pPr>
              <w:ind w:left="1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ACTIVITATS/OBJECTIUS del projecte </w:t>
            </w:r>
            <w:r w:rsidRPr="00281BE0">
              <w:rPr>
                <w:rFonts w:ascii="Arial" w:hAnsi="Arial" w:cs="Arial"/>
                <w:b/>
              </w:rPr>
              <w:t>d’internacionalització</w:t>
            </w:r>
          </w:p>
        </w:tc>
      </w:tr>
    </w:tbl>
    <w:p w14:paraId="59FA1691" w14:textId="77777777" w:rsidR="00146516" w:rsidRDefault="00146516" w:rsidP="00146516">
      <w:pPr>
        <w:ind w:left="15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2" w:name="Text7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6A40ADA3" w14:textId="77777777" w:rsidR="00146516" w:rsidRPr="001675CA" w:rsidRDefault="00146516" w:rsidP="00146516">
      <w:pPr>
        <w:ind w:left="154"/>
        <w:rPr>
          <w:rFonts w:ascii="Arial" w:hAnsi="Arial" w:cs="Arial"/>
        </w:rPr>
      </w:pPr>
    </w:p>
    <w:p w14:paraId="4E5234CF" w14:textId="77777777" w:rsidR="00146516" w:rsidRDefault="00146516" w:rsidP="00146516">
      <w:pPr>
        <w:ind w:left="154"/>
        <w:rPr>
          <w:rFonts w:ascii="Arial" w:hAnsi="Arial" w:cs="Arial"/>
        </w:rPr>
      </w:pPr>
    </w:p>
    <w:p w14:paraId="42C0C6EF" w14:textId="77777777" w:rsidR="00146516" w:rsidRDefault="00146516" w:rsidP="00146516">
      <w:pPr>
        <w:ind w:left="154"/>
        <w:rPr>
          <w:rFonts w:ascii="Arial" w:hAnsi="Arial" w:cs="Arial"/>
        </w:rPr>
      </w:pPr>
    </w:p>
    <w:p w14:paraId="789CA194" w14:textId="77777777" w:rsidR="0095204C" w:rsidRDefault="0095204C" w:rsidP="00146516">
      <w:pPr>
        <w:ind w:left="154"/>
        <w:rPr>
          <w:rFonts w:ascii="Arial" w:hAnsi="Arial" w:cs="Arial"/>
        </w:rPr>
      </w:pPr>
    </w:p>
    <w:sectPr w:rsidR="0095204C" w:rsidSect="001465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701" w:bottom="1418" w:left="137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3ABF" w14:textId="77777777" w:rsidR="009576E1" w:rsidRDefault="009576E1" w:rsidP="00645F18">
      <w:r>
        <w:separator/>
      </w:r>
    </w:p>
  </w:endnote>
  <w:endnote w:type="continuationSeparator" w:id="0">
    <w:p w14:paraId="3D409D37" w14:textId="77777777" w:rsidR="009576E1" w:rsidRDefault="009576E1" w:rsidP="0064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ans">
    <w:altName w:val="Arial Unicode MS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 Light">
    <w:altName w:val="Helvetica LT Std Light"/>
    <w:charset w:val="00"/>
    <w:family w:val="auto"/>
    <w:pitch w:val="variable"/>
    <w:sig w:usb0="00000003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901D" w14:textId="77777777" w:rsidR="00645F18" w:rsidRDefault="00645F18" w:rsidP="009A16C0">
    <w:pPr>
      <w:pStyle w:val="Peu"/>
      <w:ind w:left="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318459080"/>
  <w:p w14:paraId="2CFD07D7" w14:textId="77777777" w:rsidR="00645F18" w:rsidRPr="00AB0E26" w:rsidRDefault="00AA579F" w:rsidP="00766964">
    <w:pPr>
      <w:pStyle w:val="Capalera"/>
      <w:spacing w:line="160" w:lineRule="exact"/>
      <w:ind w:left="-567"/>
      <w:rPr>
        <w:rFonts w:ascii="FreeSans" w:hAnsi="FreeSans" w:cs="FreeSans"/>
        <w:color w:val="7F7F7F"/>
        <w:sz w:val="14"/>
        <w:szCs w:val="14"/>
        <w:lang w:val="fr-FR"/>
      </w:rPr>
    </w:pP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8421D0E" wp14:editId="4B618571">
              <wp:simplePos x="0" y="0"/>
              <wp:positionH relativeFrom="column">
                <wp:posOffset>4584065</wp:posOffset>
              </wp:positionH>
              <wp:positionV relativeFrom="paragraph">
                <wp:posOffset>-107315</wp:posOffset>
              </wp:positionV>
              <wp:extent cx="1386205" cy="638810"/>
              <wp:effectExtent l="0" t="0" r="4445" b="8890"/>
              <wp:wrapSquare wrapText="bothSides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6205" cy="638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E5B12" w14:textId="77777777"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Passatge de la Banca, 1-3</w:t>
                          </w:r>
                        </w:p>
                        <w:p w14:paraId="5B1898FB" w14:textId="77777777"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08002 Barcelona</w:t>
                          </w:r>
                        </w:p>
                        <w:p w14:paraId="59B1AE0C" w14:textId="77777777"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933 16 27 70</w:t>
                          </w:r>
                        </w:p>
                        <w:p w14:paraId="106EEC89" w14:textId="77777777"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icec@gencat.cat</w:t>
                          </w:r>
                        </w:p>
                        <w:p w14:paraId="0A750602" w14:textId="77777777" w:rsidR="00AA579F" w:rsidRPr="00E32272" w:rsidRDefault="00AA579F" w:rsidP="00AA579F">
                          <w:pPr>
                            <w:pStyle w:val="Peu"/>
                            <w:jc w:val="right"/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E32272">
                            <w:rPr>
                              <w:rFonts w:ascii="Helvetica Light" w:hAnsi="Helvetica Light"/>
                              <w:color w:val="7F7F7F" w:themeColor="text1" w:themeTint="80"/>
                              <w:sz w:val="14"/>
                              <w:szCs w:val="14"/>
                            </w:rPr>
                            <w:t>icec.gencat.cat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21D0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60.95pt;margin-top:-8.45pt;width:109.15pt;height:5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IVDQIAAPYDAAAOAAAAZHJzL2Uyb0RvYy54bWysU9tu2zAMfR+wfxD0vthJkyw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" stroked="f">
              <v:textbox>
                <w:txbxContent>
                  <w:p w14:paraId="499E5B12" w14:textId="77777777"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Passatge de la Banca, 1-3</w:t>
                    </w:r>
                  </w:p>
                  <w:p w14:paraId="5B1898FB" w14:textId="77777777"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08002 Barcelona</w:t>
                    </w:r>
                  </w:p>
                  <w:p w14:paraId="59B1AE0C" w14:textId="77777777"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933 16 27 70</w:t>
                    </w:r>
                  </w:p>
                  <w:p w14:paraId="106EEC89" w14:textId="77777777"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icec@gencat.cat</w:t>
                    </w:r>
                  </w:p>
                  <w:p w14:paraId="0A750602" w14:textId="77777777" w:rsidR="00AA579F" w:rsidRPr="00E32272" w:rsidRDefault="00AA579F" w:rsidP="00AA579F">
                    <w:pPr>
                      <w:pStyle w:val="Peu"/>
                      <w:jc w:val="right"/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</w:pPr>
                    <w:r w:rsidRPr="00E32272">
                      <w:rPr>
                        <w:rFonts w:ascii="Helvetica Light" w:hAnsi="Helvetica Light"/>
                        <w:color w:val="7F7F7F" w:themeColor="text1" w:themeTint="80"/>
                        <w:sz w:val="14"/>
                        <w:szCs w:val="14"/>
                      </w:rPr>
                      <w:t>icec.gencat.cat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5339E">
      <w:rPr>
        <w:rFonts w:ascii="FreeSans" w:hAnsi="FreeSans" w:cs="FreeSans"/>
        <w:color w:val="7F7F7F"/>
        <w:sz w:val="14"/>
        <w:szCs w:val="14"/>
        <w:lang w:val="fr-FR"/>
      </w:rPr>
      <w:object w:dxaOrig="1440" w:dyaOrig="1440" w14:anchorId="774914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1.5pt;margin-top:782.2pt;width:20.45pt;height:23.5pt;z-index:251660288;visibility:visible;mso-wrap-edited:f;mso-position-horizontal-relative:text;mso-position-vertical-relative:page" o:allowincell="f" filled="t" fillcolor="#7f7f7f" strokecolor="#bfbfbf [2412]">
          <v:fill color2="fill darken(118)" recolor="t" rotate="t" method="linear sigma" focus="100%" type="gradient"/>
          <v:imagedata r:id="rId1" o:title=""/>
          <w10:wrap anchory="page"/>
        </v:shape>
        <o:OLEObject Type="Embed" ProgID="Word.Picture.8" ShapeID="_x0000_s2053" DrawAspect="Content" ObjectID="_1842158723" r:id="rId2"/>
      </w:object>
    </w:r>
    <w:r w:rsidR="00645F18" w:rsidRPr="00AB0E26">
      <w:rPr>
        <w:rFonts w:ascii="FreeSans" w:hAnsi="FreeSans" w:cs="FreeSans"/>
        <w:color w:val="7F7F7F"/>
        <w:sz w:val="14"/>
        <w:szCs w:val="14"/>
        <w:lang w:val="fr-FR"/>
      </w:rPr>
      <w:t>Generalitat de Catalunya</w:t>
    </w:r>
  </w:p>
  <w:p w14:paraId="02228CB0" w14:textId="77777777" w:rsidR="00645F18" w:rsidRPr="00AB0E26" w:rsidRDefault="00645F18" w:rsidP="00766964">
    <w:pPr>
      <w:pStyle w:val="Capalera"/>
      <w:spacing w:line="160" w:lineRule="exact"/>
      <w:ind w:left="-567"/>
      <w:rPr>
        <w:rFonts w:ascii="FreeSans" w:hAnsi="FreeSans" w:cs="FreeSans"/>
        <w:b/>
        <w:color w:val="7F7F7F"/>
        <w:sz w:val="14"/>
        <w:szCs w:val="14"/>
        <w:lang w:val="fr-FR"/>
      </w:rPr>
    </w:pPr>
    <w:r w:rsidRPr="00AB0E26">
      <w:rPr>
        <w:rFonts w:ascii="FreeSans" w:hAnsi="FreeSans" w:cs="FreeSans"/>
        <w:b/>
        <w:color w:val="7F7F7F"/>
        <w:sz w:val="14"/>
        <w:szCs w:val="14"/>
        <w:lang w:val="fr-FR"/>
      </w:rPr>
      <w:t xml:space="preserve">Departament </w:t>
    </w:r>
  </w:p>
  <w:p w14:paraId="027BFDA7" w14:textId="77777777" w:rsidR="00645F18" w:rsidRPr="00AB0E26" w:rsidRDefault="00645F18" w:rsidP="00D9356C">
    <w:pPr>
      <w:pStyle w:val="Capalera"/>
      <w:tabs>
        <w:tab w:val="clear" w:pos="4252"/>
        <w:tab w:val="clear" w:pos="8504"/>
        <w:tab w:val="right" w:pos="7055"/>
      </w:tabs>
      <w:spacing w:line="160" w:lineRule="exact"/>
      <w:ind w:left="-567"/>
      <w:rPr>
        <w:rFonts w:ascii="Helvetica*" w:hAnsi="Helvetica*" w:cs="Helvetica"/>
        <w:color w:val="7F7F7F"/>
        <w:sz w:val="14"/>
        <w:szCs w:val="14"/>
        <w:lang w:val="fr-FR"/>
      </w:rPr>
    </w:pPr>
    <w:r w:rsidRPr="00AB0E26">
      <w:rPr>
        <w:rFonts w:ascii="FreeSans" w:hAnsi="FreeSans" w:cs="FreeSans"/>
        <w:b/>
        <w:color w:val="7F7F7F"/>
        <w:sz w:val="14"/>
        <w:szCs w:val="14"/>
        <w:lang w:val="fr-FR"/>
      </w:rPr>
      <w:t>de Cultura</w:t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4E30" w14:textId="77777777" w:rsidR="00F11BA0" w:rsidRDefault="00F11BA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256B" w14:textId="77777777" w:rsidR="009576E1" w:rsidRDefault="009576E1" w:rsidP="00645F18">
      <w:r>
        <w:separator/>
      </w:r>
    </w:p>
  </w:footnote>
  <w:footnote w:type="continuationSeparator" w:id="0">
    <w:p w14:paraId="76E3DE49" w14:textId="77777777" w:rsidR="009576E1" w:rsidRDefault="009576E1" w:rsidP="0064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3AD5" w14:textId="77777777" w:rsidR="00F11BA0" w:rsidRDefault="00F11BA0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7774C" w14:textId="77777777" w:rsidR="00645F18" w:rsidRPr="009A16C0" w:rsidRDefault="00645F18" w:rsidP="00CA0F28">
    <w:pPr>
      <w:pStyle w:val="Capalera"/>
      <w:ind w:left="-709"/>
      <w:rPr>
        <w:color w:val="A6A6A6" w:themeColor="background1" w:themeShade="A6"/>
      </w:rPr>
    </w:pPr>
    <w:r w:rsidRPr="009A16C0">
      <w:rPr>
        <w:noProof/>
        <w:color w:val="A6A6A6" w:themeColor="background1" w:themeShade="A6"/>
        <w:lang w:eastAsia="ca-ES"/>
      </w:rPr>
      <w:drawing>
        <wp:anchor distT="0" distB="0" distL="114300" distR="114300" simplePos="0" relativeHeight="251661312" behindDoc="1" locked="0" layoutInCell="1" allowOverlap="1" wp14:anchorId="7B0961FC" wp14:editId="3200EAF2">
          <wp:simplePos x="0" y="0"/>
          <wp:positionH relativeFrom="column">
            <wp:posOffset>-649950</wp:posOffset>
          </wp:positionH>
          <wp:positionV relativeFrom="paragraph">
            <wp:posOffset>-29662</wp:posOffset>
          </wp:positionV>
          <wp:extent cx="1886400" cy="460800"/>
          <wp:effectExtent l="0" t="0" r="0" b="0"/>
          <wp:wrapNone/>
          <wp:docPr id="25" name="Imat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7753" w14:textId="77777777" w:rsidR="00F11BA0" w:rsidRDefault="00F11BA0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4" style="mso-position-vertical-relative:page" o:allowincell="f" fill="f" fillcolor="none [2412]" stroke="f" strokecolor="none [2412]">
      <v:fill color="none [2412]" on="f"/>
      <v:stroke color="none [2412]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E1"/>
    <w:rsid w:val="00026C1B"/>
    <w:rsid w:val="000B05E3"/>
    <w:rsid w:val="00146516"/>
    <w:rsid w:val="001F0758"/>
    <w:rsid w:val="00233949"/>
    <w:rsid w:val="0025339E"/>
    <w:rsid w:val="00281BE0"/>
    <w:rsid w:val="002E3E4F"/>
    <w:rsid w:val="003D2F69"/>
    <w:rsid w:val="00413767"/>
    <w:rsid w:val="00491E8F"/>
    <w:rsid w:val="00645F18"/>
    <w:rsid w:val="00760960"/>
    <w:rsid w:val="00766964"/>
    <w:rsid w:val="007C4B87"/>
    <w:rsid w:val="0081242D"/>
    <w:rsid w:val="0082793E"/>
    <w:rsid w:val="008430FD"/>
    <w:rsid w:val="008D0FDC"/>
    <w:rsid w:val="00926FCD"/>
    <w:rsid w:val="00932023"/>
    <w:rsid w:val="0095204C"/>
    <w:rsid w:val="009576E1"/>
    <w:rsid w:val="00980774"/>
    <w:rsid w:val="009832EF"/>
    <w:rsid w:val="009873CB"/>
    <w:rsid w:val="009A16C0"/>
    <w:rsid w:val="009B18C2"/>
    <w:rsid w:val="009D7684"/>
    <w:rsid w:val="00A51FAF"/>
    <w:rsid w:val="00A84DEF"/>
    <w:rsid w:val="00A96320"/>
    <w:rsid w:val="00AA579F"/>
    <w:rsid w:val="00AB0E26"/>
    <w:rsid w:val="00BA34BC"/>
    <w:rsid w:val="00CA0F28"/>
    <w:rsid w:val="00CA55E3"/>
    <w:rsid w:val="00D76E9D"/>
    <w:rsid w:val="00D90D97"/>
    <w:rsid w:val="00D9356C"/>
    <w:rsid w:val="00EE20B1"/>
    <w:rsid w:val="00F11BA0"/>
    <w:rsid w:val="00F70310"/>
    <w:rsid w:val="00FA045B"/>
    <w:rsid w:val="00FA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style="mso-position-vertical-relative:page" o:allowincell="f" fill="f" fillcolor="none [2412]" stroke="f" strokecolor="none [2412]">
      <v:fill color="none [2412]" on="f"/>
      <v:stroke color="none [2412]" on="f"/>
    </o:shapedefaults>
    <o:shapelayout v:ext="edit">
      <o:idmap v:ext="edit" data="1"/>
    </o:shapelayout>
  </w:shapeDefaults>
  <w:decimalSymbol w:val=","/>
  <w:listSeparator w:val=";"/>
  <w14:docId w14:val="4AB148A1"/>
  <w15:chartTrackingRefBased/>
  <w15:docId w15:val="{7B4E530F-8436-40A0-BA9E-15A00F4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6E1"/>
    <w:pPr>
      <w:spacing w:after="0" w:line="240" w:lineRule="auto"/>
    </w:pPr>
    <w:rPr>
      <w:rFonts w:ascii="Helvetica*" w:eastAsia="Times New Roman" w:hAnsi="Helvetica*" w:cs="Times New Roman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980774"/>
    <w:pPr>
      <w:keepNext/>
      <w:ind w:left="-70"/>
      <w:outlineLvl w:val="0"/>
    </w:pPr>
    <w:rPr>
      <w:rFonts w:ascii="Arial" w:hAnsi="Arial"/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645F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apaleraCar">
    <w:name w:val="Capçalera Car"/>
    <w:basedOn w:val="Lletraperdefectedelpargraf"/>
    <w:link w:val="Capalera"/>
    <w:rsid w:val="00645F18"/>
  </w:style>
  <w:style w:type="paragraph" w:styleId="Peu">
    <w:name w:val="footer"/>
    <w:basedOn w:val="Normal"/>
    <w:link w:val="PeuCar"/>
    <w:unhideWhenUsed/>
    <w:rsid w:val="00645F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euCar">
    <w:name w:val="Peu Car"/>
    <w:basedOn w:val="Lletraperdefectedelpargraf"/>
    <w:link w:val="Peu"/>
    <w:rsid w:val="00645F18"/>
  </w:style>
  <w:style w:type="character" w:styleId="Enlla">
    <w:name w:val="Hyperlink"/>
    <w:basedOn w:val="Lletraperdefectedelpargraf"/>
    <w:uiPriority w:val="99"/>
    <w:unhideWhenUsed/>
    <w:rsid w:val="00BA34BC"/>
    <w:rPr>
      <w:color w:val="0563C1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26C1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26C1B"/>
    <w:rPr>
      <w:rFonts w:ascii="Segoe UI" w:eastAsia="Times New Roman" w:hAnsi="Segoe UI" w:cs="Segoe UI"/>
      <w:sz w:val="18"/>
      <w:szCs w:val="18"/>
      <w:lang w:eastAsia="ca-ES"/>
    </w:rPr>
  </w:style>
  <w:style w:type="character" w:customStyle="1" w:styleId="Ttol1Car">
    <w:name w:val="Títol 1 Car"/>
    <w:basedOn w:val="Lletraperdefectedelpargraf"/>
    <w:link w:val="Ttol1"/>
    <w:rsid w:val="00980774"/>
    <w:rPr>
      <w:rFonts w:ascii="Arial" w:eastAsia="Times New Roman" w:hAnsi="Arial" w:cs="Times New Roman"/>
      <w:b/>
      <w:sz w:val="20"/>
      <w:szCs w:val="20"/>
      <w:lang w:eastAsia="ca-ES"/>
    </w:rPr>
  </w:style>
  <w:style w:type="table" w:styleId="Taulaambquadrcula">
    <w:name w:val="Table Grid"/>
    <w:basedOn w:val="Taulanormal"/>
    <w:rsid w:val="00980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uiPriority w:val="99"/>
    <w:semiHidden/>
    <w:unhideWhenUsed/>
    <w:rsid w:val="00983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72551930v\Desktop\Plantilla_Full%20blanc_nou%20logo%20ICEC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Plantilla_Full blanc_nou logo ICEC.dotx</Template>
  <TotalTime>7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 Casas, Montserrat</dc:creator>
  <cp:keywords/>
  <dc:description/>
  <cp:lastModifiedBy>Grimau Fernandez, Laura</cp:lastModifiedBy>
  <cp:revision>4</cp:revision>
  <cp:lastPrinted>2021-03-10T08:50:00Z</cp:lastPrinted>
  <dcterms:created xsi:type="dcterms:W3CDTF">2024-04-30T09:23:00Z</dcterms:created>
  <dcterms:modified xsi:type="dcterms:W3CDTF">2026-06-05T07:59:00Z</dcterms:modified>
</cp:coreProperties>
</file>