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25316" w14:textId="4162D4DD" w:rsidR="00710B2F" w:rsidRPr="00975F61" w:rsidRDefault="00C3735C" w:rsidP="002078E3">
      <w:pPr>
        <w:tabs>
          <w:tab w:val="left" w:pos="0"/>
        </w:tabs>
        <w:ind w:right="-81"/>
        <w:rPr>
          <w:rFonts w:cs="Arial"/>
          <w:b/>
          <w:sz w:val="24"/>
          <w:szCs w:val="24"/>
          <w:vertAlign w:val="superscript"/>
        </w:rPr>
      </w:pPr>
      <w:r w:rsidRPr="00975F61">
        <w:rPr>
          <w:rFonts w:cs="Arial"/>
          <w:b/>
          <w:sz w:val="24"/>
          <w:szCs w:val="24"/>
        </w:rPr>
        <w:t>Ordre de domiciliació directa - SEPA</w:t>
      </w:r>
    </w:p>
    <w:p w14:paraId="5E1A450A" w14:textId="77777777" w:rsidR="00710B2F" w:rsidRPr="00975F61" w:rsidRDefault="00710B2F" w:rsidP="002078E3">
      <w:pPr>
        <w:pBdr>
          <w:top w:val="single" w:sz="18" w:space="1" w:color="auto"/>
        </w:pBdr>
        <w:tabs>
          <w:tab w:val="left" w:pos="0"/>
        </w:tabs>
        <w:ind w:right="-81"/>
        <w:rPr>
          <w:rFonts w:cs="Arial"/>
          <w:b/>
          <w:sz w:val="24"/>
          <w:szCs w:val="24"/>
          <w:vertAlign w:val="superscript"/>
        </w:rPr>
      </w:pPr>
    </w:p>
    <w:p w14:paraId="30D76680" w14:textId="7A9DAE77" w:rsidR="00710B2F" w:rsidRPr="00975F61" w:rsidRDefault="00940C51" w:rsidP="002078E3">
      <w:pPr>
        <w:tabs>
          <w:tab w:val="left" w:pos="0"/>
        </w:tabs>
        <w:ind w:right="-81"/>
        <w:rPr>
          <w:rFonts w:cs="Arial"/>
          <w:szCs w:val="22"/>
        </w:rPr>
      </w:pPr>
      <w:r w:rsidRPr="00975F61">
        <w:rPr>
          <w:rFonts w:cs="Arial"/>
          <w:b/>
          <w:szCs w:val="22"/>
        </w:rPr>
        <w:t>Referència de l’ordre de domiciliació</w:t>
      </w:r>
    </w:p>
    <w:tbl>
      <w:tblPr>
        <w:tblW w:w="91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"/>
        <w:gridCol w:w="391"/>
        <w:gridCol w:w="367"/>
        <w:gridCol w:w="367"/>
        <w:gridCol w:w="367"/>
        <w:gridCol w:w="367"/>
        <w:gridCol w:w="367"/>
        <w:gridCol w:w="416"/>
        <w:gridCol w:w="368"/>
        <w:gridCol w:w="368"/>
        <w:gridCol w:w="368"/>
        <w:gridCol w:w="368"/>
        <w:gridCol w:w="368"/>
        <w:gridCol w:w="368"/>
        <w:gridCol w:w="368"/>
        <w:gridCol w:w="404"/>
        <w:gridCol w:w="3199"/>
        <w:gridCol w:w="11"/>
      </w:tblGrid>
      <w:tr w:rsidR="00940C51" w:rsidRPr="00975F61" w14:paraId="6BBCE00E" w14:textId="77777777" w:rsidTr="00011F2F">
        <w:trPr>
          <w:gridAfter w:val="1"/>
          <w:wAfter w:w="11" w:type="dxa"/>
        </w:trPr>
        <w:tc>
          <w:tcPr>
            <w:tcW w:w="9184" w:type="dxa"/>
            <w:gridSpan w:val="1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D95676" w14:textId="77777777" w:rsidR="00940C51" w:rsidRPr="00975F61" w:rsidRDefault="00FE4417" w:rsidP="00FE4417">
            <w:pPr>
              <w:widowControl w:val="0"/>
              <w:autoSpaceDE w:val="0"/>
              <w:autoSpaceDN w:val="0"/>
              <w:adjustRightInd w:val="0"/>
              <w:ind w:left="-108"/>
              <w:rPr>
                <w:rFonts w:cs="Arial"/>
                <w:sz w:val="16"/>
                <w:szCs w:val="16"/>
                <w:lang w:eastAsia="ca-ES"/>
              </w:rPr>
            </w:pPr>
            <w:r w:rsidRPr="00975F61">
              <w:rPr>
                <w:rFonts w:cs="Arial"/>
                <w:sz w:val="16"/>
                <w:szCs w:val="16"/>
                <w:lang w:eastAsia="ca-ES"/>
              </w:rPr>
              <w:t>Identificador del creditor</w:t>
            </w:r>
          </w:p>
          <w:p w14:paraId="44D2F2E4" w14:textId="61E5E043" w:rsidR="00FE4417" w:rsidRPr="00975F61" w:rsidRDefault="00FE4417" w:rsidP="00FE4417">
            <w:pPr>
              <w:widowControl w:val="0"/>
              <w:autoSpaceDE w:val="0"/>
              <w:autoSpaceDN w:val="0"/>
              <w:adjustRightInd w:val="0"/>
              <w:ind w:left="-108"/>
              <w:rPr>
                <w:rFonts w:cs="Arial"/>
                <w:sz w:val="16"/>
                <w:szCs w:val="16"/>
                <w:lang w:eastAsia="ca-ES"/>
              </w:rPr>
            </w:pPr>
          </w:p>
        </w:tc>
      </w:tr>
      <w:tr w:rsidR="00E1208A" w:rsidRPr="00975F61" w14:paraId="2CEE17DC" w14:textId="77777777" w:rsidTr="00E1208A">
        <w:trPr>
          <w:gridAfter w:val="2"/>
          <w:wAfter w:w="3262" w:type="dxa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AC032" w14:textId="5FCE691C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E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20C1155" w14:textId="4E913D10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S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</w:tcPr>
          <w:p w14:paraId="3401DB8C" w14:textId="34E06A00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9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5264" w14:textId="204F5E04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2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16EAC" w14:textId="1FD67507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</w:tcPr>
          <w:p w14:paraId="1A4FA743" w14:textId="01546284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</w:tcPr>
          <w:p w14:paraId="7CD06298" w14:textId="1D5414AF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5654" w14:textId="3DAA2FED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Q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A6EB9" w14:textId="44FD7ED6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5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</w:tcPr>
          <w:p w14:paraId="43668E97" w14:textId="4BF7B0E8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8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</w:tcPr>
          <w:p w14:paraId="50791976" w14:textId="784A93F6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5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9F34" w14:textId="601B42D8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6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C46CE" w14:textId="10E049B0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3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</w:tcPr>
          <w:p w14:paraId="2FA4FC31" w14:textId="0777AA06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3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</w:tcPr>
          <w:p w14:paraId="676BB5D8" w14:textId="14C26DCB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8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1BB4" w14:textId="01FAAE69" w:rsidR="00E1208A" w:rsidRPr="00975F61" w:rsidRDefault="00E1208A" w:rsidP="00940C51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t>H</w:t>
            </w:r>
          </w:p>
        </w:tc>
      </w:tr>
      <w:tr w:rsidR="00011F2F" w:rsidRPr="00975F61" w14:paraId="610C88FB" w14:textId="77777777" w:rsidTr="004D661C">
        <w:trPr>
          <w:trHeight w:val="2286"/>
        </w:trPr>
        <w:tc>
          <w:tcPr>
            <w:tcW w:w="919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D957CD3" w14:textId="1AE29235" w:rsidR="00FE4417" w:rsidRPr="00975F61" w:rsidRDefault="00FE4417" w:rsidP="00FE441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eastAsia="ca-ES"/>
              </w:rPr>
            </w:pPr>
          </w:p>
          <w:p w14:paraId="5F0014C5" w14:textId="77777777" w:rsidR="00FE4417" w:rsidRPr="00975F61" w:rsidRDefault="00FE4417" w:rsidP="00011F2F">
            <w:pPr>
              <w:widowControl w:val="0"/>
              <w:autoSpaceDE w:val="0"/>
              <w:autoSpaceDN w:val="0"/>
              <w:adjustRightInd w:val="0"/>
              <w:ind w:left="-108"/>
              <w:rPr>
                <w:rFonts w:cs="Arial"/>
                <w:sz w:val="16"/>
                <w:szCs w:val="16"/>
                <w:lang w:eastAsia="ca-ES"/>
              </w:rPr>
            </w:pPr>
            <w:r w:rsidRPr="00975F61">
              <w:rPr>
                <w:rFonts w:cs="Arial"/>
                <w:b/>
                <w:sz w:val="16"/>
                <w:szCs w:val="16"/>
                <w:lang w:eastAsia="ca-ES"/>
              </w:rPr>
              <w:t>Nom del creditor: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 xml:space="preserve"> Centre de Telecomunicacions i Tecnologies de la Informació de la Generalitat de Catalunya</w:t>
            </w:r>
          </w:p>
          <w:p w14:paraId="2129A342" w14:textId="77777777" w:rsidR="00FE4417" w:rsidRPr="00975F61" w:rsidRDefault="00FE4417" w:rsidP="00011F2F">
            <w:pPr>
              <w:widowControl w:val="0"/>
              <w:autoSpaceDE w:val="0"/>
              <w:autoSpaceDN w:val="0"/>
              <w:adjustRightInd w:val="0"/>
              <w:ind w:left="-108"/>
              <w:rPr>
                <w:rFonts w:cs="Arial"/>
                <w:sz w:val="16"/>
                <w:szCs w:val="16"/>
                <w:lang w:eastAsia="ca-ES"/>
              </w:rPr>
            </w:pPr>
            <w:r w:rsidRPr="00975F61">
              <w:rPr>
                <w:rFonts w:cs="Arial"/>
                <w:b/>
                <w:sz w:val="16"/>
                <w:szCs w:val="16"/>
                <w:lang w:eastAsia="ca-ES"/>
              </w:rPr>
              <w:t>NIF: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 xml:space="preserve"> Q5856338H</w:t>
            </w:r>
          </w:p>
          <w:p w14:paraId="5568DEB6" w14:textId="77777777" w:rsidR="00FE4417" w:rsidRPr="00975F61" w:rsidRDefault="00FE4417" w:rsidP="00011F2F">
            <w:pPr>
              <w:widowControl w:val="0"/>
              <w:autoSpaceDE w:val="0"/>
              <w:autoSpaceDN w:val="0"/>
              <w:adjustRightInd w:val="0"/>
              <w:ind w:left="-108"/>
              <w:rPr>
                <w:rFonts w:cs="Arial"/>
                <w:sz w:val="16"/>
                <w:szCs w:val="16"/>
                <w:lang w:eastAsia="ca-ES"/>
              </w:rPr>
            </w:pPr>
            <w:r w:rsidRPr="00975F61">
              <w:rPr>
                <w:rFonts w:cs="Arial"/>
                <w:b/>
                <w:sz w:val="16"/>
                <w:szCs w:val="16"/>
                <w:lang w:eastAsia="ca-ES"/>
              </w:rPr>
              <w:t>Adreça del creditor: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 xml:space="preserve"> Salvador Espriu, 45-51</w:t>
            </w:r>
          </w:p>
          <w:p w14:paraId="3334CDC0" w14:textId="77777777" w:rsidR="00FE4417" w:rsidRPr="00975F61" w:rsidRDefault="00FE4417" w:rsidP="00011F2F">
            <w:pPr>
              <w:widowControl w:val="0"/>
              <w:autoSpaceDE w:val="0"/>
              <w:autoSpaceDN w:val="0"/>
              <w:adjustRightInd w:val="0"/>
              <w:ind w:left="-108"/>
              <w:rPr>
                <w:rFonts w:cs="Arial"/>
                <w:sz w:val="16"/>
                <w:szCs w:val="16"/>
                <w:lang w:eastAsia="ca-ES"/>
              </w:rPr>
            </w:pPr>
            <w:r w:rsidRPr="00975F61">
              <w:rPr>
                <w:rFonts w:cs="Arial"/>
                <w:b/>
                <w:sz w:val="16"/>
                <w:szCs w:val="16"/>
                <w:lang w:eastAsia="ca-ES"/>
              </w:rPr>
              <w:t>Població: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 xml:space="preserve"> L’Hospitalet de Llobregat</w:t>
            </w:r>
          </w:p>
          <w:p w14:paraId="0BC60C3B" w14:textId="010FBB52" w:rsidR="00FE4417" w:rsidRPr="00975F61" w:rsidRDefault="00FE4417" w:rsidP="00011F2F">
            <w:pPr>
              <w:widowControl w:val="0"/>
              <w:autoSpaceDE w:val="0"/>
              <w:autoSpaceDN w:val="0"/>
              <w:adjustRightInd w:val="0"/>
              <w:ind w:left="-108"/>
              <w:rPr>
                <w:rFonts w:cs="Arial"/>
                <w:sz w:val="16"/>
                <w:szCs w:val="16"/>
                <w:lang w:eastAsia="ca-ES"/>
              </w:rPr>
            </w:pPr>
            <w:r w:rsidRPr="00975F61">
              <w:rPr>
                <w:rFonts w:cs="Arial"/>
                <w:b/>
                <w:sz w:val="16"/>
                <w:szCs w:val="16"/>
                <w:lang w:eastAsia="ca-ES"/>
              </w:rPr>
              <w:t>Província: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 xml:space="preserve"> Barcelona Codi Postal : 08908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br/>
            </w:r>
          </w:p>
          <w:p w14:paraId="305C53ED" w14:textId="7E4119E7" w:rsidR="00011F2F" w:rsidRPr="00975F61" w:rsidRDefault="00FE4417" w:rsidP="00E33C0D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cs="Arial"/>
                <w:sz w:val="16"/>
                <w:szCs w:val="16"/>
                <w:lang w:eastAsia="ca-ES"/>
              </w:rPr>
            </w:pPr>
            <w:r w:rsidRPr="00975F61">
              <w:rPr>
                <w:rFonts w:cs="Arial"/>
                <w:sz w:val="16"/>
                <w:szCs w:val="16"/>
                <w:lang w:eastAsia="ca-ES"/>
              </w:rPr>
              <w:t>Mitjançant la signatura d’aquesta ordre de domiciliació el deutor autoritza (A) al creditor a enviar instruccions a l’entitat del</w:t>
            </w:r>
            <w:r w:rsidR="00E33C0D" w:rsidRPr="00975F61">
              <w:rPr>
                <w:rFonts w:cs="Arial"/>
                <w:sz w:val="16"/>
                <w:szCs w:val="16"/>
                <w:lang w:eastAsia="ca-ES"/>
              </w:rPr>
              <w:t xml:space="preserve"> 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>deutor per a carregar en el seu compte, i (B) a l’entitat per a efectuar càrrecs en el seu compte seguint les instruccions del</w:t>
            </w:r>
            <w:r w:rsidR="00E33C0D" w:rsidRPr="00975F61">
              <w:rPr>
                <w:rFonts w:cs="Arial"/>
                <w:sz w:val="16"/>
                <w:szCs w:val="16"/>
                <w:lang w:eastAsia="ca-ES"/>
              </w:rPr>
              <w:t xml:space="preserve"> 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>creditor. Com a part dels seus drets, el deutor està legitimitat al reemborsament per la seva entitat en els termes i condicions</w:t>
            </w:r>
            <w:r w:rsidR="00E33C0D" w:rsidRPr="00975F61">
              <w:rPr>
                <w:rFonts w:cs="Arial"/>
                <w:sz w:val="16"/>
                <w:szCs w:val="16"/>
                <w:lang w:eastAsia="ca-ES"/>
              </w:rPr>
              <w:t xml:space="preserve"> 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>de contracte subscrit per aquesta. La sol·licitud de reemborsament s’haurà d’efectuar dins de les vuit setmanes que</w:t>
            </w:r>
            <w:r w:rsidR="00E33C0D" w:rsidRPr="00975F61">
              <w:rPr>
                <w:rFonts w:cs="Arial"/>
                <w:sz w:val="16"/>
                <w:szCs w:val="16"/>
                <w:lang w:eastAsia="ca-ES"/>
              </w:rPr>
              <w:t xml:space="preserve"> </w:t>
            </w:r>
            <w:r w:rsidRPr="00975F61">
              <w:rPr>
                <w:rFonts w:cs="Arial"/>
                <w:sz w:val="16"/>
                <w:szCs w:val="16"/>
                <w:lang w:eastAsia="ca-ES"/>
              </w:rPr>
              <w:t>segueixen a la data del càrrec en compte. Pot obtenir informació addicional sobre els seus drets en la seva entitat financera.</w:t>
            </w:r>
            <w:r w:rsidR="00E33C0D" w:rsidRPr="00975F61">
              <w:rPr>
                <w:rFonts w:cs="Arial"/>
                <w:sz w:val="16"/>
                <w:szCs w:val="16"/>
                <w:lang w:eastAsia="ca-ES"/>
              </w:rPr>
              <w:br/>
            </w:r>
            <w:r w:rsidR="00E33C0D" w:rsidRPr="00975F61">
              <w:rPr>
                <w:rFonts w:cs="Arial"/>
                <w:sz w:val="16"/>
                <w:szCs w:val="16"/>
                <w:lang w:eastAsia="ca-ES"/>
              </w:rPr>
              <w:br/>
            </w:r>
          </w:p>
        </w:tc>
      </w:tr>
    </w:tbl>
    <w:p w14:paraId="02E34664" w14:textId="1BD8B96A" w:rsidR="00710B2F" w:rsidRPr="00975F61" w:rsidRDefault="00011F2F" w:rsidP="0095637E">
      <w:pPr>
        <w:tabs>
          <w:tab w:val="left" w:pos="0"/>
        </w:tabs>
        <w:spacing w:line="276" w:lineRule="auto"/>
        <w:ind w:right="-81"/>
        <w:rPr>
          <w:rFonts w:cs="Arial"/>
          <w:b/>
          <w:szCs w:val="22"/>
          <w:vertAlign w:val="superscript"/>
        </w:rPr>
      </w:pPr>
      <w:r w:rsidRPr="00975F61">
        <w:rPr>
          <w:rFonts w:cs="Arial"/>
          <w:b/>
          <w:szCs w:val="22"/>
        </w:rPr>
        <w:t>D</w:t>
      </w:r>
      <w:r w:rsidR="00710B2F" w:rsidRPr="00975F61">
        <w:rPr>
          <w:rFonts w:cs="Arial"/>
          <w:b/>
          <w:szCs w:val="22"/>
        </w:rPr>
        <w:t xml:space="preserve">ades </w:t>
      </w:r>
      <w:r w:rsidR="004D661C" w:rsidRPr="00975F61">
        <w:rPr>
          <w:rFonts w:cs="Arial"/>
          <w:b/>
          <w:szCs w:val="22"/>
        </w:rPr>
        <w:t xml:space="preserve">del deutor </w:t>
      </w:r>
    </w:p>
    <w:tbl>
      <w:tblPr>
        <w:tblW w:w="91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"/>
        <w:gridCol w:w="67"/>
        <w:gridCol w:w="276"/>
        <w:gridCol w:w="63"/>
        <w:gridCol w:w="277"/>
        <w:gridCol w:w="61"/>
        <w:gridCol w:w="288"/>
        <w:gridCol w:w="51"/>
        <w:gridCol w:w="268"/>
        <w:gridCol w:w="71"/>
        <w:gridCol w:w="280"/>
        <w:gridCol w:w="58"/>
        <w:gridCol w:w="281"/>
        <w:gridCol w:w="58"/>
        <w:gridCol w:w="281"/>
        <w:gridCol w:w="59"/>
        <w:gridCol w:w="290"/>
        <w:gridCol w:w="49"/>
        <w:gridCol w:w="139"/>
        <w:gridCol w:w="25"/>
        <w:gridCol w:w="110"/>
        <w:gridCol w:w="66"/>
        <w:gridCol w:w="285"/>
        <w:gridCol w:w="55"/>
        <w:gridCol w:w="284"/>
        <w:gridCol w:w="54"/>
        <w:gridCol w:w="285"/>
        <w:gridCol w:w="54"/>
        <w:gridCol w:w="285"/>
        <w:gridCol w:w="91"/>
        <w:gridCol w:w="132"/>
        <w:gridCol w:w="339"/>
        <w:gridCol w:w="339"/>
        <w:gridCol w:w="263"/>
        <w:gridCol w:w="76"/>
        <w:gridCol w:w="339"/>
        <w:gridCol w:w="222"/>
        <w:gridCol w:w="339"/>
        <w:gridCol w:w="312"/>
        <w:gridCol w:w="27"/>
        <w:gridCol w:w="339"/>
        <w:gridCol w:w="339"/>
        <w:gridCol w:w="222"/>
        <w:gridCol w:w="339"/>
        <w:gridCol w:w="339"/>
        <w:gridCol w:w="339"/>
        <w:gridCol w:w="339"/>
      </w:tblGrid>
      <w:tr w:rsidR="004D661C" w:rsidRPr="00975F61" w14:paraId="53B22090" w14:textId="71E2DF92" w:rsidTr="007E2946">
        <w:tc>
          <w:tcPr>
            <w:tcW w:w="5584" w:type="dxa"/>
            <w:gridSpan w:val="34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</w:tcPr>
          <w:p w14:paraId="64102E49" w14:textId="7F82DFC7" w:rsidR="004D661C" w:rsidRPr="00975F61" w:rsidRDefault="004D661C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Denominació del centre / empresa</w:t>
            </w:r>
          </w:p>
          <w:p w14:paraId="5BCC9D0F" w14:textId="2CA281AC" w:rsidR="004D661C" w:rsidRPr="00975F61" w:rsidRDefault="004D661C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9"/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bookmarkStart w:id="1" w:name="_GoBack"/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bookmarkEnd w:id="1"/>
            <w:r w:rsidRPr="00975F61">
              <w:rPr>
                <w:rFonts w:cs="Arial"/>
                <w:szCs w:val="22"/>
              </w:rPr>
              <w:fldChar w:fldCharType="end"/>
            </w:r>
            <w:bookmarkEnd w:id="0"/>
          </w:p>
        </w:tc>
        <w:tc>
          <w:tcPr>
            <w:tcW w:w="3596" w:type="dxa"/>
            <w:gridSpan w:val="13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</w:tcPr>
          <w:p w14:paraId="4D21B9A4" w14:textId="451B72B6" w:rsidR="004D661C" w:rsidRPr="00975F61" w:rsidRDefault="004D661C" w:rsidP="004D661C">
            <w:pPr>
              <w:ind w:left="1254" w:right="-81"/>
              <w:jc w:val="both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 xml:space="preserve"> NIF</w:t>
            </w:r>
          </w:p>
          <w:p w14:paraId="27A7D5F8" w14:textId="490C7F77" w:rsidR="004D661C" w:rsidRPr="00975F61" w:rsidRDefault="004D661C" w:rsidP="004D661C">
            <w:pPr>
              <w:ind w:left="1254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t xml:space="preserve"> </w:t>
            </w:r>
            <w:r w:rsidRPr="00975F61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</w:tr>
      <w:tr w:rsidR="004D661C" w:rsidRPr="00975F61" w14:paraId="60362CD7" w14:textId="77777777" w:rsidTr="007E2946">
        <w:tc>
          <w:tcPr>
            <w:tcW w:w="9180" w:type="dxa"/>
            <w:gridSpan w:val="47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</w:tcPr>
          <w:p w14:paraId="6230F2BD" w14:textId="7B0ECF71" w:rsidR="004D661C" w:rsidRPr="00975F61" w:rsidRDefault="004D661C" w:rsidP="004D661C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Denominació del deutor/s (titulars del compte de càrrec)</w:t>
            </w:r>
          </w:p>
          <w:p w14:paraId="0ADD208B" w14:textId="34315E72" w:rsidR="004D661C" w:rsidRPr="00975F61" w:rsidRDefault="004D661C" w:rsidP="004D661C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</w:tr>
      <w:tr w:rsidR="004D661C" w:rsidRPr="00975F61" w14:paraId="50F892DA" w14:textId="77777777" w:rsidTr="007E2946">
        <w:tc>
          <w:tcPr>
            <w:tcW w:w="9180" w:type="dxa"/>
            <w:gridSpan w:val="47"/>
            <w:tcBorders>
              <w:top w:val="nil"/>
              <w:left w:val="nil"/>
              <w:right w:val="nil"/>
            </w:tcBorders>
          </w:tcPr>
          <w:p w14:paraId="3F7A6198" w14:textId="77777777" w:rsidR="004D661C" w:rsidRPr="00975F61" w:rsidRDefault="004D661C" w:rsidP="004D661C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Adreça</w:t>
            </w:r>
          </w:p>
          <w:p w14:paraId="54FEE088" w14:textId="322F4656" w:rsidR="004D661C" w:rsidRPr="00975F61" w:rsidRDefault="004D661C" w:rsidP="004D661C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</w:tr>
      <w:tr w:rsidR="004D661C" w:rsidRPr="00975F61" w14:paraId="1C828A8F" w14:textId="77777777" w:rsidTr="007E2946">
        <w:tc>
          <w:tcPr>
            <w:tcW w:w="2997" w:type="dxa"/>
            <w:gridSpan w:val="20"/>
            <w:tcBorders>
              <w:left w:val="nil"/>
              <w:bottom w:val="single" w:sz="4" w:space="0" w:color="000000"/>
              <w:right w:val="nil"/>
            </w:tcBorders>
          </w:tcPr>
          <w:p w14:paraId="6B26A00A" w14:textId="60593C5F" w:rsidR="004D661C" w:rsidRPr="00975F61" w:rsidRDefault="00975F61" w:rsidP="004D661C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Codi postal</w:t>
            </w:r>
          </w:p>
          <w:p w14:paraId="43D6A096" w14:textId="77777777" w:rsidR="004D661C" w:rsidRPr="00975F61" w:rsidRDefault="004D661C" w:rsidP="004D661C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900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14:paraId="1BDB6533" w14:textId="77777777" w:rsidR="004D661C" w:rsidRPr="00975F61" w:rsidRDefault="004D661C" w:rsidP="004D661C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Població</w:t>
            </w:r>
          </w:p>
          <w:p w14:paraId="4AC60CAD" w14:textId="77777777" w:rsidR="004D661C" w:rsidRPr="00975F61" w:rsidRDefault="004D661C" w:rsidP="004D661C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283" w:type="dxa"/>
            <w:gridSpan w:val="8"/>
            <w:tcBorders>
              <w:left w:val="nil"/>
              <w:bottom w:val="single" w:sz="4" w:space="0" w:color="000000"/>
              <w:right w:val="nil"/>
            </w:tcBorders>
          </w:tcPr>
          <w:p w14:paraId="2AE116B3" w14:textId="77777777" w:rsidR="004D661C" w:rsidRPr="00975F61" w:rsidRDefault="004D661C" w:rsidP="004D661C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País</w:t>
            </w:r>
          </w:p>
          <w:p w14:paraId="1830A04E" w14:textId="77777777" w:rsidR="004D661C" w:rsidRPr="00975F61" w:rsidRDefault="004D661C" w:rsidP="004D661C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</w:tr>
      <w:tr w:rsidR="004D661C" w:rsidRPr="00975F61" w14:paraId="207652B9" w14:textId="77777777" w:rsidTr="007E2946">
        <w:tc>
          <w:tcPr>
            <w:tcW w:w="9180" w:type="dxa"/>
            <w:gridSpan w:val="47"/>
            <w:tcBorders>
              <w:left w:val="nil"/>
              <w:bottom w:val="single" w:sz="12" w:space="0" w:color="000000"/>
              <w:right w:val="nil"/>
            </w:tcBorders>
          </w:tcPr>
          <w:p w14:paraId="5ACFD68B" w14:textId="77777777" w:rsidR="004D661C" w:rsidRPr="00975F61" w:rsidRDefault="004D661C" w:rsidP="004D661C">
            <w:pPr>
              <w:ind w:left="-108" w:right="-81"/>
              <w:rPr>
                <w:rFonts w:cs="Arial"/>
                <w:szCs w:val="22"/>
              </w:rPr>
            </w:pPr>
          </w:p>
          <w:p w14:paraId="72667912" w14:textId="77777777" w:rsidR="004D661C" w:rsidRPr="00975F61" w:rsidRDefault="004D661C" w:rsidP="004D661C">
            <w:pPr>
              <w:ind w:left="-108" w:right="-81"/>
              <w:rPr>
                <w:rFonts w:cs="Arial"/>
                <w:szCs w:val="22"/>
              </w:rPr>
            </w:pPr>
          </w:p>
          <w:p w14:paraId="68F880E9" w14:textId="01F83E65" w:rsidR="004D661C" w:rsidRPr="00975F61" w:rsidRDefault="004D661C" w:rsidP="004D661C">
            <w:pPr>
              <w:tabs>
                <w:tab w:val="left" w:pos="-108"/>
              </w:tabs>
              <w:spacing w:line="276" w:lineRule="auto"/>
              <w:ind w:left="-108" w:right="-81"/>
              <w:rPr>
                <w:rFonts w:cs="Arial"/>
                <w:b/>
                <w:szCs w:val="22"/>
                <w:vertAlign w:val="superscript"/>
              </w:rPr>
            </w:pPr>
            <w:r w:rsidRPr="00975F61">
              <w:rPr>
                <w:rFonts w:cs="Arial"/>
                <w:b/>
                <w:szCs w:val="22"/>
              </w:rPr>
              <w:t xml:space="preserve">Dades bancàries </w:t>
            </w:r>
          </w:p>
        </w:tc>
      </w:tr>
      <w:tr w:rsidR="00710B2F" w:rsidRPr="00975F61" w14:paraId="2EE4977E" w14:textId="77777777" w:rsidTr="007E2946">
        <w:tc>
          <w:tcPr>
            <w:tcW w:w="9180" w:type="dxa"/>
            <w:gridSpan w:val="47"/>
            <w:tcBorders>
              <w:left w:val="nil"/>
              <w:bottom w:val="nil"/>
              <w:right w:val="nil"/>
            </w:tcBorders>
          </w:tcPr>
          <w:p w14:paraId="70D62406" w14:textId="77777777" w:rsidR="004D661C" w:rsidRPr="00975F61" w:rsidRDefault="004D661C" w:rsidP="004D661C">
            <w:pPr>
              <w:tabs>
                <w:tab w:val="left" w:pos="-108"/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  <w:p w14:paraId="73982587" w14:textId="77777777" w:rsidR="00710B2F" w:rsidRPr="00975F61" w:rsidRDefault="00710B2F" w:rsidP="002078E3">
            <w:pPr>
              <w:tabs>
                <w:tab w:val="left" w:pos="-108"/>
                <w:tab w:val="left" w:pos="0"/>
              </w:tabs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Codi IBAN</w:t>
            </w:r>
          </w:p>
        </w:tc>
      </w:tr>
      <w:tr w:rsidR="002875AE" w:rsidRPr="00975F61" w14:paraId="775EE73B" w14:textId="77777777" w:rsidTr="007E2946"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48289" w14:textId="77777777" w:rsidR="00710B2F" w:rsidRPr="00975F61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60795D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1CDC73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E53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AF8FB" w14:textId="77777777" w:rsidR="00710B2F" w:rsidRPr="00975F61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EA56E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D2455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7B3A3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3720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6A855" w14:textId="77777777" w:rsidR="00710B2F" w:rsidRPr="00975F61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49953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BAD3D5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5D3B36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698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95859" w14:textId="77777777" w:rsidR="00710B2F" w:rsidRPr="00975F61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F342A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4D40DCF7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9C1ED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84E8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469A9" w14:textId="77777777" w:rsidR="00710B2F" w:rsidRPr="00975F61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646C6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5CD42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05D020B7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7C0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2DE3B" w14:textId="77777777" w:rsidR="00710B2F" w:rsidRPr="00975F61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429DE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5CA6F879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0C971719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C518" w14:textId="77777777" w:rsidR="00710B2F" w:rsidRPr="00975F61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</w:tr>
      <w:tr w:rsidR="007E2946" w:rsidRPr="00975F61" w14:paraId="21CA88B5" w14:textId="77777777" w:rsidTr="007E2946">
        <w:trPr>
          <w:gridAfter w:val="17"/>
          <w:wAfter w:w="4717" w:type="dxa"/>
        </w:trPr>
        <w:tc>
          <w:tcPr>
            <w:tcW w:w="3483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C8F0B" w14:textId="77777777" w:rsidR="007E2946" w:rsidRPr="00975F61" w:rsidRDefault="007E2946" w:rsidP="007E2946">
            <w:pPr>
              <w:tabs>
                <w:tab w:val="left" w:pos="-108"/>
              </w:tabs>
              <w:ind w:left="-108" w:right="-81"/>
              <w:rPr>
                <w:rFonts w:cs="Arial"/>
                <w:b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Codi SWIFT / BIC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87AA0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54009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69978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7E2946" w:rsidRPr="00975F61" w14:paraId="2CBC139A" w14:textId="77777777" w:rsidTr="007E2946">
        <w:trPr>
          <w:gridAfter w:val="23"/>
          <w:wAfter w:w="5712" w:type="dxa"/>
        </w:trPr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7FF6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CC59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2CDA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7BB6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120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23C8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A40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4BD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C82E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E87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D783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</w:tc>
      </w:tr>
      <w:tr w:rsidR="007E2946" w:rsidRPr="00975F61" w14:paraId="04FAA3B8" w14:textId="77777777" w:rsidTr="007E2946">
        <w:trPr>
          <w:trHeight w:val="70"/>
        </w:trPr>
        <w:tc>
          <w:tcPr>
            <w:tcW w:w="5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E415D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b/>
                <w:sz w:val="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E7A68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AB7BB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75382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B5C25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AE0F1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44DCC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9798D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2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CF338B5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33FE9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7A46A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447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F7B3706" w14:textId="77777777" w:rsidR="007E2946" w:rsidRPr="00975F61" w:rsidRDefault="007E2946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</w:tr>
      <w:tr w:rsidR="007E2946" w:rsidRPr="00975F61" w14:paraId="747BA8AD" w14:textId="77777777" w:rsidTr="007E2946">
        <w:tc>
          <w:tcPr>
            <w:tcW w:w="297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A8F34B" w14:textId="479DE4C5" w:rsidR="007E2946" w:rsidRPr="00975F61" w:rsidRDefault="007E2946" w:rsidP="007E2946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Tipus de pagament (marqueu amb una x)</w:t>
            </w:r>
            <w:r w:rsidRPr="00975F61">
              <w:rPr>
                <w:rFonts w:cs="Arial"/>
                <w:sz w:val="16"/>
                <w:szCs w:val="16"/>
              </w:rPr>
              <w:br/>
            </w:r>
          </w:p>
          <w:p w14:paraId="238A431D" w14:textId="13BB5EA0" w:rsidR="007E2946" w:rsidRPr="00975F61" w:rsidRDefault="007E2946" w:rsidP="007E2946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6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631D1">
              <w:rPr>
                <w:rFonts w:cs="Arial"/>
                <w:sz w:val="16"/>
                <w:szCs w:val="16"/>
              </w:rPr>
            </w:r>
            <w:r w:rsidR="002631D1">
              <w:rPr>
                <w:rFonts w:cs="Arial"/>
                <w:sz w:val="16"/>
                <w:szCs w:val="16"/>
              </w:rPr>
              <w:fldChar w:fldCharType="separate"/>
            </w:r>
            <w:r w:rsidRPr="00975F61">
              <w:rPr>
                <w:rFonts w:cs="Arial"/>
                <w:sz w:val="16"/>
                <w:szCs w:val="16"/>
              </w:rPr>
              <w:fldChar w:fldCharType="end"/>
            </w:r>
            <w:r w:rsidRPr="00975F61">
              <w:rPr>
                <w:rFonts w:cs="Arial"/>
                <w:sz w:val="16"/>
                <w:szCs w:val="16"/>
              </w:rPr>
              <w:t xml:space="preserve"> Pagament recurrent</w:t>
            </w:r>
          </w:p>
        </w:tc>
        <w:tc>
          <w:tcPr>
            <w:tcW w:w="6218" w:type="dxa"/>
            <w:gridSpan w:val="2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3D809C" w14:textId="1835161C" w:rsidR="007E2946" w:rsidRPr="00975F61" w:rsidRDefault="007E2946" w:rsidP="007E2946">
            <w:pPr>
              <w:tabs>
                <w:tab w:val="left" w:pos="1451"/>
                <w:tab w:val="left" w:pos="6002"/>
              </w:tabs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br/>
            </w:r>
            <w:r w:rsidRPr="00975F61">
              <w:rPr>
                <w:rFonts w:cs="Arial"/>
                <w:sz w:val="16"/>
                <w:szCs w:val="16"/>
              </w:rPr>
              <w:br/>
              <w:t xml:space="preserve">         </w:t>
            </w:r>
            <w:r w:rsidRPr="00975F61">
              <w:rPr>
                <w:rFonts w:cs="Arial"/>
                <w:sz w:val="16"/>
                <w:szCs w:val="16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F6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631D1">
              <w:rPr>
                <w:rFonts w:cs="Arial"/>
                <w:sz w:val="16"/>
                <w:szCs w:val="16"/>
              </w:rPr>
            </w:r>
            <w:r w:rsidR="002631D1">
              <w:rPr>
                <w:rFonts w:cs="Arial"/>
                <w:sz w:val="16"/>
                <w:szCs w:val="16"/>
              </w:rPr>
              <w:fldChar w:fldCharType="separate"/>
            </w:r>
            <w:r w:rsidRPr="00975F61">
              <w:rPr>
                <w:rFonts w:cs="Arial"/>
                <w:sz w:val="16"/>
                <w:szCs w:val="16"/>
              </w:rPr>
              <w:fldChar w:fldCharType="end"/>
            </w:r>
            <w:r w:rsidRPr="00975F61">
              <w:rPr>
                <w:rFonts w:cs="Arial"/>
                <w:sz w:val="16"/>
                <w:szCs w:val="16"/>
              </w:rPr>
              <w:t xml:space="preserve"> Pagament únic</w:t>
            </w:r>
          </w:p>
        </w:tc>
      </w:tr>
    </w:tbl>
    <w:p w14:paraId="7968F232" w14:textId="77777777" w:rsidR="0095637E" w:rsidRPr="00975F61" w:rsidRDefault="0095637E" w:rsidP="0095637E">
      <w:pPr>
        <w:tabs>
          <w:tab w:val="left" w:pos="0"/>
        </w:tabs>
        <w:spacing w:line="360" w:lineRule="auto"/>
        <w:ind w:right="-81"/>
        <w:rPr>
          <w:rFonts w:cs="Arial"/>
          <w:b/>
          <w:szCs w:val="22"/>
        </w:rPr>
      </w:pPr>
    </w:p>
    <w:tbl>
      <w:tblPr>
        <w:tblW w:w="0" w:type="auto"/>
        <w:tblInd w:w="108" w:type="dxa"/>
        <w:tblBorders>
          <w:top w:val="single" w:sz="12" w:space="0" w:color="000000"/>
          <w:bottom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3"/>
        <w:gridCol w:w="4588"/>
      </w:tblGrid>
      <w:tr w:rsidR="00710B2F" w:rsidRPr="00975F61" w14:paraId="1F50995A" w14:textId="77777777" w:rsidTr="00CC5C1A">
        <w:trPr>
          <w:trHeight w:val="946"/>
        </w:trPr>
        <w:tc>
          <w:tcPr>
            <w:tcW w:w="4492" w:type="dxa"/>
          </w:tcPr>
          <w:p w14:paraId="73CA9DE1" w14:textId="2ED80C92" w:rsidR="00710B2F" w:rsidRPr="00975F61" w:rsidRDefault="00710B2F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Signatura de</w:t>
            </w:r>
            <w:r w:rsidR="007E2946" w:rsidRPr="00975F61">
              <w:rPr>
                <w:rFonts w:cs="Arial"/>
                <w:sz w:val="16"/>
                <w:szCs w:val="16"/>
              </w:rPr>
              <w:t>ls deutors</w:t>
            </w:r>
            <w:r w:rsidR="00736886" w:rsidRPr="00975F61">
              <w:rPr>
                <w:rFonts w:cs="Arial"/>
                <w:sz w:val="16"/>
                <w:szCs w:val="16"/>
              </w:rPr>
              <w:t xml:space="preserve"> </w:t>
            </w:r>
          </w:p>
          <w:p w14:paraId="3F17BA6C" w14:textId="77777777" w:rsidR="00710B2F" w:rsidRPr="00975F61" w:rsidRDefault="00710B2F" w:rsidP="00710B2F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4683" w:type="dxa"/>
          </w:tcPr>
          <w:p w14:paraId="0C579A7A" w14:textId="77777777" w:rsidR="00710B2F" w:rsidRPr="00975F61" w:rsidRDefault="00710B2F" w:rsidP="002078E3">
            <w:pPr>
              <w:ind w:left="-105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 w:val="16"/>
                <w:szCs w:val="16"/>
              </w:rPr>
              <w:t>Localitat i data</w:t>
            </w:r>
            <w:bookmarkStart w:id="2" w:name="Text21"/>
          </w:p>
          <w:bookmarkEnd w:id="2"/>
          <w:p w14:paraId="17CDFA9D" w14:textId="5C9276CA" w:rsidR="00710B2F" w:rsidRPr="00975F61" w:rsidRDefault="007E2946" w:rsidP="002078E3">
            <w:pPr>
              <w:ind w:left="-105" w:right="-81"/>
              <w:rPr>
                <w:rFonts w:cs="Arial"/>
                <w:sz w:val="16"/>
                <w:szCs w:val="16"/>
              </w:rPr>
            </w:pPr>
            <w:r w:rsidRPr="00975F61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5F61">
              <w:rPr>
                <w:rFonts w:cs="Arial"/>
                <w:szCs w:val="22"/>
              </w:rPr>
              <w:instrText xml:space="preserve"> FORMTEXT </w:instrText>
            </w:r>
            <w:r w:rsidRPr="00975F61">
              <w:rPr>
                <w:rFonts w:cs="Arial"/>
                <w:szCs w:val="22"/>
              </w:rPr>
            </w:r>
            <w:r w:rsidRPr="00975F61">
              <w:rPr>
                <w:rFonts w:cs="Arial"/>
                <w:szCs w:val="22"/>
              </w:rPr>
              <w:fldChar w:fldCharType="separate"/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noProof/>
                <w:szCs w:val="22"/>
              </w:rPr>
              <w:t> </w:t>
            </w:r>
            <w:r w:rsidRPr="00975F61">
              <w:rPr>
                <w:rFonts w:cs="Arial"/>
                <w:szCs w:val="22"/>
              </w:rPr>
              <w:fldChar w:fldCharType="end"/>
            </w:r>
          </w:p>
          <w:p w14:paraId="541406AA" w14:textId="77777777" w:rsidR="002078E3" w:rsidRPr="00975F61" w:rsidRDefault="002078E3" w:rsidP="00710B2F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</w:tbl>
    <w:p w14:paraId="2415BA49" w14:textId="77777777" w:rsidR="00975F61" w:rsidRDefault="00975F61" w:rsidP="00CC5C1A">
      <w:pPr>
        <w:jc w:val="both"/>
        <w:rPr>
          <w:bCs/>
          <w:color w:val="000000"/>
          <w:sz w:val="16"/>
          <w:szCs w:val="16"/>
        </w:rPr>
      </w:pPr>
    </w:p>
    <w:p w14:paraId="3C64B274" w14:textId="17A4B08C" w:rsidR="00CC5C1A" w:rsidRPr="00975F61" w:rsidRDefault="00CC5C1A" w:rsidP="00CC5C1A">
      <w:pPr>
        <w:jc w:val="both"/>
        <w:rPr>
          <w:bCs/>
          <w:color w:val="000000"/>
          <w:sz w:val="16"/>
          <w:szCs w:val="16"/>
        </w:rPr>
      </w:pPr>
      <w:r w:rsidRPr="00975F61">
        <w:rPr>
          <w:bCs/>
          <w:color w:val="000000"/>
          <w:sz w:val="16"/>
          <w:szCs w:val="16"/>
        </w:rPr>
        <w:t>Informació bàsica sobre protecció de dades</w:t>
      </w:r>
    </w:p>
    <w:p w14:paraId="52BD7D9C" w14:textId="77777777" w:rsidR="00CC5C1A" w:rsidRPr="00975F61" w:rsidRDefault="00CC5C1A" w:rsidP="00CC5C1A">
      <w:pPr>
        <w:jc w:val="both"/>
        <w:rPr>
          <w:rFonts w:ascii="Calibri" w:hAnsi="Calibri"/>
          <w:color w:val="000000"/>
          <w:sz w:val="14"/>
          <w:szCs w:val="14"/>
        </w:rPr>
      </w:pPr>
    </w:p>
    <w:p w14:paraId="6DD7FD2A" w14:textId="77777777" w:rsidR="00975F61" w:rsidRPr="00975F61" w:rsidRDefault="00975F61" w:rsidP="00975F61">
      <w:pPr>
        <w:jc w:val="both"/>
        <w:rPr>
          <w:bCs/>
          <w:color w:val="000000"/>
          <w:sz w:val="14"/>
          <w:szCs w:val="14"/>
        </w:rPr>
      </w:pPr>
      <w:r w:rsidRPr="00975F61">
        <w:rPr>
          <w:b/>
          <w:bCs/>
          <w:color w:val="000000"/>
          <w:sz w:val="14"/>
          <w:szCs w:val="14"/>
        </w:rPr>
        <w:t xml:space="preserve">Identificació del tractament: </w:t>
      </w:r>
      <w:r w:rsidRPr="00975F61">
        <w:rPr>
          <w:bCs/>
          <w:color w:val="000000"/>
          <w:sz w:val="14"/>
          <w:szCs w:val="14"/>
        </w:rPr>
        <w:t xml:space="preserve">Clients </w:t>
      </w:r>
    </w:p>
    <w:p w14:paraId="1218233B" w14:textId="77777777" w:rsidR="00975F61" w:rsidRPr="00975F61" w:rsidRDefault="00975F61" w:rsidP="00975F61">
      <w:pPr>
        <w:jc w:val="both"/>
        <w:rPr>
          <w:bCs/>
          <w:color w:val="000000"/>
          <w:sz w:val="14"/>
          <w:szCs w:val="14"/>
        </w:rPr>
      </w:pPr>
      <w:r w:rsidRPr="00975F61">
        <w:rPr>
          <w:b/>
          <w:bCs/>
          <w:color w:val="000000"/>
          <w:sz w:val="14"/>
          <w:szCs w:val="14"/>
        </w:rPr>
        <w:t>Responsable del tractament:</w:t>
      </w:r>
      <w:r w:rsidRPr="00975F61">
        <w:rPr>
          <w:bCs/>
          <w:color w:val="000000"/>
          <w:sz w:val="14"/>
          <w:szCs w:val="14"/>
        </w:rPr>
        <w:t xml:space="preserve"> Direcció de Client del Centre de Telecomunicacions i Tecnologies de la Informació de la Generalitat de Catalunya, C/ Salvador Espriu, 45-51, 08908, L’Hospitalet de Llobregat.</w:t>
      </w:r>
    </w:p>
    <w:p w14:paraId="430C425C" w14:textId="77777777" w:rsidR="00975F61" w:rsidRPr="00975F61" w:rsidRDefault="00975F61" w:rsidP="00975F61">
      <w:pPr>
        <w:jc w:val="both"/>
        <w:rPr>
          <w:bCs/>
          <w:color w:val="000000"/>
          <w:sz w:val="14"/>
          <w:szCs w:val="14"/>
        </w:rPr>
      </w:pPr>
      <w:r w:rsidRPr="00975F61">
        <w:rPr>
          <w:b/>
          <w:bCs/>
          <w:color w:val="000000"/>
          <w:sz w:val="14"/>
          <w:szCs w:val="14"/>
        </w:rPr>
        <w:t>Finalitat:</w:t>
      </w:r>
      <w:r w:rsidRPr="00975F61">
        <w:rPr>
          <w:bCs/>
          <w:color w:val="000000"/>
          <w:sz w:val="14"/>
          <w:szCs w:val="14"/>
        </w:rPr>
        <w:t xml:space="preserve"> Gestionar el model de relació entre el CTTI i l’Administració de la Generalitat així com el seu sector públic per tal de mantenir la comunicació necessària per dur a terme l'operativa establerta.</w:t>
      </w:r>
    </w:p>
    <w:p w14:paraId="485A988A" w14:textId="2CB9D47B" w:rsidR="00975F61" w:rsidRPr="00975F61" w:rsidRDefault="00975F61" w:rsidP="00975F61">
      <w:pPr>
        <w:jc w:val="both"/>
        <w:rPr>
          <w:bCs/>
          <w:color w:val="000000"/>
          <w:sz w:val="14"/>
          <w:szCs w:val="14"/>
        </w:rPr>
      </w:pPr>
      <w:r w:rsidRPr="00975F61">
        <w:rPr>
          <w:b/>
          <w:bCs/>
          <w:color w:val="000000"/>
          <w:sz w:val="14"/>
          <w:szCs w:val="14"/>
        </w:rPr>
        <w:t>Drets de les persones interessades:</w:t>
      </w:r>
      <w:r w:rsidRPr="00975F61">
        <w:rPr>
          <w:bCs/>
          <w:color w:val="000000"/>
          <w:sz w:val="14"/>
          <w:szCs w:val="14"/>
        </w:rPr>
        <w:t xml:space="preserve"> Podeu exercir els drets d’accés, rectificació, supressió, oposició al tractament i sol·licitud de limitació de les dades davant el responsable del tractament, mitjançant escrit o a través del correu electrònic </w:t>
      </w:r>
      <w:hyperlink r:id="rId8" w:history="1">
        <w:r w:rsidRPr="00975F61">
          <w:rPr>
            <w:rStyle w:val="Enlla"/>
            <w:bCs/>
            <w:sz w:val="14"/>
            <w:szCs w:val="14"/>
          </w:rPr>
          <w:t>mailto:lopd.ctti@gencat.cat</w:t>
        </w:r>
      </w:hyperlink>
      <w:r w:rsidRPr="00975F61">
        <w:rPr>
          <w:bCs/>
          <w:color w:val="000000"/>
          <w:sz w:val="14"/>
          <w:szCs w:val="14"/>
        </w:rPr>
        <w:t xml:space="preserve">, havent d’adjuntar una fotocòpia del seu document nacional d’identitat o document vàlid equivalent, llevat que utilitzi la seva signatura electrònica. </w:t>
      </w:r>
    </w:p>
    <w:p w14:paraId="569ACD28" w14:textId="77777777" w:rsidR="00975F61" w:rsidRPr="00975F61" w:rsidRDefault="00975F61" w:rsidP="00975F61">
      <w:pPr>
        <w:jc w:val="both"/>
        <w:rPr>
          <w:bCs/>
          <w:color w:val="000000"/>
          <w:sz w:val="14"/>
          <w:szCs w:val="14"/>
        </w:rPr>
      </w:pPr>
    </w:p>
    <w:p w14:paraId="29E1291A" w14:textId="55F443AF" w:rsidR="00CC5C1A" w:rsidRDefault="00975F61" w:rsidP="00975F61">
      <w:pPr>
        <w:jc w:val="both"/>
        <w:rPr>
          <w:bCs/>
          <w:color w:val="000000"/>
          <w:sz w:val="14"/>
          <w:szCs w:val="14"/>
        </w:rPr>
      </w:pPr>
      <w:r w:rsidRPr="00975F61">
        <w:rPr>
          <w:b/>
          <w:bCs/>
          <w:color w:val="000000"/>
          <w:sz w:val="14"/>
          <w:szCs w:val="14"/>
        </w:rPr>
        <w:t>Informació addicional:</w:t>
      </w:r>
      <w:r w:rsidRPr="00975F61">
        <w:rPr>
          <w:bCs/>
          <w:color w:val="000000"/>
          <w:sz w:val="14"/>
          <w:szCs w:val="14"/>
        </w:rPr>
        <w:t xml:space="preserve"> </w:t>
      </w:r>
      <w:hyperlink r:id="rId9" w:history="1">
        <w:r w:rsidRPr="00975F61">
          <w:rPr>
            <w:rStyle w:val="Enlla"/>
            <w:bCs/>
            <w:sz w:val="14"/>
            <w:szCs w:val="14"/>
          </w:rPr>
          <w:t>https://ctti.gencat.cat/ca/ctti/proteccio-de-dades/registre-dactivitats-de-tractament/</w:t>
        </w:r>
      </w:hyperlink>
    </w:p>
    <w:p w14:paraId="16D58038" w14:textId="77777777" w:rsidR="00975F61" w:rsidRPr="00975F61" w:rsidRDefault="00975F61" w:rsidP="00975F61">
      <w:pPr>
        <w:jc w:val="both"/>
        <w:rPr>
          <w:rStyle w:val="Enlla"/>
          <w:color w:val="0563C1"/>
          <w:sz w:val="14"/>
          <w:szCs w:val="14"/>
        </w:rPr>
      </w:pPr>
    </w:p>
    <w:tbl>
      <w:tblPr>
        <w:tblW w:w="91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CC5C1A" w:rsidRPr="00975F61" w14:paraId="1B303B90" w14:textId="77777777" w:rsidTr="00CC5C1A">
        <w:trPr>
          <w:trHeight w:val="173"/>
        </w:trPr>
        <w:tc>
          <w:tcPr>
            <w:tcW w:w="917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909851" w14:textId="77777777" w:rsidR="00CC5C1A" w:rsidRPr="00975F61" w:rsidRDefault="00CC5C1A" w:rsidP="00CC5C1A">
            <w:pPr>
              <w:jc w:val="both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</w:p>
        </w:tc>
      </w:tr>
    </w:tbl>
    <w:p w14:paraId="17106259" w14:textId="63728BA9" w:rsidR="00EE00BA" w:rsidRPr="00975F61" w:rsidRDefault="00EE00BA" w:rsidP="00CC5C1A">
      <w:pPr>
        <w:tabs>
          <w:tab w:val="left" w:pos="0"/>
        </w:tabs>
        <w:ind w:right="-81"/>
        <w:rPr>
          <w:rFonts w:cs="Arial"/>
          <w:sz w:val="16"/>
          <w:szCs w:val="16"/>
        </w:rPr>
      </w:pPr>
    </w:p>
    <w:sectPr w:rsidR="00EE00BA" w:rsidRPr="00975F61" w:rsidSect="00CC5C1A">
      <w:headerReference w:type="default" r:id="rId10"/>
      <w:pgSz w:w="11906" w:h="16838"/>
      <w:pgMar w:top="2231" w:right="1106" w:bottom="993" w:left="1701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76CEE" w14:textId="77777777" w:rsidR="000C2ECB" w:rsidRDefault="000C2ECB" w:rsidP="00BB0E31">
      <w:r>
        <w:separator/>
      </w:r>
    </w:p>
  </w:endnote>
  <w:endnote w:type="continuationSeparator" w:id="0">
    <w:p w14:paraId="7010C388" w14:textId="77777777" w:rsidR="000C2ECB" w:rsidRDefault="000C2ECB" w:rsidP="00BB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941F4" w14:textId="77777777" w:rsidR="000C2ECB" w:rsidRDefault="000C2ECB" w:rsidP="00BB0E31">
      <w:r>
        <w:separator/>
      </w:r>
    </w:p>
  </w:footnote>
  <w:footnote w:type="continuationSeparator" w:id="0">
    <w:p w14:paraId="6772C007" w14:textId="77777777" w:rsidR="000C2ECB" w:rsidRDefault="000C2ECB" w:rsidP="00BB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B16A2" w14:textId="293DF846" w:rsidR="007E2946" w:rsidRDefault="007E2946" w:rsidP="005E5562">
    <w:pPr>
      <w:rPr>
        <w:rFonts w:ascii="Times New Roman" w:hAnsi="Times New Roman"/>
        <w:sz w:val="20"/>
        <w:lang w:val="es-ES"/>
      </w:rPr>
    </w:pPr>
  </w:p>
  <w:p w14:paraId="5F40274E" w14:textId="77777777" w:rsidR="007E2946" w:rsidRPr="005E5562" w:rsidRDefault="007E2946" w:rsidP="00E3221D">
    <w:pPr>
      <w:ind w:left="-426"/>
      <w:rPr>
        <w:rFonts w:ascii="Times New Roman" w:hAnsi="Times New Roman"/>
        <w:sz w:val="20"/>
        <w:lang w:val="es-ES"/>
      </w:rPr>
    </w:pPr>
    <w:r>
      <w:rPr>
        <w:rFonts w:ascii="Times New Roman" w:hAnsi="Times New Roman"/>
        <w:noProof/>
        <w:sz w:val="20"/>
        <w:lang w:eastAsia="ca-ES"/>
      </w:rPr>
      <w:drawing>
        <wp:inline distT="0" distB="0" distL="0" distR="0" wp14:anchorId="5A4D295E" wp14:editId="5D38DF07">
          <wp:extent cx="2510214" cy="452989"/>
          <wp:effectExtent l="0" t="0" r="4445" b="4445"/>
          <wp:docPr id="3" name="Imagen 1" descr="http://identitatcorporativa.gencat.cat/web/.content/Documentacio/descarregues/dpt/BN/PDigitals/ctti_bn_h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dentitatcorporativa.gencat.cat/web/.content/Documentacio/descarregues/dpt/BN/PDigitals/ctti_bn_h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120" cy="45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30CF1A" w14:textId="77777777" w:rsidR="007E2946" w:rsidRDefault="007E2946">
    <w:pPr>
      <w:pStyle w:val="Capalera"/>
      <w:ind w:left="-567"/>
    </w:pPr>
    <w: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350A"/>
    <w:multiLevelType w:val="hybridMultilevel"/>
    <w:tmpl w:val="93965B36"/>
    <w:lvl w:ilvl="0" w:tplc="BC5A5A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25" w:hanging="360"/>
      </w:pPr>
    </w:lvl>
    <w:lvl w:ilvl="2" w:tplc="0403001B" w:tentative="1">
      <w:start w:val="1"/>
      <w:numFmt w:val="lowerRoman"/>
      <w:lvlText w:val="%3."/>
      <w:lvlJc w:val="right"/>
      <w:pPr>
        <w:ind w:left="1845" w:hanging="180"/>
      </w:pPr>
    </w:lvl>
    <w:lvl w:ilvl="3" w:tplc="0403000F" w:tentative="1">
      <w:start w:val="1"/>
      <w:numFmt w:val="decimal"/>
      <w:lvlText w:val="%4."/>
      <w:lvlJc w:val="left"/>
      <w:pPr>
        <w:ind w:left="2565" w:hanging="360"/>
      </w:pPr>
    </w:lvl>
    <w:lvl w:ilvl="4" w:tplc="04030019" w:tentative="1">
      <w:start w:val="1"/>
      <w:numFmt w:val="lowerLetter"/>
      <w:lvlText w:val="%5."/>
      <w:lvlJc w:val="left"/>
      <w:pPr>
        <w:ind w:left="3285" w:hanging="360"/>
      </w:pPr>
    </w:lvl>
    <w:lvl w:ilvl="5" w:tplc="0403001B" w:tentative="1">
      <w:start w:val="1"/>
      <w:numFmt w:val="lowerRoman"/>
      <w:lvlText w:val="%6."/>
      <w:lvlJc w:val="right"/>
      <w:pPr>
        <w:ind w:left="4005" w:hanging="180"/>
      </w:pPr>
    </w:lvl>
    <w:lvl w:ilvl="6" w:tplc="0403000F" w:tentative="1">
      <w:start w:val="1"/>
      <w:numFmt w:val="decimal"/>
      <w:lvlText w:val="%7."/>
      <w:lvlJc w:val="left"/>
      <w:pPr>
        <w:ind w:left="4725" w:hanging="360"/>
      </w:pPr>
    </w:lvl>
    <w:lvl w:ilvl="7" w:tplc="04030019" w:tentative="1">
      <w:start w:val="1"/>
      <w:numFmt w:val="lowerLetter"/>
      <w:lvlText w:val="%8."/>
      <w:lvlJc w:val="left"/>
      <w:pPr>
        <w:ind w:left="5445" w:hanging="360"/>
      </w:pPr>
    </w:lvl>
    <w:lvl w:ilvl="8" w:tplc="0403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glXNru4n9XrWpkUdc6scElDvQ9W36oyeUeO1ukJjLZoec9eW5kR+o8jVfoTRzEciTxQNnd7+bTji2IyyS5vng==" w:salt="VUjebLjCdyRfD0wNEXElqw==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6C"/>
    <w:rsid w:val="0000127D"/>
    <w:rsid w:val="00011F2F"/>
    <w:rsid w:val="000C2ECB"/>
    <w:rsid w:val="002078E3"/>
    <w:rsid w:val="00224BDF"/>
    <w:rsid w:val="002631D1"/>
    <w:rsid w:val="002875AE"/>
    <w:rsid w:val="002B69ED"/>
    <w:rsid w:val="002D3C91"/>
    <w:rsid w:val="002E2DD0"/>
    <w:rsid w:val="002E468B"/>
    <w:rsid w:val="00370F67"/>
    <w:rsid w:val="00376C88"/>
    <w:rsid w:val="0039175F"/>
    <w:rsid w:val="003A58AA"/>
    <w:rsid w:val="00450BCA"/>
    <w:rsid w:val="00460C35"/>
    <w:rsid w:val="004D4CF0"/>
    <w:rsid w:val="004D661C"/>
    <w:rsid w:val="00506B0C"/>
    <w:rsid w:val="00516624"/>
    <w:rsid w:val="00544542"/>
    <w:rsid w:val="00553064"/>
    <w:rsid w:val="005C7753"/>
    <w:rsid w:val="005E5562"/>
    <w:rsid w:val="00653C3A"/>
    <w:rsid w:val="006710E2"/>
    <w:rsid w:val="006E0FB6"/>
    <w:rsid w:val="00710B2F"/>
    <w:rsid w:val="00736886"/>
    <w:rsid w:val="00764F31"/>
    <w:rsid w:val="00797F21"/>
    <w:rsid w:val="007E2946"/>
    <w:rsid w:val="00803DBD"/>
    <w:rsid w:val="008C7EE4"/>
    <w:rsid w:val="00940C51"/>
    <w:rsid w:val="0095637E"/>
    <w:rsid w:val="0097210B"/>
    <w:rsid w:val="00975F61"/>
    <w:rsid w:val="00976DF6"/>
    <w:rsid w:val="00992395"/>
    <w:rsid w:val="00A21B32"/>
    <w:rsid w:val="00A94150"/>
    <w:rsid w:val="00B263FE"/>
    <w:rsid w:val="00B27F67"/>
    <w:rsid w:val="00BB0E31"/>
    <w:rsid w:val="00BB27F5"/>
    <w:rsid w:val="00C3735C"/>
    <w:rsid w:val="00CC5C1A"/>
    <w:rsid w:val="00D13642"/>
    <w:rsid w:val="00DE700E"/>
    <w:rsid w:val="00E074D7"/>
    <w:rsid w:val="00E1208A"/>
    <w:rsid w:val="00E135EA"/>
    <w:rsid w:val="00E26607"/>
    <w:rsid w:val="00E3221D"/>
    <w:rsid w:val="00E33C0D"/>
    <w:rsid w:val="00E41858"/>
    <w:rsid w:val="00EE00BA"/>
    <w:rsid w:val="00F731E6"/>
    <w:rsid w:val="00F76D60"/>
    <w:rsid w:val="00F8316C"/>
    <w:rsid w:val="00FE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DDFF4B1"/>
  <w15:docId w15:val="{12EDF717-3A3A-4832-94C8-86A9CBDC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B2F"/>
    <w:rPr>
      <w:rFonts w:ascii="Arial" w:hAnsi="Arial"/>
      <w:sz w:val="22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BB0E31"/>
    <w:pPr>
      <w:tabs>
        <w:tab w:val="center" w:pos="4252"/>
        <w:tab w:val="right" w:pos="8504"/>
      </w:tabs>
    </w:pPr>
    <w:rPr>
      <w:szCs w:val="22"/>
      <w:lang w:eastAsia="ca-ES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BB0E31"/>
  </w:style>
  <w:style w:type="paragraph" w:styleId="Peu">
    <w:name w:val="footer"/>
    <w:basedOn w:val="Normal"/>
    <w:link w:val="PeuCar"/>
    <w:uiPriority w:val="99"/>
    <w:unhideWhenUsed/>
    <w:rsid w:val="00BB0E31"/>
    <w:pPr>
      <w:tabs>
        <w:tab w:val="center" w:pos="4252"/>
        <w:tab w:val="right" w:pos="8504"/>
      </w:tabs>
    </w:pPr>
    <w:rPr>
      <w:szCs w:val="22"/>
      <w:lang w:eastAsia="ca-ES"/>
    </w:rPr>
  </w:style>
  <w:style w:type="character" w:customStyle="1" w:styleId="PeuCar">
    <w:name w:val="Peu Car"/>
    <w:basedOn w:val="Tipusdelletraperdefectedelpargraf"/>
    <w:link w:val="Peu"/>
    <w:uiPriority w:val="99"/>
    <w:rsid w:val="00BB0E31"/>
  </w:style>
  <w:style w:type="paragraph" w:styleId="Textdeglobus">
    <w:name w:val="Balloon Text"/>
    <w:basedOn w:val="Normal"/>
    <w:link w:val="TextdeglobusCar"/>
    <w:uiPriority w:val="99"/>
    <w:semiHidden/>
    <w:unhideWhenUsed/>
    <w:rsid w:val="00BB0E31"/>
    <w:rPr>
      <w:rFonts w:ascii="Tahoma" w:hAnsi="Tahoma" w:cs="Tahoma"/>
      <w:sz w:val="16"/>
      <w:szCs w:val="16"/>
      <w:lang w:eastAsia="ca-ES"/>
    </w:rPr>
  </w:style>
  <w:style w:type="character" w:customStyle="1" w:styleId="TextdeglobusCar">
    <w:name w:val="Text de globus Car"/>
    <w:link w:val="Textdeglobus"/>
    <w:uiPriority w:val="99"/>
    <w:semiHidden/>
    <w:rsid w:val="00BB0E31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rsid w:val="00710B2F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710B2F"/>
    <w:pPr>
      <w:ind w:left="720"/>
      <w:contextualSpacing/>
    </w:pPr>
  </w:style>
  <w:style w:type="character" w:customStyle="1" w:styleId="apple-converted-space">
    <w:name w:val="apple-converted-space"/>
    <w:basedOn w:val="Tipusdelletraperdefectedelpargraf"/>
    <w:rsid w:val="00CC5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ctti@gencat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tti.gencat.cat/ca/ctti/proteccio-de-dades/registre-dactivitats-de-tractam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77960804g\Downloads\doc_21318782_1%20(1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D0BD-4F6F-498E-A2D6-BCBE4902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doc_21318782_1 (1)</Template>
  <TotalTime>0</TotalTime>
  <Pages>1</Pages>
  <Words>493</Words>
  <Characters>2816</Characters>
  <Application>Microsoft Office Word</Application>
  <DocSecurity>4</DocSecurity>
  <Lines>23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CTTI</dc:creator>
  <cp:lastModifiedBy>Burriel Berlanga, Núria</cp:lastModifiedBy>
  <cp:revision>2</cp:revision>
  <cp:lastPrinted>2016-01-18T08:34:00Z</cp:lastPrinted>
  <dcterms:created xsi:type="dcterms:W3CDTF">2021-09-01T12:08:00Z</dcterms:created>
  <dcterms:modified xsi:type="dcterms:W3CDTF">2021-09-01T12:08:00Z</dcterms:modified>
  <cp:contentStatus>DGPFAT</cp:contentStatus>
</cp:coreProperties>
</file>