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F508" w14:textId="77777777" w:rsidR="00153B42" w:rsidRPr="001878BA" w:rsidRDefault="00363EDC" w:rsidP="00153B42">
      <w:pPr>
        <w:pStyle w:val="BodyTextIndent"/>
        <w:ind w:left="-284" w:right="28"/>
        <w:jc w:val="both"/>
        <w:rPr>
          <w:smallCaps/>
          <w:sz w:val="22"/>
          <w:szCs w:val="22"/>
        </w:rPr>
      </w:pPr>
      <w:r w:rsidRPr="001878BA">
        <w:rPr>
          <w:smallCaps/>
          <w:sz w:val="22"/>
          <w:szCs w:val="22"/>
        </w:rPr>
        <w:t>ANNEX 1</w:t>
      </w:r>
      <w:r w:rsidR="00C2495C" w:rsidRPr="001878BA">
        <w:rPr>
          <w:smallCaps/>
          <w:sz w:val="22"/>
          <w:szCs w:val="22"/>
        </w:rPr>
        <w:t xml:space="preserve"> - </w:t>
      </w:r>
      <w:r w:rsidR="00617FB9" w:rsidRPr="001878BA">
        <w:rPr>
          <w:smallCaps/>
          <w:sz w:val="22"/>
          <w:szCs w:val="22"/>
        </w:rPr>
        <w:t>CERTIFICACIÓ COMPLIMENT BASE</w:t>
      </w:r>
      <w:r w:rsidR="00D774A7" w:rsidRPr="001878BA">
        <w:rPr>
          <w:smallCaps/>
          <w:sz w:val="22"/>
          <w:szCs w:val="22"/>
        </w:rPr>
        <w:t>S</w:t>
      </w:r>
      <w:r w:rsidR="00617FB9" w:rsidRPr="001878BA">
        <w:rPr>
          <w:smallCaps/>
          <w:sz w:val="22"/>
          <w:szCs w:val="22"/>
        </w:rPr>
        <w:t xml:space="preserve"> </w:t>
      </w:r>
      <w:r w:rsidR="00F87A24">
        <w:rPr>
          <w:smallCaps/>
          <w:sz w:val="22"/>
          <w:szCs w:val="22"/>
        </w:rPr>
        <w:t>3</w:t>
      </w:r>
      <w:r w:rsidR="00D774A7" w:rsidRPr="001878BA">
        <w:rPr>
          <w:smallCaps/>
          <w:sz w:val="22"/>
          <w:szCs w:val="22"/>
        </w:rPr>
        <w:t xml:space="preserve">.3 </w:t>
      </w:r>
      <w:r w:rsidR="00D774A7" w:rsidRPr="001878BA">
        <w:rPr>
          <w:b w:val="0"/>
          <w:bCs w:val="0"/>
          <w:sz w:val="22"/>
          <w:szCs w:val="22"/>
        </w:rPr>
        <w:t>i</w:t>
      </w:r>
      <w:r w:rsidR="00D774A7" w:rsidRPr="001878BA">
        <w:rPr>
          <w:smallCaps/>
          <w:sz w:val="22"/>
          <w:szCs w:val="22"/>
        </w:rPr>
        <w:t xml:space="preserve"> </w:t>
      </w:r>
      <w:r w:rsidR="00F87A24">
        <w:rPr>
          <w:smallCaps/>
          <w:sz w:val="22"/>
          <w:szCs w:val="22"/>
        </w:rPr>
        <w:t>3</w:t>
      </w:r>
      <w:r w:rsidR="00D774A7" w:rsidRPr="001878BA">
        <w:rPr>
          <w:smallCaps/>
          <w:sz w:val="22"/>
          <w:szCs w:val="22"/>
        </w:rPr>
        <w:t>.4</w:t>
      </w:r>
    </w:p>
    <w:p w14:paraId="3E1226B2" w14:textId="77777777" w:rsidR="00153B42" w:rsidRPr="001878BA" w:rsidRDefault="00153B42" w:rsidP="00BE0D21">
      <w:pPr>
        <w:pStyle w:val="BodyTextIndent"/>
        <w:ind w:left="-284" w:right="28"/>
        <w:jc w:val="both"/>
        <w:rPr>
          <w:b w:val="0"/>
          <w:bCs w:val="0"/>
          <w:sz w:val="18"/>
          <w:szCs w:val="18"/>
        </w:rPr>
      </w:pPr>
    </w:p>
    <w:p w14:paraId="59635EFE" w14:textId="77777777" w:rsidR="00F801F1" w:rsidRPr="001878BA" w:rsidRDefault="00091338" w:rsidP="00091338">
      <w:pPr>
        <w:pStyle w:val="BodyTextIndent"/>
        <w:ind w:left="-284" w:right="28"/>
        <w:jc w:val="both"/>
        <w:rPr>
          <w:b w:val="0"/>
          <w:bCs w:val="0"/>
        </w:rPr>
      </w:pPr>
      <w:r w:rsidRPr="00091338">
        <w:rPr>
          <w:b w:val="0"/>
          <w:bCs w:val="0"/>
        </w:rPr>
        <w:t>Resolució REU/4767/2025, de 18 de desembre, per la qual s'aproven les bases reguladores que han de regir</w:t>
      </w:r>
      <w:r>
        <w:rPr>
          <w:b w:val="0"/>
          <w:bCs w:val="0"/>
        </w:rPr>
        <w:t xml:space="preserve"> </w:t>
      </w:r>
      <w:r w:rsidRPr="00091338">
        <w:rPr>
          <w:b w:val="0"/>
          <w:bCs w:val="0"/>
        </w:rPr>
        <w:t xml:space="preserve">els ajuts de recerca per a la millora de la formació inicial de mestres i professorat de secundària (ARMIF) </w:t>
      </w:r>
      <w:r w:rsidR="00F801F1" w:rsidRPr="001878BA">
        <w:rPr>
          <w:b w:val="0"/>
          <w:bCs w:val="0"/>
        </w:rPr>
        <w:t xml:space="preserve">(DOGC </w:t>
      </w:r>
      <w:r w:rsidRPr="00091338">
        <w:rPr>
          <w:b w:val="0"/>
          <w:bCs w:val="0"/>
        </w:rPr>
        <w:t>9572</w:t>
      </w:r>
      <w:r>
        <w:rPr>
          <w:b w:val="0"/>
          <w:bCs w:val="0"/>
        </w:rPr>
        <w:t xml:space="preserve"> de</w:t>
      </w:r>
      <w:r w:rsidRPr="00091338">
        <w:rPr>
          <w:b w:val="0"/>
          <w:bCs w:val="0"/>
        </w:rPr>
        <w:t xml:space="preserve"> 29</w:t>
      </w:r>
      <w:r>
        <w:rPr>
          <w:b w:val="0"/>
          <w:bCs w:val="0"/>
        </w:rPr>
        <w:t>/</w:t>
      </w:r>
      <w:r w:rsidRPr="00091338">
        <w:rPr>
          <w:b w:val="0"/>
          <w:bCs w:val="0"/>
        </w:rPr>
        <w:t>12</w:t>
      </w:r>
      <w:r>
        <w:rPr>
          <w:b w:val="0"/>
          <w:bCs w:val="0"/>
        </w:rPr>
        <w:t>/</w:t>
      </w:r>
      <w:r w:rsidRPr="00091338">
        <w:rPr>
          <w:b w:val="0"/>
          <w:bCs w:val="0"/>
        </w:rPr>
        <w:t>2025</w:t>
      </w:r>
      <w:r w:rsidR="00F801F1" w:rsidRPr="001878BA">
        <w:rPr>
          <w:b w:val="0"/>
          <w:bCs w:val="0"/>
        </w:rPr>
        <w:t>).</w:t>
      </w:r>
    </w:p>
    <w:p w14:paraId="5440186E" w14:textId="77777777" w:rsidR="00F801F1" w:rsidRPr="001878BA" w:rsidRDefault="00F801F1" w:rsidP="00BE0D21">
      <w:pPr>
        <w:pStyle w:val="BodyTextIndent"/>
        <w:ind w:left="-284" w:right="28"/>
        <w:jc w:val="both"/>
        <w:rPr>
          <w:b w:val="0"/>
          <w:bCs w:val="0"/>
          <w:sz w:val="18"/>
          <w:szCs w:val="18"/>
        </w:rPr>
      </w:pPr>
    </w:p>
    <w:p w14:paraId="39F60BDA" w14:textId="77777777" w:rsidR="00A41E75" w:rsidRPr="001878BA" w:rsidRDefault="00A41E75" w:rsidP="00666F43">
      <w:pPr>
        <w:pStyle w:val="Textindependent"/>
        <w:ind w:left="-284"/>
        <w:jc w:val="both"/>
        <w:rPr>
          <w:rFonts w:ascii="Arial" w:hAnsi="Arial" w:cs="Arial"/>
          <w:sz w:val="14"/>
          <w:szCs w:val="14"/>
        </w:rPr>
      </w:pPr>
    </w:p>
    <w:p w14:paraId="2F318682" w14:textId="1EE049BA" w:rsidR="00610D3D" w:rsidRPr="001878BA" w:rsidRDefault="001F7D55" w:rsidP="000720F3">
      <w:pPr>
        <w:pStyle w:val="BodyTextIndent"/>
        <w:ind w:left="-284" w:right="-143"/>
        <w:jc w:val="both"/>
        <w:rPr>
          <w:b w:val="0"/>
          <w:bCs w:val="0"/>
        </w:rPr>
      </w:pPr>
      <w:r w:rsidRPr="001878BA">
        <w:rPr>
          <w:b w:val="0"/>
          <w:bCs w:val="0"/>
          <w:noProof/>
        </w:rPr>
        <mc:AlternateContent>
          <mc:Choice Requires="wps">
            <w:drawing>
              <wp:inline distT="0" distB="0" distL="0" distR="0" wp14:anchorId="14B4F041" wp14:editId="30469574">
                <wp:extent cx="6134100" cy="601980"/>
                <wp:effectExtent l="9525" t="9525" r="76200" b="74295"/>
                <wp:docPr id="154345204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8FB0F61" w14:textId="77777777" w:rsidR="00BB4AF1" w:rsidRPr="001363B0" w:rsidRDefault="00D774A7" w:rsidP="00F87A24">
                            <w:pPr>
                              <w:ind w:right="135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D774A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Base </w:t>
                            </w:r>
                            <w:r w:rsidR="00F87A2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D774A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.3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F87A24" w:rsidRPr="00F87A24">
                              <w:rPr>
                                <w:rFonts w:ascii="Helvetica" w:hAnsi="Helvetica" w:cs="Helvetica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Els projectes s'adrecen a la recollida d'evidències sobre la idoneïtat i la conveniència de canvis estratègics i</w:t>
                            </w:r>
                            <w:r w:rsidR="00F87A24">
                              <w:rPr>
                                <w:rFonts w:ascii="Helvetica" w:hAnsi="Helvetica" w:cs="Helvetica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="00F87A24" w:rsidRPr="00F87A24">
                              <w:rPr>
                                <w:rFonts w:ascii="Helvetica" w:hAnsi="Helvetica" w:cs="Helvetica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de millora en la formació inicial, d'una banda, de mestres reconeguts pel Consell de Coordinació del programa</w:t>
                            </w:r>
                            <w:r w:rsidR="00F87A24">
                              <w:rPr>
                                <w:rFonts w:ascii="Helvetica" w:hAnsi="Helvetica" w:cs="Helvetica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="00F87A24" w:rsidRPr="00F87A24">
                              <w:rPr>
                                <w:rFonts w:ascii="Helvetica" w:hAnsi="Helvetica" w:cs="Helvetica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MIF i, d'altra banda, de professorat de secundària en el marc del Programa de millora del màster de Formació</w:t>
                            </w:r>
                            <w:r w:rsidR="00F87A24">
                              <w:rPr>
                                <w:rFonts w:ascii="Helvetica" w:hAnsi="Helvetica" w:cs="Helvetica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="00F87A24" w:rsidRPr="00F87A24">
                              <w:rPr>
                                <w:rFonts w:ascii="Helvetica" w:hAnsi="Helvetica" w:cs="Helvetica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del Professorat de Secundària, i detallats en la base 3.4 d'aquest annex.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B4F04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83pt;height:4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">
                <v:shadow on="t" offset="6pt,6pt"/>
                <v:textbox>
                  <w:txbxContent>
                    <w:p w14:paraId="48FB0F61" w14:textId="77777777" w:rsidR="00BB4AF1" w:rsidRPr="001363B0" w:rsidRDefault="00D774A7" w:rsidP="00F87A24">
                      <w:pPr>
                        <w:ind w:right="135"/>
                        <w:jc w:val="both"/>
                        <w:rPr>
                          <w:rFonts w:ascii="Arial" w:hAnsi="Arial" w:cs="Arial"/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D774A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Base </w:t>
                      </w:r>
                      <w:r w:rsidR="00F87A2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3</w:t>
                      </w:r>
                      <w:r w:rsidRPr="00D774A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.3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</w:t>
                      </w:r>
                      <w:r w:rsidR="00F87A24" w:rsidRPr="00F87A24">
                        <w:rPr>
                          <w:rFonts w:ascii="Helvetica" w:hAnsi="Helvetica" w:cs="Helvetica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Els projectes s'adrecen a la recollida d'evidències sobre la idoneïtat i la conveniència de canvis estratègics i</w:t>
                      </w:r>
                      <w:r w:rsidR="00F87A24">
                        <w:rPr>
                          <w:rFonts w:ascii="Helvetica" w:hAnsi="Helvetica" w:cs="Helvetica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="00F87A24" w:rsidRPr="00F87A24">
                        <w:rPr>
                          <w:rFonts w:ascii="Helvetica" w:hAnsi="Helvetica" w:cs="Helvetica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de millora en la formació inicial, d'una banda, de mestres reconeguts pel Consell de Coordinació del programa</w:t>
                      </w:r>
                      <w:r w:rsidR="00F87A24">
                        <w:rPr>
                          <w:rFonts w:ascii="Helvetica" w:hAnsi="Helvetica" w:cs="Helvetica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="00F87A24" w:rsidRPr="00F87A24">
                        <w:rPr>
                          <w:rFonts w:ascii="Helvetica" w:hAnsi="Helvetica" w:cs="Helvetica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MIF i, d'altra banda, de professorat de secundària en el marc del Programa de millora del màster de Formació</w:t>
                      </w:r>
                      <w:r w:rsidR="00F87A24">
                        <w:rPr>
                          <w:rFonts w:ascii="Helvetica" w:hAnsi="Helvetica" w:cs="Helvetica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="00F87A24" w:rsidRPr="00F87A24">
                        <w:rPr>
                          <w:rFonts w:ascii="Helvetica" w:hAnsi="Helvetica" w:cs="Helvetica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del Professorat de Secundària, i detallats en la base 3.4 d'aquest annex.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01FAAD" w14:textId="77777777" w:rsidR="00ED76EB" w:rsidRPr="001878BA" w:rsidRDefault="00ED76EB" w:rsidP="00ED76EB">
      <w:pPr>
        <w:ind w:left="-284"/>
        <w:jc w:val="both"/>
        <w:rPr>
          <w:rFonts w:ascii="Arial" w:hAnsi="Arial" w:cs="Arial"/>
          <w:b/>
        </w:rPr>
      </w:pPr>
    </w:p>
    <w:p w14:paraId="58FA8355" w14:textId="77777777" w:rsidR="00ED76EB" w:rsidRPr="001878BA" w:rsidRDefault="00ED76EB" w:rsidP="009463B4">
      <w:pPr>
        <w:pBdr>
          <w:top w:val="single" w:sz="4" w:space="1" w:color="auto"/>
          <w:bottom w:val="single" w:sz="4" w:space="1" w:color="auto"/>
        </w:pBdr>
        <w:ind w:left="-284"/>
        <w:jc w:val="both"/>
        <w:rPr>
          <w:rFonts w:ascii="Arial" w:hAnsi="Arial" w:cs="Arial"/>
          <w:b/>
          <w:sz w:val="20"/>
          <w:szCs w:val="20"/>
        </w:rPr>
      </w:pPr>
      <w:r w:rsidRPr="001878BA">
        <w:rPr>
          <w:rFonts w:ascii="Arial" w:hAnsi="Arial" w:cs="Arial"/>
          <w:b/>
          <w:sz w:val="20"/>
          <w:szCs w:val="20"/>
        </w:rPr>
        <w:t>Dades de l’ajut</w:t>
      </w:r>
    </w:p>
    <w:p w14:paraId="1D8D2E78" w14:textId="77777777" w:rsidR="00ED76EB" w:rsidRPr="001878BA" w:rsidRDefault="00ED76EB" w:rsidP="00ED76EB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4C3C7C39" w14:textId="77777777" w:rsidR="00411AD9" w:rsidRPr="001878BA" w:rsidRDefault="00411AD9" w:rsidP="00411AD9">
      <w:pPr>
        <w:ind w:left="-284"/>
        <w:jc w:val="both"/>
        <w:rPr>
          <w:rFonts w:ascii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t xml:space="preserve">Universitat: </w:t>
      </w: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FORMTEXT </w:instrText>
      </w:r>
      <w:r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Pr="001878BA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fldChar w:fldCharType="end"/>
      </w:r>
    </w:p>
    <w:p w14:paraId="47766D40" w14:textId="77777777" w:rsidR="00411AD9" w:rsidRPr="001878BA" w:rsidRDefault="00411AD9" w:rsidP="00411AD9">
      <w:pPr>
        <w:ind w:left="-284"/>
        <w:jc w:val="both"/>
        <w:rPr>
          <w:rFonts w:ascii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t xml:space="preserve">Facultat: </w:t>
      </w: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FORMTEXT </w:instrText>
      </w:r>
      <w:r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Pr="001878BA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fldChar w:fldCharType="end"/>
      </w:r>
    </w:p>
    <w:p w14:paraId="254A0239" w14:textId="77777777" w:rsidR="00411AD9" w:rsidRPr="001878BA" w:rsidRDefault="00411AD9" w:rsidP="00411AD9">
      <w:pPr>
        <w:ind w:left="-284"/>
        <w:jc w:val="both"/>
        <w:rPr>
          <w:rFonts w:ascii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t xml:space="preserve">Departament: </w:t>
      </w: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FORMTEXT </w:instrText>
      </w:r>
      <w:r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="00091338">
        <w:rPr>
          <w:rFonts w:ascii="Arial" w:hAnsi="Arial" w:cs="Arial"/>
          <w:sz w:val="20"/>
          <w:szCs w:val="20"/>
        </w:rPr>
        <w:t> </w:t>
      </w:r>
      <w:r w:rsidR="00091338">
        <w:rPr>
          <w:rFonts w:ascii="Arial" w:hAnsi="Arial" w:cs="Arial"/>
          <w:sz w:val="20"/>
          <w:szCs w:val="20"/>
        </w:rPr>
        <w:t> </w:t>
      </w:r>
      <w:r w:rsidR="00091338">
        <w:rPr>
          <w:rFonts w:ascii="Arial" w:hAnsi="Arial" w:cs="Arial"/>
          <w:sz w:val="20"/>
          <w:szCs w:val="20"/>
        </w:rPr>
        <w:t> </w:t>
      </w:r>
      <w:r w:rsidR="00091338">
        <w:rPr>
          <w:rFonts w:ascii="Arial" w:hAnsi="Arial" w:cs="Arial"/>
          <w:sz w:val="20"/>
          <w:szCs w:val="20"/>
        </w:rPr>
        <w:t> </w:t>
      </w:r>
      <w:r w:rsidR="00091338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fldChar w:fldCharType="end"/>
      </w:r>
    </w:p>
    <w:p w14:paraId="2344139C" w14:textId="77777777" w:rsidR="00ED76EB" w:rsidRPr="001878BA" w:rsidRDefault="00ED76EB" w:rsidP="00ED76EB">
      <w:pPr>
        <w:ind w:left="-284"/>
        <w:jc w:val="both"/>
        <w:rPr>
          <w:rFonts w:ascii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t xml:space="preserve">Data resolució provisional de concessió: </w:t>
      </w:r>
    </w:p>
    <w:p w14:paraId="05B1056B" w14:textId="77777777" w:rsidR="004A1886" w:rsidRPr="001878BA" w:rsidRDefault="00ED76EB" w:rsidP="00ED76EB">
      <w:pPr>
        <w:ind w:left="-284"/>
        <w:jc w:val="both"/>
        <w:rPr>
          <w:rFonts w:ascii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t xml:space="preserve">Publicació Tauler electrònic Adm. Generalitat de Catalunya: </w:t>
      </w:r>
    </w:p>
    <w:p w14:paraId="732980C2" w14:textId="77777777" w:rsidR="00ED76EB" w:rsidRPr="001878BA" w:rsidRDefault="00ED76EB" w:rsidP="00ED76EB">
      <w:pPr>
        <w:ind w:left="-284"/>
        <w:jc w:val="both"/>
        <w:rPr>
          <w:rFonts w:ascii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t>Núm. d’expedient: 20</w:t>
      </w:r>
      <w:r w:rsidR="001363B0" w:rsidRPr="001878BA">
        <w:rPr>
          <w:rFonts w:ascii="Arial" w:hAnsi="Arial" w:cs="Arial"/>
          <w:sz w:val="20"/>
          <w:szCs w:val="20"/>
        </w:rPr>
        <w:t>2</w:t>
      </w:r>
      <w:r w:rsidR="00F87A24">
        <w:rPr>
          <w:rFonts w:ascii="Arial" w:hAnsi="Arial" w:cs="Arial"/>
          <w:sz w:val="20"/>
          <w:szCs w:val="20"/>
        </w:rPr>
        <w:t>5</w:t>
      </w:r>
      <w:r w:rsidRPr="001878BA">
        <w:rPr>
          <w:rFonts w:ascii="Arial" w:hAnsi="Arial" w:cs="Arial"/>
          <w:sz w:val="20"/>
          <w:szCs w:val="20"/>
        </w:rPr>
        <w:t xml:space="preserve"> ARMIF </w:t>
      </w:r>
      <w:bookmarkStart w:id="0" w:name="Texto1"/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maxLength w:val="15"/>
            </w:textInput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FORMTEXT </w:instrText>
      </w:r>
      <w:r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="00E8656B">
        <w:rPr>
          <w:rFonts w:ascii="Arial" w:hAnsi="Arial" w:cs="Arial"/>
          <w:sz w:val="20"/>
          <w:szCs w:val="20"/>
        </w:rPr>
        <w:t> </w:t>
      </w:r>
      <w:r w:rsidR="00E8656B">
        <w:rPr>
          <w:rFonts w:ascii="Arial" w:hAnsi="Arial" w:cs="Arial"/>
          <w:sz w:val="20"/>
          <w:szCs w:val="20"/>
        </w:rPr>
        <w:t> </w:t>
      </w:r>
      <w:r w:rsidR="00E8656B">
        <w:rPr>
          <w:rFonts w:ascii="Arial" w:hAnsi="Arial" w:cs="Arial"/>
          <w:sz w:val="20"/>
          <w:szCs w:val="20"/>
        </w:rPr>
        <w:t> </w:t>
      </w:r>
      <w:r w:rsidR="00E8656B">
        <w:rPr>
          <w:rFonts w:ascii="Arial" w:hAnsi="Arial" w:cs="Arial"/>
          <w:sz w:val="20"/>
          <w:szCs w:val="20"/>
        </w:rPr>
        <w:t> </w:t>
      </w:r>
      <w:r w:rsidR="00E8656B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1A3D76BC" w14:textId="77777777" w:rsidR="00ED76EB" w:rsidRPr="001878BA" w:rsidRDefault="00ED76EB" w:rsidP="00ED76EB">
      <w:pPr>
        <w:ind w:left="-284"/>
        <w:jc w:val="both"/>
        <w:rPr>
          <w:rFonts w:ascii="Arial" w:hAnsi="Arial" w:cs="Arial"/>
          <w:bCs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t xml:space="preserve">Responsable del projecte: </w:t>
      </w:r>
      <w:r w:rsidRPr="001878B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1878B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1878BA">
        <w:rPr>
          <w:rFonts w:ascii="Arial" w:hAnsi="Arial" w:cs="Arial"/>
          <w:bCs/>
          <w:sz w:val="20"/>
          <w:szCs w:val="20"/>
        </w:rPr>
      </w:r>
      <w:r w:rsidRPr="001878BA">
        <w:rPr>
          <w:rFonts w:ascii="Arial" w:hAnsi="Arial" w:cs="Arial"/>
          <w:bCs/>
          <w:sz w:val="20"/>
          <w:szCs w:val="20"/>
        </w:rPr>
        <w:fldChar w:fldCharType="separate"/>
      </w:r>
      <w:r w:rsidR="00E8656B">
        <w:rPr>
          <w:rFonts w:ascii="Arial" w:hAnsi="Arial" w:cs="Arial"/>
          <w:bCs/>
          <w:sz w:val="20"/>
          <w:szCs w:val="20"/>
        </w:rPr>
        <w:t> </w:t>
      </w:r>
      <w:r w:rsidR="00E8656B">
        <w:rPr>
          <w:rFonts w:ascii="Arial" w:hAnsi="Arial" w:cs="Arial"/>
          <w:bCs/>
          <w:sz w:val="20"/>
          <w:szCs w:val="20"/>
        </w:rPr>
        <w:t> </w:t>
      </w:r>
      <w:r w:rsidR="00E8656B">
        <w:rPr>
          <w:rFonts w:ascii="Arial" w:hAnsi="Arial" w:cs="Arial"/>
          <w:bCs/>
          <w:sz w:val="20"/>
          <w:szCs w:val="20"/>
        </w:rPr>
        <w:t> </w:t>
      </w:r>
      <w:r w:rsidR="00E8656B">
        <w:rPr>
          <w:rFonts w:ascii="Arial" w:hAnsi="Arial" w:cs="Arial"/>
          <w:bCs/>
          <w:sz w:val="20"/>
          <w:szCs w:val="20"/>
        </w:rPr>
        <w:t> </w:t>
      </w:r>
      <w:r w:rsidR="00E8656B">
        <w:rPr>
          <w:rFonts w:ascii="Arial" w:hAnsi="Arial" w:cs="Arial"/>
          <w:bCs/>
          <w:sz w:val="20"/>
          <w:szCs w:val="20"/>
        </w:rPr>
        <w:t> </w:t>
      </w:r>
      <w:r w:rsidRPr="001878BA">
        <w:rPr>
          <w:rFonts w:ascii="Arial" w:hAnsi="Arial" w:cs="Arial"/>
          <w:bCs/>
          <w:sz w:val="20"/>
          <w:szCs w:val="20"/>
        </w:rPr>
        <w:fldChar w:fldCharType="end"/>
      </w:r>
    </w:p>
    <w:p w14:paraId="4300BF45" w14:textId="77777777" w:rsidR="00ED76EB" w:rsidRPr="001878BA" w:rsidRDefault="00ED76EB" w:rsidP="00ED76EB">
      <w:pPr>
        <w:ind w:left="-284"/>
        <w:jc w:val="both"/>
        <w:rPr>
          <w:rFonts w:ascii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t xml:space="preserve">Títol del projecte : </w:t>
      </w: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FORMTEXT </w:instrText>
      </w:r>
      <w:r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="00E8656B">
        <w:rPr>
          <w:rFonts w:ascii="Arial" w:hAnsi="Arial" w:cs="Arial"/>
          <w:sz w:val="20"/>
          <w:szCs w:val="20"/>
        </w:rPr>
        <w:t> </w:t>
      </w:r>
      <w:r w:rsidR="00E8656B">
        <w:rPr>
          <w:rFonts w:ascii="Arial" w:hAnsi="Arial" w:cs="Arial"/>
          <w:sz w:val="20"/>
          <w:szCs w:val="20"/>
        </w:rPr>
        <w:t> </w:t>
      </w:r>
      <w:r w:rsidR="00E8656B">
        <w:rPr>
          <w:rFonts w:ascii="Arial" w:hAnsi="Arial" w:cs="Arial"/>
          <w:sz w:val="20"/>
          <w:szCs w:val="20"/>
        </w:rPr>
        <w:t> </w:t>
      </w:r>
      <w:r w:rsidR="00E8656B">
        <w:rPr>
          <w:rFonts w:ascii="Arial" w:hAnsi="Arial" w:cs="Arial"/>
          <w:sz w:val="20"/>
          <w:szCs w:val="20"/>
        </w:rPr>
        <w:t> </w:t>
      </w:r>
      <w:r w:rsidR="00E8656B">
        <w:rPr>
          <w:rFonts w:ascii="Arial" w:hAnsi="Arial" w:cs="Arial"/>
          <w:sz w:val="20"/>
          <w:szCs w:val="20"/>
        </w:rPr>
        <w:t> </w:t>
      </w:r>
      <w:r w:rsidRPr="001878BA">
        <w:rPr>
          <w:rFonts w:ascii="Arial" w:hAnsi="Arial" w:cs="Arial"/>
          <w:sz w:val="20"/>
          <w:szCs w:val="20"/>
        </w:rPr>
        <w:fldChar w:fldCharType="end"/>
      </w:r>
    </w:p>
    <w:p w14:paraId="0EB6A405" w14:textId="77777777" w:rsidR="00ED76EB" w:rsidRPr="001878BA" w:rsidRDefault="00ED76EB" w:rsidP="00ED76EB">
      <w:pPr>
        <w:ind w:left="-284"/>
        <w:rPr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t xml:space="preserve">Import atorgat: </w:t>
      </w: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1"/>
              <w:format w:val="#.##0,00 €;(#.##0,00 €)"/>
            </w:textInput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FORMTEXT </w:instrText>
      </w:r>
      <w:r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="00E8656B">
        <w:rPr>
          <w:rFonts w:ascii="Arial" w:hAnsi="Arial" w:cs="Arial"/>
          <w:sz w:val="20"/>
          <w:szCs w:val="20"/>
        </w:rPr>
        <w:t>€</w:t>
      </w:r>
      <w:r w:rsidRPr="001878BA">
        <w:rPr>
          <w:rFonts w:ascii="Arial" w:hAnsi="Arial" w:cs="Arial"/>
          <w:sz w:val="20"/>
          <w:szCs w:val="20"/>
        </w:rPr>
        <w:fldChar w:fldCharType="end"/>
      </w:r>
      <w:r w:rsidRPr="001878BA">
        <w:rPr>
          <w:rFonts w:ascii="Arial" w:hAnsi="Arial" w:cs="Arial"/>
          <w:sz w:val="20"/>
          <w:szCs w:val="20"/>
        </w:rPr>
        <w:t xml:space="preserve"> </w:t>
      </w:r>
    </w:p>
    <w:p w14:paraId="0FBF0127" w14:textId="77777777" w:rsidR="00DC2088" w:rsidRPr="001878BA" w:rsidRDefault="00DC2088"/>
    <w:p w14:paraId="2D9BE486" w14:textId="77777777" w:rsidR="009463B4" w:rsidRPr="001878BA" w:rsidRDefault="009463B4" w:rsidP="009463B4">
      <w:pPr>
        <w:pStyle w:val="BodyTextIndent"/>
        <w:pBdr>
          <w:top w:val="single" w:sz="12" w:space="1" w:color="auto"/>
        </w:pBdr>
        <w:ind w:left="-284" w:right="29"/>
        <w:jc w:val="both"/>
        <w:rPr>
          <w:bCs w:val="0"/>
          <w:lang w:eastAsia="ca-ES"/>
        </w:rPr>
      </w:pPr>
      <w:r w:rsidRPr="001878BA">
        <w:rPr>
          <w:bCs w:val="0"/>
          <w:lang w:eastAsia="ca-ES"/>
        </w:rPr>
        <w:t>CERTIFICO:</w:t>
      </w:r>
    </w:p>
    <w:p w14:paraId="509ABABA" w14:textId="77777777" w:rsidR="009463B4" w:rsidRPr="001878BA" w:rsidRDefault="009463B4" w:rsidP="009463B4">
      <w:pPr>
        <w:pStyle w:val="BodyTextIndent"/>
        <w:pBdr>
          <w:top w:val="single" w:sz="12" w:space="1" w:color="auto"/>
        </w:pBdr>
        <w:ind w:left="-284" w:right="29"/>
        <w:jc w:val="both"/>
        <w:rPr>
          <w:bCs w:val="0"/>
          <w:lang w:eastAsia="ca-ES"/>
        </w:rPr>
      </w:pPr>
    </w:p>
    <w:p w14:paraId="5AFA4770" w14:textId="77777777" w:rsidR="00BC6D36" w:rsidRPr="001878BA" w:rsidRDefault="009463B4" w:rsidP="00F87A24">
      <w:pPr>
        <w:pStyle w:val="BodyTextIndent"/>
        <w:pBdr>
          <w:top w:val="single" w:sz="12" w:space="1" w:color="auto"/>
        </w:pBdr>
        <w:ind w:left="-284" w:right="29"/>
        <w:jc w:val="both"/>
        <w:rPr>
          <w:rStyle w:val="Enlla"/>
          <w:b w:val="0"/>
          <w:bCs w:val="0"/>
          <w:color w:val="auto"/>
          <w:szCs w:val="18"/>
          <w:u w:val="none"/>
        </w:rPr>
      </w:pPr>
      <w:r w:rsidRPr="001878BA">
        <w:rPr>
          <w:rStyle w:val="Enlla"/>
          <w:b w:val="0"/>
          <w:bCs w:val="0"/>
          <w:color w:val="auto"/>
          <w:u w:val="none"/>
        </w:rPr>
        <w:t xml:space="preserve">Que aquest projecte compleix allò establert a la base </w:t>
      </w:r>
      <w:r w:rsidR="00F87A24">
        <w:rPr>
          <w:rStyle w:val="Enlla"/>
          <w:b w:val="0"/>
          <w:bCs w:val="0"/>
          <w:color w:val="auto"/>
          <w:u w:val="none"/>
        </w:rPr>
        <w:t>3</w:t>
      </w:r>
      <w:r w:rsidRPr="001878BA">
        <w:rPr>
          <w:rStyle w:val="Enlla"/>
          <w:b w:val="0"/>
          <w:bCs w:val="0"/>
          <w:color w:val="auto"/>
          <w:u w:val="none"/>
        </w:rPr>
        <w:t xml:space="preserve">.3 de </w:t>
      </w:r>
      <w:r w:rsidR="00F801F1" w:rsidRPr="001878BA">
        <w:rPr>
          <w:rStyle w:val="Enlla"/>
          <w:b w:val="0"/>
          <w:bCs w:val="0"/>
          <w:color w:val="auto"/>
          <w:u w:val="none"/>
        </w:rPr>
        <w:t xml:space="preserve">la </w:t>
      </w:r>
      <w:r w:rsidR="00F801F1" w:rsidRPr="001878BA">
        <w:rPr>
          <w:b w:val="0"/>
          <w:bCs w:val="0"/>
        </w:rPr>
        <w:t xml:space="preserve">RESOLUCIÓ </w:t>
      </w:r>
      <w:r w:rsidR="00F87A24" w:rsidRPr="00F87A24">
        <w:rPr>
          <w:b w:val="0"/>
          <w:bCs w:val="0"/>
        </w:rPr>
        <w:t>REU/4767/2025, de 18 de desembre, per la qual s'aproven les bases reguladores que han de regir</w:t>
      </w:r>
      <w:r w:rsidR="00F87A24">
        <w:rPr>
          <w:b w:val="0"/>
          <w:bCs w:val="0"/>
        </w:rPr>
        <w:t xml:space="preserve"> </w:t>
      </w:r>
      <w:r w:rsidR="00F87A24" w:rsidRPr="00F87A24">
        <w:rPr>
          <w:b w:val="0"/>
          <w:bCs w:val="0"/>
        </w:rPr>
        <w:t>els ajuts de recerca per a la millora de la formació inicial de mestres i professorat de secundària (ARMIF)</w:t>
      </w:r>
      <w:r w:rsidR="00F87A24" w:rsidRPr="00F87A24">
        <w:rPr>
          <w:rStyle w:val="Enlla"/>
          <w:b w:val="0"/>
          <w:bCs w:val="0"/>
          <w:color w:val="auto"/>
          <w:u w:val="none"/>
        </w:rPr>
        <w:t xml:space="preserve"> </w:t>
      </w:r>
      <w:r w:rsidRPr="001878BA">
        <w:rPr>
          <w:rStyle w:val="Enlla"/>
          <w:b w:val="0"/>
          <w:bCs w:val="0"/>
          <w:color w:val="auto"/>
          <w:u w:val="none"/>
        </w:rPr>
        <w:t xml:space="preserve">i que s’adscriu a l’àmbit temàtic recollit a la base </w:t>
      </w:r>
      <w:r w:rsidR="00F87A24">
        <w:rPr>
          <w:rStyle w:val="Enlla"/>
          <w:b w:val="0"/>
          <w:bCs w:val="0"/>
          <w:color w:val="auto"/>
          <w:u w:val="none"/>
        </w:rPr>
        <w:t>3</w:t>
      </w:r>
      <w:r w:rsidRPr="001878BA">
        <w:rPr>
          <w:rStyle w:val="Enlla"/>
          <w:b w:val="0"/>
          <w:bCs w:val="0"/>
          <w:color w:val="auto"/>
          <w:u w:val="none"/>
        </w:rPr>
        <w:t>.4 assenyalat a continuació</w:t>
      </w:r>
      <w:r w:rsidRPr="001878BA">
        <w:rPr>
          <w:rStyle w:val="Enlla"/>
          <w:b w:val="0"/>
          <w:bCs w:val="0"/>
          <w:color w:val="auto"/>
          <w:szCs w:val="18"/>
          <w:u w:val="none"/>
        </w:rPr>
        <w:t>.</w:t>
      </w:r>
    </w:p>
    <w:p w14:paraId="4E9373AC" w14:textId="77777777" w:rsidR="00BC6D36" w:rsidRPr="001878BA" w:rsidRDefault="00BC6D36" w:rsidP="009463B4">
      <w:pPr>
        <w:pStyle w:val="BodyTextIndent"/>
        <w:pBdr>
          <w:top w:val="single" w:sz="12" w:space="1" w:color="auto"/>
        </w:pBdr>
        <w:ind w:left="-284" w:right="29"/>
        <w:jc w:val="both"/>
        <w:rPr>
          <w:sz w:val="16"/>
          <w:szCs w:val="16"/>
        </w:rPr>
      </w:pPr>
    </w:p>
    <w:p w14:paraId="09C95B1D" w14:textId="77777777" w:rsidR="007B3EA2" w:rsidRPr="001878BA" w:rsidRDefault="009463B4" w:rsidP="009463B4">
      <w:pPr>
        <w:pStyle w:val="BodyTextIndent"/>
        <w:pBdr>
          <w:top w:val="single" w:sz="12" w:space="1" w:color="auto"/>
        </w:pBdr>
        <w:ind w:left="-284" w:right="29"/>
        <w:jc w:val="both"/>
        <w:rPr>
          <w:sz w:val="16"/>
          <w:szCs w:val="16"/>
        </w:rPr>
      </w:pPr>
      <w:r w:rsidRPr="001878BA">
        <w:rPr>
          <w:sz w:val="16"/>
          <w:szCs w:val="16"/>
        </w:rPr>
        <w:t>Marqueu amb una “X” l’àmbit o els àmbits de recerca (si escau) en què s’emmarca el projecte.</w:t>
      </w:r>
    </w:p>
    <w:p w14:paraId="0CB921E8" w14:textId="77777777" w:rsidR="00E95AC7" w:rsidRPr="001878BA" w:rsidRDefault="00E95AC7" w:rsidP="005E0ED9">
      <w:pPr>
        <w:pStyle w:val="BodyTextIndent"/>
        <w:pBdr>
          <w:top w:val="single" w:sz="12" w:space="1" w:color="auto"/>
        </w:pBdr>
        <w:ind w:left="-284" w:right="29"/>
        <w:jc w:val="both"/>
        <w:rPr>
          <w:sz w:val="16"/>
          <w:szCs w:val="16"/>
        </w:rPr>
      </w:pPr>
    </w:p>
    <w:p w14:paraId="355687DD" w14:textId="77777777" w:rsidR="005E0ED9" w:rsidRPr="001878BA" w:rsidRDefault="005E0ED9" w:rsidP="005E0ED9">
      <w:pPr>
        <w:ind w:left="-142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878BA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Modalitat A: </w:t>
      </w:r>
    </w:p>
    <w:p w14:paraId="53A7072B" w14:textId="77777777" w:rsidR="005E0ED9" w:rsidRPr="001878BA" w:rsidRDefault="005E0ED9" w:rsidP="005E0ED9">
      <w:pPr>
        <w:ind w:left="-142"/>
        <w:rPr>
          <w:rFonts w:ascii="Arial" w:eastAsia="Arial" w:hAnsi="Arial" w:cs="Arial"/>
          <w:sz w:val="20"/>
          <w:szCs w:val="20"/>
        </w:rPr>
      </w:pPr>
      <w:r w:rsidRPr="001878BA">
        <w:rPr>
          <w:rFonts w:ascii="Arial" w:eastAsia="Arial" w:hAnsi="Arial" w:cs="Arial"/>
          <w:sz w:val="20"/>
          <w:szCs w:val="20"/>
        </w:rPr>
        <w:t>Per a projectes que estudiïn la millora de la formació inicial de mestres d’educació infantil i primària.</w:t>
      </w:r>
    </w:p>
    <w:p w14:paraId="49CAED50" w14:textId="77777777" w:rsidR="005E0ED9" w:rsidRPr="001878BA" w:rsidRDefault="005E0ED9" w:rsidP="005E0ED9">
      <w:pPr>
        <w:autoSpaceDE w:val="0"/>
        <w:autoSpaceDN w:val="0"/>
        <w:adjustRightInd w:val="0"/>
        <w:ind w:left="-142" w:hanging="426"/>
        <w:rPr>
          <w:rFonts w:ascii="Arial" w:hAnsi="Arial" w:cs="Arial"/>
          <w:sz w:val="20"/>
          <w:szCs w:val="20"/>
        </w:rPr>
      </w:pPr>
    </w:p>
    <w:p w14:paraId="08FEF719" w14:textId="77777777" w:rsidR="005E0ED9" w:rsidRPr="001878BA" w:rsidRDefault="005E0ED9" w:rsidP="005E0ED9">
      <w:pPr>
        <w:ind w:left="-142"/>
        <w:rPr>
          <w:rFonts w:ascii="Arial" w:eastAsia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illa1"/>
      <w:r w:rsidRPr="001878BA">
        <w:rPr>
          <w:rFonts w:ascii="Arial" w:hAnsi="Arial" w:cs="Arial"/>
          <w:sz w:val="20"/>
          <w:szCs w:val="20"/>
        </w:rPr>
        <w:instrText xml:space="preserve"> FORMCHECKBOX </w:instrText>
      </w:r>
      <w:r w:rsidR="00A1626D"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Pr="001878BA">
        <w:rPr>
          <w:rFonts w:ascii="Arial" w:hAnsi="Arial" w:cs="Arial"/>
          <w:sz w:val="20"/>
          <w:szCs w:val="20"/>
        </w:rPr>
        <w:fldChar w:fldCharType="end"/>
      </w:r>
      <w:bookmarkEnd w:id="1"/>
      <w:r w:rsidRPr="001878BA">
        <w:rPr>
          <w:rFonts w:ascii="Arial" w:hAnsi="Arial" w:cs="Arial"/>
          <w:sz w:val="20"/>
          <w:szCs w:val="20"/>
        </w:rPr>
        <w:t xml:space="preserve"> 1</w:t>
      </w:r>
      <w:r w:rsidRPr="001878BA">
        <w:rPr>
          <w:rFonts w:ascii="Arial" w:eastAsia="Arial" w:hAnsi="Arial" w:cs="Arial"/>
          <w:sz w:val="20"/>
          <w:szCs w:val="20"/>
        </w:rPr>
        <w:t xml:space="preserve">. </w:t>
      </w:r>
      <w:r w:rsidR="00F87A24" w:rsidRPr="00F87A24">
        <w:rPr>
          <w:rFonts w:ascii="Arial" w:eastAsia="Arial" w:hAnsi="Arial" w:cs="Arial"/>
          <w:sz w:val="20"/>
          <w:szCs w:val="20"/>
        </w:rPr>
        <w:t>Modalitats innovadores i acompanyament constructiu en el pràcticum.</w:t>
      </w:r>
    </w:p>
    <w:p w14:paraId="385A362D" w14:textId="77777777" w:rsidR="005E0ED9" w:rsidRPr="001878BA" w:rsidRDefault="005E0ED9" w:rsidP="005E0ED9">
      <w:pPr>
        <w:ind w:left="-142"/>
        <w:rPr>
          <w:rFonts w:ascii="Arial" w:eastAsia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FORMCHECKBOX </w:instrText>
      </w:r>
      <w:r w:rsidR="00A1626D"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Pr="001878BA">
        <w:rPr>
          <w:rFonts w:ascii="Arial" w:hAnsi="Arial" w:cs="Arial"/>
          <w:sz w:val="20"/>
          <w:szCs w:val="20"/>
        </w:rPr>
        <w:fldChar w:fldCharType="end"/>
      </w:r>
      <w:r w:rsidRPr="001878BA">
        <w:rPr>
          <w:rFonts w:ascii="Arial" w:hAnsi="Arial" w:cs="Arial"/>
          <w:sz w:val="20"/>
          <w:szCs w:val="20"/>
        </w:rPr>
        <w:t xml:space="preserve"> </w:t>
      </w:r>
      <w:r w:rsidRPr="001878BA">
        <w:rPr>
          <w:rFonts w:ascii="Arial" w:eastAsia="Arial" w:hAnsi="Arial" w:cs="Arial"/>
          <w:sz w:val="20"/>
          <w:szCs w:val="20"/>
        </w:rPr>
        <w:t xml:space="preserve">2. </w:t>
      </w:r>
      <w:r w:rsidR="00F87A24" w:rsidRPr="00F87A24">
        <w:rPr>
          <w:rFonts w:ascii="Arial" w:eastAsia="Arial" w:hAnsi="Arial" w:cs="Arial"/>
          <w:sz w:val="20"/>
          <w:szCs w:val="20"/>
        </w:rPr>
        <w:t>Orientació de la formació inicial al desenvolupament del currículum vigent</w:t>
      </w:r>
      <w:r w:rsidRPr="001878BA">
        <w:rPr>
          <w:rFonts w:ascii="Arial" w:eastAsia="Arial" w:hAnsi="Arial" w:cs="Arial"/>
          <w:sz w:val="20"/>
          <w:szCs w:val="20"/>
        </w:rPr>
        <w:t>.</w:t>
      </w:r>
    </w:p>
    <w:p w14:paraId="77DD29BF" w14:textId="77777777" w:rsidR="00F87A24" w:rsidRDefault="005E0ED9" w:rsidP="005E0ED9">
      <w:pPr>
        <w:ind w:left="-142"/>
        <w:rPr>
          <w:rFonts w:ascii="Arial" w:eastAsia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FORMCHECKBOX </w:instrText>
      </w:r>
      <w:r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Pr="001878BA">
        <w:rPr>
          <w:rFonts w:ascii="Arial" w:hAnsi="Arial" w:cs="Arial"/>
          <w:sz w:val="20"/>
          <w:szCs w:val="20"/>
        </w:rPr>
        <w:fldChar w:fldCharType="end"/>
      </w:r>
      <w:r w:rsidRPr="001878BA">
        <w:rPr>
          <w:rFonts w:ascii="Arial" w:hAnsi="Arial" w:cs="Arial"/>
          <w:sz w:val="20"/>
          <w:szCs w:val="20"/>
        </w:rPr>
        <w:t xml:space="preserve"> 3</w:t>
      </w:r>
      <w:r w:rsidRPr="001878BA">
        <w:rPr>
          <w:rFonts w:ascii="Arial" w:eastAsia="Arial" w:hAnsi="Arial" w:cs="Arial"/>
          <w:sz w:val="20"/>
          <w:szCs w:val="20"/>
        </w:rPr>
        <w:t xml:space="preserve">. </w:t>
      </w:r>
      <w:r w:rsidR="00F87A24" w:rsidRPr="00F87A24">
        <w:rPr>
          <w:rFonts w:ascii="Arial" w:eastAsia="Arial" w:hAnsi="Arial" w:cs="Arial"/>
          <w:sz w:val="20"/>
          <w:szCs w:val="20"/>
        </w:rPr>
        <w:t>Orientació de la formació inicial a la gestió de contextos multiculturals i multilingües.</w:t>
      </w:r>
    </w:p>
    <w:p w14:paraId="7A977693" w14:textId="77777777" w:rsidR="00F87A24" w:rsidRPr="00F87A24" w:rsidRDefault="005E0ED9" w:rsidP="00F87A24">
      <w:pPr>
        <w:ind w:left="-142"/>
        <w:rPr>
          <w:rFonts w:ascii="Arial" w:eastAsia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FORMCHECKBOX </w:instrText>
      </w:r>
      <w:r w:rsidR="00E8656B"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Pr="001878BA">
        <w:rPr>
          <w:rFonts w:ascii="Arial" w:hAnsi="Arial" w:cs="Arial"/>
          <w:sz w:val="20"/>
          <w:szCs w:val="20"/>
        </w:rPr>
        <w:fldChar w:fldCharType="end"/>
      </w:r>
      <w:r w:rsidRPr="001878BA">
        <w:rPr>
          <w:rFonts w:ascii="Arial" w:hAnsi="Arial" w:cs="Arial"/>
          <w:sz w:val="20"/>
          <w:szCs w:val="20"/>
        </w:rPr>
        <w:t xml:space="preserve"> 4</w:t>
      </w:r>
      <w:r w:rsidRPr="001878BA">
        <w:rPr>
          <w:rFonts w:ascii="Arial" w:eastAsia="Arial" w:hAnsi="Arial" w:cs="Arial"/>
          <w:sz w:val="20"/>
          <w:szCs w:val="20"/>
        </w:rPr>
        <w:t xml:space="preserve">. </w:t>
      </w:r>
      <w:r w:rsidR="00F87A24" w:rsidRPr="00F87A24">
        <w:rPr>
          <w:rFonts w:ascii="Arial" w:eastAsia="Arial" w:hAnsi="Arial" w:cs="Arial"/>
          <w:sz w:val="20"/>
          <w:szCs w:val="20"/>
        </w:rPr>
        <w:t>Altres propostes relacionades amb la millora de la qualitat i l'avaluació de la formació inicial docent</w:t>
      </w:r>
    </w:p>
    <w:p w14:paraId="1FACDEB7" w14:textId="77777777" w:rsidR="005E0ED9" w:rsidRPr="001878BA" w:rsidRDefault="00F87A24" w:rsidP="00F87A24">
      <w:pPr>
        <w:ind w:left="-142"/>
        <w:rPr>
          <w:rFonts w:ascii="Arial" w:eastAsia="Arial" w:hAnsi="Arial" w:cs="Arial"/>
          <w:sz w:val="20"/>
          <w:szCs w:val="20"/>
        </w:rPr>
      </w:pPr>
      <w:r w:rsidRPr="00F87A24">
        <w:rPr>
          <w:rFonts w:ascii="Arial" w:eastAsia="Arial" w:hAnsi="Arial" w:cs="Arial"/>
          <w:sz w:val="20"/>
          <w:szCs w:val="20"/>
        </w:rPr>
        <w:t>d'infantil i primària.</w:t>
      </w:r>
    </w:p>
    <w:p w14:paraId="45E8C8F4" w14:textId="77777777" w:rsidR="005E0ED9" w:rsidRPr="001878BA" w:rsidRDefault="005E0ED9" w:rsidP="005E0ED9">
      <w:pPr>
        <w:pBdr>
          <w:bottom w:val="dashed" w:sz="4" w:space="1" w:color="auto"/>
        </w:pBdr>
        <w:ind w:left="-142" w:right="29"/>
        <w:rPr>
          <w:rFonts w:ascii="Arial" w:hAnsi="Arial" w:cs="Arial"/>
          <w:sz w:val="20"/>
          <w:szCs w:val="20"/>
        </w:rPr>
      </w:pPr>
    </w:p>
    <w:p w14:paraId="0E721482" w14:textId="77777777" w:rsidR="005E0ED9" w:rsidRPr="001878BA" w:rsidRDefault="005E0ED9" w:rsidP="005E0ED9">
      <w:pPr>
        <w:ind w:left="-142" w:right="29"/>
        <w:rPr>
          <w:rFonts w:ascii="Arial" w:hAnsi="Arial" w:cs="Arial"/>
          <w:sz w:val="20"/>
          <w:szCs w:val="20"/>
        </w:rPr>
      </w:pPr>
    </w:p>
    <w:p w14:paraId="498966DD" w14:textId="77777777" w:rsidR="005E0ED9" w:rsidRPr="001878BA" w:rsidRDefault="005E0ED9" w:rsidP="005E0ED9">
      <w:pPr>
        <w:ind w:left="-142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878BA">
        <w:rPr>
          <w:rFonts w:ascii="Arial" w:eastAsia="Arial" w:hAnsi="Arial" w:cs="Arial"/>
          <w:b/>
          <w:bCs/>
          <w:sz w:val="20"/>
          <w:szCs w:val="20"/>
          <w:u w:val="single"/>
        </w:rPr>
        <w:t>Modalitat B:</w:t>
      </w:r>
    </w:p>
    <w:p w14:paraId="373C097F" w14:textId="77777777" w:rsidR="005E0ED9" w:rsidRPr="001878BA" w:rsidRDefault="005E0ED9" w:rsidP="005E0ED9">
      <w:pPr>
        <w:ind w:left="-142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878BA">
        <w:rPr>
          <w:rFonts w:ascii="Arial" w:eastAsia="Arial" w:hAnsi="Arial" w:cs="Arial"/>
          <w:sz w:val="20"/>
          <w:szCs w:val="20"/>
        </w:rPr>
        <w:t>Per a projectes que estudiïn aspectes transversals, per la millora de la formació inicial de docents d’educació primària i secundària de manera conjunta.</w:t>
      </w:r>
    </w:p>
    <w:p w14:paraId="1545257B" w14:textId="77777777" w:rsidR="005E0ED9" w:rsidRPr="001878BA" w:rsidRDefault="005E0ED9" w:rsidP="005E0ED9">
      <w:pPr>
        <w:ind w:left="-142"/>
        <w:rPr>
          <w:rFonts w:ascii="Arial" w:eastAsia="Arial" w:hAnsi="Arial" w:cs="Arial"/>
          <w:sz w:val="20"/>
          <w:szCs w:val="20"/>
        </w:rPr>
      </w:pPr>
    </w:p>
    <w:p w14:paraId="18BB9915" w14:textId="77777777" w:rsidR="005E0ED9" w:rsidRPr="001878BA" w:rsidRDefault="005E0ED9" w:rsidP="005E0ED9">
      <w:pPr>
        <w:ind w:left="-142"/>
        <w:rPr>
          <w:rFonts w:ascii="Arial" w:eastAsia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FORMCHECKBOX </w:instrText>
      </w:r>
      <w:r w:rsidR="00E8656B"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Pr="001878BA">
        <w:rPr>
          <w:rFonts w:ascii="Arial" w:hAnsi="Arial" w:cs="Arial"/>
          <w:sz w:val="20"/>
          <w:szCs w:val="20"/>
        </w:rPr>
        <w:fldChar w:fldCharType="end"/>
      </w:r>
      <w:r w:rsidRPr="001878BA">
        <w:rPr>
          <w:rFonts w:ascii="Arial" w:hAnsi="Arial" w:cs="Arial"/>
          <w:sz w:val="20"/>
          <w:szCs w:val="20"/>
        </w:rPr>
        <w:t xml:space="preserve"> 1</w:t>
      </w:r>
      <w:r w:rsidRPr="001878BA">
        <w:rPr>
          <w:rFonts w:ascii="Arial" w:eastAsia="Arial" w:hAnsi="Arial" w:cs="Arial"/>
          <w:sz w:val="20"/>
          <w:szCs w:val="20"/>
        </w:rPr>
        <w:t xml:space="preserve">. </w:t>
      </w:r>
      <w:r w:rsidR="00F87A24" w:rsidRPr="00F87A24">
        <w:rPr>
          <w:rFonts w:ascii="Arial" w:eastAsia="Arial" w:hAnsi="Arial" w:cs="Arial"/>
          <w:sz w:val="20"/>
          <w:szCs w:val="20"/>
        </w:rPr>
        <w:t>Modalitats innovadores i acompanyament constructiu en el pràcticum.</w:t>
      </w:r>
    </w:p>
    <w:p w14:paraId="6FEC7359" w14:textId="77777777" w:rsidR="00F87A24" w:rsidRPr="001878BA" w:rsidRDefault="005E0ED9" w:rsidP="00F87A24">
      <w:pPr>
        <w:ind w:left="-142"/>
        <w:rPr>
          <w:rFonts w:ascii="Arial" w:eastAsia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FORMCHECKBOX </w:instrText>
      </w:r>
      <w:r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Pr="001878BA">
        <w:rPr>
          <w:rFonts w:ascii="Arial" w:hAnsi="Arial" w:cs="Arial"/>
          <w:sz w:val="20"/>
          <w:szCs w:val="20"/>
        </w:rPr>
        <w:fldChar w:fldCharType="end"/>
      </w:r>
      <w:r w:rsidRPr="001878BA">
        <w:rPr>
          <w:rFonts w:ascii="Arial" w:hAnsi="Arial" w:cs="Arial"/>
          <w:sz w:val="20"/>
          <w:szCs w:val="20"/>
        </w:rPr>
        <w:t xml:space="preserve"> </w:t>
      </w:r>
      <w:r w:rsidRPr="001878BA">
        <w:rPr>
          <w:rFonts w:ascii="Arial" w:eastAsia="Arial" w:hAnsi="Arial" w:cs="Arial"/>
          <w:sz w:val="20"/>
          <w:szCs w:val="20"/>
        </w:rPr>
        <w:t xml:space="preserve">2. </w:t>
      </w:r>
      <w:r w:rsidR="00F87A24" w:rsidRPr="00F87A24">
        <w:rPr>
          <w:rFonts w:ascii="Arial" w:eastAsia="Arial" w:hAnsi="Arial" w:cs="Arial"/>
          <w:sz w:val="20"/>
          <w:szCs w:val="20"/>
        </w:rPr>
        <w:t>Orientació de la formació inicial al desenvolupament del currículum vigent</w:t>
      </w:r>
      <w:r w:rsidR="00F87A24" w:rsidRPr="001878BA">
        <w:rPr>
          <w:rFonts w:ascii="Arial" w:eastAsia="Arial" w:hAnsi="Arial" w:cs="Arial"/>
          <w:sz w:val="20"/>
          <w:szCs w:val="20"/>
        </w:rPr>
        <w:t>.</w:t>
      </w:r>
    </w:p>
    <w:p w14:paraId="5D120A6D" w14:textId="77777777" w:rsidR="001878BA" w:rsidRDefault="005E0ED9" w:rsidP="005E0ED9">
      <w:pPr>
        <w:ind w:left="-142"/>
        <w:rPr>
          <w:rFonts w:ascii="Arial" w:eastAsia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FORMCHECKBOX </w:instrText>
      </w:r>
      <w:r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Pr="001878BA">
        <w:rPr>
          <w:rFonts w:ascii="Arial" w:hAnsi="Arial" w:cs="Arial"/>
          <w:sz w:val="20"/>
          <w:szCs w:val="20"/>
        </w:rPr>
        <w:fldChar w:fldCharType="end"/>
      </w:r>
      <w:r w:rsidRPr="001878BA">
        <w:rPr>
          <w:rFonts w:ascii="Arial" w:hAnsi="Arial" w:cs="Arial"/>
          <w:sz w:val="20"/>
          <w:szCs w:val="20"/>
        </w:rPr>
        <w:t xml:space="preserve"> </w:t>
      </w:r>
      <w:r w:rsidRPr="001878BA">
        <w:rPr>
          <w:rFonts w:ascii="Arial" w:eastAsia="Arial" w:hAnsi="Arial" w:cs="Arial"/>
          <w:sz w:val="20"/>
          <w:szCs w:val="20"/>
        </w:rPr>
        <w:t xml:space="preserve">3. </w:t>
      </w:r>
      <w:r w:rsidR="00F87A24" w:rsidRPr="00F87A24">
        <w:rPr>
          <w:rFonts w:ascii="Arial" w:eastAsia="Arial" w:hAnsi="Arial" w:cs="Arial"/>
          <w:sz w:val="20"/>
          <w:szCs w:val="20"/>
        </w:rPr>
        <w:t>Orientació de la formació inicial a la gestió de contextos multiculturals i multilingües.</w:t>
      </w:r>
    </w:p>
    <w:p w14:paraId="1826E36C" w14:textId="77777777" w:rsidR="00F87A24" w:rsidRPr="00F87A24" w:rsidRDefault="005E0ED9" w:rsidP="00F87A24">
      <w:pPr>
        <w:ind w:left="-142"/>
        <w:rPr>
          <w:rFonts w:ascii="Arial" w:eastAsia="Arial" w:hAnsi="Arial" w:cs="Arial"/>
          <w:sz w:val="20"/>
          <w:szCs w:val="20"/>
        </w:rPr>
      </w:pPr>
      <w:r w:rsidRPr="001878BA">
        <w:rPr>
          <w:rFonts w:ascii="Arial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78BA">
        <w:rPr>
          <w:rFonts w:ascii="Arial" w:hAnsi="Arial" w:cs="Arial"/>
          <w:sz w:val="20"/>
          <w:szCs w:val="20"/>
        </w:rPr>
        <w:instrText xml:space="preserve"> FORMCHECKBOX </w:instrText>
      </w:r>
      <w:r w:rsidRPr="001878BA">
        <w:rPr>
          <w:rFonts w:ascii="Arial" w:hAnsi="Arial" w:cs="Arial"/>
          <w:sz w:val="20"/>
          <w:szCs w:val="20"/>
        </w:rPr>
      </w:r>
      <w:r w:rsidRPr="001878BA">
        <w:rPr>
          <w:rFonts w:ascii="Arial" w:hAnsi="Arial" w:cs="Arial"/>
          <w:sz w:val="20"/>
          <w:szCs w:val="20"/>
        </w:rPr>
        <w:fldChar w:fldCharType="separate"/>
      </w:r>
      <w:r w:rsidRPr="001878BA">
        <w:rPr>
          <w:rFonts w:ascii="Arial" w:hAnsi="Arial" w:cs="Arial"/>
          <w:sz w:val="20"/>
          <w:szCs w:val="20"/>
        </w:rPr>
        <w:fldChar w:fldCharType="end"/>
      </w:r>
      <w:r w:rsidRPr="001878BA">
        <w:rPr>
          <w:rFonts w:ascii="Arial" w:hAnsi="Arial" w:cs="Arial"/>
          <w:sz w:val="20"/>
          <w:szCs w:val="20"/>
        </w:rPr>
        <w:t xml:space="preserve"> </w:t>
      </w:r>
      <w:r w:rsidRPr="001878BA">
        <w:rPr>
          <w:rFonts w:ascii="Arial" w:eastAsia="Arial" w:hAnsi="Arial" w:cs="Arial"/>
          <w:sz w:val="20"/>
          <w:szCs w:val="20"/>
        </w:rPr>
        <w:t xml:space="preserve">4. </w:t>
      </w:r>
      <w:r w:rsidR="00F87A24" w:rsidRPr="00F87A24">
        <w:rPr>
          <w:rFonts w:ascii="Arial" w:eastAsia="Arial" w:hAnsi="Arial" w:cs="Arial"/>
          <w:sz w:val="20"/>
          <w:szCs w:val="20"/>
        </w:rPr>
        <w:t>Altres propostes relacionades amb la millora de la qualitat i l'avaluació de la formació inicial docent</w:t>
      </w:r>
    </w:p>
    <w:p w14:paraId="26EF6853" w14:textId="77777777" w:rsidR="005E0ED9" w:rsidRPr="001878BA" w:rsidRDefault="00F87A24" w:rsidP="00F87A24">
      <w:pPr>
        <w:ind w:left="-142"/>
        <w:rPr>
          <w:rFonts w:ascii="Arial" w:eastAsia="Arial" w:hAnsi="Arial" w:cs="Arial"/>
          <w:sz w:val="20"/>
          <w:szCs w:val="20"/>
        </w:rPr>
      </w:pPr>
      <w:r w:rsidRPr="00F87A24">
        <w:rPr>
          <w:rFonts w:ascii="Arial" w:eastAsia="Arial" w:hAnsi="Arial" w:cs="Arial"/>
          <w:sz w:val="20"/>
          <w:szCs w:val="20"/>
        </w:rPr>
        <w:t>d'infantil i primària.</w:t>
      </w:r>
    </w:p>
    <w:p w14:paraId="4981F392" w14:textId="77777777" w:rsidR="005E0ED9" w:rsidRPr="001878BA" w:rsidRDefault="005E0ED9" w:rsidP="005E0ED9">
      <w:pPr>
        <w:pStyle w:val="Textindependent"/>
        <w:rPr>
          <w:rFonts w:ascii="Arial" w:hAnsi="Arial" w:cs="Arial"/>
          <w:b/>
          <w:sz w:val="20"/>
          <w:szCs w:val="20"/>
        </w:rPr>
      </w:pPr>
    </w:p>
    <w:p w14:paraId="196A0374" w14:textId="77777777" w:rsidR="005E0ED9" w:rsidRPr="001878BA" w:rsidRDefault="005E0ED9" w:rsidP="00A20070">
      <w:pPr>
        <w:pStyle w:val="BodyTextIndent"/>
        <w:pBdr>
          <w:top w:val="single" w:sz="12" w:space="1" w:color="auto"/>
          <w:bottom w:val="single" w:sz="12" w:space="1" w:color="auto"/>
        </w:pBdr>
        <w:ind w:left="-284" w:right="29"/>
        <w:jc w:val="both"/>
        <w:rPr>
          <w:sz w:val="16"/>
          <w:szCs w:val="16"/>
        </w:rPr>
      </w:pPr>
    </w:p>
    <w:p w14:paraId="131343B3" w14:textId="77777777" w:rsidR="007B3EA2" w:rsidRPr="001878BA" w:rsidRDefault="007B3EA2" w:rsidP="00A20070">
      <w:pPr>
        <w:pStyle w:val="BodyTextIndent"/>
        <w:pBdr>
          <w:top w:val="single" w:sz="12" w:space="1" w:color="auto"/>
          <w:bottom w:val="single" w:sz="12" w:space="1" w:color="auto"/>
        </w:pBdr>
        <w:ind w:left="-284" w:right="29"/>
        <w:jc w:val="both"/>
        <w:rPr>
          <w:sz w:val="16"/>
          <w:szCs w:val="16"/>
        </w:rPr>
      </w:pPr>
    </w:p>
    <w:p w14:paraId="6518D33C" w14:textId="77777777" w:rsidR="007B3EA2" w:rsidRPr="001878BA" w:rsidRDefault="007B3EA2" w:rsidP="00A20070">
      <w:pPr>
        <w:pStyle w:val="BodyTextIndent"/>
        <w:pBdr>
          <w:top w:val="single" w:sz="12" w:space="1" w:color="auto"/>
          <w:bottom w:val="single" w:sz="12" w:space="1" w:color="auto"/>
        </w:pBdr>
        <w:ind w:left="-284" w:right="29"/>
        <w:jc w:val="both"/>
        <w:rPr>
          <w:sz w:val="16"/>
          <w:szCs w:val="16"/>
        </w:rPr>
      </w:pPr>
    </w:p>
    <w:p w14:paraId="046CA142" w14:textId="77777777" w:rsidR="007B3EA2" w:rsidRPr="001878BA" w:rsidRDefault="007B3EA2" w:rsidP="00A20070">
      <w:pPr>
        <w:pStyle w:val="BodyTextIndent"/>
        <w:pBdr>
          <w:top w:val="single" w:sz="12" w:space="1" w:color="auto"/>
          <w:bottom w:val="single" w:sz="12" w:space="1" w:color="auto"/>
        </w:pBdr>
        <w:ind w:left="-284" w:right="29"/>
        <w:jc w:val="both"/>
        <w:rPr>
          <w:sz w:val="16"/>
          <w:szCs w:val="16"/>
        </w:rPr>
      </w:pPr>
    </w:p>
    <w:p w14:paraId="56730923" w14:textId="77777777" w:rsidR="007B3EA2" w:rsidRPr="001878BA" w:rsidRDefault="007B3EA2" w:rsidP="00A20070">
      <w:pPr>
        <w:pStyle w:val="BodyTextIndent"/>
        <w:pBdr>
          <w:top w:val="single" w:sz="12" w:space="1" w:color="auto"/>
          <w:bottom w:val="single" w:sz="12" w:space="1" w:color="auto"/>
        </w:pBdr>
        <w:ind w:left="-284" w:right="29"/>
        <w:jc w:val="both"/>
        <w:rPr>
          <w:sz w:val="18"/>
          <w:szCs w:val="18"/>
        </w:rPr>
      </w:pPr>
    </w:p>
    <w:p w14:paraId="16326B58" w14:textId="77777777" w:rsidR="00C2495C" w:rsidRPr="001878BA" w:rsidRDefault="00C2495C" w:rsidP="00A20070">
      <w:pPr>
        <w:pStyle w:val="BodyTextIndent"/>
        <w:pBdr>
          <w:top w:val="single" w:sz="12" w:space="1" w:color="auto"/>
          <w:bottom w:val="single" w:sz="12" w:space="1" w:color="auto"/>
        </w:pBdr>
        <w:ind w:left="-284" w:right="29"/>
        <w:jc w:val="both"/>
        <w:rPr>
          <w:sz w:val="18"/>
          <w:szCs w:val="18"/>
        </w:rPr>
      </w:pPr>
    </w:p>
    <w:p w14:paraId="274CCA77" w14:textId="77777777" w:rsidR="00C2495C" w:rsidRPr="001878BA" w:rsidRDefault="00D16596" w:rsidP="00A20070">
      <w:pPr>
        <w:pStyle w:val="BodyTextIndent"/>
        <w:pBdr>
          <w:top w:val="single" w:sz="12" w:space="1" w:color="auto"/>
          <w:bottom w:val="single" w:sz="12" w:space="1" w:color="auto"/>
        </w:pBdr>
        <w:ind w:left="-284" w:right="29"/>
        <w:jc w:val="both"/>
      </w:pPr>
      <w:r w:rsidRPr="001878BA">
        <w:rPr>
          <w:bCs w:val="0"/>
        </w:rPr>
        <w:fldChar w:fldCharType="begin">
          <w:ffData>
            <w:name w:val="Texto3"/>
            <w:enabled/>
            <w:calcOnExit w:val="0"/>
            <w:textInput>
              <w:default w:val="Nom, cognoms i signatura"/>
            </w:textInput>
          </w:ffData>
        </w:fldChar>
      </w:r>
      <w:bookmarkStart w:id="2" w:name="Texto3"/>
      <w:r w:rsidRPr="001878BA">
        <w:rPr>
          <w:bCs w:val="0"/>
        </w:rPr>
        <w:instrText xml:space="preserve"> FORMTEXT </w:instrText>
      </w:r>
      <w:r w:rsidRPr="001878BA">
        <w:rPr>
          <w:bCs w:val="0"/>
        </w:rPr>
      </w:r>
      <w:r w:rsidRPr="001878BA">
        <w:rPr>
          <w:bCs w:val="0"/>
        </w:rPr>
        <w:fldChar w:fldCharType="separate"/>
      </w:r>
      <w:r w:rsidRPr="001878BA">
        <w:rPr>
          <w:bCs w:val="0"/>
          <w:noProof/>
        </w:rPr>
        <w:t xml:space="preserve">Nom, cognoms i </w:t>
      </w:r>
      <w:r w:rsidR="00A1626D">
        <w:rPr>
          <w:bCs w:val="0"/>
          <w:noProof/>
        </w:rPr>
        <w:t>v</w:t>
      </w:r>
      <w:r w:rsidRPr="001878BA">
        <w:rPr>
          <w:bCs w:val="0"/>
          <w:noProof/>
        </w:rPr>
        <w:t>signatura</w:t>
      </w:r>
      <w:r w:rsidRPr="001878BA">
        <w:rPr>
          <w:bCs w:val="0"/>
        </w:rPr>
        <w:fldChar w:fldCharType="end"/>
      </w:r>
      <w:bookmarkEnd w:id="2"/>
      <w:r w:rsidR="00B8434C" w:rsidRPr="001878BA">
        <w:rPr>
          <w:bCs w:val="0"/>
        </w:rPr>
        <w:t xml:space="preserve"> </w:t>
      </w:r>
    </w:p>
    <w:p w14:paraId="47FFF33F" w14:textId="77777777" w:rsidR="00F64B80" w:rsidRPr="001878BA" w:rsidRDefault="00E95AC7" w:rsidP="00A20070">
      <w:pPr>
        <w:pStyle w:val="BodyTextIndent"/>
        <w:pBdr>
          <w:top w:val="single" w:sz="12" w:space="1" w:color="auto"/>
          <w:bottom w:val="single" w:sz="12" w:space="1" w:color="auto"/>
        </w:pBdr>
        <w:ind w:left="-284" w:right="29"/>
        <w:jc w:val="both"/>
      </w:pPr>
      <w:r w:rsidRPr="001878BA">
        <w:t>Degà / Degana de la Facultat</w:t>
      </w:r>
    </w:p>
    <w:p w14:paraId="4123A4AF" w14:textId="77777777" w:rsidR="00E95AC7" w:rsidRPr="001878BA" w:rsidRDefault="00E95AC7" w:rsidP="00A20070">
      <w:pPr>
        <w:pStyle w:val="BodyTextIndent"/>
        <w:pBdr>
          <w:top w:val="single" w:sz="12" w:space="1" w:color="auto"/>
          <w:bottom w:val="single" w:sz="12" w:space="1" w:color="auto"/>
        </w:pBdr>
        <w:ind w:left="-284" w:right="29"/>
        <w:jc w:val="both"/>
      </w:pPr>
    </w:p>
    <w:p w14:paraId="0F719D87" w14:textId="77777777" w:rsidR="00C2495C" w:rsidRPr="001878BA" w:rsidRDefault="00E95AC7" w:rsidP="00A20070">
      <w:pPr>
        <w:pStyle w:val="BodyTextIndent"/>
        <w:pBdr>
          <w:top w:val="single" w:sz="12" w:space="1" w:color="auto"/>
          <w:bottom w:val="single" w:sz="12" w:space="1" w:color="auto"/>
        </w:pBdr>
        <w:ind w:left="-284" w:right="29"/>
        <w:jc w:val="both"/>
      </w:pPr>
      <w:r w:rsidRPr="001878BA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Localitat i data"/>
            </w:textInput>
          </w:ffData>
        </w:fldChar>
      </w:r>
      <w:r w:rsidRPr="001878BA">
        <w:rPr>
          <w:bCs w:val="0"/>
        </w:rPr>
        <w:instrText xml:space="preserve"> FORMTEXT </w:instrText>
      </w:r>
      <w:r w:rsidRPr="001878BA">
        <w:rPr>
          <w:bCs w:val="0"/>
        </w:rPr>
      </w:r>
      <w:r w:rsidRPr="001878BA">
        <w:rPr>
          <w:bCs w:val="0"/>
        </w:rPr>
        <w:fldChar w:fldCharType="separate"/>
      </w:r>
      <w:r w:rsidRPr="001878BA">
        <w:rPr>
          <w:bCs w:val="0"/>
          <w:noProof/>
        </w:rPr>
        <w:t>Localitat i data</w:t>
      </w:r>
      <w:r w:rsidRPr="001878BA">
        <w:rPr>
          <w:bCs w:val="0"/>
        </w:rPr>
        <w:fldChar w:fldCharType="end"/>
      </w:r>
    </w:p>
    <w:sectPr w:rsidR="00C2495C" w:rsidRPr="001878BA" w:rsidSect="007B3EA2">
      <w:headerReference w:type="default" r:id="rId11"/>
      <w:footerReference w:type="default" r:id="rId12"/>
      <w:type w:val="continuous"/>
      <w:pgSz w:w="11906" w:h="16838"/>
      <w:pgMar w:top="2127" w:right="70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F6F0D" w14:textId="77777777" w:rsidR="008E6AA7" w:rsidRDefault="008E6AA7">
      <w:r>
        <w:separator/>
      </w:r>
    </w:p>
  </w:endnote>
  <w:endnote w:type="continuationSeparator" w:id="0">
    <w:p w14:paraId="55DAB03A" w14:textId="77777777" w:rsidR="008E6AA7" w:rsidRDefault="008E6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96A8" w14:textId="1844A732" w:rsidR="00BB4AF1" w:rsidRDefault="001F7D55" w:rsidP="008D119F">
    <w:pPr>
      <w:pStyle w:val="Peu"/>
      <w:ind w:hanging="851"/>
    </w:pPr>
    <w:r>
      <w:rPr>
        <w:noProof/>
      </w:rPr>
      <w:drawing>
        <wp:inline distT="0" distB="0" distL="0" distR="0" wp14:anchorId="6848B956" wp14:editId="3BF745FC">
          <wp:extent cx="1108075" cy="287020"/>
          <wp:effectExtent l="0" t="0" r="0" b="0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075" cy="287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E5EA3" w14:textId="77777777" w:rsidR="008E6AA7" w:rsidRDefault="008E6AA7">
      <w:r>
        <w:separator/>
      </w:r>
    </w:p>
  </w:footnote>
  <w:footnote w:type="continuationSeparator" w:id="0">
    <w:p w14:paraId="757A9998" w14:textId="77777777" w:rsidR="008E6AA7" w:rsidRDefault="008E6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80A8" w14:textId="48F303A3" w:rsidR="00BB4AF1" w:rsidRDefault="001F7D55">
    <w:pPr>
      <w:pStyle w:val="Capaler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3C71A4C" wp14:editId="5C1FBF19">
          <wp:simplePos x="0" y="0"/>
          <wp:positionH relativeFrom="column">
            <wp:posOffset>-899160</wp:posOffset>
          </wp:positionH>
          <wp:positionV relativeFrom="paragraph">
            <wp:posOffset>-149225</wp:posOffset>
          </wp:positionV>
          <wp:extent cx="1508760" cy="784860"/>
          <wp:effectExtent l="0" t="0" r="0" b="0"/>
          <wp:wrapSquare wrapText="bothSides"/>
          <wp:docPr id="4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271" t="-9993" r="-2271" b="-9993"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07BE"/>
    <w:multiLevelType w:val="hybridMultilevel"/>
    <w:tmpl w:val="AA3C3BB4"/>
    <w:lvl w:ilvl="0" w:tplc="9CA615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30E6152"/>
    <w:multiLevelType w:val="hybridMultilevel"/>
    <w:tmpl w:val="34C831B8"/>
    <w:lvl w:ilvl="0" w:tplc="B6DE027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65468DD"/>
    <w:multiLevelType w:val="hybridMultilevel"/>
    <w:tmpl w:val="DF5EDE3E"/>
    <w:lvl w:ilvl="0" w:tplc="B256F94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068D0E87"/>
    <w:multiLevelType w:val="hybridMultilevel"/>
    <w:tmpl w:val="44BC57E8"/>
    <w:lvl w:ilvl="0" w:tplc="A224CD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09397EF7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B8223B"/>
    <w:multiLevelType w:val="hybridMultilevel"/>
    <w:tmpl w:val="F732F8C2"/>
    <w:lvl w:ilvl="0" w:tplc="2730A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469A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8D68C1"/>
    <w:multiLevelType w:val="hybridMultilevel"/>
    <w:tmpl w:val="379A5B1E"/>
    <w:lvl w:ilvl="0" w:tplc="CD8AB7B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133F7BAB"/>
    <w:multiLevelType w:val="hybridMultilevel"/>
    <w:tmpl w:val="92FA2BBA"/>
    <w:lvl w:ilvl="0" w:tplc="3042CB0E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4B6333E"/>
    <w:multiLevelType w:val="hybridMultilevel"/>
    <w:tmpl w:val="74FE90FA"/>
    <w:lvl w:ilvl="0" w:tplc="040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6E245C"/>
    <w:multiLevelType w:val="hybridMultilevel"/>
    <w:tmpl w:val="62EC8890"/>
    <w:lvl w:ilvl="0" w:tplc="64EE8A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24891"/>
    <w:multiLevelType w:val="hybridMultilevel"/>
    <w:tmpl w:val="E0442A22"/>
    <w:lvl w:ilvl="0" w:tplc="C2F6DD0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0113E0E"/>
    <w:multiLevelType w:val="hybridMultilevel"/>
    <w:tmpl w:val="74E87434"/>
    <w:lvl w:ilvl="0" w:tplc="5A4C7A2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304B63EF"/>
    <w:multiLevelType w:val="multilevel"/>
    <w:tmpl w:val="040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1AD0790"/>
    <w:multiLevelType w:val="hybridMultilevel"/>
    <w:tmpl w:val="D8223580"/>
    <w:lvl w:ilvl="0" w:tplc="EA904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C34F0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6FF1661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70E640D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9433BA"/>
    <w:multiLevelType w:val="hybridMultilevel"/>
    <w:tmpl w:val="A5B6D9EE"/>
    <w:lvl w:ilvl="0" w:tplc="607272C6">
      <w:start w:val="1"/>
      <w:numFmt w:val="lowerLetter"/>
      <w:lvlText w:val="%1)"/>
      <w:lvlJc w:val="left"/>
      <w:pPr>
        <w:ind w:left="76" w:hanging="360"/>
      </w:pPr>
      <w:rPr>
        <w:rFonts w:hint="default"/>
        <w:b/>
        <w:sz w:val="22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3FAB4089"/>
    <w:multiLevelType w:val="hybridMultilevel"/>
    <w:tmpl w:val="1B2A736C"/>
    <w:lvl w:ilvl="0" w:tplc="13C0F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43529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5410316"/>
    <w:multiLevelType w:val="hybridMultilevel"/>
    <w:tmpl w:val="EB70AF3E"/>
    <w:lvl w:ilvl="0" w:tplc="778A636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45DA0B4E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6B13026"/>
    <w:multiLevelType w:val="hybridMultilevel"/>
    <w:tmpl w:val="36AE2BAE"/>
    <w:lvl w:ilvl="0" w:tplc="2C4E346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470A0E37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9323CFE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BE5E64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4EC1E1C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CB0563"/>
    <w:multiLevelType w:val="hybridMultilevel"/>
    <w:tmpl w:val="1FA2DCF4"/>
    <w:lvl w:ilvl="0" w:tplc="2730A2CC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156" w:hanging="360"/>
      </w:pPr>
    </w:lvl>
    <w:lvl w:ilvl="2" w:tplc="0403001B" w:tentative="1">
      <w:start w:val="1"/>
      <w:numFmt w:val="lowerRoman"/>
      <w:lvlText w:val="%3."/>
      <w:lvlJc w:val="right"/>
      <w:pPr>
        <w:ind w:left="1876" w:hanging="180"/>
      </w:pPr>
    </w:lvl>
    <w:lvl w:ilvl="3" w:tplc="0403000F" w:tentative="1">
      <w:start w:val="1"/>
      <w:numFmt w:val="decimal"/>
      <w:lvlText w:val="%4."/>
      <w:lvlJc w:val="left"/>
      <w:pPr>
        <w:ind w:left="2596" w:hanging="360"/>
      </w:pPr>
    </w:lvl>
    <w:lvl w:ilvl="4" w:tplc="04030019" w:tentative="1">
      <w:start w:val="1"/>
      <w:numFmt w:val="lowerLetter"/>
      <w:lvlText w:val="%5."/>
      <w:lvlJc w:val="left"/>
      <w:pPr>
        <w:ind w:left="3316" w:hanging="360"/>
      </w:pPr>
    </w:lvl>
    <w:lvl w:ilvl="5" w:tplc="0403001B" w:tentative="1">
      <w:start w:val="1"/>
      <w:numFmt w:val="lowerRoman"/>
      <w:lvlText w:val="%6."/>
      <w:lvlJc w:val="right"/>
      <w:pPr>
        <w:ind w:left="4036" w:hanging="180"/>
      </w:pPr>
    </w:lvl>
    <w:lvl w:ilvl="6" w:tplc="0403000F" w:tentative="1">
      <w:start w:val="1"/>
      <w:numFmt w:val="decimal"/>
      <w:lvlText w:val="%7."/>
      <w:lvlJc w:val="left"/>
      <w:pPr>
        <w:ind w:left="4756" w:hanging="360"/>
      </w:pPr>
    </w:lvl>
    <w:lvl w:ilvl="7" w:tplc="04030019" w:tentative="1">
      <w:start w:val="1"/>
      <w:numFmt w:val="lowerLetter"/>
      <w:lvlText w:val="%8."/>
      <w:lvlJc w:val="left"/>
      <w:pPr>
        <w:ind w:left="5476" w:hanging="360"/>
      </w:pPr>
    </w:lvl>
    <w:lvl w:ilvl="8" w:tplc="040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56BC2F76"/>
    <w:multiLevelType w:val="hybridMultilevel"/>
    <w:tmpl w:val="8F541DCA"/>
    <w:lvl w:ilvl="0" w:tplc="7A9AD0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5B731471"/>
    <w:multiLevelType w:val="hybridMultilevel"/>
    <w:tmpl w:val="C73E280E"/>
    <w:lvl w:ilvl="0" w:tplc="6584F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B375C"/>
    <w:multiLevelType w:val="hybridMultilevel"/>
    <w:tmpl w:val="26E22128"/>
    <w:lvl w:ilvl="0" w:tplc="898AF7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53A1D22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DB2617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ED2266"/>
    <w:multiLevelType w:val="hybridMultilevel"/>
    <w:tmpl w:val="BA4CA6F2"/>
    <w:lvl w:ilvl="0" w:tplc="EF8A38D6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B3B1A"/>
    <w:multiLevelType w:val="hybridMultilevel"/>
    <w:tmpl w:val="1B1A02EE"/>
    <w:lvl w:ilvl="0" w:tplc="B5AE6DC4">
      <w:start w:val="1"/>
      <w:numFmt w:val="decimal"/>
      <w:lvlText w:val="%1."/>
      <w:lvlJc w:val="left"/>
      <w:pPr>
        <w:ind w:left="76" w:hanging="360"/>
      </w:pPr>
      <w:rPr>
        <w:rFonts w:ascii="Arial" w:eastAsia="Times New Roman" w:hAnsi="Arial" w:cs="Arial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719C4DB7"/>
    <w:multiLevelType w:val="hybridMultilevel"/>
    <w:tmpl w:val="65665B24"/>
    <w:lvl w:ilvl="0" w:tplc="35542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F04DAE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3886A89"/>
    <w:multiLevelType w:val="hybridMultilevel"/>
    <w:tmpl w:val="92983928"/>
    <w:lvl w:ilvl="0" w:tplc="306AB0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E2A02"/>
    <w:multiLevelType w:val="hybridMultilevel"/>
    <w:tmpl w:val="08DE93A0"/>
    <w:lvl w:ilvl="0" w:tplc="075E1B6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0" w15:restartNumberingAfterBreak="0">
    <w:nsid w:val="76A1475E"/>
    <w:multiLevelType w:val="hybridMultilevel"/>
    <w:tmpl w:val="D3028E6E"/>
    <w:lvl w:ilvl="0" w:tplc="D3421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123FC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B3A3BCE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BC9339E"/>
    <w:multiLevelType w:val="hybridMultilevel"/>
    <w:tmpl w:val="1602C37C"/>
    <w:lvl w:ilvl="0" w:tplc="F8CC5F7C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738429514">
    <w:abstractNumId w:val="13"/>
  </w:num>
  <w:num w:numId="2" w16cid:durableId="1614550597">
    <w:abstractNumId w:val="41"/>
  </w:num>
  <w:num w:numId="3" w16cid:durableId="126629986">
    <w:abstractNumId w:val="31"/>
  </w:num>
  <w:num w:numId="4" w16cid:durableId="1168138494">
    <w:abstractNumId w:val="24"/>
  </w:num>
  <w:num w:numId="5" w16cid:durableId="1319725987">
    <w:abstractNumId w:val="9"/>
  </w:num>
  <w:num w:numId="6" w16cid:durableId="561447849">
    <w:abstractNumId w:val="38"/>
  </w:num>
  <w:num w:numId="7" w16cid:durableId="173342794">
    <w:abstractNumId w:val="5"/>
  </w:num>
  <w:num w:numId="8" w16cid:durableId="1308512662">
    <w:abstractNumId w:val="34"/>
  </w:num>
  <w:num w:numId="9" w16cid:durableId="767969996">
    <w:abstractNumId w:val="28"/>
  </w:num>
  <w:num w:numId="10" w16cid:durableId="1040282213">
    <w:abstractNumId w:val="3"/>
  </w:num>
  <w:num w:numId="11" w16cid:durableId="1579437562">
    <w:abstractNumId w:val="10"/>
  </w:num>
  <w:num w:numId="12" w16cid:durableId="977032494">
    <w:abstractNumId w:val="11"/>
  </w:num>
  <w:num w:numId="13" w16cid:durableId="209609656">
    <w:abstractNumId w:val="43"/>
  </w:num>
  <w:num w:numId="14" w16cid:durableId="1571425806">
    <w:abstractNumId w:val="14"/>
  </w:num>
  <w:num w:numId="15" w16cid:durableId="1357851984">
    <w:abstractNumId w:val="37"/>
  </w:num>
  <w:num w:numId="16" w16cid:durableId="92409236">
    <w:abstractNumId w:val="23"/>
  </w:num>
  <w:num w:numId="17" w16cid:durableId="412163888">
    <w:abstractNumId w:val="1"/>
  </w:num>
  <w:num w:numId="18" w16cid:durableId="585187725">
    <w:abstractNumId w:val="12"/>
  </w:num>
  <w:num w:numId="19" w16cid:durableId="291785475">
    <w:abstractNumId w:val="21"/>
  </w:num>
  <w:num w:numId="20" w16cid:durableId="1963880863">
    <w:abstractNumId w:val="39"/>
  </w:num>
  <w:num w:numId="21" w16cid:durableId="1085767478">
    <w:abstractNumId w:val="2"/>
  </w:num>
  <w:num w:numId="22" w16cid:durableId="2097900883">
    <w:abstractNumId w:val="33"/>
  </w:num>
  <w:num w:numId="23" w16cid:durableId="1526406476">
    <w:abstractNumId w:val="20"/>
  </w:num>
  <w:num w:numId="24" w16cid:durableId="890045167">
    <w:abstractNumId w:val="16"/>
  </w:num>
  <w:num w:numId="25" w16cid:durableId="1166702055">
    <w:abstractNumId w:val="36"/>
  </w:num>
  <w:num w:numId="26" w16cid:durableId="2145463112">
    <w:abstractNumId w:val="22"/>
  </w:num>
  <w:num w:numId="27" w16cid:durableId="597177091">
    <w:abstractNumId w:val="27"/>
  </w:num>
  <w:num w:numId="28" w16cid:durableId="890270085">
    <w:abstractNumId w:val="26"/>
  </w:num>
  <w:num w:numId="29" w16cid:durableId="1105686111">
    <w:abstractNumId w:val="32"/>
  </w:num>
  <w:num w:numId="30" w16cid:durableId="149637568">
    <w:abstractNumId w:val="25"/>
  </w:num>
  <w:num w:numId="31" w16cid:durableId="74867073">
    <w:abstractNumId w:val="4"/>
  </w:num>
  <w:num w:numId="32" w16cid:durableId="1268074422">
    <w:abstractNumId w:val="6"/>
  </w:num>
  <w:num w:numId="33" w16cid:durableId="1738429284">
    <w:abstractNumId w:val="17"/>
  </w:num>
  <w:num w:numId="34" w16cid:durableId="1611548985">
    <w:abstractNumId w:val="42"/>
  </w:num>
  <w:num w:numId="35" w16cid:durableId="1228153651">
    <w:abstractNumId w:val="15"/>
  </w:num>
  <w:num w:numId="36" w16cid:durableId="356275369">
    <w:abstractNumId w:val="29"/>
  </w:num>
  <w:num w:numId="37" w16cid:durableId="203980334">
    <w:abstractNumId w:val="8"/>
  </w:num>
  <w:num w:numId="38" w16cid:durableId="2039038642">
    <w:abstractNumId w:val="7"/>
  </w:num>
  <w:num w:numId="39" w16cid:durableId="1563832193">
    <w:abstractNumId w:val="40"/>
  </w:num>
  <w:num w:numId="40" w16cid:durableId="692222287">
    <w:abstractNumId w:val="30"/>
  </w:num>
  <w:num w:numId="41" w16cid:durableId="242615669">
    <w:abstractNumId w:val="18"/>
  </w:num>
  <w:num w:numId="42" w16cid:durableId="423041557">
    <w:abstractNumId w:val="19"/>
  </w:num>
  <w:num w:numId="43" w16cid:durableId="1358579284">
    <w:abstractNumId w:val="0"/>
  </w:num>
  <w:num w:numId="44" w16cid:durableId="151283360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2Zz6I9siXXWr9WA9IIqvJ4lpw+MRxsUfuw7sLHrhCo65PBj9llTQ6x0u6z3VLIRX7hAHinyhKhuFr6t+Qwhvw==" w:salt="pnnwawVCfq0Re7BeYvEbFQ=="/>
  <w:defaultTabStop w:val="708"/>
  <w:hyphenationZone w:val="425"/>
  <w:characterSpacingControl w:val="doNotCompress"/>
  <w:hdrShapeDefaults>
    <o:shapedefaults v:ext="edit" spidmax="2050" style="mso-position-vertical-relative:line" fillcolor="white">
      <v:fill color="white"/>
      <v:shadow on="t" offset="6pt,6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2E"/>
    <w:rsid w:val="00003898"/>
    <w:rsid w:val="0000701B"/>
    <w:rsid w:val="00013ADB"/>
    <w:rsid w:val="00020772"/>
    <w:rsid w:val="0002799B"/>
    <w:rsid w:val="00040292"/>
    <w:rsid w:val="00040735"/>
    <w:rsid w:val="00041128"/>
    <w:rsid w:val="00042DEE"/>
    <w:rsid w:val="0005265C"/>
    <w:rsid w:val="00062A6C"/>
    <w:rsid w:val="0006368E"/>
    <w:rsid w:val="000655D9"/>
    <w:rsid w:val="000711C8"/>
    <w:rsid w:val="000720F3"/>
    <w:rsid w:val="0007255A"/>
    <w:rsid w:val="00072B18"/>
    <w:rsid w:val="00073B18"/>
    <w:rsid w:val="0007559D"/>
    <w:rsid w:val="00075AD3"/>
    <w:rsid w:val="0008308B"/>
    <w:rsid w:val="00086E40"/>
    <w:rsid w:val="00087C18"/>
    <w:rsid w:val="00091338"/>
    <w:rsid w:val="000914D1"/>
    <w:rsid w:val="000923EB"/>
    <w:rsid w:val="000A01F7"/>
    <w:rsid w:val="000A44C5"/>
    <w:rsid w:val="000A5A6A"/>
    <w:rsid w:val="000B0A44"/>
    <w:rsid w:val="000B2908"/>
    <w:rsid w:val="000C19CE"/>
    <w:rsid w:val="000C7008"/>
    <w:rsid w:val="000D0050"/>
    <w:rsid w:val="000D14E1"/>
    <w:rsid w:val="000D1890"/>
    <w:rsid w:val="000D41F8"/>
    <w:rsid w:val="000D5A89"/>
    <w:rsid w:val="000E4065"/>
    <w:rsid w:val="000E6C8C"/>
    <w:rsid w:val="000E7524"/>
    <w:rsid w:val="000E7D8E"/>
    <w:rsid w:val="000F01D5"/>
    <w:rsid w:val="000F33A5"/>
    <w:rsid w:val="000F4C45"/>
    <w:rsid w:val="000F63A4"/>
    <w:rsid w:val="0010168F"/>
    <w:rsid w:val="00105FF1"/>
    <w:rsid w:val="00114320"/>
    <w:rsid w:val="00120ABE"/>
    <w:rsid w:val="0012238C"/>
    <w:rsid w:val="00130E90"/>
    <w:rsid w:val="001363B0"/>
    <w:rsid w:val="0013707C"/>
    <w:rsid w:val="00140F06"/>
    <w:rsid w:val="00150587"/>
    <w:rsid w:val="00153B42"/>
    <w:rsid w:val="001574B0"/>
    <w:rsid w:val="00165687"/>
    <w:rsid w:val="00170E80"/>
    <w:rsid w:val="00175684"/>
    <w:rsid w:val="00180733"/>
    <w:rsid w:val="00185F88"/>
    <w:rsid w:val="001861AE"/>
    <w:rsid w:val="001878BA"/>
    <w:rsid w:val="00187A03"/>
    <w:rsid w:val="00194910"/>
    <w:rsid w:val="00194E96"/>
    <w:rsid w:val="001A06E9"/>
    <w:rsid w:val="001A18B7"/>
    <w:rsid w:val="001A1BC5"/>
    <w:rsid w:val="001A5501"/>
    <w:rsid w:val="001B0DD2"/>
    <w:rsid w:val="001C4577"/>
    <w:rsid w:val="001C7344"/>
    <w:rsid w:val="001D5C50"/>
    <w:rsid w:val="001E0778"/>
    <w:rsid w:val="001E0FE1"/>
    <w:rsid w:val="001E17A1"/>
    <w:rsid w:val="001E1E39"/>
    <w:rsid w:val="001F391C"/>
    <w:rsid w:val="001F6CB8"/>
    <w:rsid w:val="001F7D55"/>
    <w:rsid w:val="00200036"/>
    <w:rsid w:val="00202868"/>
    <w:rsid w:val="002040B5"/>
    <w:rsid w:val="00207766"/>
    <w:rsid w:val="00213536"/>
    <w:rsid w:val="00214A8E"/>
    <w:rsid w:val="00217F2D"/>
    <w:rsid w:val="002464A0"/>
    <w:rsid w:val="00247D00"/>
    <w:rsid w:val="00247D36"/>
    <w:rsid w:val="002519DD"/>
    <w:rsid w:val="00251CEA"/>
    <w:rsid w:val="00252A08"/>
    <w:rsid w:val="00253BB5"/>
    <w:rsid w:val="00254986"/>
    <w:rsid w:val="00260A0D"/>
    <w:rsid w:val="0026321E"/>
    <w:rsid w:val="002655DC"/>
    <w:rsid w:val="002706DA"/>
    <w:rsid w:val="0027214F"/>
    <w:rsid w:val="002757D6"/>
    <w:rsid w:val="00281036"/>
    <w:rsid w:val="0028160D"/>
    <w:rsid w:val="00286CB1"/>
    <w:rsid w:val="00290978"/>
    <w:rsid w:val="002910FE"/>
    <w:rsid w:val="002912D6"/>
    <w:rsid w:val="002928E8"/>
    <w:rsid w:val="00294361"/>
    <w:rsid w:val="00297340"/>
    <w:rsid w:val="002A02DC"/>
    <w:rsid w:val="002A0478"/>
    <w:rsid w:val="002A06DF"/>
    <w:rsid w:val="002A14C9"/>
    <w:rsid w:val="002B381B"/>
    <w:rsid w:val="002B427B"/>
    <w:rsid w:val="002B6C2D"/>
    <w:rsid w:val="002C17DF"/>
    <w:rsid w:val="002C1F08"/>
    <w:rsid w:val="002C6437"/>
    <w:rsid w:val="002D31A9"/>
    <w:rsid w:val="002E6A69"/>
    <w:rsid w:val="002F0279"/>
    <w:rsid w:val="002F2F86"/>
    <w:rsid w:val="002F30F5"/>
    <w:rsid w:val="0030242E"/>
    <w:rsid w:val="003043C9"/>
    <w:rsid w:val="0030580E"/>
    <w:rsid w:val="00307F09"/>
    <w:rsid w:val="0031061B"/>
    <w:rsid w:val="00322CDC"/>
    <w:rsid w:val="003240C9"/>
    <w:rsid w:val="00326A3A"/>
    <w:rsid w:val="00326B81"/>
    <w:rsid w:val="00333BF8"/>
    <w:rsid w:val="00335C9A"/>
    <w:rsid w:val="00336B6C"/>
    <w:rsid w:val="00350F0A"/>
    <w:rsid w:val="00353540"/>
    <w:rsid w:val="00354892"/>
    <w:rsid w:val="0035492F"/>
    <w:rsid w:val="00362A9E"/>
    <w:rsid w:val="00363DC4"/>
    <w:rsid w:val="00363EDC"/>
    <w:rsid w:val="00381D08"/>
    <w:rsid w:val="00385DA5"/>
    <w:rsid w:val="003927E4"/>
    <w:rsid w:val="00397794"/>
    <w:rsid w:val="003A1463"/>
    <w:rsid w:val="003A250A"/>
    <w:rsid w:val="003A33C5"/>
    <w:rsid w:val="003A4B5E"/>
    <w:rsid w:val="003A6E04"/>
    <w:rsid w:val="003B23DC"/>
    <w:rsid w:val="003B3A04"/>
    <w:rsid w:val="003C3BE7"/>
    <w:rsid w:val="003C5300"/>
    <w:rsid w:val="003C7351"/>
    <w:rsid w:val="003D182A"/>
    <w:rsid w:val="003D6D1A"/>
    <w:rsid w:val="003E26E6"/>
    <w:rsid w:val="00411AD9"/>
    <w:rsid w:val="00413475"/>
    <w:rsid w:val="00415303"/>
    <w:rsid w:val="004227F3"/>
    <w:rsid w:val="00426BD2"/>
    <w:rsid w:val="0042745F"/>
    <w:rsid w:val="00434AD8"/>
    <w:rsid w:val="00440D26"/>
    <w:rsid w:val="00441302"/>
    <w:rsid w:val="0044557B"/>
    <w:rsid w:val="004464C8"/>
    <w:rsid w:val="00450D83"/>
    <w:rsid w:val="00451703"/>
    <w:rsid w:val="004574AF"/>
    <w:rsid w:val="004575A6"/>
    <w:rsid w:val="00460478"/>
    <w:rsid w:val="004641AB"/>
    <w:rsid w:val="00466B2B"/>
    <w:rsid w:val="00472721"/>
    <w:rsid w:val="0047348D"/>
    <w:rsid w:val="004745C9"/>
    <w:rsid w:val="00474D0B"/>
    <w:rsid w:val="0047603B"/>
    <w:rsid w:val="00481152"/>
    <w:rsid w:val="00490C4A"/>
    <w:rsid w:val="00493041"/>
    <w:rsid w:val="004A1886"/>
    <w:rsid w:val="004A1A54"/>
    <w:rsid w:val="004A2F21"/>
    <w:rsid w:val="004A6004"/>
    <w:rsid w:val="004B126E"/>
    <w:rsid w:val="004B39A7"/>
    <w:rsid w:val="004B7B2C"/>
    <w:rsid w:val="004C0B2A"/>
    <w:rsid w:val="004C2EB1"/>
    <w:rsid w:val="004D0CB9"/>
    <w:rsid w:val="004D2D84"/>
    <w:rsid w:val="004D589F"/>
    <w:rsid w:val="004E0FD5"/>
    <w:rsid w:val="004E4494"/>
    <w:rsid w:val="004E5A45"/>
    <w:rsid w:val="004F3CED"/>
    <w:rsid w:val="004F7F8B"/>
    <w:rsid w:val="00502A68"/>
    <w:rsid w:val="00502BFD"/>
    <w:rsid w:val="005035F4"/>
    <w:rsid w:val="00504BDF"/>
    <w:rsid w:val="005073BA"/>
    <w:rsid w:val="0050786B"/>
    <w:rsid w:val="00512B5C"/>
    <w:rsid w:val="00520C32"/>
    <w:rsid w:val="00520CA1"/>
    <w:rsid w:val="00521CFD"/>
    <w:rsid w:val="005225D5"/>
    <w:rsid w:val="00524169"/>
    <w:rsid w:val="005318E1"/>
    <w:rsid w:val="005337EE"/>
    <w:rsid w:val="00533F7F"/>
    <w:rsid w:val="00537A52"/>
    <w:rsid w:val="005406A6"/>
    <w:rsid w:val="00545FBB"/>
    <w:rsid w:val="005510D9"/>
    <w:rsid w:val="00552842"/>
    <w:rsid w:val="005530D3"/>
    <w:rsid w:val="005538AF"/>
    <w:rsid w:val="00554BDD"/>
    <w:rsid w:val="00554FB2"/>
    <w:rsid w:val="005559EC"/>
    <w:rsid w:val="00561340"/>
    <w:rsid w:val="005631D7"/>
    <w:rsid w:val="00564262"/>
    <w:rsid w:val="00566BA6"/>
    <w:rsid w:val="00571FB0"/>
    <w:rsid w:val="00574EF5"/>
    <w:rsid w:val="00577ADC"/>
    <w:rsid w:val="00587659"/>
    <w:rsid w:val="005925F9"/>
    <w:rsid w:val="00594938"/>
    <w:rsid w:val="005A0F14"/>
    <w:rsid w:val="005A619C"/>
    <w:rsid w:val="005A709F"/>
    <w:rsid w:val="005B2814"/>
    <w:rsid w:val="005B3552"/>
    <w:rsid w:val="005B5040"/>
    <w:rsid w:val="005B7D7E"/>
    <w:rsid w:val="005C45B6"/>
    <w:rsid w:val="005C670C"/>
    <w:rsid w:val="005D59BD"/>
    <w:rsid w:val="005E0ED9"/>
    <w:rsid w:val="005E1BA5"/>
    <w:rsid w:val="005E38EB"/>
    <w:rsid w:val="005E66EA"/>
    <w:rsid w:val="005E6B44"/>
    <w:rsid w:val="005F285A"/>
    <w:rsid w:val="005F4DFF"/>
    <w:rsid w:val="005F5916"/>
    <w:rsid w:val="005F75B5"/>
    <w:rsid w:val="006049F2"/>
    <w:rsid w:val="006072D1"/>
    <w:rsid w:val="00610D3D"/>
    <w:rsid w:val="0061115E"/>
    <w:rsid w:val="00613BFF"/>
    <w:rsid w:val="00616FDE"/>
    <w:rsid w:val="00617FB9"/>
    <w:rsid w:val="006241CD"/>
    <w:rsid w:val="0062482E"/>
    <w:rsid w:val="0063242A"/>
    <w:rsid w:val="0063742F"/>
    <w:rsid w:val="00637B21"/>
    <w:rsid w:val="00645ABA"/>
    <w:rsid w:val="00647A9C"/>
    <w:rsid w:val="00653E4D"/>
    <w:rsid w:val="00654248"/>
    <w:rsid w:val="006608C2"/>
    <w:rsid w:val="006624B4"/>
    <w:rsid w:val="00663EC6"/>
    <w:rsid w:val="00666F43"/>
    <w:rsid w:val="006750D1"/>
    <w:rsid w:val="00675ECF"/>
    <w:rsid w:val="006776FA"/>
    <w:rsid w:val="00680864"/>
    <w:rsid w:val="00683295"/>
    <w:rsid w:val="006837EA"/>
    <w:rsid w:val="00690ED5"/>
    <w:rsid w:val="00692280"/>
    <w:rsid w:val="006927C6"/>
    <w:rsid w:val="00695E7F"/>
    <w:rsid w:val="006A6674"/>
    <w:rsid w:val="006A6EAE"/>
    <w:rsid w:val="006B0FB8"/>
    <w:rsid w:val="006B11F4"/>
    <w:rsid w:val="006B66D5"/>
    <w:rsid w:val="006C1350"/>
    <w:rsid w:val="006C4744"/>
    <w:rsid w:val="006D4D2C"/>
    <w:rsid w:val="006E4BCF"/>
    <w:rsid w:val="006E5F28"/>
    <w:rsid w:val="006F0B77"/>
    <w:rsid w:val="006F17B6"/>
    <w:rsid w:val="006F27BB"/>
    <w:rsid w:val="006F5DCD"/>
    <w:rsid w:val="00705040"/>
    <w:rsid w:val="00705CDA"/>
    <w:rsid w:val="00707355"/>
    <w:rsid w:val="00712E7C"/>
    <w:rsid w:val="007200F8"/>
    <w:rsid w:val="00720D17"/>
    <w:rsid w:val="00723178"/>
    <w:rsid w:val="0072396D"/>
    <w:rsid w:val="00723F95"/>
    <w:rsid w:val="0073058B"/>
    <w:rsid w:val="007316F7"/>
    <w:rsid w:val="00736B1E"/>
    <w:rsid w:val="0074500E"/>
    <w:rsid w:val="007462CA"/>
    <w:rsid w:val="00752347"/>
    <w:rsid w:val="00754ACF"/>
    <w:rsid w:val="00754F46"/>
    <w:rsid w:val="0076344F"/>
    <w:rsid w:val="00766152"/>
    <w:rsid w:val="00770FB4"/>
    <w:rsid w:val="0077363A"/>
    <w:rsid w:val="00773ED6"/>
    <w:rsid w:val="00775E0B"/>
    <w:rsid w:val="00775E3D"/>
    <w:rsid w:val="00782278"/>
    <w:rsid w:val="00782619"/>
    <w:rsid w:val="00785226"/>
    <w:rsid w:val="00792982"/>
    <w:rsid w:val="00796283"/>
    <w:rsid w:val="007970BF"/>
    <w:rsid w:val="007A3313"/>
    <w:rsid w:val="007A34CF"/>
    <w:rsid w:val="007A434A"/>
    <w:rsid w:val="007A74D4"/>
    <w:rsid w:val="007B3EA2"/>
    <w:rsid w:val="007B6EB7"/>
    <w:rsid w:val="007C3514"/>
    <w:rsid w:val="007D6591"/>
    <w:rsid w:val="007E00FE"/>
    <w:rsid w:val="007E48A5"/>
    <w:rsid w:val="007F0680"/>
    <w:rsid w:val="007F4343"/>
    <w:rsid w:val="00804F1D"/>
    <w:rsid w:val="00804FA0"/>
    <w:rsid w:val="00806FCD"/>
    <w:rsid w:val="00821066"/>
    <w:rsid w:val="00832D4C"/>
    <w:rsid w:val="008366CA"/>
    <w:rsid w:val="008377A4"/>
    <w:rsid w:val="00837F00"/>
    <w:rsid w:val="00840B74"/>
    <w:rsid w:val="008471EE"/>
    <w:rsid w:val="008473EA"/>
    <w:rsid w:val="00851AF1"/>
    <w:rsid w:val="00853495"/>
    <w:rsid w:val="008614BF"/>
    <w:rsid w:val="00864A47"/>
    <w:rsid w:val="008669EC"/>
    <w:rsid w:val="008731BF"/>
    <w:rsid w:val="00876759"/>
    <w:rsid w:val="00885BDE"/>
    <w:rsid w:val="00886AFF"/>
    <w:rsid w:val="008917E6"/>
    <w:rsid w:val="00896EBD"/>
    <w:rsid w:val="008A0642"/>
    <w:rsid w:val="008A29AA"/>
    <w:rsid w:val="008A306C"/>
    <w:rsid w:val="008A307B"/>
    <w:rsid w:val="008A3C87"/>
    <w:rsid w:val="008A3CFA"/>
    <w:rsid w:val="008A5662"/>
    <w:rsid w:val="008A5C90"/>
    <w:rsid w:val="008A6F7A"/>
    <w:rsid w:val="008A72BD"/>
    <w:rsid w:val="008B1FB2"/>
    <w:rsid w:val="008B2CEE"/>
    <w:rsid w:val="008B42A4"/>
    <w:rsid w:val="008B6A27"/>
    <w:rsid w:val="008B74E7"/>
    <w:rsid w:val="008C1DC1"/>
    <w:rsid w:val="008C380F"/>
    <w:rsid w:val="008D009F"/>
    <w:rsid w:val="008D0C69"/>
    <w:rsid w:val="008D119F"/>
    <w:rsid w:val="008D3B51"/>
    <w:rsid w:val="008D530E"/>
    <w:rsid w:val="008E1F87"/>
    <w:rsid w:val="008E2118"/>
    <w:rsid w:val="008E369D"/>
    <w:rsid w:val="008E4C17"/>
    <w:rsid w:val="008E6AA7"/>
    <w:rsid w:val="008F08EE"/>
    <w:rsid w:val="008F1717"/>
    <w:rsid w:val="009003CD"/>
    <w:rsid w:val="00901D24"/>
    <w:rsid w:val="00906432"/>
    <w:rsid w:val="0090676B"/>
    <w:rsid w:val="00910A67"/>
    <w:rsid w:val="00911A0A"/>
    <w:rsid w:val="00912AFA"/>
    <w:rsid w:val="00914B55"/>
    <w:rsid w:val="00915C63"/>
    <w:rsid w:val="00920A8C"/>
    <w:rsid w:val="00923F86"/>
    <w:rsid w:val="00925334"/>
    <w:rsid w:val="00927657"/>
    <w:rsid w:val="009324E8"/>
    <w:rsid w:val="009339FC"/>
    <w:rsid w:val="00941296"/>
    <w:rsid w:val="009413C3"/>
    <w:rsid w:val="00941953"/>
    <w:rsid w:val="00942461"/>
    <w:rsid w:val="00942CFD"/>
    <w:rsid w:val="00945744"/>
    <w:rsid w:val="009463B4"/>
    <w:rsid w:val="009516B5"/>
    <w:rsid w:val="00951C93"/>
    <w:rsid w:val="00954437"/>
    <w:rsid w:val="00961965"/>
    <w:rsid w:val="0096415A"/>
    <w:rsid w:val="00967C2F"/>
    <w:rsid w:val="00970217"/>
    <w:rsid w:val="00971D09"/>
    <w:rsid w:val="0097301D"/>
    <w:rsid w:val="0097731D"/>
    <w:rsid w:val="009826BE"/>
    <w:rsid w:val="00990B12"/>
    <w:rsid w:val="00997806"/>
    <w:rsid w:val="009B18F8"/>
    <w:rsid w:val="009B6079"/>
    <w:rsid w:val="009C2E07"/>
    <w:rsid w:val="009D021E"/>
    <w:rsid w:val="009D2DC2"/>
    <w:rsid w:val="009D4EA9"/>
    <w:rsid w:val="009D4FB7"/>
    <w:rsid w:val="009D7359"/>
    <w:rsid w:val="009E0DAB"/>
    <w:rsid w:val="009E1AB7"/>
    <w:rsid w:val="009E574C"/>
    <w:rsid w:val="009F0D32"/>
    <w:rsid w:val="009F17D5"/>
    <w:rsid w:val="00A01061"/>
    <w:rsid w:val="00A0133C"/>
    <w:rsid w:val="00A0373C"/>
    <w:rsid w:val="00A10AD0"/>
    <w:rsid w:val="00A1117B"/>
    <w:rsid w:val="00A1626D"/>
    <w:rsid w:val="00A20070"/>
    <w:rsid w:val="00A2652A"/>
    <w:rsid w:val="00A26978"/>
    <w:rsid w:val="00A26EEE"/>
    <w:rsid w:val="00A30D92"/>
    <w:rsid w:val="00A336FC"/>
    <w:rsid w:val="00A3395B"/>
    <w:rsid w:val="00A36A5E"/>
    <w:rsid w:val="00A41E75"/>
    <w:rsid w:val="00A5222D"/>
    <w:rsid w:val="00A52DC0"/>
    <w:rsid w:val="00A534BA"/>
    <w:rsid w:val="00A549C8"/>
    <w:rsid w:val="00A55AFE"/>
    <w:rsid w:val="00A55BC9"/>
    <w:rsid w:val="00A57E3C"/>
    <w:rsid w:val="00A64E6D"/>
    <w:rsid w:val="00A7002C"/>
    <w:rsid w:val="00A73660"/>
    <w:rsid w:val="00A7561F"/>
    <w:rsid w:val="00A8007B"/>
    <w:rsid w:val="00A802B2"/>
    <w:rsid w:val="00A81DA1"/>
    <w:rsid w:val="00A83B73"/>
    <w:rsid w:val="00A95BB9"/>
    <w:rsid w:val="00A95E4E"/>
    <w:rsid w:val="00A96515"/>
    <w:rsid w:val="00A96E13"/>
    <w:rsid w:val="00AA08F3"/>
    <w:rsid w:val="00AA2EDA"/>
    <w:rsid w:val="00AA48C7"/>
    <w:rsid w:val="00AA78C7"/>
    <w:rsid w:val="00AB3BA0"/>
    <w:rsid w:val="00AB42E5"/>
    <w:rsid w:val="00AB51F7"/>
    <w:rsid w:val="00AC1891"/>
    <w:rsid w:val="00AC1CC1"/>
    <w:rsid w:val="00AC6CB2"/>
    <w:rsid w:val="00AD1165"/>
    <w:rsid w:val="00AD68D0"/>
    <w:rsid w:val="00AE303B"/>
    <w:rsid w:val="00AE3A5E"/>
    <w:rsid w:val="00AE772D"/>
    <w:rsid w:val="00AF136E"/>
    <w:rsid w:val="00AF15E1"/>
    <w:rsid w:val="00AF69AD"/>
    <w:rsid w:val="00AF7D92"/>
    <w:rsid w:val="00B03084"/>
    <w:rsid w:val="00B105D9"/>
    <w:rsid w:val="00B1148B"/>
    <w:rsid w:val="00B122A2"/>
    <w:rsid w:val="00B16C3A"/>
    <w:rsid w:val="00B1794D"/>
    <w:rsid w:val="00B34397"/>
    <w:rsid w:val="00B37869"/>
    <w:rsid w:val="00B45A73"/>
    <w:rsid w:val="00B5082E"/>
    <w:rsid w:val="00B53367"/>
    <w:rsid w:val="00B53807"/>
    <w:rsid w:val="00B5562D"/>
    <w:rsid w:val="00B609D1"/>
    <w:rsid w:val="00B6105F"/>
    <w:rsid w:val="00B637A1"/>
    <w:rsid w:val="00B65894"/>
    <w:rsid w:val="00B675FA"/>
    <w:rsid w:val="00B7166E"/>
    <w:rsid w:val="00B7385D"/>
    <w:rsid w:val="00B73CA3"/>
    <w:rsid w:val="00B7544F"/>
    <w:rsid w:val="00B75D35"/>
    <w:rsid w:val="00B77764"/>
    <w:rsid w:val="00B80425"/>
    <w:rsid w:val="00B8232D"/>
    <w:rsid w:val="00B83BD3"/>
    <w:rsid w:val="00B8434C"/>
    <w:rsid w:val="00B87B28"/>
    <w:rsid w:val="00B91CA2"/>
    <w:rsid w:val="00B92346"/>
    <w:rsid w:val="00BA0B8B"/>
    <w:rsid w:val="00BA118F"/>
    <w:rsid w:val="00BA57E6"/>
    <w:rsid w:val="00BA6FFB"/>
    <w:rsid w:val="00BA7BBE"/>
    <w:rsid w:val="00BB0D83"/>
    <w:rsid w:val="00BB46C2"/>
    <w:rsid w:val="00BB4AF1"/>
    <w:rsid w:val="00BC6784"/>
    <w:rsid w:val="00BC6D36"/>
    <w:rsid w:val="00BD022D"/>
    <w:rsid w:val="00BD1EA3"/>
    <w:rsid w:val="00BD77EE"/>
    <w:rsid w:val="00BE0D21"/>
    <w:rsid w:val="00BE1410"/>
    <w:rsid w:val="00BE181A"/>
    <w:rsid w:val="00BE2F5F"/>
    <w:rsid w:val="00BE7158"/>
    <w:rsid w:val="00BE7E4B"/>
    <w:rsid w:val="00BF0C22"/>
    <w:rsid w:val="00BF3393"/>
    <w:rsid w:val="00BF3CD5"/>
    <w:rsid w:val="00BF6CA8"/>
    <w:rsid w:val="00C0001C"/>
    <w:rsid w:val="00C00CB9"/>
    <w:rsid w:val="00C012DF"/>
    <w:rsid w:val="00C0187C"/>
    <w:rsid w:val="00C06F81"/>
    <w:rsid w:val="00C11E11"/>
    <w:rsid w:val="00C16C58"/>
    <w:rsid w:val="00C17D1F"/>
    <w:rsid w:val="00C21C0F"/>
    <w:rsid w:val="00C21E1A"/>
    <w:rsid w:val="00C2495C"/>
    <w:rsid w:val="00C251E3"/>
    <w:rsid w:val="00C32A58"/>
    <w:rsid w:val="00C32F43"/>
    <w:rsid w:val="00C34BA7"/>
    <w:rsid w:val="00C34F1D"/>
    <w:rsid w:val="00C37BDF"/>
    <w:rsid w:val="00C50D15"/>
    <w:rsid w:val="00C5312A"/>
    <w:rsid w:val="00C532DD"/>
    <w:rsid w:val="00C6263E"/>
    <w:rsid w:val="00C63681"/>
    <w:rsid w:val="00C6752B"/>
    <w:rsid w:val="00C749C2"/>
    <w:rsid w:val="00C7773D"/>
    <w:rsid w:val="00C777A3"/>
    <w:rsid w:val="00C77CE3"/>
    <w:rsid w:val="00C84082"/>
    <w:rsid w:val="00C86CBC"/>
    <w:rsid w:val="00C9134F"/>
    <w:rsid w:val="00C921D7"/>
    <w:rsid w:val="00CA3467"/>
    <w:rsid w:val="00CB35D2"/>
    <w:rsid w:val="00CB36BA"/>
    <w:rsid w:val="00CB5AB9"/>
    <w:rsid w:val="00CC1CA3"/>
    <w:rsid w:val="00CC244C"/>
    <w:rsid w:val="00CC4C3C"/>
    <w:rsid w:val="00CD41EE"/>
    <w:rsid w:val="00CD584F"/>
    <w:rsid w:val="00CE349C"/>
    <w:rsid w:val="00CE652E"/>
    <w:rsid w:val="00CE6DD4"/>
    <w:rsid w:val="00CF49D8"/>
    <w:rsid w:val="00CF55CF"/>
    <w:rsid w:val="00D0119E"/>
    <w:rsid w:val="00D0215D"/>
    <w:rsid w:val="00D041BC"/>
    <w:rsid w:val="00D054EF"/>
    <w:rsid w:val="00D06963"/>
    <w:rsid w:val="00D12A72"/>
    <w:rsid w:val="00D15F4A"/>
    <w:rsid w:val="00D16596"/>
    <w:rsid w:val="00D226CA"/>
    <w:rsid w:val="00D25198"/>
    <w:rsid w:val="00D26393"/>
    <w:rsid w:val="00D274A3"/>
    <w:rsid w:val="00D27F08"/>
    <w:rsid w:val="00D331ED"/>
    <w:rsid w:val="00D35485"/>
    <w:rsid w:val="00D441D3"/>
    <w:rsid w:val="00D4536D"/>
    <w:rsid w:val="00D45B43"/>
    <w:rsid w:val="00D57B07"/>
    <w:rsid w:val="00D600B4"/>
    <w:rsid w:val="00D608F4"/>
    <w:rsid w:val="00D653DC"/>
    <w:rsid w:val="00D67A84"/>
    <w:rsid w:val="00D72CA0"/>
    <w:rsid w:val="00D767B1"/>
    <w:rsid w:val="00D774A7"/>
    <w:rsid w:val="00D81390"/>
    <w:rsid w:val="00D820E7"/>
    <w:rsid w:val="00D82B53"/>
    <w:rsid w:val="00D841A0"/>
    <w:rsid w:val="00D90077"/>
    <w:rsid w:val="00D94C1D"/>
    <w:rsid w:val="00DA1BC7"/>
    <w:rsid w:val="00DA5586"/>
    <w:rsid w:val="00DA5A51"/>
    <w:rsid w:val="00DA5C02"/>
    <w:rsid w:val="00DB3394"/>
    <w:rsid w:val="00DB4672"/>
    <w:rsid w:val="00DB59E9"/>
    <w:rsid w:val="00DB5E34"/>
    <w:rsid w:val="00DB67D7"/>
    <w:rsid w:val="00DC0999"/>
    <w:rsid w:val="00DC2088"/>
    <w:rsid w:val="00DC6D98"/>
    <w:rsid w:val="00DD5395"/>
    <w:rsid w:val="00DE4287"/>
    <w:rsid w:val="00DE545D"/>
    <w:rsid w:val="00DF32AC"/>
    <w:rsid w:val="00DF6451"/>
    <w:rsid w:val="00DF6CA4"/>
    <w:rsid w:val="00E030E7"/>
    <w:rsid w:val="00E07527"/>
    <w:rsid w:val="00E10E9F"/>
    <w:rsid w:val="00E111ED"/>
    <w:rsid w:val="00E124C2"/>
    <w:rsid w:val="00E14BB4"/>
    <w:rsid w:val="00E34257"/>
    <w:rsid w:val="00E363AB"/>
    <w:rsid w:val="00E425B6"/>
    <w:rsid w:val="00E44D57"/>
    <w:rsid w:val="00E453EF"/>
    <w:rsid w:val="00E4597D"/>
    <w:rsid w:val="00E5135E"/>
    <w:rsid w:val="00E54DC2"/>
    <w:rsid w:val="00E56F68"/>
    <w:rsid w:val="00E61E75"/>
    <w:rsid w:val="00E71FDC"/>
    <w:rsid w:val="00E8015F"/>
    <w:rsid w:val="00E8113C"/>
    <w:rsid w:val="00E82A40"/>
    <w:rsid w:val="00E83E91"/>
    <w:rsid w:val="00E8656B"/>
    <w:rsid w:val="00E8738A"/>
    <w:rsid w:val="00E91419"/>
    <w:rsid w:val="00E92283"/>
    <w:rsid w:val="00E95AC7"/>
    <w:rsid w:val="00EA00C5"/>
    <w:rsid w:val="00EA2FB1"/>
    <w:rsid w:val="00EA6AD9"/>
    <w:rsid w:val="00EB2D5E"/>
    <w:rsid w:val="00EB584C"/>
    <w:rsid w:val="00EC1B9B"/>
    <w:rsid w:val="00EC2D71"/>
    <w:rsid w:val="00EC569B"/>
    <w:rsid w:val="00EC680B"/>
    <w:rsid w:val="00ED2CCD"/>
    <w:rsid w:val="00ED2F94"/>
    <w:rsid w:val="00ED3BE7"/>
    <w:rsid w:val="00ED6E38"/>
    <w:rsid w:val="00ED76EB"/>
    <w:rsid w:val="00EE1C8D"/>
    <w:rsid w:val="00EF0A77"/>
    <w:rsid w:val="00EF1DDF"/>
    <w:rsid w:val="00F01EC2"/>
    <w:rsid w:val="00F01EFA"/>
    <w:rsid w:val="00F01F81"/>
    <w:rsid w:val="00F05E84"/>
    <w:rsid w:val="00F0777B"/>
    <w:rsid w:val="00F10180"/>
    <w:rsid w:val="00F104BB"/>
    <w:rsid w:val="00F17D12"/>
    <w:rsid w:val="00F17ED3"/>
    <w:rsid w:val="00F27DFB"/>
    <w:rsid w:val="00F300C0"/>
    <w:rsid w:val="00F472FB"/>
    <w:rsid w:val="00F60756"/>
    <w:rsid w:val="00F64B80"/>
    <w:rsid w:val="00F64D6B"/>
    <w:rsid w:val="00F65346"/>
    <w:rsid w:val="00F674DB"/>
    <w:rsid w:val="00F72341"/>
    <w:rsid w:val="00F73778"/>
    <w:rsid w:val="00F76B49"/>
    <w:rsid w:val="00F77640"/>
    <w:rsid w:val="00F77F49"/>
    <w:rsid w:val="00F800E6"/>
    <w:rsid w:val="00F801F1"/>
    <w:rsid w:val="00F80E09"/>
    <w:rsid w:val="00F84BCC"/>
    <w:rsid w:val="00F86D69"/>
    <w:rsid w:val="00F87A24"/>
    <w:rsid w:val="00F92004"/>
    <w:rsid w:val="00F940D9"/>
    <w:rsid w:val="00F9518A"/>
    <w:rsid w:val="00FA47CD"/>
    <w:rsid w:val="00FB0446"/>
    <w:rsid w:val="00FB11E2"/>
    <w:rsid w:val="00FB522E"/>
    <w:rsid w:val="00FB7291"/>
    <w:rsid w:val="00FC23FB"/>
    <w:rsid w:val="00FC43BE"/>
    <w:rsid w:val="00FC45B0"/>
    <w:rsid w:val="00FC610B"/>
    <w:rsid w:val="00FC6DC1"/>
    <w:rsid w:val="00FD4BFF"/>
    <w:rsid w:val="00FE7373"/>
    <w:rsid w:val="00FF4A6B"/>
    <w:rsid w:val="00FF5B64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  <v:shadow on="t" offset="6pt,6pt"/>
    </o:shapedefaults>
    <o:shapelayout v:ext="edit">
      <o:idmap v:ext="edit" data="2"/>
    </o:shapelayout>
  </w:shapeDefaults>
  <w:decimalSymbol w:val=","/>
  <w:listSeparator w:val=";"/>
  <w14:docId w14:val="1163561F"/>
  <w15:chartTrackingRefBased/>
  <w15:docId w15:val="{C8D089FE-ED5A-4AD8-AF0B-9C07B509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0587"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rsid w:val="00FB522E"/>
    <w:pPr>
      <w:keepNext/>
      <w:tabs>
        <w:tab w:val="left" w:pos="-720"/>
      </w:tabs>
      <w:suppressAutoHyphens/>
      <w:spacing w:before="90" w:after="54"/>
      <w:ind w:left="306"/>
      <w:jc w:val="center"/>
      <w:outlineLvl w:val="0"/>
    </w:pPr>
    <w:rPr>
      <w:rFonts w:ascii="Helvetica*" w:hAnsi="Helvetica*" w:cs="Helvetica*"/>
      <w:b/>
      <w:bCs/>
      <w:sz w:val="20"/>
      <w:szCs w:val="20"/>
    </w:rPr>
  </w:style>
  <w:style w:type="paragraph" w:styleId="Ttol2">
    <w:name w:val="heading 2"/>
    <w:basedOn w:val="Normal"/>
    <w:next w:val="Normal"/>
    <w:qFormat/>
    <w:rsid w:val="00FB52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5">
    <w:name w:val="heading 5"/>
    <w:basedOn w:val="Normal"/>
    <w:next w:val="Normal"/>
    <w:qFormat/>
    <w:rsid w:val="00FB52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link w:val="Ttol6Car"/>
    <w:qFormat/>
    <w:rsid w:val="00D0215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Tipusdelletraperdefectedelpargraf">
    <w:name w:val="Tipus de lletra per defecte del paràgraf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semiHidden/>
  </w:style>
  <w:style w:type="paragraph" w:styleId="Capalera">
    <w:name w:val="header"/>
    <w:basedOn w:val="Normal"/>
    <w:link w:val="CapaleraCar"/>
    <w:rsid w:val="00C777A3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C777A3"/>
    <w:pPr>
      <w:tabs>
        <w:tab w:val="center" w:pos="4252"/>
        <w:tab w:val="right" w:pos="8504"/>
      </w:tabs>
    </w:pPr>
  </w:style>
  <w:style w:type="character" w:customStyle="1" w:styleId="Ttol1Car">
    <w:name w:val="Títol 1 Car"/>
    <w:link w:val="Ttol1"/>
    <w:rsid w:val="00FB522E"/>
    <w:rPr>
      <w:rFonts w:ascii="Helvetica*" w:hAnsi="Helvetica*" w:cs="Helvetica*"/>
      <w:b/>
      <w:bCs/>
      <w:lang w:val="ca-ES" w:eastAsia="es-ES" w:bidi="ar-SA"/>
    </w:rPr>
  </w:style>
  <w:style w:type="paragraph" w:customStyle="1" w:styleId="BodyTextIndent">
    <w:name w:val="Body Text Indent"/>
    <w:basedOn w:val="Normal"/>
    <w:link w:val="BodyTextIndentChar"/>
    <w:rsid w:val="00FB522E"/>
    <w:pPr>
      <w:suppressAutoHyphens/>
      <w:ind w:left="284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BodyTextIndentChar">
    <w:name w:val="Body Text Indent Char"/>
    <w:link w:val="BodyTextIndent"/>
    <w:rsid w:val="00FB522E"/>
    <w:rPr>
      <w:rFonts w:ascii="Arial" w:hAnsi="Arial" w:cs="Arial"/>
      <w:b/>
      <w:bCs/>
      <w:lang w:val="ca-ES" w:eastAsia="es-ES" w:bidi="ar-SA"/>
    </w:rPr>
  </w:style>
  <w:style w:type="paragraph" w:styleId="Textindependent">
    <w:name w:val="Body Text"/>
    <w:basedOn w:val="Normal"/>
    <w:link w:val="TextindependentCar"/>
    <w:rsid w:val="00FB522E"/>
    <w:rPr>
      <w:rFonts w:ascii="Helvetica*" w:hAnsi="Helvetica*" w:cs="Helvetica*"/>
      <w:sz w:val="16"/>
      <w:szCs w:val="16"/>
    </w:rPr>
  </w:style>
  <w:style w:type="character" w:customStyle="1" w:styleId="TextindependentCar">
    <w:name w:val="Text independent Car"/>
    <w:link w:val="Textindependent"/>
    <w:semiHidden/>
    <w:rsid w:val="00FB522E"/>
    <w:rPr>
      <w:rFonts w:ascii="Helvetica*" w:hAnsi="Helvetica*" w:cs="Helvetica*"/>
      <w:sz w:val="16"/>
      <w:szCs w:val="16"/>
      <w:lang w:val="ca-ES" w:eastAsia="es-ES" w:bidi="ar-SA"/>
    </w:rPr>
  </w:style>
  <w:style w:type="paragraph" w:customStyle="1" w:styleId="Normal1">
    <w:name w:val="Normal1"/>
    <w:basedOn w:val="Normal"/>
    <w:rsid w:val="00FB522E"/>
    <w:rPr>
      <w:sz w:val="17"/>
      <w:szCs w:val="17"/>
    </w:rPr>
  </w:style>
  <w:style w:type="character" w:styleId="Refernciadenotaapeudepgina">
    <w:name w:val="footnote reference"/>
    <w:semiHidden/>
    <w:rsid w:val="00FB522E"/>
    <w:rPr>
      <w:vertAlign w:val="superscript"/>
    </w:rPr>
  </w:style>
  <w:style w:type="paragraph" w:styleId="Textdenotaapeudepgina">
    <w:name w:val="footnote text"/>
    <w:basedOn w:val="Normal"/>
    <w:link w:val="TextdenotaapeudepginaCar"/>
    <w:semiHidden/>
    <w:rsid w:val="00FB522E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semiHidden/>
    <w:rsid w:val="00FB522E"/>
    <w:rPr>
      <w:lang w:val="ca-ES" w:eastAsia="es-ES" w:bidi="ar-SA"/>
    </w:rPr>
  </w:style>
  <w:style w:type="character" w:customStyle="1" w:styleId="CapaleraCar">
    <w:name w:val="Capçalera Car"/>
    <w:link w:val="Capalera"/>
    <w:semiHidden/>
    <w:rsid w:val="00FB522E"/>
    <w:rPr>
      <w:sz w:val="24"/>
      <w:szCs w:val="24"/>
      <w:lang w:val="ca-ES" w:eastAsia="es-ES" w:bidi="ar-SA"/>
    </w:rPr>
  </w:style>
  <w:style w:type="character" w:customStyle="1" w:styleId="PeuCar">
    <w:name w:val="Peu Car"/>
    <w:link w:val="Peu"/>
    <w:semiHidden/>
    <w:rsid w:val="00FB522E"/>
    <w:rPr>
      <w:sz w:val="24"/>
      <w:szCs w:val="24"/>
      <w:lang w:val="ca-ES" w:eastAsia="es-ES" w:bidi="ar-SA"/>
    </w:rPr>
  </w:style>
  <w:style w:type="character" w:customStyle="1" w:styleId="Ttol6Car">
    <w:name w:val="Títol 6 Car"/>
    <w:link w:val="Ttol6"/>
    <w:semiHidden/>
    <w:rsid w:val="00D0215D"/>
    <w:rPr>
      <w:b/>
      <w:bCs/>
      <w:sz w:val="22"/>
      <w:szCs w:val="22"/>
      <w:lang w:val="ca-ES" w:eastAsia="es-ES" w:bidi="ar-SA"/>
    </w:rPr>
  </w:style>
  <w:style w:type="paragraph" w:styleId="Sagniadetextindependent">
    <w:name w:val="Body Text Indent"/>
    <w:basedOn w:val="Normal"/>
    <w:rsid w:val="005B2814"/>
    <w:pPr>
      <w:spacing w:after="120"/>
      <w:ind w:left="283"/>
    </w:pPr>
  </w:style>
  <w:style w:type="paragraph" w:customStyle="1" w:styleId="Cos">
    <w:name w:val="Cos"/>
    <w:rsid w:val="00CD584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S_tradnl" w:eastAsia="es-ES"/>
    </w:rPr>
  </w:style>
  <w:style w:type="table" w:styleId="Taulaambquadrcula">
    <w:name w:val="Table Grid"/>
    <w:basedOn w:val="Taulanormal"/>
    <w:rsid w:val="00253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rsid w:val="00466B2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466B2B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617F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a-ES"/>
    </w:rPr>
  </w:style>
  <w:style w:type="character" w:styleId="Enlla">
    <w:name w:val="Hyperlink"/>
    <w:rsid w:val="00D774A7"/>
    <w:rPr>
      <w:color w:val="0000FF"/>
      <w:u w:val="single"/>
    </w:rPr>
  </w:style>
  <w:style w:type="table" w:styleId="Taulaambefectes3D1">
    <w:name w:val="Table 3D effects 1"/>
    <w:basedOn w:val="Taulanormal"/>
    <w:rsid w:val="007B3EA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lantilles\agaur\AG_CARTA_DEC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5412E1CB283409421A34478DDDF97" ma:contentTypeVersion="20" ma:contentTypeDescription="Crea un document nou" ma:contentTypeScope="" ma:versionID="0bb106d3b50d211994e91a4ce6fcdc85">
  <xsd:schema xmlns:xsd="http://www.w3.org/2001/XMLSchema" xmlns:xs="http://www.w3.org/2001/XMLSchema" xmlns:p="http://schemas.microsoft.com/office/2006/metadata/properties" xmlns:ns2="f69b56b8-898b-490f-9462-2519a8cd8150" xmlns:ns3="188728ef-15fc-4d26-85c3-a1c39defadea" targetNamespace="http://schemas.microsoft.com/office/2006/metadata/properties" ma:root="true" ma:fieldsID="612f316846a6872b53c0b14c1e3cfe26" ns2:_="" ns3:_="">
    <xsd:import namespace="f69b56b8-898b-490f-9462-2519a8cd8150"/>
    <xsd:import namespace="188728ef-15fc-4d26-85c3-a1c39defa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ie8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b56b8-898b-490f-9462-2519a8cd8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e8r" ma:index="20" nillable="true" ma:displayName="Número" ma:internalName="ie8r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728ef-15fc-4d26-85c3-a1c39defa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af075c-ba80-4281-a247-42033ed6775e}" ma:internalName="TaxCatchAll" ma:showField="CatchAllData" ma:web="188728ef-15fc-4d26-85c3-a1c39def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b56b8-898b-490f-9462-2519a8cd8150">
      <Terms xmlns="http://schemas.microsoft.com/office/infopath/2007/PartnerControls"/>
    </lcf76f155ced4ddcb4097134ff3c332f>
    <ie8r xmlns="f69b56b8-898b-490f-9462-2519a8cd8150" xsi:nil="true"/>
    <TaxCatchAll xmlns="188728ef-15fc-4d26-85c3-a1c39defadea"/>
  </documentManagement>
</p:properties>
</file>

<file path=customXml/itemProps1.xml><?xml version="1.0" encoding="utf-8"?>
<ds:datastoreItem xmlns:ds="http://schemas.openxmlformats.org/officeDocument/2006/customXml" ds:itemID="{6EE10D83-CE29-46EA-B730-1F9FE4B4B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66086-081D-46D2-A7B0-AC3FFA283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b56b8-898b-490f-9462-2519a8cd8150"/>
    <ds:schemaRef ds:uri="188728ef-15fc-4d26-85c3-a1c39defa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736CE1-2C22-4DE5-9B7D-2C2F9D3BC9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DE6B92-B628-4769-A345-3D6D7F2AFD3B}">
  <ds:schemaRefs>
    <ds:schemaRef ds:uri="http://schemas.microsoft.com/office/2006/metadata/properties"/>
    <ds:schemaRef ds:uri="http://schemas.microsoft.com/office/infopath/2007/PartnerControls"/>
    <ds:schemaRef ds:uri="f69b56b8-898b-490f-9462-2519a8cd8150"/>
    <ds:schemaRef ds:uri="188728ef-15fc-4d26-85c3-a1c39defa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AG_CARTA_DEC.dot</Template>
  <TotalTime>1</TotalTime>
  <Pages>2</Pages>
  <Words>365</Words>
  <Characters>2082</Characters>
  <Application>Microsoft Office Word</Application>
  <DocSecurity>4</DocSecurity>
  <Lines>17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Objecte:</vt:lpstr>
      <vt:lpstr>Objecte:</vt:lpstr>
    </vt:vector>
  </TitlesOfParts>
  <Company>x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Objecte:</dc:title>
  <dc:subject/>
  <dc:creator>Nadal Baya</dc:creator>
  <cp:keywords/>
  <cp:lastModifiedBy>Camañes Villagrasa, Maria Pilar</cp:lastModifiedBy>
  <cp:revision>2</cp:revision>
  <cp:lastPrinted>2017-12-05T12:05:00Z</cp:lastPrinted>
  <dcterms:created xsi:type="dcterms:W3CDTF">2026-07-10T10:38:00Z</dcterms:created>
  <dcterms:modified xsi:type="dcterms:W3CDTF">2026-07-10T10:38:00Z</dcterms:modified>
</cp:coreProperties>
</file>