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74AB" w14:textId="77777777" w:rsidR="00C2495C" w:rsidRPr="004F7C71" w:rsidRDefault="00CD7E3A" w:rsidP="004F359E">
      <w:pPr>
        <w:pStyle w:val="Sagniadetextindependent1"/>
        <w:ind w:left="-284" w:right="28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ANNEX 2 -</w:t>
      </w:r>
      <w:r w:rsidR="00C2495C" w:rsidRPr="004F7C71">
        <w:rPr>
          <w:smallCaps/>
          <w:sz w:val="22"/>
          <w:szCs w:val="22"/>
        </w:rPr>
        <w:t xml:space="preserve"> </w:t>
      </w:r>
      <w:r w:rsidR="00096637" w:rsidRPr="004F7C71">
        <w:rPr>
          <w:smallCaps/>
          <w:sz w:val="22"/>
          <w:szCs w:val="22"/>
        </w:rPr>
        <w:t>DECLARACIÓ COMPROMÍS VINCULACIÓ CENTRE EDUCATIU</w:t>
      </w:r>
    </w:p>
    <w:p w14:paraId="22B2B62A" w14:textId="77777777" w:rsidR="00096637" w:rsidRPr="004F7C71" w:rsidRDefault="00096637" w:rsidP="004F359E">
      <w:pPr>
        <w:pStyle w:val="Sagniadetextindependent1"/>
        <w:ind w:left="-284" w:right="28"/>
        <w:jc w:val="both"/>
      </w:pPr>
    </w:p>
    <w:p w14:paraId="3C81C331" w14:textId="77777777" w:rsidR="00F66477" w:rsidRPr="00F66477" w:rsidRDefault="00F66477" w:rsidP="00F66477">
      <w:pPr>
        <w:pStyle w:val="Sagniadetextindependent1"/>
        <w:ind w:left="-284" w:right="28"/>
        <w:jc w:val="both"/>
        <w:rPr>
          <w:b w:val="0"/>
          <w:bCs w:val="0"/>
        </w:rPr>
      </w:pPr>
      <w:r w:rsidRPr="00F66477">
        <w:rPr>
          <w:b w:val="0"/>
          <w:bCs w:val="0"/>
        </w:rPr>
        <w:t>Resolució REU/4767/2025, de 18 de desembre, per la qual s'aproven les bases reguladores que han de regir</w:t>
      </w:r>
    </w:p>
    <w:p w14:paraId="3D032E44" w14:textId="66CF31E5" w:rsidR="00C2495C" w:rsidRPr="00781CCF" w:rsidRDefault="00F66477" w:rsidP="00F66477">
      <w:pPr>
        <w:pStyle w:val="Sagniadetextindependent1"/>
        <w:ind w:left="-284" w:right="28"/>
        <w:jc w:val="both"/>
        <w:rPr>
          <w:b w:val="0"/>
          <w:bCs w:val="0"/>
        </w:rPr>
      </w:pPr>
      <w:r w:rsidRPr="00F66477">
        <w:rPr>
          <w:b w:val="0"/>
          <w:bCs w:val="0"/>
        </w:rPr>
        <w:t xml:space="preserve">els ajuts de recerca per a la millora de la formació inicial de mestres i professorat de secundària (ARMIF) </w:t>
      </w:r>
      <w:r w:rsidR="00F64B80" w:rsidRPr="00781CCF">
        <w:rPr>
          <w:b w:val="0"/>
          <w:bCs w:val="0"/>
        </w:rPr>
        <w:t>(DOGC</w:t>
      </w:r>
      <w:r w:rsidR="0069593E" w:rsidRPr="0069593E">
        <w:rPr>
          <w:rFonts w:ascii="HelveticaLTStd-Roman" w:hAnsi="HelveticaLTStd-Roman" w:cs="HelveticaLTStd-Roman"/>
          <w:b w:val="0"/>
          <w:bCs w:val="0"/>
          <w:sz w:val="18"/>
          <w:szCs w:val="18"/>
          <w:lang w:eastAsia="ja-JP"/>
        </w:rPr>
        <w:t xml:space="preserve"> </w:t>
      </w:r>
      <w:r w:rsidR="0069593E" w:rsidRPr="0069593E">
        <w:rPr>
          <w:b w:val="0"/>
          <w:bCs w:val="0"/>
        </w:rPr>
        <w:t>9572</w:t>
      </w:r>
      <w:r w:rsidR="005825D1">
        <w:rPr>
          <w:b w:val="0"/>
          <w:bCs w:val="0"/>
        </w:rPr>
        <w:t>–</w:t>
      </w:r>
      <w:r w:rsidR="005825D1" w:rsidRPr="005825D1">
        <w:rPr>
          <w:b w:val="0"/>
          <w:bCs w:val="0"/>
        </w:rPr>
        <w:t xml:space="preserve"> </w:t>
      </w:r>
      <w:r w:rsidR="0069593E">
        <w:rPr>
          <w:b w:val="0"/>
          <w:bCs w:val="0"/>
        </w:rPr>
        <w:t>29</w:t>
      </w:r>
      <w:r w:rsidR="005825D1">
        <w:rPr>
          <w:b w:val="0"/>
          <w:bCs w:val="0"/>
        </w:rPr>
        <w:t>/</w:t>
      </w:r>
      <w:r w:rsidR="005825D1" w:rsidRPr="005825D1">
        <w:rPr>
          <w:b w:val="0"/>
          <w:bCs w:val="0"/>
        </w:rPr>
        <w:t>1</w:t>
      </w:r>
      <w:r w:rsidR="0069593E">
        <w:rPr>
          <w:b w:val="0"/>
          <w:bCs w:val="0"/>
        </w:rPr>
        <w:t>2</w:t>
      </w:r>
      <w:r w:rsidR="005825D1">
        <w:rPr>
          <w:b w:val="0"/>
          <w:bCs w:val="0"/>
        </w:rPr>
        <w:t>/</w:t>
      </w:r>
      <w:r w:rsidR="005825D1" w:rsidRPr="005825D1">
        <w:rPr>
          <w:b w:val="0"/>
          <w:bCs w:val="0"/>
        </w:rPr>
        <w:t>202</w:t>
      </w:r>
      <w:r w:rsidR="0069593E">
        <w:rPr>
          <w:b w:val="0"/>
          <w:bCs w:val="0"/>
        </w:rPr>
        <w:t>5</w:t>
      </w:r>
      <w:r w:rsidR="00F64B80" w:rsidRPr="00781CCF">
        <w:rPr>
          <w:b w:val="0"/>
          <w:bCs w:val="0"/>
        </w:rPr>
        <w:t>)</w:t>
      </w:r>
      <w:r w:rsidR="00CD7E3A" w:rsidRPr="00781CCF">
        <w:rPr>
          <w:b w:val="0"/>
          <w:bCs w:val="0"/>
        </w:rPr>
        <w:t>.</w:t>
      </w:r>
    </w:p>
    <w:p w14:paraId="3E12CBB5" w14:textId="77777777" w:rsidR="008A30DB" w:rsidRDefault="008A30DB" w:rsidP="004F359E">
      <w:pPr>
        <w:pStyle w:val="Sagniadetextindependent1"/>
        <w:ind w:left="-284" w:right="28"/>
        <w:jc w:val="both"/>
        <w:rPr>
          <w:b w:val="0"/>
          <w:bCs w:val="0"/>
        </w:rPr>
      </w:pPr>
    </w:p>
    <w:p w14:paraId="721DB2E5" w14:textId="51B0993E" w:rsidR="00610D3D" w:rsidRPr="004F7C71" w:rsidRDefault="00786B1B" w:rsidP="004F359E">
      <w:pPr>
        <w:pStyle w:val="Sagniadetextindependent1"/>
        <w:ind w:left="-284" w:right="-143"/>
        <w:jc w:val="both"/>
        <w:rPr>
          <w:b w:val="0"/>
          <w:bCs w:val="0"/>
        </w:rPr>
      </w:pPr>
      <w:r w:rsidRPr="004F7C71">
        <w:rPr>
          <w:b w:val="0"/>
          <w:bCs w:val="0"/>
          <w:noProof/>
        </w:rPr>
        <mc:AlternateContent>
          <mc:Choice Requires="wps">
            <w:drawing>
              <wp:inline distT="0" distB="0" distL="0" distR="0" wp14:anchorId="390BC41D" wp14:editId="4C40169E">
                <wp:extent cx="6134100" cy="622935"/>
                <wp:effectExtent l="9525" t="6350" r="76200" b="75565"/>
                <wp:docPr id="813025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E3E9247" w14:textId="3293BDF1" w:rsidR="00EA2A46" w:rsidRPr="00781CCF" w:rsidRDefault="00D774A7" w:rsidP="00EA2A4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ca-ES"/>
                              </w:rPr>
                            </w:pPr>
                            <w:r w:rsidRPr="00781CC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Base 1</w:t>
                            </w:r>
                            <w:r w:rsidR="0005522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 w:rsidR="005825D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05522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="00EA2A46" w:rsidRPr="00781CC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05522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</w:t>
                            </w:r>
                            <w:r w:rsidR="00EA2A46" w:rsidRPr="00781CC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Pr="00781CC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5825D1" w:rsidRPr="005825D1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ca-ES"/>
                              </w:rPr>
                              <w:t>Declaració signada pels òrgans de direcció dels centres educatius en què exerceixen mestres o professorat de secundària que formen part dels equips d'investigació, en la qual expliciten el compromís de vinculació del centre educatiu amb el projecte de recerca i la voluntat de sol·licitar la consideració de projecte d'innovació educativa segons el que estableixi el Departament d'Educació.</w:t>
                            </w:r>
                          </w:p>
                          <w:p w14:paraId="117E5655" w14:textId="77777777" w:rsidR="00EA2A46" w:rsidRDefault="00EA2A46" w:rsidP="00EA2A4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eastAsia="ca-ES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eastAsia="ca-ES"/>
                              </w:rPr>
                              <w:t>de recerca i la voluntat de sol·licitar la consideració de projecte d'innovació educativa segons el que estableixi</w:t>
                            </w:r>
                          </w:p>
                          <w:p w14:paraId="36C2B89F" w14:textId="77777777" w:rsidR="00EA2A46" w:rsidRDefault="00EA2A46" w:rsidP="00EA2A4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20"/>
                                <w:szCs w:val="20"/>
                                <w:lang w:eastAsia="ca-ES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  <w:lang w:eastAsia="ca-ES"/>
                              </w:rPr>
                              <w:t>el Departament d'Ensenyament.</w:t>
                            </w:r>
                          </w:p>
                          <w:p w14:paraId="67317903" w14:textId="77777777" w:rsidR="00BB4AF1" w:rsidRPr="005F4DFF" w:rsidRDefault="00BB4AF1" w:rsidP="005F4DFF">
                            <w:pPr>
                              <w:ind w:right="135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0BC41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83pt;height:4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">
                <v:shadow on="t" offset="6pt,6pt"/>
                <v:textbox>
                  <w:txbxContent>
                    <w:p w14:paraId="0E3E9247" w14:textId="3293BDF1" w:rsidR="00EA2A46" w:rsidRPr="00781CCF" w:rsidRDefault="00D774A7" w:rsidP="00EA2A4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eastAsia="ca-ES"/>
                        </w:rPr>
                      </w:pPr>
                      <w:r w:rsidRPr="00781CC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Base 1</w:t>
                      </w:r>
                      <w:r w:rsidR="0005522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7</w:t>
                      </w:r>
                      <w:r w:rsidR="005825D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</w:t>
                      </w:r>
                      <w:r w:rsidR="0005522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5</w:t>
                      </w:r>
                      <w:r w:rsidR="00EA2A46" w:rsidRPr="00781CC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="0005522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</w:t>
                      </w:r>
                      <w:r w:rsidR="00EA2A46" w:rsidRPr="00781CC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)</w:t>
                      </w:r>
                      <w:r w:rsidRPr="00781CC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</w:t>
                      </w:r>
                      <w:r w:rsidR="005825D1" w:rsidRPr="005825D1">
                        <w:rPr>
                          <w:rFonts w:ascii="Arial" w:hAnsi="Arial" w:cs="Arial"/>
                          <w:sz w:val="18"/>
                          <w:szCs w:val="18"/>
                          <w:lang w:eastAsia="ca-ES"/>
                        </w:rPr>
                        <w:t>Declaració signada pels òrgans de direcció dels centres educatius en què exerceixen mestres o professorat de secundària que formen part dels equips d'investigació, en la qual expliciten el compromís de vinculació del centre educatiu amb el projecte de recerca i la voluntat de sol·licitar la consideració de projecte d'innovació educativa segons el que estableixi el Departament d'Educació.</w:t>
                      </w:r>
                    </w:p>
                    <w:p w14:paraId="117E5655" w14:textId="77777777" w:rsidR="00EA2A46" w:rsidRDefault="00EA2A46" w:rsidP="00EA2A46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18"/>
                          <w:szCs w:val="18"/>
                          <w:lang w:eastAsia="ca-ES"/>
                        </w:rPr>
                      </w:pPr>
                      <w:r>
                        <w:rPr>
                          <w:rFonts w:ascii="Verdana" w:hAnsi="Verdana" w:cs="Verdana"/>
                          <w:sz w:val="18"/>
                          <w:szCs w:val="18"/>
                          <w:lang w:eastAsia="ca-ES"/>
                        </w:rPr>
                        <w:t>de recerca i la voluntat de sol·licitar la consideració de projecte d'innovació educativa segons el que estableixi</w:t>
                      </w:r>
                    </w:p>
                    <w:p w14:paraId="36C2B89F" w14:textId="77777777" w:rsidR="00EA2A46" w:rsidRDefault="00EA2A46" w:rsidP="00EA2A46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20"/>
                          <w:szCs w:val="20"/>
                          <w:lang w:eastAsia="ca-ES"/>
                        </w:rPr>
                      </w:pPr>
                      <w:r>
                        <w:rPr>
                          <w:rFonts w:ascii="Verdana" w:hAnsi="Verdana" w:cs="Verdana"/>
                          <w:sz w:val="18"/>
                          <w:szCs w:val="18"/>
                          <w:lang w:eastAsia="ca-ES"/>
                        </w:rPr>
                        <w:t>el Departament d'Ensenyament.</w:t>
                      </w:r>
                    </w:p>
                    <w:p w14:paraId="67317903" w14:textId="77777777" w:rsidR="00BB4AF1" w:rsidRPr="005F4DFF" w:rsidRDefault="00BB4AF1" w:rsidP="005F4DFF">
                      <w:pPr>
                        <w:ind w:right="135"/>
                        <w:jc w:val="both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64FAB7" w14:textId="77777777" w:rsidR="005F4DFF" w:rsidRPr="004F7C71" w:rsidRDefault="005F4DFF" w:rsidP="004F359E">
      <w:pPr>
        <w:pStyle w:val="Sagniadetextindependent1"/>
        <w:ind w:left="-284" w:right="-143"/>
        <w:jc w:val="both"/>
        <w:rPr>
          <w:b w:val="0"/>
          <w:bCs w:val="0"/>
        </w:rPr>
      </w:pPr>
    </w:p>
    <w:tbl>
      <w:tblPr>
        <w:tblW w:w="9782" w:type="dxa"/>
        <w:tblInd w:w="-16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2"/>
      </w:tblGrid>
      <w:tr w:rsidR="009737A0" w:rsidRPr="004F7C71" w14:paraId="139E86FA" w14:textId="77777777" w:rsidTr="004F359E">
        <w:trPr>
          <w:trHeight w:hRule="exact" w:val="402"/>
        </w:trPr>
        <w:tc>
          <w:tcPr>
            <w:tcW w:w="9782" w:type="dxa"/>
            <w:vAlign w:val="bottom"/>
          </w:tcPr>
          <w:p w14:paraId="54F344AD" w14:textId="681FB9D0" w:rsidR="009737A0" w:rsidRPr="004F7C71" w:rsidRDefault="009737A0" w:rsidP="0030781B">
            <w:pPr>
              <w:pStyle w:val="Ttol1"/>
              <w:ind w:left="-120"/>
              <w:jc w:val="left"/>
              <w:rPr>
                <w:rFonts w:ascii="Arial" w:hAnsi="Arial" w:cs="Arial"/>
              </w:rPr>
            </w:pPr>
            <w:r w:rsidRPr="004F7C71">
              <w:rPr>
                <w:rFonts w:ascii="Arial" w:hAnsi="Arial" w:cs="Arial"/>
              </w:rPr>
              <w:t>Núm. expedient: 20</w:t>
            </w:r>
            <w:r w:rsidR="00234547">
              <w:rPr>
                <w:rFonts w:ascii="Arial" w:hAnsi="Arial" w:cs="Arial"/>
              </w:rPr>
              <w:t>2</w:t>
            </w:r>
            <w:r w:rsidR="00F43628">
              <w:rPr>
                <w:rFonts w:ascii="Arial" w:hAnsi="Arial" w:cs="Arial"/>
              </w:rPr>
              <w:t>5</w:t>
            </w:r>
            <w:r w:rsidRPr="004F7C71">
              <w:rPr>
                <w:rFonts w:ascii="Arial" w:hAnsi="Arial" w:cs="Arial"/>
              </w:rPr>
              <w:t xml:space="preserve"> ARMIF </w:t>
            </w:r>
            <w:r w:rsidRPr="004F7C71">
              <w:rPr>
                <w:rFonts w:ascii="Arial" w:hAnsi="Arial" w:cs="Arial"/>
              </w:rPr>
              <w:fldChar w:fldCharType="begin">
                <w:ffData>
                  <w:name w:val="ds_nom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7C71">
              <w:rPr>
                <w:rFonts w:ascii="Arial" w:hAnsi="Arial" w:cs="Arial"/>
              </w:rPr>
              <w:instrText xml:space="preserve"> FORMTEXT </w:instrText>
            </w:r>
            <w:r w:rsidRPr="004F7C71">
              <w:rPr>
                <w:rFonts w:ascii="Arial" w:hAnsi="Arial" w:cs="Arial"/>
              </w:rPr>
            </w:r>
            <w:r w:rsidRPr="004F7C71">
              <w:rPr>
                <w:rFonts w:ascii="Arial" w:hAnsi="Arial" w:cs="Arial"/>
              </w:rPr>
              <w:fldChar w:fldCharType="separate"/>
            </w:r>
            <w:r w:rsidRPr="004F7C71">
              <w:rPr>
                <w:rFonts w:ascii="Arial" w:hAnsi="Arial" w:cs="Arial"/>
              </w:rPr>
              <w:t> </w:t>
            </w:r>
            <w:r w:rsidRPr="004F7C71">
              <w:rPr>
                <w:rFonts w:ascii="Arial" w:hAnsi="Arial" w:cs="Arial"/>
              </w:rPr>
              <w:t> </w:t>
            </w:r>
            <w:r w:rsidRPr="004F7C71">
              <w:rPr>
                <w:rFonts w:ascii="Arial" w:hAnsi="Arial" w:cs="Arial"/>
              </w:rPr>
              <w:t> </w:t>
            </w:r>
            <w:r w:rsidRPr="004F7C71">
              <w:rPr>
                <w:rFonts w:ascii="Arial" w:hAnsi="Arial" w:cs="Arial"/>
              </w:rPr>
              <w:t> </w:t>
            </w:r>
            <w:r w:rsidRPr="004F7C71">
              <w:rPr>
                <w:rFonts w:ascii="Arial" w:hAnsi="Arial" w:cs="Arial"/>
              </w:rPr>
              <w:t> </w:t>
            </w:r>
            <w:r w:rsidRPr="004F7C71">
              <w:rPr>
                <w:rFonts w:ascii="Arial" w:hAnsi="Arial" w:cs="Arial"/>
              </w:rPr>
              <w:fldChar w:fldCharType="end"/>
            </w:r>
          </w:p>
        </w:tc>
      </w:tr>
    </w:tbl>
    <w:p w14:paraId="43ACEE66" w14:textId="77777777" w:rsidR="008E77F6" w:rsidRPr="004F7C71" w:rsidRDefault="008E77F6" w:rsidP="004F359E">
      <w:pPr>
        <w:rPr>
          <w:rFonts w:ascii="Arial" w:hAnsi="Arial" w:cs="Arial"/>
        </w:rPr>
      </w:pPr>
    </w:p>
    <w:p w14:paraId="5C42A721" w14:textId="77777777" w:rsidR="008E77F6" w:rsidRPr="004F7C71" w:rsidRDefault="008E77F6" w:rsidP="004F359E">
      <w:pPr>
        <w:pBdr>
          <w:top w:val="single" w:sz="4" w:space="1" w:color="auto"/>
        </w:pBdr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F7C71">
        <w:rPr>
          <w:rFonts w:ascii="Arial" w:hAnsi="Arial" w:cs="Arial"/>
          <w:b/>
          <w:bCs/>
          <w:sz w:val="20"/>
          <w:szCs w:val="20"/>
        </w:rPr>
        <w:t>Dades centre educatiu (una declaració per cada centre)</w:t>
      </w:r>
    </w:p>
    <w:p w14:paraId="0412824C" w14:textId="77777777" w:rsidR="008E77F6" w:rsidRPr="004F7C71" w:rsidRDefault="008E77F6" w:rsidP="004F359E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551D40E6" w14:textId="77777777" w:rsidR="008E77F6" w:rsidRPr="004F7C71" w:rsidRDefault="008E77F6" w:rsidP="004F359E">
      <w:pPr>
        <w:ind w:left="-284"/>
        <w:jc w:val="both"/>
        <w:rPr>
          <w:rFonts w:ascii="Arial" w:hAnsi="Arial" w:cs="Arial"/>
          <w:sz w:val="20"/>
          <w:szCs w:val="20"/>
          <w:lang w:eastAsia="ca-ES"/>
        </w:rPr>
      </w:pPr>
      <w:r w:rsidRPr="004F7C71">
        <w:rPr>
          <w:rFonts w:ascii="Arial" w:hAnsi="Arial" w:cs="Arial"/>
          <w:sz w:val="20"/>
          <w:szCs w:val="20"/>
          <w:lang w:eastAsia="ca-ES"/>
        </w:rPr>
        <w:t xml:space="preserve">Nom del centre: </w:t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4F7C71">
        <w:rPr>
          <w:rFonts w:ascii="Arial" w:hAnsi="Arial" w:cs="Arial"/>
          <w:sz w:val="20"/>
          <w:szCs w:val="20"/>
          <w:lang w:eastAsia="ca-ES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  <w:lang w:eastAsia="ca-ES"/>
        </w:rPr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separate"/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end"/>
      </w:r>
    </w:p>
    <w:p w14:paraId="5E4FA699" w14:textId="77777777" w:rsidR="00EE73A7" w:rsidRPr="004F7C71" w:rsidRDefault="00EE73A7" w:rsidP="004F359E">
      <w:pPr>
        <w:ind w:left="-284"/>
        <w:jc w:val="both"/>
        <w:rPr>
          <w:rFonts w:ascii="Arial" w:hAnsi="Arial" w:cs="Arial"/>
          <w:sz w:val="20"/>
          <w:szCs w:val="20"/>
          <w:lang w:eastAsia="ca-ES"/>
        </w:rPr>
      </w:pPr>
      <w:r w:rsidRPr="004F7C71">
        <w:rPr>
          <w:rFonts w:ascii="Arial" w:hAnsi="Arial" w:cs="Arial"/>
          <w:sz w:val="20"/>
          <w:szCs w:val="20"/>
          <w:lang w:eastAsia="ca-ES"/>
        </w:rPr>
        <w:t xml:space="preserve">Director/a del centre </w:t>
      </w:r>
      <w:r w:rsidR="00FF085E" w:rsidRPr="00B26334">
        <w:rPr>
          <w:rFonts w:ascii="Arial" w:hAnsi="Arial" w:cs="Arial"/>
          <w:sz w:val="20"/>
          <w:szCs w:val="20"/>
          <w:lang w:eastAsia="ca-ES"/>
        </w:rPr>
        <w:fldChar w:fldCharType="begin">
          <w:ffData>
            <w:name w:val=""/>
            <w:enabled/>
            <w:calcOnExit w:val="0"/>
            <w:textInput>
              <w:default w:val="(nom i cognoms)"/>
              <w:maxLength w:val="100"/>
            </w:textInput>
          </w:ffData>
        </w:fldChar>
      </w:r>
      <w:r w:rsidR="00FF085E" w:rsidRPr="00B26334">
        <w:rPr>
          <w:rFonts w:ascii="Arial" w:hAnsi="Arial" w:cs="Arial"/>
          <w:sz w:val="20"/>
          <w:szCs w:val="20"/>
          <w:lang w:eastAsia="ca-ES"/>
        </w:rPr>
        <w:instrText xml:space="preserve"> FORMTEXT </w:instrText>
      </w:r>
      <w:r w:rsidR="00FF085E" w:rsidRPr="00B26334">
        <w:rPr>
          <w:rFonts w:ascii="Arial" w:hAnsi="Arial" w:cs="Arial"/>
          <w:sz w:val="20"/>
          <w:szCs w:val="20"/>
          <w:lang w:eastAsia="ca-ES"/>
        </w:rPr>
      </w:r>
      <w:r w:rsidR="00FF085E" w:rsidRPr="00B26334">
        <w:rPr>
          <w:rFonts w:ascii="Arial" w:hAnsi="Arial" w:cs="Arial"/>
          <w:sz w:val="20"/>
          <w:szCs w:val="20"/>
          <w:lang w:eastAsia="ca-ES"/>
        </w:rPr>
        <w:fldChar w:fldCharType="separate"/>
      </w:r>
      <w:r w:rsidR="00FF085E" w:rsidRPr="00B26334">
        <w:rPr>
          <w:rFonts w:ascii="Arial" w:hAnsi="Arial" w:cs="Arial"/>
          <w:noProof/>
          <w:sz w:val="20"/>
          <w:szCs w:val="20"/>
          <w:lang w:eastAsia="ca-ES"/>
        </w:rPr>
        <w:t>(nom i cognoms)</w:t>
      </w:r>
      <w:r w:rsidR="00FF085E" w:rsidRPr="00B26334">
        <w:rPr>
          <w:rFonts w:ascii="Arial" w:hAnsi="Arial" w:cs="Arial"/>
          <w:sz w:val="20"/>
          <w:szCs w:val="20"/>
          <w:lang w:eastAsia="ca-ES"/>
        </w:rPr>
        <w:fldChar w:fldCharType="end"/>
      </w:r>
    </w:p>
    <w:p w14:paraId="30B71CC4" w14:textId="6196DAFE" w:rsidR="00FF085E" w:rsidRPr="004F7C71" w:rsidRDefault="00FF085E" w:rsidP="004F359E">
      <w:pPr>
        <w:ind w:left="-284"/>
        <w:jc w:val="both"/>
        <w:rPr>
          <w:rFonts w:ascii="Arial" w:hAnsi="Arial" w:cs="Arial"/>
          <w:sz w:val="20"/>
          <w:szCs w:val="20"/>
          <w:lang w:eastAsia="ca-ES"/>
        </w:rPr>
      </w:pPr>
      <w:r w:rsidRPr="004F7C71">
        <w:rPr>
          <w:rFonts w:ascii="Arial" w:hAnsi="Arial" w:cs="Arial"/>
          <w:sz w:val="20"/>
          <w:szCs w:val="20"/>
          <w:lang w:eastAsia="ca-ES"/>
        </w:rPr>
        <w:t xml:space="preserve">DNI/NIF director/a: </w:t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4F7C71">
        <w:rPr>
          <w:rFonts w:ascii="Arial" w:hAnsi="Arial" w:cs="Arial"/>
          <w:sz w:val="20"/>
          <w:szCs w:val="20"/>
          <w:lang w:eastAsia="ca-ES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  <w:lang w:eastAsia="ca-ES"/>
        </w:rPr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separate"/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end"/>
      </w:r>
    </w:p>
    <w:p w14:paraId="7BD7553B" w14:textId="77777777" w:rsidR="008E77F6" w:rsidRPr="004F7C71" w:rsidRDefault="008E77F6" w:rsidP="004F359E">
      <w:pPr>
        <w:ind w:left="-284"/>
        <w:jc w:val="both"/>
        <w:rPr>
          <w:rFonts w:ascii="Arial" w:hAnsi="Arial" w:cs="Arial"/>
          <w:sz w:val="20"/>
          <w:szCs w:val="20"/>
          <w:lang w:eastAsia="ca-ES"/>
        </w:rPr>
      </w:pPr>
      <w:r w:rsidRPr="004F7C71">
        <w:rPr>
          <w:rFonts w:ascii="Arial" w:hAnsi="Arial" w:cs="Arial"/>
          <w:sz w:val="20"/>
          <w:szCs w:val="20"/>
          <w:lang w:eastAsia="ca-ES"/>
        </w:rPr>
        <w:t>Adreça</w:t>
      </w:r>
      <w:r w:rsidR="00FF085E" w:rsidRPr="004F7C71">
        <w:rPr>
          <w:rFonts w:ascii="Arial" w:hAnsi="Arial" w:cs="Arial"/>
          <w:sz w:val="20"/>
          <w:szCs w:val="20"/>
          <w:lang w:eastAsia="ca-ES"/>
        </w:rPr>
        <w:t xml:space="preserve"> del centre</w:t>
      </w:r>
      <w:r w:rsidRPr="004F7C71">
        <w:rPr>
          <w:rFonts w:ascii="Arial" w:hAnsi="Arial" w:cs="Arial"/>
          <w:sz w:val="20"/>
          <w:szCs w:val="20"/>
          <w:lang w:eastAsia="ca-ES"/>
        </w:rPr>
        <w:t xml:space="preserve">: </w:t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4F7C71">
        <w:rPr>
          <w:rFonts w:ascii="Arial" w:hAnsi="Arial" w:cs="Arial"/>
          <w:sz w:val="20"/>
          <w:szCs w:val="20"/>
          <w:lang w:eastAsia="ca-ES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  <w:lang w:eastAsia="ca-ES"/>
        </w:rPr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separate"/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end"/>
      </w:r>
    </w:p>
    <w:p w14:paraId="0EEDA3F6" w14:textId="77777777" w:rsidR="008E77F6" w:rsidRPr="004F7C71" w:rsidRDefault="008E77F6" w:rsidP="004F359E">
      <w:pPr>
        <w:ind w:left="-284"/>
        <w:jc w:val="both"/>
        <w:rPr>
          <w:rFonts w:ascii="Arial" w:hAnsi="Arial" w:cs="Arial"/>
          <w:sz w:val="20"/>
          <w:szCs w:val="20"/>
          <w:lang w:eastAsia="ca-ES"/>
        </w:rPr>
      </w:pPr>
      <w:r w:rsidRPr="004F7C71">
        <w:rPr>
          <w:rFonts w:ascii="Arial" w:hAnsi="Arial" w:cs="Arial"/>
          <w:sz w:val="20"/>
          <w:szCs w:val="20"/>
          <w:lang w:eastAsia="ca-ES"/>
        </w:rPr>
        <w:t xml:space="preserve">C.P: </w:t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4F7C71">
        <w:rPr>
          <w:rFonts w:ascii="Arial" w:hAnsi="Arial" w:cs="Arial"/>
          <w:sz w:val="20"/>
          <w:szCs w:val="20"/>
          <w:lang w:eastAsia="ca-ES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  <w:lang w:eastAsia="ca-ES"/>
        </w:rPr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separate"/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t> </w:t>
      </w:r>
      <w:r w:rsidRPr="004F7C71">
        <w:rPr>
          <w:rFonts w:ascii="Arial" w:hAnsi="Arial" w:cs="Arial"/>
          <w:sz w:val="20"/>
          <w:szCs w:val="20"/>
          <w:lang w:eastAsia="ca-ES"/>
        </w:rPr>
        <w:fldChar w:fldCharType="end"/>
      </w:r>
    </w:p>
    <w:p w14:paraId="4DB7BAA8" w14:textId="77777777" w:rsidR="008E77F6" w:rsidRPr="004F7C71" w:rsidRDefault="008E77F6" w:rsidP="004F359E">
      <w:pPr>
        <w:ind w:left="-284"/>
        <w:jc w:val="both"/>
        <w:rPr>
          <w:rFonts w:ascii="Arial" w:hAnsi="Arial" w:cs="Arial"/>
          <w:sz w:val="20"/>
          <w:szCs w:val="20"/>
        </w:rPr>
      </w:pPr>
      <w:r w:rsidRPr="004F7C71">
        <w:rPr>
          <w:rFonts w:ascii="Arial" w:hAnsi="Arial" w:cs="Arial"/>
          <w:sz w:val="20"/>
          <w:szCs w:val="20"/>
          <w:lang w:eastAsia="ca-ES"/>
        </w:rPr>
        <w:t>Població</w:t>
      </w:r>
      <w:r w:rsidRPr="004F7C71">
        <w:rPr>
          <w:rFonts w:ascii="Arial" w:hAnsi="Arial" w:cs="Arial"/>
          <w:sz w:val="20"/>
          <w:szCs w:val="20"/>
        </w:rPr>
        <w:t xml:space="preserve">: </w:t>
      </w:r>
      <w:r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</w:rPr>
      </w:r>
      <w:r w:rsidRPr="004F7C71">
        <w:rPr>
          <w:rFonts w:ascii="Arial" w:hAnsi="Arial" w:cs="Arial"/>
          <w:sz w:val="20"/>
          <w:szCs w:val="20"/>
        </w:rPr>
        <w:fldChar w:fldCharType="separate"/>
      </w:r>
      <w:r w:rsidRPr="004F7C71">
        <w:rPr>
          <w:rFonts w:ascii="Arial" w:hAnsi="Arial" w:cs="Arial"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fldChar w:fldCharType="end"/>
      </w:r>
    </w:p>
    <w:p w14:paraId="1C8091E8" w14:textId="77777777" w:rsidR="008E77F6" w:rsidRPr="004F7C71" w:rsidRDefault="008E77F6" w:rsidP="004F359E">
      <w:pPr>
        <w:ind w:left="-284"/>
        <w:rPr>
          <w:rFonts w:ascii="Arial" w:hAnsi="Arial" w:cs="Arial"/>
          <w:sz w:val="20"/>
          <w:szCs w:val="20"/>
        </w:rPr>
      </w:pPr>
    </w:p>
    <w:p w14:paraId="0B6A20B7" w14:textId="77777777" w:rsidR="008E77F6" w:rsidRPr="004F7C71" w:rsidRDefault="008E77F6" w:rsidP="00A30121">
      <w:pPr>
        <w:pBdr>
          <w:top w:val="single" w:sz="4" w:space="1" w:color="auto"/>
          <w:bottom w:val="single" w:sz="4" w:space="1" w:color="auto"/>
        </w:pBdr>
        <w:ind w:left="-284"/>
        <w:rPr>
          <w:rFonts w:ascii="Arial" w:hAnsi="Arial" w:cs="Arial"/>
          <w:b/>
          <w:bCs/>
          <w:sz w:val="20"/>
          <w:szCs w:val="20"/>
        </w:rPr>
      </w:pPr>
      <w:r w:rsidRPr="004F7C71">
        <w:rPr>
          <w:rFonts w:ascii="Arial" w:hAnsi="Arial" w:cs="Arial"/>
          <w:b/>
          <w:bCs/>
          <w:sz w:val="20"/>
          <w:szCs w:val="20"/>
        </w:rPr>
        <w:t>Mestres participants</w:t>
      </w:r>
    </w:p>
    <w:p w14:paraId="0175BF23" w14:textId="77777777" w:rsidR="008E77F6" w:rsidRPr="004F7C71" w:rsidRDefault="008E77F6" w:rsidP="004F359E">
      <w:pPr>
        <w:ind w:left="-284"/>
        <w:rPr>
          <w:rFonts w:ascii="Arial" w:hAnsi="Arial" w:cs="Arial"/>
          <w:sz w:val="20"/>
          <w:szCs w:val="20"/>
        </w:rPr>
      </w:pPr>
    </w:p>
    <w:p w14:paraId="1D324D1A" w14:textId="77777777" w:rsidR="008E77F6" w:rsidRPr="004F7C71" w:rsidRDefault="00FA092B" w:rsidP="004F359E">
      <w:pPr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</w:rPr>
      </w:r>
      <w:r w:rsidRPr="004F7C71">
        <w:rPr>
          <w:rFonts w:ascii="Arial" w:hAnsi="Arial" w:cs="Arial"/>
          <w:sz w:val="20"/>
          <w:szCs w:val="20"/>
        </w:rPr>
        <w:fldChar w:fldCharType="separate"/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fldChar w:fldCharType="end"/>
      </w:r>
    </w:p>
    <w:p w14:paraId="2DC49871" w14:textId="77777777" w:rsidR="008E77F6" w:rsidRPr="004F7C71" w:rsidRDefault="00FA092B" w:rsidP="004F359E">
      <w:pPr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</w:rPr>
      </w:r>
      <w:r w:rsidRPr="004F7C71">
        <w:rPr>
          <w:rFonts w:ascii="Arial" w:hAnsi="Arial" w:cs="Arial"/>
          <w:sz w:val="20"/>
          <w:szCs w:val="20"/>
        </w:rPr>
        <w:fldChar w:fldCharType="separate"/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fldChar w:fldCharType="end"/>
      </w:r>
    </w:p>
    <w:p w14:paraId="6A18FCA7" w14:textId="77777777" w:rsidR="00FA092B" w:rsidRPr="004F7C71" w:rsidRDefault="00FA092B" w:rsidP="004F359E">
      <w:pPr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</w:rPr>
      </w:r>
      <w:r w:rsidRPr="004F7C71">
        <w:rPr>
          <w:rFonts w:ascii="Arial" w:hAnsi="Arial" w:cs="Arial"/>
          <w:sz w:val="20"/>
          <w:szCs w:val="20"/>
        </w:rPr>
        <w:fldChar w:fldCharType="separate"/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fldChar w:fldCharType="end"/>
      </w:r>
    </w:p>
    <w:p w14:paraId="5BA193CE" w14:textId="77777777" w:rsidR="008E77F6" w:rsidRPr="004F7C71" w:rsidRDefault="00FA092B" w:rsidP="004F359E">
      <w:pPr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</w:rPr>
      </w:r>
      <w:r w:rsidRPr="004F7C71">
        <w:rPr>
          <w:rFonts w:ascii="Arial" w:hAnsi="Arial" w:cs="Arial"/>
          <w:sz w:val="20"/>
          <w:szCs w:val="20"/>
        </w:rPr>
        <w:fldChar w:fldCharType="separate"/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fldChar w:fldCharType="end"/>
      </w:r>
    </w:p>
    <w:p w14:paraId="60B03507" w14:textId="77777777" w:rsidR="008E77F6" w:rsidRPr="004F7C71" w:rsidRDefault="00FA092B" w:rsidP="004F359E">
      <w:pPr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Pr="004F7C71">
        <w:rPr>
          <w:rFonts w:ascii="Arial" w:hAnsi="Arial" w:cs="Arial"/>
          <w:sz w:val="20"/>
          <w:szCs w:val="20"/>
        </w:rPr>
      </w:r>
      <w:r w:rsidRPr="004F7C71">
        <w:rPr>
          <w:rFonts w:ascii="Arial" w:hAnsi="Arial" w:cs="Arial"/>
          <w:sz w:val="20"/>
          <w:szCs w:val="20"/>
        </w:rPr>
        <w:fldChar w:fldCharType="separate"/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noProof/>
          <w:sz w:val="20"/>
          <w:szCs w:val="20"/>
        </w:rPr>
        <w:t> </w:t>
      </w:r>
      <w:r w:rsidRPr="004F7C71">
        <w:rPr>
          <w:rFonts w:ascii="Arial" w:hAnsi="Arial" w:cs="Arial"/>
          <w:sz w:val="20"/>
          <w:szCs w:val="20"/>
        </w:rPr>
        <w:fldChar w:fldCharType="end"/>
      </w:r>
    </w:p>
    <w:p w14:paraId="62EF3CA9" w14:textId="77777777" w:rsidR="008E77F6" w:rsidRPr="004F7C71" w:rsidRDefault="008E77F6" w:rsidP="004F359E">
      <w:pPr>
        <w:rPr>
          <w:rFonts w:ascii="Arial" w:hAnsi="Arial" w:cs="Arial"/>
          <w:sz w:val="20"/>
          <w:szCs w:val="20"/>
        </w:rPr>
      </w:pPr>
    </w:p>
    <w:p w14:paraId="0EF7078C" w14:textId="77777777" w:rsidR="00EE73A7" w:rsidRPr="004F7C71" w:rsidRDefault="00EE73A7" w:rsidP="00A30121">
      <w:pPr>
        <w:pBdr>
          <w:top w:val="single" w:sz="4" w:space="1" w:color="auto"/>
          <w:bottom w:val="single" w:sz="4" w:space="1" w:color="auto"/>
        </w:pBdr>
        <w:ind w:left="-284"/>
        <w:rPr>
          <w:rFonts w:ascii="Arial" w:hAnsi="Arial" w:cs="Arial"/>
          <w:b/>
          <w:bCs/>
          <w:sz w:val="20"/>
          <w:szCs w:val="20"/>
        </w:rPr>
      </w:pPr>
      <w:r w:rsidRPr="00A30121">
        <w:rPr>
          <w:rFonts w:ascii="Arial" w:hAnsi="Arial" w:cs="Arial"/>
          <w:b/>
          <w:bCs/>
          <w:sz w:val="20"/>
          <w:szCs w:val="20"/>
        </w:rPr>
        <w:t>Dades del projecte</w:t>
      </w:r>
      <w:r w:rsidRPr="004F7C71">
        <w:rPr>
          <w:rFonts w:ascii="Arial" w:hAnsi="Arial" w:cs="Arial"/>
          <w:b/>
          <w:bCs/>
          <w:sz w:val="20"/>
          <w:szCs w:val="20"/>
        </w:rPr>
        <w:t xml:space="preserve"> de recerca</w:t>
      </w:r>
    </w:p>
    <w:p w14:paraId="35E94BC5" w14:textId="77777777" w:rsidR="00EE73A7" w:rsidRPr="004F7C71" w:rsidRDefault="00EE73A7" w:rsidP="004F359E">
      <w:pPr>
        <w:ind w:left="-284"/>
        <w:rPr>
          <w:rFonts w:ascii="Arial" w:hAnsi="Arial" w:cs="Arial"/>
          <w:b/>
          <w:bCs/>
          <w:sz w:val="20"/>
          <w:szCs w:val="20"/>
        </w:rPr>
      </w:pPr>
    </w:p>
    <w:p w14:paraId="520C8A19" w14:textId="77777777" w:rsidR="00EE73A7" w:rsidRPr="004F7C71" w:rsidRDefault="00EE73A7" w:rsidP="004F359E">
      <w:pPr>
        <w:ind w:left="-284"/>
        <w:rPr>
          <w:rFonts w:ascii="Arial" w:hAnsi="Arial" w:cs="Arial"/>
          <w:sz w:val="20"/>
          <w:szCs w:val="20"/>
        </w:rPr>
      </w:pPr>
      <w:r w:rsidRPr="004F7C71">
        <w:rPr>
          <w:rFonts w:ascii="Arial" w:hAnsi="Arial" w:cs="Arial"/>
          <w:sz w:val="20"/>
          <w:szCs w:val="20"/>
        </w:rPr>
        <w:t xml:space="preserve">Universitat: </w:t>
      </w:r>
      <w:r w:rsidR="00FA092B"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092B"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="00FA092B" w:rsidRPr="004F7C71">
        <w:rPr>
          <w:rFonts w:ascii="Arial" w:hAnsi="Arial" w:cs="Arial"/>
          <w:sz w:val="20"/>
          <w:szCs w:val="20"/>
        </w:rPr>
      </w:r>
      <w:r w:rsidR="00FA092B" w:rsidRPr="004F7C71">
        <w:rPr>
          <w:rFonts w:ascii="Arial" w:hAnsi="Arial" w:cs="Arial"/>
          <w:sz w:val="20"/>
          <w:szCs w:val="20"/>
        </w:rPr>
        <w:fldChar w:fldCharType="separate"/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sz w:val="20"/>
          <w:szCs w:val="20"/>
        </w:rPr>
        <w:fldChar w:fldCharType="end"/>
      </w:r>
    </w:p>
    <w:p w14:paraId="461AD080" w14:textId="77777777" w:rsidR="00EE73A7" w:rsidRPr="004F7C71" w:rsidRDefault="00EE73A7" w:rsidP="004F359E">
      <w:pPr>
        <w:ind w:left="-284"/>
        <w:jc w:val="both"/>
        <w:rPr>
          <w:rFonts w:ascii="Arial" w:hAnsi="Arial" w:cs="Arial"/>
          <w:bCs/>
          <w:sz w:val="20"/>
          <w:szCs w:val="20"/>
        </w:rPr>
      </w:pPr>
      <w:r w:rsidRPr="004F7C71">
        <w:rPr>
          <w:rFonts w:ascii="Arial" w:hAnsi="Arial" w:cs="Arial"/>
          <w:sz w:val="20"/>
          <w:szCs w:val="20"/>
        </w:rPr>
        <w:t xml:space="preserve">Responsable del projecte: </w:t>
      </w:r>
      <w:r w:rsidR="00FA092B"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092B"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="00FA092B" w:rsidRPr="004F7C71">
        <w:rPr>
          <w:rFonts w:ascii="Arial" w:hAnsi="Arial" w:cs="Arial"/>
          <w:sz w:val="20"/>
          <w:szCs w:val="20"/>
        </w:rPr>
      </w:r>
      <w:r w:rsidR="00FA092B" w:rsidRPr="004F7C71">
        <w:rPr>
          <w:rFonts w:ascii="Arial" w:hAnsi="Arial" w:cs="Arial"/>
          <w:sz w:val="20"/>
          <w:szCs w:val="20"/>
        </w:rPr>
        <w:fldChar w:fldCharType="separate"/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sz w:val="20"/>
          <w:szCs w:val="20"/>
        </w:rPr>
        <w:fldChar w:fldCharType="end"/>
      </w:r>
    </w:p>
    <w:p w14:paraId="0DBD9C2A" w14:textId="77777777" w:rsidR="00EE73A7" w:rsidRPr="004F7C71" w:rsidRDefault="00EE73A7" w:rsidP="004F359E">
      <w:pPr>
        <w:ind w:left="-284"/>
        <w:jc w:val="both"/>
        <w:rPr>
          <w:rFonts w:ascii="Arial" w:hAnsi="Arial" w:cs="Arial"/>
          <w:sz w:val="20"/>
          <w:szCs w:val="20"/>
        </w:rPr>
      </w:pPr>
      <w:r w:rsidRPr="004F7C71">
        <w:rPr>
          <w:rFonts w:ascii="Arial" w:hAnsi="Arial" w:cs="Arial"/>
          <w:sz w:val="20"/>
          <w:szCs w:val="20"/>
        </w:rPr>
        <w:t xml:space="preserve">Títol del projecte : </w:t>
      </w:r>
      <w:r w:rsidR="00FA092B" w:rsidRPr="004F7C7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092B" w:rsidRPr="004F7C71">
        <w:rPr>
          <w:rFonts w:ascii="Arial" w:hAnsi="Arial" w:cs="Arial"/>
          <w:sz w:val="20"/>
          <w:szCs w:val="20"/>
        </w:rPr>
        <w:instrText xml:space="preserve"> FORMTEXT </w:instrText>
      </w:r>
      <w:r w:rsidR="00FA092B" w:rsidRPr="004F7C71">
        <w:rPr>
          <w:rFonts w:ascii="Arial" w:hAnsi="Arial" w:cs="Arial"/>
          <w:sz w:val="20"/>
          <w:szCs w:val="20"/>
        </w:rPr>
      </w:r>
      <w:r w:rsidR="00FA092B" w:rsidRPr="004F7C71">
        <w:rPr>
          <w:rFonts w:ascii="Arial" w:hAnsi="Arial" w:cs="Arial"/>
          <w:sz w:val="20"/>
          <w:szCs w:val="20"/>
        </w:rPr>
        <w:fldChar w:fldCharType="separate"/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noProof/>
          <w:sz w:val="20"/>
          <w:szCs w:val="20"/>
        </w:rPr>
        <w:t> </w:t>
      </w:r>
      <w:r w:rsidR="00FA092B" w:rsidRPr="004F7C71">
        <w:rPr>
          <w:rFonts w:ascii="Arial" w:hAnsi="Arial" w:cs="Arial"/>
          <w:sz w:val="20"/>
          <w:szCs w:val="20"/>
        </w:rPr>
        <w:fldChar w:fldCharType="end"/>
      </w:r>
    </w:p>
    <w:p w14:paraId="3E1CACAF" w14:textId="77777777" w:rsidR="00EE73A7" w:rsidRPr="004F7C71" w:rsidRDefault="00EE73A7" w:rsidP="00CF76B8">
      <w:pPr>
        <w:rPr>
          <w:rFonts w:ascii="Arial" w:hAnsi="Arial" w:cs="Arial"/>
          <w:sz w:val="20"/>
          <w:szCs w:val="20"/>
        </w:rPr>
      </w:pPr>
    </w:p>
    <w:p w14:paraId="6D197C9B" w14:textId="77777777" w:rsidR="00A20070" w:rsidRPr="004F7C71" w:rsidRDefault="00A20070" w:rsidP="00CF76B8">
      <w:pPr>
        <w:pStyle w:val="Sagniadetextindependent1"/>
        <w:ind w:left="-284" w:right="29"/>
        <w:jc w:val="both"/>
        <w:rPr>
          <w:color w:val="808080"/>
        </w:rPr>
      </w:pPr>
    </w:p>
    <w:p w14:paraId="05CE27A5" w14:textId="77777777" w:rsidR="00E86F29" w:rsidRPr="004F7C71" w:rsidRDefault="00E86F29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b w:val="0"/>
          <w:bCs w:val="0"/>
          <w:lang w:eastAsia="ca-ES"/>
        </w:rPr>
      </w:pPr>
      <w:r w:rsidRPr="004F7C71">
        <w:rPr>
          <w:bCs w:val="0"/>
          <w:lang w:eastAsia="ca-ES"/>
        </w:rPr>
        <w:t>DECLARO</w:t>
      </w:r>
      <w:r w:rsidR="004F7C71" w:rsidRPr="004F7C71">
        <w:rPr>
          <w:bCs w:val="0"/>
          <w:lang w:eastAsia="ca-ES"/>
        </w:rPr>
        <w:t>:</w:t>
      </w:r>
    </w:p>
    <w:p w14:paraId="50D3969E" w14:textId="77777777" w:rsidR="00E86F29" w:rsidRPr="004F7C71" w:rsidRDefault="00E86F29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b w:val="0"/>
          <w:bCs w:val="0"/>
          <w:lang w:eastAsia="ca-ES"/>
        </w:rPr>
      </w:pPr>
    </w:p>
    <w:p w14:paraId="604615A5" w14:textId="77777777" w:rsidR="00E86F29" w:rsidRPr="004F7C71" w:rsidRDefault="00E86F29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b w:val="0"/>
          <w:bCs w:val="0"/>
          <w:lang w:eastAsia="ca-ES"/>
        </w:rPr>
      </w:pPr>
      <w:r w:rsidRPr="004F7C71">
        <w:rPr>
          <w:b w:val="0"/>
          <w:bCs w:val="0"/>
          <w:lang w:eastAsia="ca-ES"/>
        </w:rPr>
        <w:t>El compromís de vinculació del centre educatiu on exerceixen els mestres de l’equip d'investigació amb el projecte de recerca.</w:t>
      </w:r>
    </w:p>
    <w:p w14:paraId="7BB94A82" w14:textId="77777777" w:rsidR="00E86F29" w:rsidRPr="004F7C71" w:rsidRDefault="00E86F29" w:rsidP="004F359E">
      <w:pPr>
        <w:pStyle w:val="Sagniadetextindependent1"/>
        <w:pBdr>
          <w:top w:val="single" w:sz="12" w:space="1" w:color="auto"/>
        </w:pBdr>
        <w:ind w:left="-284" w:right="29"/>
        <w:jc w:val="both"/>
      </w:pPr>
    </w:p>
    <w:p w14:paraId="0E6C48D4" w14:textId="77777777" w:rsidR="00E86F29" w:rsidRPr="004F7C71" w:rsidRDefault="00E86F29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b w:val="0"/>
          <w:bCs w:val="0"/>
          <w:lang w:eastAsia="ca-ES"/>
        </w:rPr>
      </w:pPr>
      <w:r w:rsidRPr="004F7C71">
        <w:rPr>
          <w:b w:val="0"/>
          <w:bCs w:val="0"/>
          <w:lang w:eastAsia="ca-ES"/>
        </w:rPr>
        <w:t xml:space="preserve">La voluntat de sol·licitar la consideració de projecte d'innovació educativa segons el que estableixi el </w:t>
      </w:r>
      <w:r w:rsidRPr="00781CCF">
        <w:rPr>
          <w:b w:val="0"/>
          <w:bCs w:val="0"/>
          <w:lang w:eastAsia="ca-ES"/>
        </w:rPr>
        <w:t>Departament d'</w:t>
      </w:r>
      <w:r w:rsidR="0029350C" w:rsidRPr="00781CCF">
        <w:rPr>
          <w:b w:val="0"/>
          <w:bCs w:val="0"/>
          <w:lang w:eastAsia="ca-ES"/>
        </w:rPr>
        <w:t>Educació</w:t>
      </w:r>
      <w:r w:rsidRPr="00781CCF">
        <w:rPr>
          <w:b w:val="0"/>
          <w:bCs w:val="0"/>
          <w:lang w:eastAsia="ca-ES"/>
        </w:rPr>
        <w:t>.</w:t>
      </w:r>
    </w:p>
    <w:p w14:paraId="6B329A32" w14:textId="77777777" w:rsidR="00E86F29" w:rsidRPr="004F7C71" w:rsidRDefault="00E86F29" w:rsidP="004F359E">
      <w:pPr>
        <w:pStyle w:val="Sagniadetextindependent1"/>
        <w:pBdr>
          <w:top w:val="single" w:sz="12" w:space="1" w:color="auto"/>
        </w:pBdr>
        <w:ind w:left="-284" w:right="29"/>
        <w:jc w:val="both"/>
      </w:pPr>
    </w:p>
    <w:p w14:paraId="0F525E50" w14:textId="77777777" w:rsidR="00C2495C" w:rsidRPr="004F7C71" w:rsidRDefault="00C2495C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color w:val="808080"/>
        </w:rPr>
      </w:pPr>
    </w:p>
    <w:p w14:paraId="65F8D723" w14:textId="77777777" w:rsidR="00E95AC7" w:rsidRPr="004F7C71" w:rsidRDefault="00E95AC7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color w:val="808080"/>
        </w:rPr>
      </w:pPr>
    </w:p>
    <w:p w14:paraId="16623CC6" w14:textId="77777777" w:rsidR="00C2495C" w:rsidRPr="004F7C71" w:rsidRDefault="00C2495C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color w:val="808080"/>
        </w:rPr>
      </w:pPr>
    </w:p>
    <w:p w14:paraId="51C2305A" w14:textId="77777777" w:rsidR="00C2495C" w:rsidRPr="004F7C71" w:rsidRDefault="00D16596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color w:val="808080"/>
        </w:rPr>
      </w:pPr>
      <w:r w:rsidRPr="004F7C71">
        <w:rPr>
          <w:bCs w:val="0"/>
          <w:color w:val="808080"/>
        </w:rPr>
        <w:fldChar w:fldCharType="begin">
          <w:ffData>
            <w:name w:val="Texto3"/>
            <w:enabled/>
            <w:calcOnExit w:val="0"/>
            <w:textInput>
              <w:default w:val="Nom, cognoms i signatura"/>
            </w:textInput>
          </w:ffData>
        </w:fldChar>
      </w:r>
      <w:bookmarkStart w:id="0" w:name="Texto3"/>
      <w:r w:rsidRPr="004F7C71">
        <w:rPr>
          <w:bCs w:val="0"/>
          <w:color w:val="808080"/>
        </w:rPr>
        <w:instrText xml:space="preserve"> FORMTEXT </w:instrText>
      </w:r>
      <w:r w:rsidRPr="004F7C71">
        <w:rPr>
          <w:bCs w:val="0"/>
          <w:color w:val="808080"/>
        </w:rPr>
      </w:r>
      <w:r w:rsidRPr="004F7C71">
        <w:rPr>
          <w:bCs w:val="0"/>
          <w:color w:val="808080"/>
        </w:rPr>
        <w:fldChar w:fldCharType="separate"/>
      </w:r>
      <w:r w:rsidRPr="004F7C71">
        <w:rPr>
          <w:bCs w:val="0"/>
          <w:noProof/>
          <w:color w:val="808080"/>
        </w:rPr>
        <w:t>Nom, cognoms i signatura</w:t>
      </w:r>
      <w:r w:rsidRPr="004F7C71">
        <w:rPr>
          <w:bCs w:val="0"/>
          <w:color w:val="808080"/>
        </w:rPr>
        <w:fldChar w:fldCharType="end"/>
      </w:r>
      <w:bookmarkEnd w:id="0"/>
      <w:r w:rsidR="00B8434C" w:rsidRPr="004F7C71">
        <w:rPr>
          <w:bCs w:val="0"/>
          <w:color w:val="808080"/>
        </w:rPr>
        <w:t xml:space="preserve"> </w:t>
      </w:r>
    </w:p>
    <w:p w14:paraId="21C5BDEB" w14:textId="77777777" w:rsidR="00F64B80" w:rsidRPr="004F7C71" w:rsidRDefault="00CD11F9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color w:val="808080"/>
        </w:rPr>
      </w:pPr>
      <w:r w:rsidRPr="004F7C71">
        <w:rPr>
          <w:color w:val="808080"/>
        </w:rPr>
        <w:t>Director/a del centre educatiu</w:t>
      </w:r>
    </w:p>
    <w:p w14:paraId="3A13B651" w14:textId="77777777" w:rsidR="00E95AC7" w:rsidRPr="004F7C71" w:rsidRDefault="00E95AC7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color w:val="808080"/>
        </w:rPr>
      </w:pPr>
    </w:p>
    <w:p w14:paraId="21460204" w14:textId="77777777" w:rsidR="00C2495C" w:rsidRPr="004F7C71" w:rsidRDefault="00E95AC7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color w:val="808080"/>
        </w:rPr>
      </w:pPr>
      <w:r w:rsidRPr="004F7C71">
        <w:rPr>
          <w:bCs w:val="0"/>
          <w:color w:val="808080"/>
        </w:rPr>
        <w:fldChar w:fldCharType="begin">
          <w:ffData>
            <w:name w:val=""/>
            <w:enabled/>
            <w:calcOnExit w:val="0"/>
            <w:textInput>
              <w:default w:val="Localitat i data"/>
            </w:textInput>
          </w:ffData>
        </w:fldChar>
      </w:r>
      <w:r w:rsidRPr="004F7C71">
        <w:rPr>
          <w:bCs w:val="0"/>
          <w:color w:val="808080"/>
        </w:rPr>
        <w:instrText xml:space="preserve"> FORMTEXT </w:instrText>
      </w:r>
      <w:r w:rsidRPr="004F7C71">
        <w:rPr>
          <w:bCs w:val="0"/>
          <w:color w:val="808080"/>
        </w:rPr>
      </w:r>
      <w:r w:rsidRPr="004F7C71">
        <w:rPr>
          <w:bCs w:val="0"/>
          <w:color w:val="808080"/>
        </w:rPr>
        <w:fldChar w:fldCharType="separate"/>
      </w:r>
      <w:r w:rsidRPr="004F7C71">
        <w:rPr>
          <w:bCs w:val="0"/>
          <w:noProof/>
          <w:color w:val="808080"/>
        </w:rPr>
        <w:t>Localitat i data</w:t>
      </w:r>
      <w:r w:rsidRPr="004F7C71">
        <w:rPr>
          <w:bCs w:val="0"/>
          <w:color w:val="808080"/>
        </w:rPr>
        <w:fldChar w:fldCharType="end"/>
      </w:r>
    </w:p>
    <w:p w14:paraId="15C81CF6" w14:textId="77777777" w:rsidR="004F7C71" w:rsidRPr="004F7C71" w:rsidRDefault="004F7C71" w:rsidP="004F359E">
      <w:pPr>
        <w:pStyle w:val="Sagniadetextindependent1"/>
        <w:pBdr>
          <w:top w:val="single" w:sz="12" w:space="1" w:color="auto"/>
        </w:pBdr>
        <w:ind w:left="-284" w:right="29"/>
        <w:jc w:val="both"/>
        <w:rPr>
          <w:color w:val="808080"/>
        </w:rPr>
      </w:pPr>
    </w:p>
    <w:sectPr w:rsidR="004F7C71" w:rsidRPr="004F7C71" w:rsidSect="004F359E">
      <w:headerReference w:type="default" r:id="rId11"/>
      <w:footerReference w:type="default" r:id="rId12"/>
      <w:type w:val="continuous"/>
      <w:pgSz w:w="11906" w:h="16838"/>
      <w:pgMar w:top="2127" w:right="70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C49CD" w14:textId="77777777" w:rsidR="00462E1E" w:rsidRDefault="00462E1E">
      <w:r>
        <w:separator/>
      </w:r>
    </w:p>
  </w:endnote>
  <w:endnote w:type="continuationSeparator" w:id="0">
    <w:p w14:paraId="72A1B9D5" w14:textId="77777777" w:rsidR="00462E1E" w:rsidRDefault="0046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LTStd-Roman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D64D" w14:textId="5484DEC3" w:rsidR="00BB4AF1" w:rsidRDefault="00786B1B" w:rsidP="008D119F">
    <w:pPr>
      <w:pStyle w:val="Peu"/>
      <w:ind w:hanging="851"/>
    </w:pPr>
    <w:r w:rsidRPr="00E9613B">
      <w:rPr>
        <w:noProof/>
      </w:rPr>
      <w:drawing>
        <wp:inline distT="0" distB="0" distL="0" distR="0" wp14:anchorId="1ECE9C35" wp14:editId="7BD9259C">
          <wp:extent cx="1414145" cy="361315"/>
          <wp:effectExtent l="0" t="0" r="0" b="0"/>
          <wp:docPr id="1173728417" name="Imatge 1" descr="Logo&#10;Generalitat de Catalunya, Imat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Logo&#10;Generalitat de Catalunya, Imat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7FD64" w14:textId="77777777" w:rsidR="00462E1E" w:rsidRDefault="00462E1E">
      <w:r>
        <w:separator/>
      </w:r>
    </w:p>
  </w:footnote>
  <w:footnote w:type="continuationSeparator" w:id="0">
    <w:p w14:paraId="0078557C" w14:textId="77777777" w:rsidR="00462E1E" w:rsidRDefault="00462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6514" w14:textId="58088CA8" w:rsidR="00BB4AF1" w:rsidRDefault="00786B1B">
    <w:pPr>
      <w:pStyle w:val="Capaler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F28E5F" wp14:editId="3491CA3E">
          <wp:simplePos x="0" y="0"/>
          <wp:positionH relativeFrom="column">
            <wp:posOffset>-899160</wp:posOffset>
          </wp:positionH>
          <wp:positionV relativeFrom="paragraph">
            <wp:posOffset>-149225</wp:posOffset>
          </wp:positionV>
          <wp:extent cx="1508760" cy="784860"/>
          <wp:effectExtent l="0" t="0" r="0" b="0"/>
          <wp:wrapSquare wrapText="bothSides"/>
          <wp:docPr id="507320152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271" t="-9993" r="-2271" b="-9993"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07BE"/>
    <w:multiLevelType w:val="hybridMultilevel"/>
    <w:tmpl w:val="AA3C3BB4"/>
    <w:lvl w:ilvl="0" w:tplc="9CA615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30E6152"/>
    <w:multiLevelType w:val="hybridMultilevel"/>
    <w:tmpl w:val="34C831B8"/>
    <w:lvl w:ilvl="0" w:tplc="B6DE027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65468DD"/>
    <w:multiLevelType w:val="hybridMultilevel"/>
    <w:tmpl w:val="DF5EDE3E"/>
    <w:lvl w:ilvl="0" w:tplc="B256F94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68D0E87"/>
    <w:multiLevelType w:val="hybridMultilevel"/>
    <w:tmpl w:val="44BC57E8"/>
    <w:lvl w:ilvl="0" w:tplc="A224CD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09397EF7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B8223B"/>
    <w:multiLevelType w:val="hybridMultilevel"/>
    <w:tmpl w:val="F732F8C2"/>
    <w:lvl w:ilvl="0" w:tplc="2730A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469A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8D68C1"/>
    <w:multiLevelType w:val="hybridMultilevel"/>
    <w:tmpl w:val="379A5B1E"/>
    <w:lvl w:ilvl="0" w:tplc="CD8AB7B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33F7BAB"/>
    <w:multiLevelType w:val="hybridMultilevel"/>
    <w:tmpl w:val="92FA2BBA"/>
    <w:lvl w:ilvl="0" w:tplc="3042CB0E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4B6333E"/>
    <w:multiLevelType w:val="hybridMultilevel"/>
    <w:tmpl w:val="74FE90FA"/>
    <w:lvl w:ilvl="0" w:tplc="040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6E245C"/>
    <w:multiLevelType w:val="hybridMultilevel"/>
    <w:tmpl w:val="62EC8890"/>
    <w:lvl w:ilvl="0" w:tplc="64EE8A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24891"/>
    <w:multiLevelType w:val="hybridMultilevel"/>
    <w:tmpl w:val="E0442A22"/>
    <w:lvl w:ilvl="0" w:tplc="C2F6DD0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0113E0E"/>
    <w:multiLevelType w:val="hybridMultilevel"/>
    <w:tmpl w:val="74E87434"/>
    <w:lvl w:ilvl="0" w:tplc="5A4C7A2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304B63EF"/>
    <w:multiLevelType w:val="multilevel"/>
    <w:tmpl w:val="040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1AD0790"/>
    <w:multiLevelType w:val="hybridMultilevel"/>
    <w:tmpl w:val="D8223580"/>
    <w:lvl w:ilvl="0" w:tplc="EA904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C34F0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6FF1661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70E640D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9433BA"/>
    <w:multiLevelType w:val="hybridMultilevel"/>
    <w:tmpl w:val="A5B6D9EE"/>
    <w:lvl w:ilvl="0" w:tplc="607272C6">
      <w:start w:val="1"/>
      <w:numFmt w:val="lowerLetter"/>
      <w:lvlText w:val="%1)"/>
      <w:lvlJc w:val="left"/>
      <w:pPr>
        <w:ind w:left="76" w:hanging="360"/>
      </w:pPr>
      <w:rPr>
        <w:rFonts w:hint="default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3FAB4089"/>
    <w:multiLevelType w:val="hybridMultilevel"/>
    <w:tmpl w:val="1B2A736C"/>
    <w:lvl w:ilvl="0" w:tplc="13C0F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43529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5410316"/>
    <w:multiLevelType w:val="hybridMultilevel"/>
    <w:tmpl w:val="EB70AF3E"/>
    <w:lvl w:ilvl="0" w:tplc="778A636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45DA0B4E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6B13026"/>
    <w:multiLevelType w:val="hybridMultilevel"/>
    <w:tmpl w:val="36AE2BAE"/>
    <w:lvl w:ilvl="0" w:tplc="2C4E346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470A0E37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9323CFE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BE5E64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EC1E1C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CB0563"/>
    <w:multiLevelType w:val="hybridMultilevel"/>
    <w:tmpl w:val="1FA2DCF4"/>
    <w:lvl w:ilvl="0" w:tplc="2730A2CC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156" w:hanging="360"/>
      </w:pPr>
    </w:lvl>
    <w:lvl w:ilvl="2" w:tplc="0403001B" w:tentative="1">
      <w:start w:val="1"/>
      <w:numFmt w:val="lowerRoman"/>
      <w:lvlText w:val="%3."/>
      <w:lvlJc w:val="right"/>
      <w:pPr>
        <w:ind w:left="1876" w:hanging="180"/>
      </w:pPr>
    </w:lvl>
    <w:lvl w:ilvl="3" w:tplc="0403000F" w:tentative="1">
      <w:start w:val="1"/>
      <w:numFmt w:val="decimal"/>
      <w:lvlText w:val="%4."/>
      <w:lvlJc w:val="left"/>
      <w:pPr>
        <w:ind w:left="2596" w:hanging="360"/>
      </w:pPr>
    </w:lvl>
    <w:lvl w:ilvl="4" w:tplc="04030019" w:tentative="1">
      <w:start w:val="1"/>
      <w:numFmt w:val="lowerLetter"/>
      <w:lvlText w:val="%5."/>
      <w:lvlJc w:val="left"/>
      <w:pPr>
        <w:ind w:left="3316" w:hanging="360"/>
      </w:pPr>
    </w:lvl>
    <w:lvl w:ilvl="5" w:tplc="0403001B" w:tentative="1">
      <w:start w:val="1"/>
      <w:numFmt w:val="lowerRoman"/>
      <w:lvlText w:val="%6."/>
      <w:lvlJc w:val="right"/>
      <w:pPr>
        <w:ind w:left="4036" w:hanging="180"/>
      </w:pPr>
    </w:lvl>
    <w:lvl w:ilvl="6" w:tplc="0403000F" w:tentative="1">
      <w:start w:val="1"/>
      <w:numFmt w:val="decimal"/>
      <w:lvlText w:val="%7."/>
      <w:lvlJc w:val="left"/>
      <w:pPr>
        <w:ind w:left="4756" w:hanging="360"/>
      </w:pPr>
    </w:lvl>
    <w:lvl w:ilvl="7" w:tplc="04030019" w:tentative="1">
      <w:start w:val="1"/>
      <w:numFmt w:val="lowerLetter"/>
      <w:lvlText w:val="%8."/>
      <w:lvlJc w:val="left"/>
      <w:pPr>
        <w:ind w:left="5476" w:hanging="360"/>
      </w:pPr>
    </w:lvl>
    <w:lvl w:ilvl="8" w:tplc="040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56BC2F76"/>
    <w:multiLevelType w:val="hybridMultilevel"/>
    <w:tmpl w:val="8F541DCA"/>
    <w:lvl w:ilvl="0" w:tplc="7A9AD0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5B731471"/>
    <w:multiLevelType w:val="hybridMultilevel"/>
    <w:tmpl w:val="C73E280E"/>
    <w:lvl w:ilvl="0" w:tplc="6584F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B375C"/>
    <w:multiLevelType w:val="hybridMultilevel"/>
    <w:tmpl w:val="26E22128"/>
    <w:lvl w:ilvl="0" w:tplc="898AF7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53A1D22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DB2617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ED2266"/>
    <w:multiLevelType w:val="hybridMultilevel"/>
    <w:tmpl w:val="BA4CA6F2"/>
    <w:lvl w:ilvl="0" w:tplc="EF8A38D6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B3B1A"/>
    <w:multiLevelType w:val="hybridMultilevel"/>
    <w:tmpl w:val="1B1A02EE"/>
    <w:lvl w:ilvl="0" w:tplc="B5AE6DC4">
      <w:start w:val="1"/>
      <w:numFmt w:val="decimal"/>
      <w:lvlText w:val="%1."/>
      <w:lvlJc w:val="left"/>
      <w:pPr>
        <w:ind w:left="76" w:hanging="360"/>
      </w:pPr>
      <w:rPr>
        <w:rFonts w:ascii="Arial" w:eastAsia="Times New Roman" w:hAnsi="Arial" w:cs="Arial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719C4DB7"/>
    <w:multiLevelType w:val="hybridMultilevel"/>
    <w:tmpl w:val="65665B24"/>
    <w:lvl w:ilvl="0" w:tplc="35542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F04DAE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3886A89"/>
    <w:multiLevelType w:val="hybridMultilevel"/>
    <w:tmpl w:val="92983928"/>
    <w:lvl w:ilvl="0" w:tplc="306AB0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E2A02"/>
    <w:multiLevelType w:val="hybridMultilevel"/>
    <w:tmpl w:val="08DE93A0"/>
    <w:lvl w:ilvl="0" w:tplc="075E1B6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0" w15:restartNumberingAfterBreak="0">
    <w:nsid w:val="76A1475E"/>
    <w:multiLevelType w:val="hybridMultilevel"/>
    <w:tmpl w:val="D3028E6E"/>
    <w:lvl w:ilvl="0" w:tplc="D3421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123FC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B3A3BCE"/>
    <w:multiLevelType w:val="hybridMultilevel"/>
    <w:tmpl w:val="4DE83816"/>
    <w:lvl w:ilvl="0" w:tplc="2BD6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BC9339E"/>
    <w:multiLevelType w:val="hybridMultilevel"/>
    <w:tmpl w:val="1602C37C"/>
    <w:lvl w:ilvl="0" w:tplc="F8CC5F7C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4" w15:restartNumberingAfterBreak="0">
    <w:nsid w:val="7F000223"/>
    <w:multiLevelType w:val="hybridMultilevel"/>
    <w:tmpl w:val="7E0AA588"/>
    <w:lvl w:ilvl="0" w:tplc="8ADC93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96" w:hanging="360"/>
      </w:pPr>
    </w:lvl>
    <w:lvl w:ilvl="2" w:tplc="0403001B" w:tentative="1">
      <w:start w:val="1"/>
      <w:numFmt w:val="lowerRoman"/>
      <w:lvlText w:val="%3."/>
      <w:lvlJc w:val="right"/>
      <w:pPr>
        <w:ind w:left="1516" w:hanging="180"/>
      </w:pPr>
    </w:lvl>
    <w:lvl w:ilvl="3" w:tplc="0403000F" w:tentative="1">
      <w:start w:val="1"/>
      <w:numFmt w:val="decimal"/>
      <w:lvlText w:val="%4."/>
      <w:lvlJc w:val="left"/>
      <w:pPr>
        <w:ind w:left="2236" w:hanging="360"/>
      </w:pPr>
    </w:lvl>
    <w:lvl w:ilvl="4" w:tplc="04030019" w:tentative="1">
      <w:start w:val="1"/>
      <w:numFmt w:val="lowerLetter"/>
      <w:lvlText w:val="%5."/>
      <w:lvlJc w:val="left"/>
      <w:pPr>
        <w:ind w:left="2956" w:hanging="360"/>
      </w:pPr>
    </w:lvl>
    <w:lvl w:ilvl="5" w:tplc="0403001B" w:tentative="1">
      <w:start w:val="1"/>
      <w:numFmt w:val="lowerRoman"/>
      <w:lvlText w:val="%6."/>
      <w:lvlJc w:val="right"/>
      <w:pPr>
        <w:ind w:left="3676" w:hanging="180"/>
      </w:pPr>
    </w:lvl>
    <w:lvl w:ilvl="6" w:tplc="0403000F" w:tentative="1">
      <w:start w:val="1"/>
      <w:numFmt w:val="decimal"/>
      <w:lvlText w:val="%7."/>
      <w:lvlJc w:val="left"/>
      <w:pPr>
        <w:ind w:left="4396" w:hanging="360"/>
      </w:pPr>
    </w:lvl>
    <w:lvl w:ilvl="7" w:tplc="04030019" w:tentative="1">
      <w:start w:val="1"/>
      <w:numFmt w:val="lowerLetter"/>
      <w:lvlText w:val="%8."/>
      <w:lvlJc w:val="left"/>
      <w:pPr>
        <w:ind w:left="5116" w:hanging="360"/>
      </w:pPr>
    </w:lvl>
    <w:lvl w:ilvl="8" w:tplc="0403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464732325">
    <w:abstractNumId w:val="13"/>
  </w:num>
  <w:num w:numId="2" w16cid:durableId="192309916">
    <w:abstractNumId w:val="41"/>
  </w:num>
  <w:num w:numId="3" w16cid:durableId="529075314">
    <w:abstractNumId w:val="31"/>
  </w:num>
  <w:num w:numId="4" w16cid:durableId="472718827">
    <w:abstractNumId w:val="24"/>
  </w:num>
  <w:num w:numId="5" w16cid:durableId="66197059">
    <w:abstractNumId w:val="9"/>
  </w:num>
  <w:num w:numId="6" w16cid:durableId="1195002562">
    <w:abstractNumId w:val="38"/>
  </w:num>
  <w:num w:numId="7" w16cid:durableId="909577398">
    <w:abstractNumId w:val="5"/>
  </w:num>
  <w:num w:numId="8" w16cid:durableId="1109744035">
    <w:abstractNumId w:val="34"/>
  </w:num>
  <w:num w:numId="9" w16cid:durableId="462231732">
    <w:abstractNumId w:val="28"/>
  </w:num>
  <w:num w:numId="10" w16cid:durableId="1451896807">
    <w:abstractNumId w:val="3"/>
  </w:num>
  <w:num w:numId="11" w16cid:durableId="1971400205">
    <w:abstractNumId w:val="10"/>
  </w:num>
  <w:num w:numId="12" w16cid:durableId="1847478947">
    <w:abstractNumId w:val="11"/>
  </w:num>
  <w:num w:numId="13" w16cid:durableId="75053286">
    <w:abstractNumId w:val="43"/>
  </w:num>
  <w:num w:numId="14" w16cid:durableId="2145810807">
    <w:abstractNumId w:val="14"/>
  </w:num>
  <w:num w:numId="15" w16cid:durableId="780415985">
    <w:abstractNumId w:val="37"/>
  </w:num>
  <w:num w:numId="16" w16cid:durableId="1672565468">
    <w:abstractNumId w:val="23"/>
  </w:num>
  <w:num w:numId="17" w16cid:durableId="142623406">
    <w:abstractNumId w:val="1"/>
  </w:num>
  <w:num w:numId="18" w16cid:durableId="1609462636">
    <w:abstractNumId w:val="12"/>
  </w:num>
  <w:num w:numId="19" w16cid:durableId="1350522886">
    <w:abstractNumId w:val="21"/>
  </w:num>
  <w:num w:numId="20" w16cid:durableId="384724804">
    <w:abstractNumId w:val="39"/>
  </w:num>
  <w:num w:numId="21" w16cid:durableId="1498569371">
    <w:abstractNumId w:val="2"/>
  </w:num>
  <w:num w:numId="22" w16cid:durableId="1195532449">
    <w:abstractNumId w:val="33"/>
  </w:num>
  <w:num w:numId="23" w16cid:durableId="1034498820">
    <w:abstractNumId w:val="20"/>
  </w:num>
  <w:num w:numId="24" w16cid:durableId="1434787537">
    <w:abstractNumId w:val="16"/>
  </w:num>
  <w:num w:numId="25" w16cid:durableId="1874265575">
    <w:abstractNumId w:val="36"/>
  </w:num>
  <w:num w:numId="26" w16cid:durableId="739329010">
    <w:abstractNumId w:val="22"/>
  </w:num>
  <w:num w:numId="27" w16cid:durableId="1502348741">
    <w:abstractNumId w:val="27"/>
  </w:num>
  <w:num w:numId="28" w16cid:durableId="1946762289">
    <w:abstractNumId w:val="26"/>
  </w:num>
  <w:num w:numId="29" w16cid:durableId="1767380691">
    <w:abstractNumId w:val="32"/>
  </w:num>
  <w:num w:numId="30" w16cid:durableId="1249776332">
    <w:abstractNumId w:val="25"/>
  </w:num>
  <w:num w:numId="31" w16cid:durableId="1560626952">
    <w:abstractNumId w:val="4"/>
  </w:num>
  <w:num w:numId="32" w16cid:durableId="1180704051">
    <w:abstractNumId w:val="6"/>
  </w:num>
  <w:num w:numId="33" w16cid:durableId="1538423324">
    <w:abstractNumId w:val="17"/>
  </w:num>
  <w:num w:numId="34" w16cid:durableId="1166900730">
    <w:abstractNumId w:val="42"/>
  </w:num>
  <w:num w:numId="35" w16cid:durableId="1011687274">
    <w:abstractNumId w:val="15"/>
  </w:num>
  <w:num w:numId="36" w16cid:durableId="1713186829">
    <w:abstractNumId w:val="29"/>
  </w:num>
  <w:num w:numId="37" w16cid:durableId="872576765">
    <w:abstractNumId w:val="8"/>
  </w:num>
  <w:num w:numId="38" w16cid:durableId="696855888">
    <w:abstractNumId w:val="7"/>
  </w:num>
  <w:num w:numId="39" w16cid:durableId="68311753">
    <w:abstractNumId w:val="40"/>
  </w:num>
  <w:num w:numId="40" w16cid:durableId="212036865">
    <w:abstractNumId w:val="30"/>
  </w:num>
  <w:num w:numId="41" w16cid:durableId="2142186683">
    <w:abstractNumId w:val="18"/>
  </w:num>
  <w:num w:numId="42" w16cid:durableId="890306595">
    <w:abstractNumId w:val="19"/>
  </w:num>
  <w:num w:numId="43" w16cid:durableId="1683586248">
    <w:abstractNumId w:val="0"/>
  </w:num>
  <w:num w:numId="44" w16cid:durableId="1593128623">
    <w:abstractNumId w:val="35"/>
  </w:num>
  <w:num w:numId="45" w16cid:durableId="8403564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NYyiql4bAlVBFq13q5C8xdX/ovABwAVmFn2Cis4HvhzTs6JSt2j8ppSF4OO37vgQtguLeZYAMMjbKa0FHoXHQ==" w:salt="Wr5ENarraiMZ+HQsrfNAUw=="/>
  <w:defaultTabStop w:val="708"/>
  <w:hyphenationZone w:val="425"/>
  <w:characterSpacingControl w:val="doNotCompress"/>
  <w:hdrShapeDefaults>
    <o:shapedefaults v:ext="edit" spidmax="2050" style="mso-position-vertical-relative:line" fillcolor="white">
      <v:fill color="white"/>
      <v:shadow on="t" offset="6pt,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2E"/>
    <w:rsid w:val="00003898"/>
    <w:rsid w:val="00005A4F"/>
    <w:rsid w:val="00013ADB"/>
    <w:rsid w:val="00020772"/>
    <w:rsid w:val="0002799B"/>
    <w:rsid w:val="00040292"/>
    <w:rsid w:val="00041128"/>
    <w:rsid w:val="00042DEE"/>
    <w:rsid w:val="0005265C"/>
    <w:rsid w:val="0005522B"/>
    <w:rsid w:val="000600AD"/>
    <w:rsid w:val="00062A6C"/>
    <w:rsid w:val="0006368E"/>
    <w:rsid w:val="000711C8"/>
    <w:rsid w:val="000720F3"/>
    <w:rsid w:val="0007255A"/>
    <w:rsid w:val="00072B18"/>
    <w:rsid w:val="00073B18"/>
    <w:rsid w:val="0007559D"/>
    <w:rsid w:val="00075AD3"/>
    <w:rsid w:val="0008308B"/>
    <w:rsid w:val="00086E40"/>
    <w:rsid w:val="00087C18"/>
    <w:rsid w:val="000914D1"/>
    <w:rsid w:val="000923EB"/>
    <w:rsid w:val="00096637"/>
    <w:rsid w:val="000A01F7"/>
    <w:rsid w:val="000A44C5"/>
    <w:rsid w:val="000A5A6A"/>
    <w:rsid w:val="000B0A44"/>
    <w:rsid w:val="000B2908"/>
    <w:rsid w:val="000C19CE"/>
    <w:rsid w:val="000C7008"/>
    <w:rsid w:val="000D0050"/>
    <w:rsid w:val="000D14E1"/>
    <w:rsid w:val="000D41F8"/>
    <w:rsid w:val="000D5A89"/>
    <w:rsid w:val="000E6C8C"/>
    <w:rsid w:val="000E7524"/>
    <w:rsid w:val="000E7D8E"/>
    <w:rsid w:val="000F01D5"/>
    <w:rsid w:val="000F33A5"/>
    <w:rsid w:val="000F4C45"/>
    <w:rsid w:val="000F63A4"/>
    <w:rsid w:val="0010168F"/>
    <w:rsid w:val="00105FF1"/>
    <w:rsid w:val="00113344"/>
    <w:rsid w:val="00114320"/>
    <w:rsid w:val="00120ABE"/>
    <w:rsid w:val="0012238C"/>
    <w:rsid w:val="00130E90"/>
    <w:rsid w:val="0013707C"/>
    <w:rsid w:val="00140F06"/>
    <w:rsid w:val="001574B0"/>
    <w:rsid w:val="00165687"/>
    <w:rsid w:val="00170E80"/>
    <w:rsid w:val="00175684"/>
    <w:rsid w:val="00180682"/>
    <w:rsid w:val="00180733"/>
    <w:rsid w:val="00185F88"/>
    <w:rsid w:val="001861AE"/>
    <w:rsid w:val="00187A03"/>
    <w:rsid w:val="00194910"/>
    <w:rsid w:val="00194E96"/>
    <w:rsid w:val="001A06E9"/>
    <w:rsid w:val="001A18B7"/>
    <w:rsid w:val="001A1BC5"/>
    <w:rsid w:val="001A5501"/>
    <w:rsid w:val="001B0DD2"/>
    <w:rsid w:val="001C7344"/>
    <w:rsid w:val="001D5C50"/>
    <w:rsid w:val="001E0778"/>
    <w:rsid w:val="001E0FE1"/>
    <w:rsid w:val="001E17A1"/>
    <w:rsid w:val="001E1E39"/>
    <w:rsid w:val="001F391C"/>
    <w:rsid w:val="001F6CB8"/>
    <w:rsid w:val="00200036"/>
    <w:rsid w:val="00202868"/>
    <w:rsid w:val="002040B5"/>
    <w:rsid w:val="00207766"/>
    <w:rsid w:val="00213536"/>
    <w:rsid w:val="00214A8E"/>
    <w:rsid w:val="00217F2D"/>
    <w:rsid w:val="00234547"/>
    <w:rsid w:val="002464A0"/>
    <w:rsid w:val="00246F2E"/>
    <w:rsid w:val="00247D00"/>
    <w:rsid w:val="00247D36"/>
    <w:rsid w:val="0025064E"/>
    <w:rsid w:val="002519DD"/>
    <w:rsid w:val="00251CEA"/>
    <w:rsid w:val="00252A08"/>
    <w:rsid w:val="00253BB5"/>
    <w:rsid w:val="00254986"/>
    <w:rsid w:val="00260A0D"/>
    <w:rsid w:val="0026321E"/>
    <w:rsid w:val="002706DA"/>
    <w:rsid w:val="0027214F"/>
    <w:rsid w:val="002757D6"/>
    <w:rsid w:val="002768B5"/>
    <w:rsid w:val="0028160D"/>
    <w:rsid w:val="00290978"/>
    <w:rsid w:val="002910FE"/>
    <w:rsid w:val="002912D6"/>
    <w:rsid w:val="002928E8"/>
    <w:rsid w:val="0029350C"/>
    <w:rsid w:val="00294361"/>
    <w:rsid w:val="00297340"/>
    <w:rsid w:val="002A02DC"/>
    <w:rsid w:val="002A0478"/>
    <w:rsid w:val="002A06DF"/>
    <w:rsid w:val="002A14C9"/>
    <w:rsid w:val="002B381B"/>
    <w:rsid w:val="002B427B"/>
    <w:rsid w:val="002B6C2D"/>
    <w:rsid w:val="002C17DF"/>
    <w:rsid w:val="002C6437"/>
    <w:rsid w:val="002D31A9"/>
    <w:rsid w:val="002E6A69"/>
    <w:rsid w:val="002F0279"/>
    <w:rsid w:val="002F2F86"/>
    <w:rsid w:val="002F30F5"/>
    <w:rsid w:val="0030242E"/>
    <w:rsid w:val="003043C9"/>
    <w:rsid w:val="0030781B"/>
    <w:rsid w:val="00307F09"/>
    <w:rsid w:val="00322CDC"/>
    <w:rsid w:val="003240C9"/>
    <w:rsid w:val="00326A3A"/>
    <w:rsid w:val="00326B81"/>
    <w:rsid w:val="00333BF8"/>
    <w:rsid w:val="00335C9A"/>
    <w:rsid w:val="00336B6C"/>
    <w:rsid w:val="003445B7"/>
    <w:rsid w:val="00350F0A"/>
    <w:rsid w:val="00353540"/>
    <w:rsid w:val="0035492F"/>
    <w:rsid w:val="00362A9E"/>
    <w:rsid w:val="00363DC4"/>
    <w:rsid w:val="00381D08"/>
    <w:rsid w:val="00385C20"/>
    <w:rsid w:val="00385DA5"/>
    <w:rsid w:val="003927E4"/>
    <w:rsid w:val="00397794"/>
    <w:rsid w:val="003A1463"/>
    <w:rsid w:val="003A250A"/>
    <w:rsid w:val="003A33C5"/>
    <w:rsid w:val="003A4B5E"/>
    <w:rsid w:val="003A6E04"/>
    <w:rsid w:val="003B23DC"/>
    <w:rsid w:val="003C0DC7"/>
    <w:rsid w:val="003C3BE7"/>
    <w:rsid w:val="003C5300"/>
    <w:rsid w:val="003C7351"/>
    <w:rsid w:val="003D6D1A"/>
    <w:rsid w:val="003E26E6"/>
    <w:rsid w:val="00405663"/>
    <w:rsid w:val="00413475"/>
    <w:rsid w:val="00415303"/>
    <w:rsid w:val="004227F3"/>
    <w:rsid w:val="00426BD2"/>
    <w:rsid w:val="0042745F"/>
    <w:rsid w:val="00427F55"/>
    <w:rsid w:val="00434AD8"/>
    <w:rsid w:val="00441302"/>
    <w:rsid w:val="0044557B"/>
    <w:rsid w:val="004464C8"/>
    <w:rsid w:val="00450D83"/>
    <w:rsid w:val="00451703"/>
    <w:rsid w:val="0045214C"/>
    <w:rsid w:val="004574AF"/>
    <w:rsid w:val="004575A6"/>
    <w:rsid w:val="00460478"/>
    <w:rsid w:val="00462E1E"/>
    <w:rsid w:val="004641AB"/>
    <w:rsid w:val="00466B2B"/>
    <w:rsid w:val="00472721"/>
    <w:rsid w:val="0047348D"/>
    <w:rsid w:val="00473FAB"/>
    <w:rsid w:val="004745C9"/>
    <w:rsid w:val="00474D0B"/>
    <w:rsid w:val="0047603B"/>
    <w:rsid w:val="00481152"/>
    <w:rsid w:val="00490C4A"/>
    <w:rsid w:val="00493041"/>
    <w:rsid w:val="004A1A54"/>
    <w:rsid w:val="004A2F21"/>
    <w:rsid w:val="004A6004"/>
    <w:rsid w:val="004B126E"/>
    <w:rsid w:val="004B39A7"/>
    <w:rsid w:val="004B7B2C"/>
    <w:rsid w:val="004C0B2A"/>
    <w:rsid w:val="004D0CB9"/>
    <w:rsid w:val="004D2D84"/>
    <w:rsid w:val="004D589F"/>
    <w:rsid w:val="004E0FD5"/>
    <w:rsid w:val="004E4494"/>
    <w:rsid w:val="004E5A45"/>
    <w:rsid w:val="004F359E"/>
    <w:rsid w:val="004F7C71"/>
    <w:rsid w:val="004F7F8B"/>
    <w:rsid w:val="00502A68"/>
    <w:rsid w:val="00502BFD"/>
    <w:rsid w:val="005035F4"/>
    <w:rsid w:val="00504BDF"/>
    <w:rsid w:val="005073BA"/>
    <w:rsid w:val="0050786B"/>
    <w:rsid w:val="00512B5C"/>
    <w:rsid w:val="0051614F"/>
    <w:rsid w:val="00520C32"/>
    <w:rsid w:val="00520CA1"/>
    <w:rsid w:val="00521CFD"/>
    <w:rsid w:val="005225D5"/>
    <w:rsid w:val="00524169"/>
    <w:rsid w:val="005318E1"/>
    <w:rsid w:val="005337EE"/>
    <w:rsid w:val="00533F7F"/>
    <w:rsid w:val="0053518C"/>
    <w:rsid w:val="00537A52"/>
    <w:rsid w:val="005406A6"/>
    <w:rsid w:val="00545FBB"/>
    <w:rsid w:val="005510D9"/>
    <w:rsid w:val="00552842"/>
    <w:rsid w:val="005530D3"/>
    <w:rsid w:val="005538AF"/>
    <w:rsid w:val="00554BDD"/>
    <w:rsid w:val="00554FB2"/>
    <w:rsid w:val="005559EC"/>
    <w:rsid w:val="00561340"/>
    <w:rsid w:val="005631D7"/>
    <w:rsid w:val="00564262"/>
    <w:rsid w:val="00566BA6"/>
    <w:rsid w:val="00571FB0"/>
    <w:rsid w:val="00574EF5"/>
    <w:rsid w:val="00577ADC"/>
    <w:rsid w:val="005825D1"/>
    <w:rsid w:val="00587659"/>
    <w:rsid w:val="005925F9"/>
    <w:rsid w:val="00594938"/>
    <w:rsid w:val="00596E49"/>
    <w:rsid w:val="005A0F14"/>
    <w:rsid w:val="005A619C"/>
    <w:rsid w:val="005A709F"/>
    <w:rsid w:val="005B2814"/>
    <w:rsid w:val="005B3552"/>
    <w:rsid w:val="005B5040"/>
    <w:rsid w:val="005B7D7E"/>
    <w:rsid w:val="005C45B6"/>
    <w:rsid w:val="005C5B72"/>
    <w:rsid w:val="005C670C"/>
    <w:rsid w:val="005D59BD"/>
    <w:rsid w:val="005E1BA5"/>
    <w:rsid w:val="005E66EA"/>
    <w:rsid w:val="005E6B44"/>
    <w:rsid w:val="005F285A"/>
    <w:rsid w:val="005F4DFF"/>
    <w:rsid w:val="005F5916"/>
    <w:rsid w:val="005F75B5"/>
    <w:rsid w:val="006049F2"/>
    <w:rsid w:val="00610D3D"/>
    <w:rsid w:val="0061115E"/>
    <w:rsid w:val="00613BFF"/>
    <w:rsid w:val="00616FDE"/>
    <w:rsid w:val="00617FB9"/>
    <w:rsid w:val="006241CD"/>
    <w:rsid w:val="0062482E"/>
    <w:rsid w:val="0063242A"/>
    <w:rsid w:val="0063742F"/>
    <w:rsid w:val="00637B21"/>
    <w:rsid w:val="00645ABA"/>
    <w:rsid w:val="00647A9C"/>
    <w:rsid w:val="00653E4D"/>
    <w:rsid w:val="00654248"/>
    <w:rsid w:val="006608C2"/>
    <w:rsid w:val="006624B4"/>
    <w:rsid w:val="00663EC6"/>
    <w:rsid w:val="00666F43"/>
    <w:rsid w:val="006750D1"/>
    <w:rsid w:val="00675ECF"/>
    <w:rsid w:val="006776FA"/>
    <w:rsid w:val="00680864"/>
    <w:rsid w:val="006837EA"/>
    <w:rsid w:val="00690ED5"/>
    <w:rsid w:val="00692280"/>
    <w:rsid w:val="006927C6"/>
    <w:rsid w:val="00692C3C"/>
    <w:rsid w:val="0069593E"/>
    <w:rsid w:val="00695E7F"/>
    <w:rsid w:val="006A6674"/>
    <w:rsid w:val="006A6EAE"/>
    <w:rsid w:val="006B0FB8"/>
    <w:rsid w:val="006B11F4"/>
    <w:rsid w:val="006B66D5"/>
    <w:rsid w:val="006B75D6"/>
    <w:rsid w:val="006C1350"/>
    <w:rsid w:val="006C4744"/>
    <w:rsid w:val="006D4D2C"/>
    <w:rsid w:val="006E2FE1"/>
    <w:rsid w:val="006E4BCF"/>
    <w:rsid w:val="006E5F28"/>
    <w:rsid w:val="006F0B77"/>
    <w:rsid w:val="006F17B6"/>
    <w:rsid w:val="006F27BB"/>
    <w:rsid w:val="006F5DCD"/>
    <w:rsid w:val="00705040"/>
    <w:rsid w:val="00705CDA"/>
    <w:rsid w:val="00707355"/>
    <w:rsid w:val="00712E7C"/>
    <w:rsid w:val="007200F8"/>
    <w:rsid w:val="00723178"/>
    <w:rsid w:val="0072396D"/>
    <w:rsid w:val="00723F95"/>
    <w:rsid w:val="0073058B"/>
    <w:rsid w:val="007316F7"/>
    <w:rsid w:val="00736B1E"/>
    <w:rsid w:val="0074500E"/>
    <w:rsid w:val="007462CA"/>
    <w:rsid w:val="00752347"/>
    <w:rsid w:val="00754ACF"/>
    <w:rsid w:val="0076344F"/>
    <w:rsid w:val="00766152"/>
    <w:rsid w:val="00770FB4"/>
    <w:rsid w:val="0077363A"/>
    <w:rsid w:val="00773ED6"/>
    <w:rsid w:val="00775E0B"/>
    <w:rsid w:val="00775E3D"/>
    <w:rsid w:val="00781CCF"/>
    <w:rsid w:val="00782278"/>
    <w:rsid w:val="00782619"/>
    <w:rsid w:val="00785226"/>
    <w:rsid w:val="00786B1B"/>
    <w:rsid w:val="00792982"/>
    <w:rsid w:val="00796283"/>
    <w:rsid w:val="007970BF"/>
    <w:rsid w:val="007A3313"/>
    <w:rsid w:val="007A34CF"/>
    <w:rsid w:val="007A434A"/>
    <w:rsid w:val="007A74D4"/>
    <w:rsid w:val="007B6EB7"/>
    <w:rsid w:val="007C3514"/>
    <w:rsid w:val="007D6591"/>
    <w:rsid w:val="007E00FE"/>
    <w:rsid w:val="007E48A5"/>
    <w:rsid w:val="007F0680"/>
    <w:rsid w:val="007F4343"/>
    <w:rsid w:val="00804F1D"/>
    <w:rsid w:val="00804FA0"/>
    <w:rsid w:val="00806FCD"/>
    <w:rsid w:val="00821066"/>
    <w:rsid w:val="00832D4C"/>
    <w:rsid w:val="008366CA"/>
    <w:rsid w:val="008377A4"/>
    <w:rsid w:val="00837F00"/>
    <w:rsid w:val="00840B74"/>
    <w:rsid w:val="008471EE"/>
    <w:rsid w:val="008473EA"/>
    <w:rsid w:val="00851AF1"/>
    <w:rsid w:val="00853495"/>
    <w:rsid w:val="008614BF"/>
    <w:rsid w:val="00864A47"/>
    <w:rsid w:val="008669EC"/>
    <w:rsid w:val="00866CAA"/>
    <w:rsid w:val="008731BF"/>
    <w:rsid w:val="00876759"/>
    <w:rsid w:val="00886AFF"/>
    <w:rsid w:val="008917E6"/>
    <w:rsid w:val="00896EBD"/>
    <w:rsid w:val="008A0642"/>
    <w:rsid w:val="008A29AA"/>
    <w:rsid w:val="008A306C"/>
    <w:rsid w:val="008A307B"/>
    <w:rsid w:val="008A30DB"/>
    <w:rsid w:val="008A3C87"/>
    <w:rsid w:val="008A3CFA"/>
    <w:rsid w:val="008A5662"/>
    <w:rsid w:val="008A5C90"/>
    <w:rsid w:val="008A6F7A"/>
    <w:rsid w:val="008A72BD"/>
    <w:rsid w:val="008B1FB2"/>
    <w:rsid w:val="008B2CEE"/>
    <w:rsid w:val="008B2DE5"/>
    <w:rsid w:val="008B42A4"/>
    <w:rsid w:val="008B6A27"/>
    <w:rsid w:val="008B74E7"/>
    <w:rsid w:val="008C1DC1"/>
    <w:rsid w:val="008C380F"/>
    <w:rsid w:val="008D009F"/>
    <w:rsid w:val="008D0C69"/>
    <w:rsid w:val="008D119F"/>
    <w:rsid w:val="008D3B51"/>
    <w:rsid w:val="008D530E"/>
    <w:rsid w:val="008E1F87"/>
    <w:rsid w:val="008E2118"/>
    <w:rsid w:val="008E369D"/>
    <w:rsid w:val="008E4C17"/>
    <w:rsid w:val="008E77F6"/>
    <w:rsid w:val="008F08EE"/>
    <w:rsid w:val="008F1717"/>
    <w:rsid w:val="009003CD"/>
    <w:rsid w:val="00901D24"/>
    <w:rsid w:val="00906432"/>
    <w:rsid w:val="0090676B"/>
    <w:rsid w:val="00910A67"/>
    <w:rsid w:val="00911A0A"/>
    <w:rsid w:val="00912AFA"/>
    <w:rsid w:val="00914B55"/>
    <w:rsid w:val="00915C63"/>
    <w:rsid w:val="00920A8C"/>
    <w:rsid w:val="00923F86"/>
    <w:rsid w:val="00925334"/>
    <w:rsid w:val="00927657"/>
    <w:rsid w:val="009324E8"/>
    <w:rsid w:val="009339FC"/>
    <w:rsid w:val="00941296"/>
    <w:rsid w:val="009413C3"/>
    <w:rsid w:val="00941953"/>
    <w:rsid w:val="00942461"/>
    <w:rsid w:val="00942CFD"/>
    <w:rsid w:val="00945744"/>
    <w:rsid w:val="009516B5"/>
    <w:rsid w:val="00951C93"/>
    <w:rsid w:val="00954437"/>
    <w:rsid w:val="00961965"/>
    <w:rsid w:val="0096415A"/>
    <w:rsid w:val="00967C2F"/>
    <w:rsid w:val="00970217"/>
    <w:rsid w:val="00971D09"/>
    <w:rsid w:val="0097301D"/>
    <w:rsid w:val="009737A0"/>
    <w:rsid w:val="0097731D"/>
    <w:rsid w:val="009826BE"/>
    <w:rsid w:val="00982C38"/>
    <w:rsid w:val="00990B12"/>
    <w:rsid w:val="00997806"/>
    <w:rsid w:val="009B18F8"/>
    <w:rsid w:val="009C45DF"/>
    <w:rsid w:val="009D021E"/>
    <w:rsid w:val="009D4EA9"/>
    <w:rsid w:val="009D4FB7"/>
    <w:rsid w:val="009D7359"/>
    <w:rsid w:val="009E0DAB"/>
    <w:rsid w:val="009E1AB7"/>
    <w:rsid w:val="009E574C"/>
    <w:rsid w:val="009F0D32"/>
    <w:rsid w:val="009F17D5"/>
    <w:rsid w:val="00A01061"/>
    <w:rsid w:val="00A0133C"/>
    <w:rsid w:val="00A0373C"/>
    <w:rsid w:val="00A10AD0"/>
    <w:rsid w:val="00A20070"/>
    <w:rsid w:val="00A2652A"/>
    <w:rsid w:val="00A26978"/>
    <w:rsid w:val="00A26EEE"/>
    <w:rsid w:val="00A30121"/>
    <w:rsid w:val="00A30B6F"/>
    <w:rsid w:val="00A336FC"/>
    <w:rsid w:val="00A3395B"/>
    <w:rsid w:val="00A5222D"/>
    <w:rsid w:val="00A52DC0"/>
    <w:rsid w:val="00A534BA"/>
    <w:rsid w:val="00A549C8"/>
    <w:rsid w:val="00A55AFE"/>
    <w:rsid w:val="00A55BC9"/>
    <w:rsid w:val="00A57E3C"/>
    <w:rsid w:val="00A64E6D"/>
    <w:rsid w:val="00A73660"/>
    <w:rsid w:val="00A7561F"/>
    <w:rsid w:val="00A8007B"/>
    <w:rsid w:val="00A802B2"/>
    <w:rsid w:val="00A81DA1"/>
    <w:rsid w:val="00A83B73"/>
    <w:rsid w:val="00A95BB9"/>
    <w:rsid w:val="00A95E4E"/>
    <w:rsid w:val="00A96515"/>
    <w:rsid w:val="00A96E13"/>
    <w:rsid w:val="00AA08F3"/>
    <w:rsid w:val="00AA2EDA"/>
    <w:rsid w:val="00AA48C7"/>
    <w:rsid w:val="00AA78C7"/>
    <w:rsid w:val="00AB3BA0"/>
    <w:rsid w:val="00AB42E5"/>
    <w:rsid w:val="00AB51F7"/>
    <w:rsid w:val="00AC1891"/>
    <w:rsid w:val="00AC1CC1"/>
    <w:rsid w:val="00AC6CB2"/>
    <w:rsid w:val="00AD1165"/>
    <w:rsid w:val="00AD68D0"/>
    <w:rsid w:val="00AE303B"/>
    <w:rsid w:val="00AE3A5E"/>
    <w:rsid w:val="00AE772D"/>
    <w:rsid w:val="00AF15E1"/>
    <w:rsid w:val="00AF69AD"/>
    <w:rsid w:val="00AF7D92"/>
    <w:rsid w:val="00B03084"/>
    <w:rsid w:val="00B105D9"/>
    <w:rsid w:val="00B1148B"/>
    <w:rsid w:val="00B122A2"/>
    <w:rsid w:val="00B16C3A"/>
    <w:rsid w:val="00B26334"/>
    <w:rsid w:val="00B34397"/>
    <w:rsid w:val="00B37869"/>
    <w:rsid w:val="00B45A73"/>
    <w:rsid w:val="00B5082E"/>
    <w:rsid w:val="00B516D1"/>
    <w:rsid w:val="00B53367"/>
    <w:rsid w:val="00B53807"/>
    <w:rsid w:val="00B5562D"/>
    <w:rsid w:val="00B609D1"/>
    <w:rsid w:val="00B6105F"/>
    <w:rsid w:val="00B637A1"/>
    <w:rsid w:val="00B65894"/>
    <w:rsid w:val="00B675FA"/>
    <w:rsid w:val="00B7166E"/>
    <w:rsid w:val="00B7385D"/>
    <w:rsid w:val="00B73CA3"/>
    <w:rsid w:val="00B7544F"/>
    <w:rsid w:val="00B77764"/>
    <w:rsid w:val="00B80425"/>
    <w:rsid w:val="00B8232D"/>
    <w:rsid w:val="00B83BD3"/>
    <w:rsid w:val="00B8434C"/>
    <w:rsid w:val="00B87B28"/>
    <w:rsid w:val="00B91CA2"/>
    <w:rsid w:val="00B92346"/>
    <w:rsid w:val="00BA0B8B"/>
    <w:rsid w:val="00BA57E6"/>
    <w:rsid w:val="00BA6FFB"/>
    <w:rsid w:val="00BA7BBE"/>
    <w:rsid w:val="00BB0D83"/>
    <w:rsid w:val="00BB46C2"/>
    <w:rsid w:val="00BB4AF1"/>
    <w:rsid w:val="00BC4B48"/>
    <w:rsid w:val="00BD022D"/>
    <w:rsid w:val="00BD1EA3"/>
    <w:rsid w:val="00BD77EE"/>
    <w:rsid w:val="00BE1410"/>
    <w:rsid w:val="00BE181A"/>
    <w:rsid w:val="00BE2F5F"/>
    <w:rsid w:val="00BE7158"/>
    <w:rsid w:val="00BE7E4B"/>
    <w:rsid w:val="00BF0C22"/>
    <w:rsid w:val="00BF3393"/>
    <w:rsid w:val="00BF3CD5"/>
    <w:rsid w:val="00BF6CA8"/>
    <w:rsid w:val="00C0001C"/>
    <w:rsid w:val="00C00CB9"/>
    <w:rsid w:val="00C012DF"/>
    <w:rsid w:val="00C0187C"/>
    <w:rsid w:val="00C06F81"/>
    <w:rsid w:val="00C11E11"/>
    <w:rsid w:val="00C16C58"/>
    <w:rsid w:val="00C17D1F"/>
    <w:rsid w:val="00C21C0F"/>
    <w:rsid w:val="00C21E1A"/>
    <w:rsid w:val="00C2495C"/>
    <w:rsid w:val="00C251E3"/>
    <w:rsid w:val="00C32A58"/>
    <w:rsid w:val="00C32F43"/>
    <w:rsid w:val="00C34BA7"/>
    <w:rsid w:val="00C34F1D"/>
    <w:rsid w:val="00C37BDF"/>
    <w:rsid w:val="00C50D15"/>
    <w:rsid w:val="00C5312A"/>
    <w:rsid w:val="00C532DD"/>
    <w:rsid w:val="00C6263E"/>
    <w:rsid w:val="00C63681"/>
    <w:rsid w:val="00C6752B"/>
    <w:rsid w:val="00C749C2"/>
    <w:rsid w:val="00C7773D"/>
    <w:rsid w:val="00C777A3"/>
    <w:rsid w:val="00C77CE3"/>
    <w:rsid w:val="00C84082"/>
    <w:rsid w:val="00C86CBC"/>
    <w:rsid w:val="00C9134F"/>
    <w:rsid w:val="00C921D7"/>
    <w:rsid w:val="00C92963"/>
    <w:rsid w:val="00CA3467"/>
    <w:rsid w:val="00CB36BA"/>
    <w:rsid w:val="00CB5AB9"/>
    <w:rsid w:val="00CC1CA3"/>
    <w:rsid w:val="00CC244C"/>
    <w:rsid w:val="00CC4C3C"/>
    <w:rsid w:val="00CD11F9"/>
    <w:rsid w:val="00CD41EE"/>
    <w:rsid w:val="00CD584F"/>
    <w:rsid w:val="00CD7E3A"/>
    <w:rsid w:val="00CE2660"/>
    <w:rsid w:val="00CE349C"/>
    <w:rsid w:val="00CE652E"/>
    <w:rsid w:val="00CE6DD4"/>
    <w:rsid w:val="00CF49D8"/>
    <w:rsid w:val="00CF55CF"/>
    <w:rsid w:val="00CF76B8"/>
    <w:rsid w:val="00D0119E"/>
    <w:rsid w:val="00D0215D"/>
    <w:rsid w:val="00D041BC"/>
    <w:rsid w:val="00D054EF"/>
    <w:rsid w:val="00D06963"/>
    <w:rsid w:val="00D12A72"/>
    <w:rsid w:val="00D15F4A"/>
    <w:rsid w:val="00D16596"/>
    <w:rsid w:val="00D226CA"/>
    <w:rsid w:val="00D25198"/>
    <w:rsid w:val="00D26393"/>
    <w:rsid w:val="00D274A3"/>
    <w:rsid w:val="00D27F08"/>
    <w:rsid w:val="00D331ED"/>
    <w:rsid w:val="00D35485"/>
    <w:rsid w:val="00D441D3"/>
    <w:rsid w:val="00D4536D"/>
    <w:rsid w:val="00D45B43"/>
    <w:rsid w:val="00D57B07"/>
    <w:rsid w:val="00D600B4"/>
    <w:rsid w:val="00D608F4"/>
    <w:rsid w:val="00D653DC"/>
    <w:rsid w:val="00D72CA0"/>
    <w:rsid w:val="00D767B1"/>
    <w:rsid w:val="00D774A7"/>
    <w:rsid w:val="00D81390"/>
    <w:rsid w:val="00D820E7"/>
    <w:rsid w:val="00D82B53"/>
    <w:rsid w:val="00D841A0"/>
    <w:rsid w:val="00D90077"/>
    <w:rsid w:val="00D94C1D"/>
    <w:rsid w:val="00DA1BC7"/>
    <w:rsid w:val="00DA5586"/>
    <w:rsid w:val="00DA5A51"/>
    <w:rsid w:val="00DA5C02"/>
    <w:rsid w:val="00DB3394"/>
    <w:rsid w:val="00DB4672"/>
    <w:rsid w:val="00DB59E9"/>
    <w:rsid w:val="00DB5E34"/>
    <w:rsid w:val="00DB67D7"/>
    <w:rsid w:val="00DB6BA2"/>
    <w:rsid w:val="00DC0999"/>
    <w:rsid w:val="00DC2088"/>
    <w:rsid w:val="00DC6D98"/>
    <w:rsid w:val="00DD5395"/>
    <w:rsid w:val="00DE4287"/>
    <w:rsid w:val="00DE545D"/>
    <w:rsid w:val="00DE75E6"/>
    <w:rsid w:val="00DF32AC"/>
    <w:rsid w:val="00DF6451"/>
    <w:rsid w:val="00DF67D7"/>
    <w:rsid w:val="00DF6CA4"/>
    <w:rsid w:val="00E030E7"/>
    <w:rsid w:val="00E07527"/>
    <w:rsid w:val="00E1058C"/>
    <w:rsid w:val="00E10E9F"/>
    <w:rsid w:val="00E111ED"/>
    <w:rsid w:val="00E124C2"/>
    <w:rsid w:val="00E14BB4"/>
    <w:rsid w:val="00E20EE5"/>
    <w:rsid w:val="00E34257"/>
    <w:rsid w:val="00E363AB"/>
    <w:rsid w:val="00E404C5"/>
    <w:rsid w:val="00E425B6"/>
    <w:rsid w:val="00E44D57"/>
    <w:rsid w:val="00E453EF"/>
    <w:rsid w:val="00E4597D"/>
    <w:rsid w:val="00E5135E"/>
    <w:rsid w:val="00E54DC2"/>
    <w:rsid w:val="00E56F68"/>
    <w:rsid w:val="00E61E75"/>
    <w:rsid w:val="00E71FDC"/>
    <w:rsid w:val="00E8015F"/>
    <w:rsid w:val="00E8113C"/>
    <w:rsid w:val="00E82A40"/>
    <w:rsid w:val="00E83E91"/>
    <w:rsid w:val="00E86F29"/>
    <w:rsid w:val="00E91419"/>
    <w:rsid w:val="00E92283"/>
    <w:rsid w:val="00E95AC7"/>
    <w:rsid w:val="00EA00C5"/>
    <w:rsid w:val="00EA2A46"/>
    <w:rsid w:val="00EA2FB1"/>
    <w:rsid w:val="00EA6AD9"/>
    <w:rsid w:val="00EB2D5E"/>
    <w:rsid w:val="00EB584C"/>
    <w:rsid w:val="00EC1B9B"/>
    <w:rsid w:val="00EC2D71"/>
    <w:rsid w:val="00EC569B"/>
    <w:rsid w:val="00EC5BD3"/>
    <w:rsid w:val="00EC680B"/>
    <w:rsid w:val="00ED2F94"/>
    <w:rsid w:val="00ED3BE7"/>
    <w:rsid w:val="00ED6E38"/>
    <w:rsid w:val="00EE1C8D"/>
    <w:rsid w:val="00EE73A7"/>
    <w:rsid w:val="00EF0A77"/>
    <w:rsid w:val="00EF1DDF"/>
    <w:rsid w:val="00F01EC2"/>
    <w:rsid w:val="00F01EFA"/>
    <w:rsid w:val="00F01F81"/>
    <w:rsid w:val="00F05E84"/>
    <w:rsid w:val="00F0777B"/>
    <w:rsid w:val="00F10180"/>
    <w:rsid w:val="00F104BB"/>
    <w:rsid w:val="00F17D12"/>
    <w:rsid w:val="00F17ED3"/>
    <w:rsid w:val="00F27DFB"/>
    <w:rsid w:val="00F300C0"/>
    <w:rsid w:val="00F43628"/>
    <w:rsid w:val="00F472FB"/>
    <w:rsid w:val="00F60756"/>
    <w:rsid w:val="00F64B80"/>
    <w:rsid w:val="00F64D6B"/>
    <w:rsid w:val="00F65346"/>
    <w:rsid w:val="00F66477"/>
    <w:rsid w:val="00F674DB"/>
    <w:rsid w:val="00F72341"/>
    <w:rsid w:val="00F73778"/>
    <w:rsid w:val="00F76B49"/>
    <w:rsid w:val="00F77640"/>
    <w:rsid w:val="00F77F49"/>
    <w:rsid w:val="00F800E6"/>
    <w:rsid w:val="00F80E09"/>
    <w:rsid w:val="00F84BCC"/>
    <w:rsid w:val="00F86D69"/>
    <w:rsid w:val="00F92004"/>
    <w:rsid w:val="00F940D9"/>
    <w:rsid w:val="00F9518A"/>
    <w:rsid w:val="00F95D2D"/>
    <w:rsid w:val="00F96F27"/>
    <w:rsid w:val="00FA092B"/>
    <w:rsid w:val="00FA47CD"/>
    <w:rsid w:val="00FB0446"/>
    <w:rsid w:val="00FB11E2"/>
    <w:rsid w:val="00FB522E"/>
    <w:rsid w:val="00FB7291"/>
    <w:rsid w:val="00FC23FB"/>
    <w:rsid w:val="00FC43BE"/>
    <w:rsid w:val="00FC45B0"/>
    <w:rsid w:val="00FC610B"/>
    <w:rsid w:val="00FC6DC1"/>
    <w:rsid w:val="00FD4BFF"/>
    <w:rsid w:val="00FE28AC"/>
    <w:rsid w:val="00FE7373"/>
    <w:rsid w:val="00FF085E"/>
    <w:rsid w:val="00FF4A6B"/>
    <w:rsid w:val="00FF5B64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  <v:shadow on="t" offset="6pt,6pt"/>
    </o:shapedefaults>
    <o:shapelayout v:ext="edit">
      <o:idmap v:ext="edit" data="2"/>
    </o:shapelayout>
  </w:shapeDefaults>
  <w:decimalSymbol w:val=","/>
  <w:listSeparator w:val=";"/>
  <w14:docId w14:val="6338E14D"/>
  <w15:chartTrackingRefBased/>
  <w15:docId w15:val="{F6C5CEE3-47B0-49AC-8C36-524D4E60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A89"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rsid w:val="00FB522E"/>
    <w:pPr>
      <w:keepNext/>
      <w:tabs>
        <w:tab w:val="left" w:pos="-720"/>
      </w:tabs>
      <w:suppressAutoHyphens/>
      <w:spacing w:before="90" w:after="54"/>
      <w:ind w:left="306"/>
      <w:jc w:val="center"/>
      <w:outlineLvl w:val="0"/>
    </w:pPr>
    <w:rPr>
      <w:rFonts w:ascii="Helvetica*" w:hAnsi="Helvetica*" w:cs="Helvetica*"/>
      <w:b/>
      <w:bCs/>
      <w:sz w:val="20"/>
      <w:szCs w:val="20"/>
    </w:rPr>
  </w:style>
  <w:style w:type="paragraph" w:styleId="Ttol2">
    <w:name w:val="heading 2"/>
    <w:basedOn w:val="Normal"/>
    <w:next w:val="Normal"/>
    <w:qFormat/>
    <w:rsid w:val="00FB52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5">
    <w:name w:val="heading 5"/>
    <w:basedOn w:val="Normal"/>
    <w:next w:val="Normal"/>
    <w:qFormat/>
    <w:rsid w:val="00FB52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link w:val="Ttol6Car"/>
    <w:qFormat/>
    <w:rsid w:val="00D0215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Capalera">
    <w:name w:val="header"/>
    <w:basedOn w:val="Normal"/>
    <w:link w:val="CapaleraCar"/>
    <w:rsid w:val="00C777A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C777A3"/>
    <w:pPr>
      <w:tabs>
        <w:tab w:val="center" w:pos="4252"/>
        <w:tab w:val="right" w:pos="8504"/>
      </w:tabs>
    </w:pPr>
  </w:style>
  <w:style w:type="character" w:customStyle="1" w:styleId="Ttol1Car">
    <w:name w:val="Títol 1 Car"/>
    <w:link w:val="Ttol1"/>
    <w:rsid w:val="00FB522E"/>
    <w:rPr>
      <w:rFonts w:ascii="Helvetica*" w:hAnsi="Helvetica*" w:cs="Helvetica*"/>
      <w:b/>
      <w:bCs/>
      <w:lang w:val="ca-ES" w:eastAsia="es-ES" w:bidi="ar-SA"/>
    </w:rPr>
  </w:style>
  <w:style w:type="paragraph" w:customStyle="1" w:styleId="Sagniadetextindependent1">
    <w:name w:val="Sagnia de text independent1"/>
    <w:basedOn w:val="Normal"/>
    <w:link w:val="BodyTextIndentChar"/>
    <w:rsid w:val="00FB522E"/>
    <w:pPr>
      <w:suppressAutoHyphens/>
      <w:ind w:left="284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BodyTextIndentChar">
    <w:name w:val="Body Text Indent Char"/>
    <w:link w:val="Sagniadetextindependent1"/>
    <w:rsid w:val="00FB522E"/>
    <w:rPr>
      <w:rFonts w:ascii="Arial" w:hAnsi="Arial" w:cs="Arial"/>
      <w:b/>
      <w:bCs/>
      <w:lang w:val="ca-ES" w:eastAsia="es-ES" w:bidi="ar-SA"/>
    </w:rPr>
  </w:style>
  <w:style w:type="paragraph" w:styleId="Textindependent">
    <w:name w:val="Body Text"/>
    <w:basedOn w:val="Normal"/>
    <w:link w:val="TextindependentCar"/>
    <w:rsid w:val="00FB522E"/>
    <w:rPr>
      <w:rFonts w:ascii="Helvetica*" w:hAnsi="Helvetica*" w:cs="Helvetica*"/>
      <w:sz w:val="16"/>
      <w:szCs w:val="16"/>
    </w:rPr>
  </w:style>
  <w:style w:type="character" w:customStyle="1" w:styleId="TextindependentCar">
    <w:name w:val="Text independent Car"/>
    <w:link w:val="Textindependent"/>
    <w:semiHidden/>
    <w:rsid w:val="00FB522E"/>
    <w:rPr>
      <w:rFonts w:ascii="Helvetica*" w:hAnsi="Helvetica*" w:cs="Helvetica*"/>
      <w:sz w:val="16"/>
      <w:szCs w:val="16"/>
      <w:lang w:val="ca-ES" w:eastAsia="es-ES" w:bidi="ar-SA"/>
    </w:rPr>
  </w:style>
  <w:style w:type="paragraph" w:customStyle="1" w:styleId="Normal1">
    <w:name w:val="Normal1"/>
    <w:basedOn w:val="Normal"/>
    <w:rsid w:val="00FB522E"/>
    <w:rPr>
      <w:sz w:val="17"/>
      <w:szCs w:val="17"/>
    </w:rPr>
  </w:style>
  <w:style w:type="character" w:styleId="Refernciadenotaapeudepgina">
    <w:name w:val="footnote reference"/>
    <w:semiHidden/>
    <w:rsid w:val="00FB522E"/>
    <w:rPr>
      <w:vertAlign w:val="superscript"/>
    </w:rPr>
  </w:style>
  <w:style w:type="paragraph" w:styleId="Textdenotaapeudepgina">
    <w:name w:val="footnote text"/>
    <w:basedOn w:val="Normal"/>
    <w:link w:val="TextdenotaapeudepginaCar"/>
    <w:semiHidden/>
    <w:rsid w:val="00FB522E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semiHidden/>
    <w:rsid w:val="00FB522E"/>
    <w:rPr>
      <w:lang w:val="ca-ES" w:eastAsia="es-ES" w:bidi="ar-SA"/>
    </w:rPr>
  </w:style>
  <w:style w:type="character" w:customStyle="1" w:styleId="CapaleraCar">
    <w:name w:val="Capçalera Car"/>
    <w:link w:val="Capalera"/>
    <w:semiHidden/>
    <w:rsid w:val="00FB522E"/>
    <w:rPr>
      <w:sz w:val="24"/>
      <w:szCs w:val="24"/>
      <w:lang w:val="ca-ES" w:eastAsia="es-ES" w:bidi="ar-SA"/>
    </w:rPr>
  </w:style>
  <w:style w:type="character" w:customStyle="1" w:styleId="PeuCar">
    <w:name w:val="Peu Car"/>
    <w:link w:val="Peu"/>
    <w:semiHidden/>
    <w:rsid w:val="00FB522E"/>
    <w:rPr>
      <w:sz w:val="24"/>
      <w:szCs w:val="24"/>
      <w:lang w:val="ca-ES" w:eastAsia="es-ES" w:bidi="ar-SA"/>
    </w:rPr>
  </w:style>
  <w:style w:type="character" w:customStyle="1" w:styleId="Ttol6Car">
    <w:name w:val="Títol 6 Car"/>
    <w:link w:val="Ttol6"/>
    <w:semiHidden/>
    <w:rsid w:val="00D0215D"/>
    <w:rPr>
      <w:b/>
      <w:bCs/>
      <w:sz w:val="22"/>
      <w:szCs w:val="22"/>
      <w:lang w:val="ca-ES" w:eastAsia="es-ES" w:bidi="ar-SA"/>
    </w:rPr>
  </w:style>
  <w:style w:type="paragraph" w:styleId="Sagniadetextindependent">
    <w:name w:val="Body Text Indent"/>
    <w:basedOn w:val="Normal"/>
    <w:rsid w:val="005B2814"/>
    <w:pPr>
      <w:spacing w:after="120"/>
      <w:ind w:left="283"/>
    </w:pPr>
  </w:style>
  <w:style w:type="paragraph" w:customStyle="1" w:styleId="Cos">
    <w:name w:val="Cos"/>
    <w:rsid w:val="00CD584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 w:eastAsia="es-ES"/>
    </w:rPr>
  </w:style>
  <w:style w:type="table" w:styleId="Taulaambquadrcula">
    <w:name w:val="Table Grid"/>
    <w:basedOn w:val="Taulanormal"/>
    <w:rsid w:val="0025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rsid w:val="00466B2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466B2B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617F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a-ES"/>
    </w:rPr>
  </w:style>
  <w:style w:type="character" w:styleId="Enlla">
    <w:name w:val="Hyperlink"/>
    <w:rsid w:val="00D774A7"/>
    <w:rPr>
      <w:color w:val="0000FF"/>
      <w:u w:val="single"/>
    </w:rPr>
  </w:style>
  <w:style w:type="character" w:styleId="Enllavisitat">
    <w:name w:val="FollowedHyperlink"/>
    <w:rsid w:val="00CD7E3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tilles\agaur\AG_CARTA_DEC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b56b8-898b-490f-9462-2519a8cd8150">
      <Terms xmlns="http://schemas.microsoft.com/office/infopath/2007/PartnerControls"/>
    </lcf76f155ced4ddcb4097134ff3c332f>
    <ie8r xmlns="f69b56b8-898b-490f-9462-2519a8cd8150" xsi:nil="true"/>
    <TaxCatchAll xmlns="188728ef-15fc-4d26-85c3-a1c39defad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20" ma:contentTypeDescription="Crea un document nou" ma:contentTypeScope="" ma:versionID="0bb106d3b50d211994e91a4ce6fcdc85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612f316846a6872b53c0b14c1e3cfe26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ie8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e8r" ma:index="20" nillable="true" ma:displayName="Número" ma:internalName="ie8r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af075c-ba80-4281-a247-42033ed6775e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BF3A6-0673-4E85-80EC-BB624C0E410D}">
  <ds:schemaRefs>
    <ds:schemaRef ds:uri="http://schemas.microsoft.com/office/2006/metadata/properties"/>
    <ds:schemaRef ds:uri="http://schemas.microsoft.com/office/infopath/2007/PartnerControls"/>
    <ds:schemaRef ds:uri="f69b56b8-898b-490f-9462-2519a8cd8150"/>
    <ds:schemaRef ds:uri="188728ef-15fc-4d26-85c3-a1c39defadea"/>
  </ds:schemaRefs>
</ds:datastoreItem>
</file>

<file path=customXml/itemProps2.xml><?xml version="1.0" encoding="utf-8"?>
<ds:datastoreItem xmlns:ds="http://schemas.openxmlformats.org/officeDocument/2006/customXml" ds:itemID="{57D5723B-0032-4EBF-8728-B050C63352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06B83A-FD8B-414F-A108-E0EEE911B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DEC4EA-A1C5-4D46-836C-FD019C87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AG_CARTA_DEC.dot</Template>
  <TotalTime>10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Objecte:</vt:lpstr>
      <vt:lpstr>Objecte:</vt:lpstr>
    </vt:vector>
  </TitlesOfParts>
  <Company>x</Company>
  <LinksUpToDate>false</LinksUpToDate>
  <CharactersWithSpaces>1278</CharactersWithSpaces>
  <SharedDoc>false</SharedDoc>
  <HLinks>
    <vt:vector size="6" baseType="variant">
      <vt:variant>
        <vt:i4>4456449</vt:i4>
      </vt:variant>
      <vt:variant>
        <vt:i4>-1</vt:i4>
      </vt:variant>
      <vt:variant>
        <vt:i4>1029</vt:i4>
      </vt:variant>
      <vt:variant>
        <vt:i4>1</vt:i4>
      </vt:variant>
      <vt:variant>
        <vt:lpwstr>https://govern.cat/govern/docs/2022/01/20/15/08/2d723bd6-86b1-4940-b8c7-6c24a02532eb.jpg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Objecte:</dc:title>
  <dc:subject/>
  <dc:creator>Nadal Baya</dc:creator>
  <cp:keywords/>
  <cp:lastModifiedBy>Camañes Villagrasa, Maria Pilar</cp:lastModifiedBy>
  <cp:revision>14</cp:revision>
  <cp:lastPrinted>2018-05-07T09:08:00Z</cp:lastPrinted>
  <dcterms:created xsi:type="dcterms:W3CDTF">2025-06-05T08:17:00Z</dcterms:created>
  <dcterms:modified xsi:type="dcterms:W3CDTF">2026-07-10T08:06:00Z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0x0101004755412E1CB283409421A34478DDDF97</vt:lpwstr>
  </property>
  <property fmtid="{D5CDD505-2E9C-101B-9397-08002B2CF9AE}" pid="3" name="MediaServiceImageTags">
    <vt:lpwstr/>
  </property>
</Properties>
</file>