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9087" w14:textId="1700FA12" w:rsidR="00A5766F" w:rsidRDefault="00A5766F" w:rsidP="002B5555">
      <w:pPr>
        <w:pStyle w:val="Ttol1"/>
        <w:spacing w:before="0" w:after="0" w:line="276" w:lineRule="auto"/>
      </w:pPr>
      <w:r w:rsidRPr="007F675F">
        <w:t>Ajuts</w:t>
      </w:r>
      <w:r w:rsidR="00F67AFC">
        <w:t xml:space="preserve"> a les associacions </w:t>
      </w:r>
      <w:proofErr w:type="spellStart"/>
      <w:r w:rsidR="00F67AFC">
        <w:t>d’estudiantat</w:t>
      </w:r>
      <w:proofErr w:type="spellEnd"/>
      <w:r w:rsidR="00F67AFC">
        <w:t xml:space="preserve"> universitari de Catalunya</w:t>
      </w:r>
      <w:r w:rsidRPr="007F675F">
        <w:t xml:space="preserve"> (</w:t>
      </w:r>
      <w:r w:rsidR="00F67AFC">
        <w:t>AEU</w:t>
      </w:r>
      <w:r w:rsidRPr="007F675F">
        <w:t>).</w:t>
      </w:r>
    </w:p>
    <w:p w14:paraId="45075273" w14:textId="0037F594" w:rsidR="00A5766F" w:rsidRPr="001A3A3E" w:rsidRDefault="00D61CC7" w:rsidP="00D61CC7">
      <w:pPr>
        <w:rPr>
          <w:lang w:eastAsia="en-US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46D3B5" wp14:editId="4B503B0F">
                <wp:simplePos x="0" y="0"/>
                <wp:positionH relativeFrom="margin">
                  <wp:posOffset>-32385</wp:posOffset>
                </wp:positionH>
                <wp:positionV relativeFrom="paragraph">
                  <wp:posOffset>320675</wp:posOffset>
                </wp:positionV>
                <wp:extent cx="5721350" cy="0"/>
                <wp:effectExtent l="0" t="19050" r="31750" b="19050"/>
                <wp:wrapNone/>
                <wp:docPr id="1714761732" name="Connector rec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>
            <w:pict w14:anchorId="2CC4D330">
              <v:line id="Connector recte 1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alt="&quot;&quot;" o:spid="_x0000_s1026" strokecolor="black [3213]" strokeweight="2.5pt" from="-2.55pt,25.25pt" to="447.95pt,25.25pt" w14:anchorId="2D66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">
                <w10:wrap anchorx="margin"/>
              </v:line>
            </w:pict>
          </mc:Fallback>
        </mc:AlternateContent>
      </w:r>
      <w:r w:rsidR="00A5766F" w:rsidRPr="001A3A3E">
        <w:rPr>
          <w:lang w:eastAsia="en-US"/>
        </w:rPr>
        <w:t xml:space="preserve">(Declaració </w:t>
      </w:r>
      <w:r w:rsidR="00A5766F">
        <w:rPr>
          <w:lang w:eastAsia="en-US"/>
        </w:rPr>
        <w:t>responsable justificació</w:t>
      </w:r>
      <w:r w:rsidR="00A5766F" w:rsidRPr="001A3A3E">
        <w:rPr>
          <w:lang w:eastAsia="en-US"/>
        </w:rPr>
        <w:t>)</w:t>
      </w:r>
    </w:p>
    <w:p w14:paraId="3511DB38" w14:textId="49A2A8F1" w:rsidR="00A5766F" w:rsidRPr="002C63AF" w:rsidRDefault="00D61CC7" w:rsidP="002B5555">
      <w:pPr>
        <w:pStyle w:val="Ttol2"/>
      </w:pPr>
      <w:r w:rsidRPr="002C63A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9CB1E4" wp14:editId="7DD4E1F0">
                <wp:simplePos x="0" y="0"/>
                <wp:positionH relativeFrom="column">
                  <wp:posOffset>-13335</wp:posOffset>
                </wp:positionH>
                <wp:positionV relativeFrom="paragraph">
                  <wp:posOffset>232410</wp:posOffset>
                </wp:positionV>
                <wp:extent cx="5721350" cy="0"/>
                <wp:effectExtent l="0" t="0" r="0" b="0"/>
                <wp:wrapNone/>
                <wp:docPr id="1949815887" name="Connector rec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>
            <w:pict w14:anchorId="62ADF35D">
              <v:line id="Connector recte 1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black [3213]" strokeweight="1.5pt" from="-1.05pt,18.3pt" to="449.45pt,18.3pt" w14:anchorId="64A35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"/>
            </w:pict>
          </mc:Fallback>
        </mc:AlternateContent>
      </w:r>
      <w:r w:rsidR="00A5766F" w:rsidRPr="002C63AF">
        <w:t>Dades de l’ajut</w:t>
      </w:r>
    </w:p>
    <w:p w14:paraId="0913B223" w14:textId="49D3607F" w:rsidR="00A5766F" w:rsidRDefault="00A5766F" w:rsidP="00D61CC7">
      <w:r w:rsidRPr="00F67AFC">
        <w:t xml:space="preserve">Data de resolució d’atorgament: </w:t>
      </w:r>
      <w:r w:rsidR="00F67AFC">
        <w:t>27 de juliol de 2026.</w:t>
      </w:r>
    </w:p>
    <w:p w14:paraId="53A5A46F" w14:textId="373F5193" w:rsidR="00A5766F" w:rsidRPr="000E3745" w:rsidRDefault="00A5766F" w:rsidP="00D61CC7">
      <w:r w:rsidRPr="00631763">
        <w:t>Núm. d’expedient: 202</w:t>
      </w:r>
      <w:r w:rsidR="00D61CC7">
        <w:t>5</w:t>
      </w:r>
      <w:r w:rsidR="00D74D3C">
        <w:t>AEU</w:t>
      </w:r>
      <w:permStart w:id="805049129" w:edGrp="everyone"/>
      <w:sdt>
        <w:sdtPr>
          <w:alias w:val="Número d'expedient 2025AEU"/>
          <w:tag w:val="Número d'expedient 2025AEU"/>
          <w:id w:val="1542626625"/>
          <w:placeholder>
            <w:docPart w:val="A08AFABBF90F4942A677D80CD2CEBBF7"/>
          </w:placeholder>
          <w:showingPlcHdr/>
          <w15:color w:val="993366"/>
          <w:text w:multiLine="1"/>
        </w:sdtPr>
        <w:sdtEndPr/>
        <w:sdtContent>
          <w:r w:rsidR="00D74D3C">
            <w:rPr>
              <w:rStyle w:val="Textdelcontenidor"/>
              <w:lang w:eastAsia="ca-ES"/>
            </w:rPr>
            <w:t>Escriu aquí els 5 últims dígits del número d’expedient</w:t>
          </w:r>
          <w:r w:rsidR="00D74D3C" w:rsidRPr="00DB000D">
            <w:rPr>
              <w:rStyle w:val="Textdelcontenidor"/>
              <w:lang w:eastAsia="ca-ES"/>
            </w:rPr>
            <w:t>.</w:t>
          </w:r>
        </w:sdtContent>
      </w:sdt>
      <w:permEnd w:id="805049129"/>
    </w:p>
    <w:p w14:paraId="5394C5BD" w14:textId="77777777" w:rsidR="00D61CC7" w:rsidRDefault="00D61CC7" w:rsidP="002B5555">
      <w:pPr>
        <w:pStyle w:val="paragraph"/>
        <w:spacing w:before="0" w:after="0" w:line="276" w:lineRule="auto"/>
      </w:pPr>
    </w:p>
    <w:p w14:paraId="1C1D144B" w14:textId="1D45EC46" w:rsidR="00A5766F" w:rsidRDefault="00F67AFC" w:rsidP="00D61CC7">
      <w:r>
        <w:t>Qui sota signa</w:t>
      </w:r>
      <w:r w:rsidR="00FB6FBD">
        <w:t xml:space="preserve"> </w:t>
      </w:r>
      <w:sdt>
        <w:sdtPr>
          <w:alias w:val="Nom i cognoms de la persona representant legal de l'associació"/>
          <w:tag w:val="Nom i cognoms de la persona representant legal de l'associació"/>
          <w:id w:val="-1138026344"/>
          <w:placeholder>
            <w:docPart w:val="DD1C916B9E4E4009993F5E8ECC1E2AF1"/>
          </w:placeholder>
          <w:showingPlcHdr/>
          <w15:color w:val="993366"/>
          <w:text w:multiLine="1"/>
        </w:sdtPr>
        <w:sdtContent>
          <w:permStart w:id="1688615822" w:edGrp="everyone"/>
          <w:r w:rsidR="00FB6FBD">
            <w:rPr>
              <w:rStyle w:val="Textdelcontenidor"/>
              <w:lang w:eastAsia="ca-ES"/>
            </w:rPr>
            <w:t>Escriu aquí el nom i cognoms de la persona representant legal de l’associació</w:t>
          </w:r>
          <w:r w:rsidR="00FB6FBD" w:rsidRPr="0086252B">
            <w:rPr>
              <w:rStyle w:val="Textdelcontenidor"/>
              <w:lang w:eastAsia="ca-ES"/>
            </w:rPr>
            <w:t>.</w:t>
          </w:r>
          <w:permEnd w:id="1688615822"/>
        </w:sdtContent>
      </w:sdt>
      <w:r>
        <w:t xml:space="preserve"> amb el DNI/</w:t>
      </w:r>
      <w:proofErr w:type="spellStart"/>
      <w:r>
        <w:t>NI</w:t>
      </w:r>
      <w:r w:rsidR="00D74D3C">
        <w:t>E</w:t>
      </w:r>
      <w:sdt>
        <w:sdtPr>
          <w:alias w:val="NIF/NIE persona representant legal de l'associació"/>
          <w:tag w:val="NIF/NIE persona representant legal de l'associació"/>
          <w:id w:val="-374237362"/>
          <w:placeholder>
            <w:docPart w:val="9A38F0CDF0A6457C927D2BC20ABBD777"/>
          </w:placeholder>
          <w:showingPlcHdr/>
          <w15:color w:val="993366"/>
          <w:text w:multiLine="1"/>
        </w:sdtPr>
        <w:sdtContent>
          <w:permStart w:id="1311716844" w:edGrp="everyone"/>
          <w:r w:rsidR="00FB6FBD">
            <w:rPr>
              <w:rStyle w:val="Textdelcontenidor"/>
              <w:lang w:eastAsia="ca-ES"/>
            </w:rPr>
            <w:t>Escriu</w:t>
          </w:r>
          <w:proofErr w:type="spellEnd"/>
          <w:r w:rsidR="00FB6FBD">
            <w:rPr>
              <w:rStyle w:val="Textdelcontenidor"/>
              <w:lang w:eastAsia="ca-ES"/>
            </w:rPr>
            <w:t xml:space="preserve"> aquí el NIF/NIE persona representant legal de l’associació</w:t>
          </w:r>
          <w:r w:rsidR="00FB6FBD" w:rsidRPr="0086252B">
            <w:rPr>
              <w:rStyle w:val="Textdelcontenidor"/>
              <w:lang w:eastAsia="ca-ES"/>
            </w:rPr>
            <w:t>.</w:t>
          </w:r>
          <w:permEnd w:id="1311716844"/>
        </w:sdtContent>
      </w:sdt>
      <w:r>
        <w:t>, en qualitat de representant legal de l</w:t>
      </w:r>
      <w:r w:rsidR="00D74D3C">
        <w:t>’associació</w:t>
      </w:r>
      <w:r>
        <w:t xml:space="preserve"> </w:t>
      </w:r>
      <w:sdt>
        <w:sdtPr>
          <w:alias w:val="Nom de l'associació"/>
          <w:tag w:val="Nom de l'associació"/>
          <w:id w:val="-1683041784"/>
          <w:placeholder>
            <w:docPart w:val="410A4D54C36A4654B0C5A1A100377BA8"/>
          </w:placeholder>
          <w:showingPlcHdr/>
          <w15:color w:val="993366"/>
          <w:text w:multiLine="1"/>
        </w:sdtPr>
        <w:sdtContent>
          <w:permStart w:id="1487672523" w:edGrp="everyone"/>
          <w:r w:rsidR="00FB6FBD">
            <w:rPr>
              <w:rStyle w:val="Textdelcontenidor"/>
              <w:lang w:eastAsia="ca-ES"/>
            </w:rPr>
            <w:t>Escriu aquí el nom de l’associació</w:t>
          </w:r>
          <w:r w:rsidR="00FB6FBD" w:rsidRPr="0086252B">
            <w:rPr>
              <w:rStyle w:val="Textdelcontenidor"/>
              <w:lang w:eastAsia="ca-ES"/>
            </w:rPr>
            <w:t>.</w:t>
          </w:r>
          <w:permEnd w:id="1487672523"/>
        </w:sdtContent>
      </w:sdt>
      <w:r>
        <w:t xml:space="preserve"> amb NIF</w:t>
      </w:r>
      <w:r w:rsidR="00FB6FBD">
        <w:t xml:space="preserve"> </w:t>
      </w:r>
      <w:sdt>
        <w:sdtPr>
          <w:alias w:val="NIF de l'associació"/>
          <w:tag w:val="NIF de l'associació"/>
          <w:id w:val="852304810"/>
          <w:placeholder>
            <w:docPart w:val="0055BA42224741D8953E719930A07D92"/>
          </w:placeholder>
          <w:showingPlcHdr/>
          <w15:color w:val="993366"/>
          <w:text w:multiLine="1"/>
        </w:sdtPr>
        <w:sdtContent>
          <w:permStart w:id="1581350655" w:edGrp="everyone"/>
          <w:r w:rsidR="00E942AA">
            <w:rPr>
              <w:rStyle w:val="Textdelcontenidor"/>
              <w:lang w:eastAsia="ca-ES"/>
            </w:rPr>
            <w:t>Escriu aquí el nom de l’associació</w:t>
          </w:r>
          <w:r w:rsidR="00FB6FBD" w:rsidRPr="0086252B">
            <w:rPr>
              <w:rStyle w:val="Textdelcontenidor"/>
              <w:lang w:eastAsia="ca-ES"/>
            </w:rPr>
            <w:t>.</w:t>
          </w:r>
          <w:permEnd w:id="1581350655"/>
        </w:sdtContent>
      </w:sdt>
      <w:r w:rsidR="00FB6FBD">
        <w:t xml:space="preserve"> </w:t>
      </w:r>
      <w:r>
        <w:t>, als efectes de la justificació de l</w:t>
      </w:r>
      <w:r w:rsidR="00D74D3C">
        <w:t>’</w:t>
      </w:r>
      <w:r w:rsidR="00A5766F" w:rsidRPr="00D96868">
        <w:rPr>
          <w:b/>
          <w:bCs/>
        </w:rPr>
        <w:t xml:space="preserve">ajut a les </w:t>
      </w:r>
      <w:r>
        <w:rPr>
          <w:b/>
          <w:bCs/>
        </w:rPr>
        <w:t xml:space="preserve">associacions </w:t>
      </w:r>
      <w:proofErr w:type="spellStart"/>
      <w:r>
        <w:rPr>
          <w:b/>
          <w:bCs/>
        </w:rPr>
        <w:t>d’estudiantat</w:t>
      </w:r>
      <w:proofErr w:type="spellEnd"/>
      <w:r>
        <w:rPr>
          <w:b/>
          <w:bCs/>
        </w:rPr>
        <w:t xml:space="preserve"> universitari de Catalunya (AEU) per al curs 2025-2026 </w:t>
      </w:r>
      <w:r w:rsidR="00A5766F" w:rsidRPr="00A6568D">
        <w:t>atorgat</w:t>
      </w:r>
      <w:r w:rsidR="00357699">
        <w:t>.</w:t>
      </w:r>
    </w:p>
    <w:p w14:paraId="5BC45641" w14:textId="77777777" w:rsidR="00557DBF" w:rsidRDefault="00A5766F" w:rsidP="00D61CC7">
      <w:pPr>
        <w:rPr>
          <w:b/>
          <w:bCs/>
        </w:rPr>
      </w:pPr>
      <w:r w:rsidRPr="00445CCE">
        <w:rPr>
          <w:b/>
          <w:bCs/>
        </w:rPr>
        <w:t>DECLARO:</w:t>
      </w:r>
    </w:p>
    <w:p w14:paraId="78EF1526" w14:textId="77777777" w:rsidR="00A5766F" w:rsidRPr="00A6568D" w:rsidRDefault="00A5766F" w:rsidP="00D7242E">
      <w:pPr>
        <w:pStyle w:val="Pargrafdellista"/>
        <w:numPr>
          <w:ilvl w:val="0"/>
          <w:numId w:val="8"/>
        </w:numPr>
      </w:pPr>
      <w:r w:rsidRPr="00A6568D">
        <w:t>Que els justificants de despesa s'han imputat a les diferents fonts de finançament de manera que no se supera l'import unitari de cada justificant.</w:t>
      </w:r>
    </w:p>
    <w:p w14:paraId="070B4CA4" w14:textId="77777777" w:rsidR="00A5766F" w:rsidRPr="00A6568D" w:rsidRDefault="00A5766F" w:rsidP="00D7242E">
      <w:pPr>
        <w:pStyle w:val="Pargrafdellista"/>
        <w:numPr>
          <w:ilvl w:val="0"/>
          <w:numId w:val="8"/>
        </w:numPr>
      </w:pPr>
      <w:r w:rsidRPr="00A6568D">
        <w:t>Que el total de les fonts de finançament no supera el cost de l'actuació subvencionada.</w:t>
      </w:r>
    </w:p>
    <w:p w14:paraId="5787F08A" w14:textId="7E539D64" w:rsidR="00A5766F" w:rsidRPr="00A6568D" w:rsidRDefault="00A5766F" w:rsidP="00D7242E">
      <w:pPr>
        <w:pStyle w:val="Pargrafdellista"/>
        <w:numPr>
          <w:ilvl w:val="0"/>
          <w:numId w:val="8"/>
        </w:numPr>
      </w:pPr>
      <w:r w:rsidRPr="00A6568D">
        <w:t xml:space="preserve">Que es disposa d'un </w:t>
      </w:r>
      <w:r w:rsidR="00F67AFC">
        <w:t>assentament comptable amb el qual es demostri que s’ha portat una comptabilitat de l’activitat subvencionada.</w:t>
      </w:r>
    </w:p>
    <w:p w14:paraId="78BCDF3F" w14:textId="77777777" w:rsidR="00A5766F" w:rsidRDefault="00A5766F" w:rsidP="00D61CC7">
      <w:r>
        <w:t>Signatura</w:t>
      </w:r>
    </w:p>
    <w:p w14:paraId="08917D25" w14:textId="737FD465" w:rsidR="0071461A" w:rsidRDefault="00D74D3C" w:rsidP="00D61CC7">
      <w:permStart w:id="1455694701" w:edGrp="everyone"/>
      <w:r>
        <w:pict w14:anchorId="0EE369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ínia de signatura, sense signar" style="width:123.75pt;height:77.95pt">
            <v:imagedata r:id="rId11" o:title=""/>
            <o:lock v:ext="edit" ungrouping="t" rotation="t" cropping="t" verticies="t" text="t" grouping="t"/>
            <o:signatureline v:ext="edit" id="{BCB593F6-2CDA-422C-83DC-548F3C853387}" provid="{00000000-0000-0000-0000-000000000000}" issignatureline="t"/>
          </v:shape>
        </w:pict>
      </w:r>
      <w:permEnd w:id="1455694701"/>
    </w:p>
    <w:p w14:paraId="52CCE9E1" w14:textId="41B8535F" w:rsidR="564DD344" w:rsidRPr="00A5766F" w:rsidRDefault="0071461A" w:rsidP="00A5766F">
      <w:r>
        <w:t>Representant legal de l’</w:t>
      </w:r>
      <w:r w:rsidR="00F67AFC">
        <w:t>associació beneficiària</w:t>
      </w:r>
    </w:p>
    <w:sectPr w:rsidR="564DD344" w:rsidRPr="00A5766F" w:rsidSect="00DD1939">
      <w:headerReference w:type="default" r:id="rId12"/>
      <w:footerReference w:type="default" r:id="rId13"/>
      <w:pgSz w:w="11906" w:h="16838"/>
      <w:pgMar w:top="2552" w:right="1134" w:bottom="2336" w:left="1814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DA18" w14:textId="77777777" w:rsidR="00C414EB" w:rsidRDefault="00C414EB">
      <w:r>
        <w:separator/>
      </w:r>
    </w:p>
  </w:endnote>
  <w:endnote w:type="continuationSeparator" w:id="0">
    <w:p w14:paraId="5BEB67E8" w14:textId="77777777" w:rsidR="00C414EB" w:rsidRDefault="00C414EB">
      <w:r>
        <w:continuationSeparator/>
      </w:r>
    </w:p>
  </w:endnote>
  <w:endnote w:type="continuationNotice" w:id="1">
    <w:p w14:paraId="60990EED" w14:textId="77777777" w:rsidR="00C414EB" w:rsidRDefault="00C414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7B6A" w14:textId="6A6F00B3" w:rsidR="0009361F" w:rsidRPr="00A64DB4" w:rsidRDefault="004D5A2F" w:rsidP="00CA1957">
    <w:pPr>
      <w:pStyle w:val="Peu"/>
      <w:tabs>
        <w:tab w:val="clear" w:pos="4252"/>
        <w:tab w:val="clear" w:pos="8504"/>
        <w:tab w:val="center" w:pos="4493"/>
      </w:tabs>
      <w:ind w:right="360"/>
      <w:jc w:val="right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B11686" wp14:editId="468E9B66">
          <wp:simplePos x="0" y="0"/>
          <wp:positionH relativeFrom="margin">
            <wp:posOffset>-392120</wp:posOffset>
          </wp:positionH>
          <wp:positionV relativeFrom="paragraph">
            <wp:posOffset>36195</wp:posOffset>
          </wp:positionV>
          <wp:extent cx="1212850" cy="273685"/>
          <wp:effectExtent l="0" t="0" r="6350" b="0"/>
          <wp:wrapSquare wrapText="bothSides"/>
          <wp:docPr id="239485126" name="Imagen 1" descr="Logo&#10;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485126" name="Imagen 1" descr="Logo&#10;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27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650C0" w14:textId="79C994C0" w:rsidR="0009361F" w:rsidRPr="00A64DB4" w:rsidRDefault="0009361F" w:rsidP="00CA1957">
    <w:pPr>
      <w:pStyle w:val="Peu"/>
      <w:tabs>
        <w:tab w:val="clear" w:pos="4252"/>
        <w:tab w:val="clear" w:pos="8504"/>
        <w:tab w:val="center" w:pos="4493"/>
      </w:tabs>
      <w:ind w:right="32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05F6" w14:textId="77777777" w:rsidR="00C414EB" w:rsidRDefault="00C414EB">
      <w:r>
        <w:separator/>
      </w:r>
    </w:p>
  </w:footnote>
  <w:footnote w:type="continuationSeparator" w:id="0">
    <w:p w14:paraId="36307361" w14:textId="77777777" w:rsidR="00C414EB" w:rsidRDefault="00C414EB">
      <w:r>
        <w:continuationSeparator/>
      </w:r>
    </w:p>
  </w:footnote>
  <w:footnote w:type="continuationNotice" w:id="1">
    <w:p w14:paraId="1F128C2B" w14:textId="77777777" w:rsidR="00C414EB" w:rsidRDefault="00C41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72DB" w14:textId="7818A142" w:rsidR="00BE1011" w:rsidRDefault="2CA32053" w:rsidP="00DD1939">
    <w:pPr>
      <w:pStyle w:val="Capalera"/>
      <w:ind w:left="-567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2B3F231" wp14:editId="680FB696">
          <wp:simplePos x="0" y="0"/>
          <wp:positionH relativeFrom="column">
            <wp:posOffset>-622434</wp:posOffset>
          </wp:positionH>
          <wp:positionV relativeFrom="paragraph">
            <wp:posOffset>31449</wp:posOffset>
          </wp:positionV>
          <wp:extent cx="1889924" cy="499915"/>
          <wp:effectExtent l="0" t="0" r="0" b="0"/>
          <wp:wrapSquare wrapText="bothSides"/>
          <wp:docPr id="1807036419" name="drawing" descr="Logotip AGA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036419" name="drawing" descr="Logotip AGAU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924" cy="49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C5E"/>
    <w:multiLevelType w:val="hybridMultilevel"/>
    <w:tmpl w:val="DE04E6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ABC3"/>
    <w:multiLevelType w:val="hybridMultilevel"/>
    <w:tmpl w:val="94E25062"/>
    <w:lvl w:ilvl="0" w:tplc="1D2679B0">
      <w:start w:val="1"/>
      <w:numFmt w:val="decimal"/>
      <w:lvlText w:val="%1."/>
      <w:lvlJc w:val="left"/>
      <w:pPr>
        <w:ind w:left="720" w:hanging="360"/>
      </w:pPr>
    </w:lvl>
    <w:lvl w:ilvl="1" w:tplc="F3BE5EBE">
      <w:start w:val="1"/>
      <w:numFmt w:val="lowerLetter"/>
      <w:lvlText w:val="%2."/>
      <w:lvlJc w:val="left"/>
      <w:pPr>
        <w:ind w:left="1440" w:hanging="360"/>
      </w:pPr>
    </w:lvl>
    <w:lvl w:ilvl="2" w:tplc="0C6016DC">
      <w:start w:val="1"/>
      <w:numFmt w:val="lowerRoman"/>
      <w:lvlText w:val="%3."/>
      <w:lvlJc w:val="right"/>
      <w:pPr>
        <w:ind w:left="2160" w:hanging="180"/>
      </w:pPr>
    </w:lvl>
    <w:lvl w:ilvl="3" w:tplc="5AF4A232">
      <w:start w:val="1"/>
      <w:numFmt w:val="decimal"/>
      <w:lvlText w:val="%4."/>
      <w:lvlJc w:val="left"/>
      <w:pPr>
        <w:ind w:left="2880" w:hanging="360"/>
      </w:pPr>
    </w:lvl>
    <w:lvl w:ilvl="4" w:tplc="F7DA0DF2">
      <w:start w:val="1"/>
      <w:numFmt w:val="lowerLetter"/>
      <w:lvlText w:val="%5."/>
      <w:lvlJc w:val="left"/>
      <w:pPr>
        <w:ind w:left="3600" w:hanging="360"/>
      </w:pPr>
    </w:lvl>
    <w:lvl w:ilvl="5" w:tplc="6AFC9C4A">
      <w:start w:val="1"/>
      <w:numFmt w:val="lowerRoman"/>
      <w:lvlText w:val="%6."/>
      <w:lvlJc w:val="right"/>
      <w:pPr>
        <w:ind w:left="4320" w:hanging="180"/>
      </w:pPr>
    </w:lvl>
    <w:lvl w:ilvl="6" w:tplc="3A0C3FDE">
      <w:start w:val="1"/>
      <w:numFmt w:val="decimal"/>
      <w:lvlText w:val="%7."/>
      <w:lvlJc w:val="left"/>
      <w:pPr>
        <w:ind w:left="5040" w:hanging="360"/>
      </w:pPr>
    </w:lvl>
    <w:lvl w:ilvl="7" w:tplc="74902F36">
      <w:start w:val="1"/>
      <w:numFmt w:val="lowerLetter"/>
      <w:lvlText w:val="%8."/>
      <w:lvlJc w:val="left"/>
      <w:pPr>
        <w:ind w:left="5760" w:hanging="360"/>
      </w:pPr>
    </w:lvl>
    <w:lvl w:ilvl="8" w:tplc="9A2AC3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1A8F"/>
    <w:multiLevelType w:val="hybridMultilevel"/>
    <w:tmpl w:val="E4423464"/>
    <w:lvl w:ilvl="0" w:tplc="508A30E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E32FD"/>
    <w:multiLevelType w:val="hybridMultilevel"/>
    <w:tmpl w:val="FEB067E4"/>
    <w:lvl w:ilvl="0" w:tplc="2850C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E0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88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4F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05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61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ED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CB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946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81550"/>
    <w:multiLevelType w:val="hybridMultilevel"/>
    <w:tmpl w:val="2EE67742"/>
    <w:lvl w:ilvl="0" w:tplc="CED443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259BB"/>
    <w:multiLevelType w:val="hybridMultilevel"/>
    <w:tmpl w:val="5CB64D3E"/>
    <w:lvl w:ilvl="0" w:tplc="AB0EDA00">
      <w:start w:val="1"/>
      <w:numFmt w:val="decimal"/>
      <w:lvlText w:val="%1."/>
      <w:lvlJc w:val="left"/>
      <w:pPr>
        <w:ind w:left="644" w:hanging="360"/>
      </w:pPr>
    </w:lvl>
    <w:lvl w:ilvl="1" w:tplc="C366BBB2">
      <w:start w:val="1"/>
      <w:numFmt w:val="lowerLetter"/>
      <w:lvlText w:val="%2."/>
      <w:lvlJc w:val="left"/>
      <w:pPr>
        <w:ind w:left="1440" w:hanging="360"/>
      </w:pPr>
    </w:lvl>
    <w:lvl w:ilvl="2" w:tplc="42C4A710">
      <w:start w:val="1"/>
      <w:numFmt w:val="lowerRoman"/>
      <w:lvlText w:val="%3."/>
      <w:lvlJc w:val="right"/>
      <w:pPr>
        <w:ind w:left="2160" w:hanging="180"/>
      </w:pPr>
    </w:lvl>
    <w:lvl w:ilvl="3" w:tplc="8C8090D2">
      <w:start w:val="1"/>
      <w:numFmt w:val="decimal"/>
      <w:lvlText w:val="%4."/>
      <w:lvlJc w:val="left"/>
      <w:pPr>
        <w:ind w:left="2880" w:hanging="360"/>
      </w:pPr>
    </w:lvl>
    <w:lvl w:ilvl="4" w:tplc="37644544">
      <w:start w:val="1"/>
      <w:numFmt w:val="lowerLetter"/>
      <w:lvlText w:val="%5."/>
      <w:lvlJc w:val="left"/>
      <w:pPr>
        <w:ind w:left="3600" w:hanging="360"/>
      </w:pPr>
    </w:lvl>
    <w:lvl w:ilvl="5" w:tplc="91DE88C6">
      <w:start w:val="1"/>
      <w:numFmt w:val="lowerRoman"/>
      <w:lvlText w:val="%6."/>
      <w:lvlJc w:val="right"/>
      <w:pPr>
        <w:ind w:left="4320" w:hanging="180"/>
      </w:pPr>
    </w:lvl>
    <w:lvl w:ilvl="6" w:tplc="B4441E36">
      <w:start w:val="1"/>
      <w:numFmt w:val="decimal"/>
      <w:lvlText w:val="%7."/>
      <w:lvlJc w:val="left"/>
      <w:pPr>
        <w:ind w:left="5040" w:hanging="360"/>
      </w:pPr>
    </w:lvl>
    <w:lvl w:ilvl="7" w:tplc="48FC7A84">
      <w:start w:val="1"/>
      <w:numFmt w:val="lowerLetter"/>
      <w:lvlText w:val="%8."/>
      <w:lvlJc w:val="left"/>
      <w:pPr>
        <w:ind w:left="5760" w:hanging="360"/>
      </w:pPr>
    </w:lvl>
    <w:lvl w:ilvl="8" w:tplc="8FAEAE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15ABF"/>
    <w:multiLevelType w:val="hybridMultilevel"/>
    <w:tmpl w:val="50BEF23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7906F4"/>
    <w:multiLevelType w:val="hybridMultilevel"/>
    <w:tmpl w:val="BAB40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045657">
    <w:abstractNumId w:val="3"/>
  </w:num>
  <w:num w:numId="2" w16cid:durableId="189799540">
    <w:abstractNumId w:val="5"/>
  </w:num>
  <w:num w:numId="3" w16cid:durableId="1813252656">
    <w:abstractNumId w:val="1"/>
  </w:num>
  <w:num w:numId="4" w16cid:durableId="637221230">
    <w:abstractNumId w:val="0"/>
  </w:num>
  <w:num w:numId="5" w16cid:durableId="2099056080">
    <w:abstractNumId w:val="2"/>
  </w:num>
  <w:num w:numId="6" w16cid:durableId="340473578">
    <w:abstractNumId w:val="4"/>
  </w:num>
  <w:num w:numId="7" w16cid:durableId="1651707610">
    <w:abstractNumId w:val="6"/>
  </w:num>
  <w:num w:numId="8" w16cid:durableId="250085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caWi9zTE+vQ02zUimyL5qt6wpyVPbzpmBQydY9+YSZg4Qa4BR8OYIXpaoD3zJt9WESqU98AGMiDpusuXNnrmA==" w:salt="hk+dR6fHL0edloofCN4cl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6F"/>
    <w:rsid w:val="000015BE"/>
    <w:rsid w:val="000205B9"/>
    <w:rsid w:val="00021CE5"/>
    <w:rsid w:val="0005265C"/>
    <w:rsid w:val="000667AC"/>
    <w:rsid w:val="00082CED"/>
    <w:rsid w:val="00084084"/>
    <w:rsid w:val="0009361F"/>
    <w:rsid w:val="000C4C08"/>
    <w:rsid w:val="000D4C17"/>
    <w:rsid w:val="000D77C0"/>
    <w:rsid w:val="000F0FC4"/>
    <w:rsid w:val="000F50E5"/>
    <w:rsid w:val="00112AC9"/>
    <w:rsid w:val="00123784"/>
    <w:rsid w:val="0014581F"/>
    <w:rsid w:val="0015480C"/>
    <w:rsid w:val="0017684B"/>
    <w:rsid w:val="00194037"/>
    <w:rsid w:val="001A1BC5"/>
    <w:rsid w:val="001A757F"/>
    <w:rsid w:val="001B238B"/>
    <w:rsid w:val="001B6152"/>
    <w:rsid w:val="001C1C20"/>
    <w:rsid w:val="001C7344"/>
    <w:rsid w:val="001D523E"/>
    <w:rsid w:val="00202868"/>
    <w:rsid w:val="00214FDB"/>
    <w:rsid w:val="00216B1E"/>
    <w:rsid w:val="00225934"/>
    <w:rsid w:val="00227070"/>
    <w:rsid w:val="00251CEA"/>
    <w:rsid w:val="00267D01"/>
    <w:rsid w:val="00290761"/>
    <w:rsid w:val="00290FB9"/>
    <w:rsid w:val="00290FDB"/>
    <w:rsid w:val="002955F2"/>
    <w:rsid w:val="002B5555"/>
    <w:rsid w:val="002B6CCC"/>
    <w:rsid w:val="002C0A3D"/>
    <w:rsid w:val="002C6437"/>
    <w:rsid w:val="002D4EA0"/>
    <w:rsid w:val="002F2E10"/>
    <w:rsid w:val="002F3DE1"/>
    <w:rsid w:val="003007DB"/>
    <w:rsid w:val="0035650B"/>
    <w:rsid w:val="00357699"/>
    <w:rsid w:val="00362277"/>
    <w:rsid w:val="00382689"/>
    <w:rsid w:val="00391641"/>
    <w:rsid w:val="003C11E3"/>
    <w:rsid w:val="003F29D5"/>
    <w:rsid w:val="003F407C"/>
    <w:rsid w:val="004227F3"/>
    <w:rsid w:val="00426BD2"/>
    <w:rsid w:val="00441302"/>
    <w:rsid w:val="00460478"/>
    <w:rsid w:val="004938E9"/>
    <w:rsid w:val="004A2F21"/>
    <w:rsid w:val="004C062D"/>
    <w:rsid w:val="004C335A"/>
    <w:rsid w:val="004D5A2F"/>
    <w:rsid w:val="00500BD3"/>
    <w:rsid w:val="00502BFD"/>
    <w:rsid w:val="00530444"/>
    <w:rsid w:val="0053100A"/>
    <w:rsid w:val="00557DBF"/>
    <w:rsid w:val="00564B38"/>
    <w:rsid w:val="00585AF6"/>
    <w:rsid w:val="00594AAF"/>
    <w:rsid w:val="005A39EA"/>
    <w:rsid w:val="005B49EC"/>
    <w:rsid w:val="005C2B4B"/>
    <w:rsid w:val="005E7B26"/>
    <w:rsid w:val="005F3F1A"/>
    <w:rsid w:val="00616EDF"/>
    <w:rsid w:val="00616FDE"/>
    <w:rsid w:val="006700BD"/>
    <w:rsid w:val="006776FA"/>
    <w:rsid w:val="00692280"/>
    <w:rsid w:val="0069741D"/>
    <w:rsid w:val="006B11F4"/>
    <w:rsid w:val="006D55A9"/>
    <w:rsid w:val="007133DE"/>
    <w:rsid w:val="0071461A"/>
    <w:rsid w:val="007328BF"/>
    <w:rsid w:val="007462CA"/>
    <w:rsid w:val="00773CB8"/>
    <w:rsid w:val="007A10E5"/>
    <w:rsid w:val="007A395D"/>
    <w:rsid w:val="007A74D4"/>
    <w:rsid w:val="007A7824"/>
    <w:rsid w:val="007B3909"/>
    <w:rsid w:val="007B59DB"/>
    <w:rsid w:val="007E00FE"/>
    <w:rsid w:val="00806FCD"/>
    <w:rsid w:val="00823381"/>
    <w:rsid w:val="00824EE7"/>
    <w:rsid w:val="00832B33"/>
    <w:rsid w:val="008349A0"/>
    <w:rsid w:val="00837AC9"/>
    <w:rsid w:val="0085767C"/>
    <w:rsid w:val="00883ECB"/>
    <w:rsid w:val="008969EA"/>
    <w:rsid w:val="008A3CFA"/>
    <w:rsid w:val="008A4433"/>
    <w:rsid w:val="008B507D"/>
    <w:rsid w:val="008E369D"/>
    <w:rsid w:val="0090415B"/>
    <w:rsid w:val="0090567A"/>
    <w:rsid w:val="00921160"/>
    <w:rsid w:val="00942461"/>
    <w:rsid w:val="00950173"/>
    <w:rsid w:val="0096415A"/>
    <w:rsid w:val="009E2830"/>
    <w:rsid w:val="00A1146A"/>
    <w:rsid w:val="00A14CBC"/>
    <w:rsid w:val="00A27936"/>
    <w:rsid w:val="00A35731"/>
    <w:rsid w:val="00A5766F"/>
    <w:rsid w:val="00A64DB4"/>
    <w:rsid w:val="00A6525F"/>
    <w:rsid w:val="00A7213D"/>
    <w:rsid w:val="00A73660"/>
    <w:rsid w:val="00A74695"/>
    <w:rsid w:val="00A84A97"/>
    <w:rsid w:val="00AB3BA0"/>
    <w:rsid w:val="00AC6FB4"/>
    <w:rsid w:val="00B03084"/>
    <w:rsid w:val="00B21C6D"/>
    <w:rsid w:val="00B25649"/>
    <w:rsid w:val="00B420A9"/>
    <w:rsid w:val="00B4274F"/>
    <w:rsid w:val="00B46188"/>
    <w:rsid w:val="00B5437C"/>
    <w:rsid w:val="00B60500"/>
    <w:rsid w:val="00B630BA"/>
    <w:rsid w:val="00B810BB"/>
    <w:rsid w:val="00B85D21"/>
    <w:rsid w:val="00BC158A"/>
    <w:rsid w:val="00BD77EE"/>
    <w:rsid w:val="00BE1011"/>
    <w:rsid w:val="00C11E11"/>
    <w:rsid w:val="00C17ABD"/>
    <w:rsid w:val="00C21E1A"/>
    <w:rsid w:val="00C414EB"/>
    <w:rsid w:val="00C514D7"/>
    <w:rsid w:val="00C613A4"/>
    <w:rsid w:val="00C777A3"/>
    <w:rsid w:val="00CA1957"/>
    <w:rsid w:val="00CA679C"/>
    <w:rsid w:val="00CC7D3C"/>
    <w:rsid w:val="00D152F8"/>
    <w:rsid w:val="00D226CA"/>
    <w:rsid w:val="00D27F08"/>
    <w:rsid w:val="00D61CC7"/>
    <w:rsid w:val="00D7242E"/>
    <w:rsid w:val="00D74D3C"/>
    <w:rsid w:val="00D767B1"/>
    <w:rsid w:val="00DB04ED"/>
    <w:rsid w:val="00DC0E41"/>
    <w:rsid w:val="00DD1939"/>
    <w:rsid w:val="00DD5395"/>
    <w:rsid w:val="00E11C81"/>
    <w:rsid w:val="00E45C91"/>
    <w:rsid w:val="00E54DC2"/>
    <w:rsid w:val="00E56F68"/>
    <w:rsid w:val="00E64FDB"/>
    <w:rsid w:val="00E86E1D"/>
    <w:rsid w:val="00E942AA"/>
    <w:rsid w:val="00ED25EA"/>
    <w:rsid w:val="00EE5540"/>
    <w:rsid w:val="00F05238"/>
    <w:rsid w:val="00F05E84"/>
    <w:rsid w:val="00F127D7"/>
    <w:rsid w:val="00F34282"/>
    <w:rsid w:val="00F4283B"/>
    <w:rsid w:val="00F5485B"/>
    <w:rsid w:val="00F661A8"/>
    <w:rsid w:val="00F67AFC"/>
    <w:rsid w:val="00F7429E"/>
    <w:rsid w:val="00F852B9"/>
    <w:rsid w:val="00F92004"/>
    <w:rsid w:val="00F940D9"/>
    <w:rsid w:val="00FA47CD"/>
    <w:rsid w:val="00FB18B2"/>
    <w:rsid w:val="00FB6FBD"/>
    <w:rsid w:val="00FC139F"/>
    <w:rsid w:val="00FE0310"/>
    <w:rsid w:val="00FE1F72"/>
    <w:rsid w:val="00FE5E19"/>
    <w:rsid w:val="00FF4A6B"/>
    <w:rsid w:val="1245D27B"/>
    <w:rsid w:val="150B9C7D"/>
    <w:rsid w:val="153CAE9A"/>
    <w:rsid w:val="194757BD"/>
    <w:rsid w:val="23A3B4A0"/>
    <w:rsid w:val="2CA32053"/>
    <w:rsid w:val="2F13E91D"/>
    <w:rsid w:val="2F45FBB9"/>
    <w:rsid w:val="3361E94D"/>
    <w:rsid w:val="33978811"/>
    <w:rsid w:val="345319AC"/>
    <w:rsid w:val="3DD8535D"/>
    <w:rsid w:val="3F46933C"/>
    <w:rsid w:val="46D99CE3"/>
    <w:rsid w:val="49DFBC3C"/>
    <w:rsid w:val="4DCBBE2E"/>
    <w:rsid w:val="531403AB"/>
    <w:rsid w:val="564DD344"/>
    <w:rsid w:val="56BE22A5"/>
    <w:rsid w:val="570254C8"/>
    <w:rsid w:val="571198D2"/>
    <w:rsid w:val="5C724B73"/>
    <w:rsid w:val="6123B39A"/>
    <w:rsid w:val="650770DF"/>
    <w:rsid w:val="68E4D6F9"/>
    <w:rsid w:val="6F49C85F"/>
    <w:rsid w:val="73172D87"/>
    <w:rsid w:val="73D0C159"/>
    <w:rsid w:val="770BEC01"/>
    <w:rsid w:val="77A18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72D8B5"/>
  <w15:docId w15:val="{3DB8F332-2CD9-483C-817A-F66EB65E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1CC7"/>
    <w:pPr>
      <w:spacing w:before="120" w:after="120"/>
    </w:pPr>
    <w:rPr>
      <w:rFonts w:ascii="Arial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D61CC7"/>
    <w:pPr>
      <w:keepNext/>
      <w:keepLines/>
      <w:outlineLvl w:val="0"/>
    </w:pPr>
    <w:rPr>
      <w:rFonts w:eastAsiaTheme="majorEastAsia" w:cstheme="majorBidi"/>
      <w:b/>
      <w:color w:val="000000" w:themeColor="text1"/>
      <w:kern w:val="2"/>
      <w:sz w:val="28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D61CC7"/>
    <w:pPr>
      <w:keepNext/>
      <w:keepLines/>
      <w:outlineLvl w:val="1"/>
    </w:pPr>
    <w:rPr>
      <w:rFonts w:eastAsiaTheme="majorEastAsia" w:cstheme="majorBidi"/>
      <w:b/>
      <w:color w:val="000000" w:themeColor="text1"/>
      <w:kern w:val="2"/>
      <w:sz w:val="26"/>
      <w:szCs w:val="3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C777A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C777A3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C17AB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C17ABD"/>
    <w:rPr>
      <w:rFonts w:ascii="Tahoma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500BD3"/>
    <w:pPr>
      <w:ind w:left="708"/>
    </w:pPr>
  </w:style>
  <w:style w:type="table" w:styleId="Taulaambquadrcula">
    <w:name w:val="Table Grid"/>
    <w:basedOn w:val="Taulanormal"/>
    <w:uiPriority w:val="59"/>
    <w:rsid w:val="009E28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euCar">
    <w:name w:val="Peu Car"/>
    <w:basedOn w:val="Lletraperdefectedelpargraf"/>
    <w:link w:val="Peu"/>
    <w:uiPriority w:val="99"/>
    <w:rsid w:val="0009361F"/>
    <w:rPr>
      <w:sz w:val="24"/>
      <w:szCs w:val="24"/>
      <w:lang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D61CC7"/>
    <w:rPr>
      <w:rFonts w:ascii="Arial" w:eastAsiaTheme="majorEastAsia" w:hAnsi="Arial" w:cstheme="majorBidi"/>
      <w:b/>
      <w:color w:val="000000" w:themeColor="text1"/>
      <w:kern w:val="2"/>
      <w:sz w:val="28"/>
      <w:szCs w:val="40"/>
      <w:lang w:eastAsia="en-US"/>
      <w14:ligatures w14:val="standardContextual"/>
    </w:rPr>
  </w:style>
  <w:style w:type="character" w:customStyle="1" w:styleId="Ttol2Car">
    <w:name w:val="Títol 2 Car"/>
    <w:basedOn w:val="Lletraperdefectedelpargraf"/>
    <w:link w:val="Ttol2"/>
    <w:uiPriority w:val="9"/>
    <w:rsid w:val="00D61CC7"/>
    <w:rPr>
      <w:rFonts w:ascii="Arial" w:eastAsiaTheme="majorEastAsia" w:hAnsi="Arial" w:cstheme="majorBidi"/>
      <w:b/>
      <w:color w:val="000000" w:themeColor="text1"/>
      <w:kern w:val="2"/>
      <w:sz w:val="26"/>
      <w:szCs w:val="32"/>
      <w:lang w:eastAsia="en-US"/>
      <w14:ligatures w14:val="standardContextual"/>
    </w:rPr>
  </w:style>
  <w:style w:type="paragraph" w:customStyle="1" w:styleId="paragraph">
    <w:name w:val="paragraph"/>
    <w:basedOn w:val="Normal"/>
    <w:qFormat/>
    <w:rsid w:val="00A5766F"/>
    <w:pPr>
      <w:spacing w:line="360" w:lineRule="auto"/>
    </w:pPr>
    <w:rPr>
      <w:sz w:val="22"/>
      <w:lang w:eastAsia="ca-ES"/>
    </w:rPr>
  </w:style>
  <w:style w:type="character" w:customStyle="1" w:styleId="CapaleraCar">
    <w:name w:val="Capçalera Car"/>
    <w:basedOn w:val="Lletraperdefectedelpargraf"/>
    <w:link w:val="Capalera"/>
    <w:uiPriority w:val="99"/>
    <w:rsid w:val="00A5766F"/>
    <w:rPr>
      <w:sz w:val="24"/>
      <w:szCs w:val="24"/>
      <w:lang w:eastAsia="es-ES"/>
    </w:rPr>
  </w:style>
  <w:style w:type="character" w:styleId="Refernciadecomentari">
    <w:name w:val="annotation reference"/>
    <w:basedOn w:val="Lletraperdefectedelpargraf"/>
    <w:semiHidden/>
    <w:unhideWhenUsed/>
    <w:rsid w:val="005C2B4B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5C2B4B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5C2B4B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5C2B4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5C2B4B"/>
    <w:rPr>
      <w:rFonts w:ascii="Arial" w:hAnsi="Arial"/>
      <w:b/>
      <w:bCs/>
      <w:lang w:eastAsia="es-ES"/>
    </w:rPr>
  </w:style>
  <w:style w:type="character" w:styleId="Esmenta">
    <w:name w:val="Mention"/>
    <w:basedOn w:val="Lletraperdefectedelpargraf"/>
    <w:uiPriority w:val="99"/>
    <w:unhideWhenUsed/>
    <w:rsid w:val="005C2B4B"/>
    <w:rPr>
      <w:color w:val="2B579A"/>
      <w:shd w:val="clear" w:color="auto" w:fill="E1DFDD"/>
    </w:rPr>
  </w:style>
  <w:style w:type="character" w:styleId="Textdelcontenidor">
    <w:name w:val="Placeholder Text"/>
    <w:basedOn w:val="Lletraperdefectedelpargraf"/>
    <w:uiPriority w:val="99"/>
    <w:semiHidden/>
    <w:rsid w:val="00F67A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ma%20Gomez\Downloads\Plantilla_agaur_num_p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AFABBF90F4942A677D80CD2CE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C4C8B-DAF7-4878-A3E7-4FC12A02133D}"/>
      </w:docPartPr>
      <w:docPartBody>
        <w:p w:rsidR="00000000" w:rsidRDefault="00BC0BD9" w:rsidP="00BC0BD9">
          <w:pPr>
            <w:pStyle w:val="A08AFABBF90F4942A677D80CD2CEBBF77"/>
          </w:pPr>
          <w:r>
            <w:rPr>
              <w:rStyle w:val="Textdelcontenidor"/>
              <w:lang w:eastAsia="ca-ES"/>
            </w:rPr>
            <w:t>Escriu aquí els 5 últims dígits del número d’expedient</w:t>
          </w:r>
          <w:r w:rsidRPr="00DB000D">
            <w:rPr>
              <w:rStyle w:val="Textdelcontenidor"/>
              <w:lang w:eastAsia="ca-ES"/>
            </w:rPr>
            <w:t>.</w:t>
          </w:r>
        </w:p>
      </w:docPartBody>
    </w:docPart>
    <w:docPart>
      <w:docPartPr>
        <w:name w:val="DD1C916B9E4E4009993F5E8ECC1E2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3139-A5A2-4BF3-B4D5-D4D8A1D3121C}"/>
      </w:docPartPr>
      <w:docPartBody>
        <w:p w:rsidR="00000000" w:rsidRDefault="00BC0BD9" w:rsidP="00BC0BD9">
          <w:pPr>
            <w:pStyle w:val="DD1C916B9E4E4009993F5E8ECC1E2AF13"/>
          </w:pPr>
          <w:r>
            <w:rPr>
              <w:rStyle w:val="Textdelcontenidor"/>
              <w:lang w:eastAsia="ca-ES"/>
            </w:rPr>
            <w:t>Escriu aquí el nom i cognoms de la persona representant legal de l’associació</w:t>
          </w:r>
          <w:r w:rsidRPr="0086252B">
            <w:rPr>
              <w:rStyle w:val="Textdelcontenidor"/>
              <w:lang w:eastAsia="ca-ES"/>
            </w:rPr>
            <w:t>.</w:t>
          </w:r>
        </w:p>
      </w:docPartBody>
    </w:docPart>
    <w:docPart>
      <w:docPartPr>
        <w:name w:val="9A38F0CDF0A6457C927D2BC20ABBD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B54E0-F6F9-4452-B89E-DB39B230555C}"/>
      </w:docPartPr>
      <w:docPartBody>
        <w:p w:rsidR="00000000" w:rsidRDefault="00BC0BD9" w:rsidP="00BC0BD9">
          <w:pPr>
            <w:pStyle w:val="9A38F0CDF0A6457C927D2BC20ABBD7772"/>
          </w:pPr>
          <w:r>
            <w:rPr>
              <w:rStyle w:val="Textdelcontenidor"/>
              <w:lang w:eastAsia="ca-ES"/>
            </w:rPr>
            <w:t>Escriu aquí el NIF/NIE persona representant legal de l’associació</w:t>
          </w:r>
          <w:r w:rsidRPr="0086252B">
            <w:rPr>
              <w:rStyle w:val="Textdelcontenidor"/>
              <w:lang w:eastAsia="ca-ES"/>
            </w:rPr>
            <w:t>.</w:t>
          </w:r>
        </w:p>
      </w:docPartBody>
    </w:docPart>
    <w:docPart>
      <w:docPartPr>
        <w:name w:val="410A4D54C36A4654B0C5A1A100377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F728E-E211-45D2-95B4-A4B66E843B83}"/>
      </w:docPartPr>
      <w:docPartBody>
        <w:p w:rsidR="00000000" w:rsidRDefault="00BC0BD9" w:rsidP="00BC0BD9">
          <w:pPr>
            <w:pStyle w:val="410A4D54C36A4654B0C5A1A100377BA81"/>
          </w:pPr>
          <w:r>
            <w:rPr>
              <w:rStyle w:val="Textdelcontenidor"/>
              <w:lang w:eastAsia="ca-ES"/>
            </w:rPr>
            <w:t>Escriu aquí el nom de l’associació</w:t>
          </w:r>
          <w:r w:rsidRPr="0086252B">
            <w:rPr>
              <w:rStyle w:val="Textdelcontenidor"/>
              <w:lang w:eastAsia="ca-ES"/>
            </w:rPr>
            <w:t>.</w:t>
          </w:r>
        </w:p>
      </w:docPartBody>
    </w:docPart>
    <w:docPart>
      <w:docPartPr>
        <w:name w:val="0055BA42224741D8953E719930A07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2A742-E526-4093-A0C4-84C51A0F08DA}"/>
      </w:docPartPr>
      <w:docPartBody>
        <w:p w:rsidR="00000000" w:rsidRDefault="00BC0BD9" w:rsidP="00BC0BD9">
          <w:pPr>
            <w:pStyle w:val="0055BA42224741D8953E719930A07D92"/>
          </w:pPr>
          <w:r>
            <w:rPr>
              <w:rStyle w:val="Textdelcontenidor"/>
              <w:lang w:eastAsia="ca-ES"/>
            </w:rPr>
            <w:t>Escriu aquí el nom de l’associació</w:t>
          </w:r>
          <w:r w:rsidRPr="0086252B">
            <w:rPr>
              <w:rStyle w:val="Textdelcontenidor"/>
              <w:lang w:eastAsia="ca-E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D9"/>
    <w:rsid w:val="00116746"/>
    <w:rsid w:val="00BC0BD9"/>
    <w:rsid w:val="00EE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41CE3955B38047C5BB51E0625E4C749E">
    <w:name w:val="41CE3955B38047C5BB51E0625E4C749E"/>
    <w:rsid w:val="00BC0BD9"/>
  </w:style>
  <w:style w:type="paragraph" w:customStyle="1" w:styleId="6C66B179758B43FCAB4DB12EB425FBD9">
    <w:name w:val="6C66B179758B43FCAB4DB12EB425FBD9"/>
    <w:rsid w:val="00BC0BD9"/>
  </w:style>
  <w:style w:type="character" w:styleId="Textdelcontenidor">
    <w:name w:val="Placeholder Text"/>
    <w:basedOn w:val="Lletraperdefectedelpargraf"/>
    <w:uiPriority w:val="99"/>
    <w:semiHidden/>
    <w:rsid w:val="00BC0BD9"/>
    <w:rPr>
      <w:color w:val="666666"/>
    </w:rPr>
  </w:style>
  <w:style w:type="paragraph" w:customStyle="1" w:styleId="CED1CAA9410046479C39D42A9A886CCC">
    <w:name w:val="CED1CAA9410046479C39D42A9A886CCC"/>
    <w:rsid w:val="00BC0BD9"/>
  </w:style>
  <w:style w:type="paragraph" w:customStyle="1" w:styleId="A5157218420442EAA93EAC0212FCBF72">
    <w:name w:val="A5157218420442EAA93EAC0212FCBF72"/>
    <w:rsid w:val="00BC0BD9"/>
  </w:style>
  <w:style w:type="paragraph" w:customStyle="1" w:styleId="CED1CAA9410046479C39D42A9A886CCC1">
    <w:name w:val="CED1CAA9410046479C39D42A9A886CCC1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A08AFABBF90F4942A677D80CD2CEBBF7">
    <w:name w:val="A08AFABBF90F4942A677D80CD2CEBBF7"/>
    <w:rsid w:val="00BC0BD9"/>
  </w:style>
  <w:style w:type="paragraph" w:customStyle="1" w:styleId="A08AFABBF90F4942A677D80CD2CEBBF71">
    <w:name w:val="A08AFABBF90F4942A677D80CD2CEBBF71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CED1CAA9410046479C39D42A9A886CCC2">
    <w:name w:val="CED1CAA9410046479C39D42A9A886CCC2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92577E4F54874D0DA56A17BDAC78835E">
    <w:name w:val="92577E4F54874D0DA56A17BDAC78835E"/>
    <w:rsid w:val="00BC0BD9"/>
  </w:style>
  <w:style w:type="paragraph" w:customStyle="1" w:styleId="B0C65D8B2D824C6E92725D5C92645A9D">
    <w:name w:val="B0C65D8B2D824C6E92725D5C92645A9D"/>
    <w:rsid w:val="00BC0BD9"/>
  </w:style>
  <w:style w:type="paragraph" w:customStyle="1" w:styleId="A08AFABBF90F4942A677D80CD2CEBBF72">
    <w:name w:val="A08AFABBF90F4942A677D80CD2CEBBF72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CED1CAA9410046479C39D42A9A886CCC3">
    <w:name w:val="CED1CAA9410046479C39D42A9A886CCC3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A08AFABBF90F4942A677D80CD2CEBBF73">
    <w:name w:val="A08AFABBF90F4942A677D80CD2CEBBF73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CED1CAA9410046479C39D42A9A886CCC4">
    <w:name w:val="CED1CAA9410046479C39D42A9A886CCC4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77CD2383FCA04DA0BC9A0CE33BD89395">
    <w:name w:val="77CD2383FCA04DA0BC9A0CE33BD89395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3BF75433A238466EBB22A5FF0D8C5D40">
    <w:name w:val="3BF75433A238466EBB22A5FF0D8C5D40"/>
    <w:rsid w:val="00BC0BD9"/>
  </w:style>
  <w:style w:type="paragraph" w:customStyle="1" w:styleId="A08AFABBF90F4942A677D80CD2CEBBF74">
    <w:name w:val="A08AFABBF90F4942A677D80CD2CEBBF74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DD1C916B9E4E4009993F5E8ECC1E2AF1">
    <w:name w:val="DD1C916B9E4E4009993F5E8ECC1E2AF1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CED1CAA9410046479C39D42A9A886CCC5">
    <w:name w:val="CED1CAA9410046479C39D42A9A886CCC5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77CD2383FCA04DA0BC9A0CE33BD893951">
    <w:name w:val="77CD2383FCA04DA0BC9A0CE33BD893951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A08AFABBF90F4942A677D80CD2CEBBF75">
    <w:name w:val="A08AFABBF90F4942A677D80CD2CEBBF75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DD1C916B9E4E4009993F5E8ECC1E2AF11">
    <w:name w:val="DD1C916B9E4E4009993F5E8ECC1E2AF11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9A38F0CDF0A6457C927D2BC20ABBD777">
    <w:name w:val="9A38F0CDF0A6457C927D2BC20ABBD777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CED1CAA9410046479C39D42A9A886CCC6">
    <w:name w:val="CED1CAA9410046479C39D42A9A886CCC6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77CD2383FCA04DA0BC9A0CE33BD893952">
    <w:name w:val="77CD2383FCA04DA0BC9A0CE33BD893952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A08AFABBF90F4942A677D80CD2CEBBF76">
    <w:name w:val="A08AFABBF90F4942A677D80CD2CEBBF76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DD1C916B9E4E4009993F5E8ECC1E2AF12">
    <w:name w:val="DD1C916B9E4E4009993F5E8ECC1E2AF12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9A38F0CDF0A6457C927D2BC20ABBD7771">
    <w:name w:val="9A38F0CDF0A6457C927D2BC20ABBD7771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410A4D54C36A4654B0C5A1A100377BA8">
    <w:name w:val="410A4D54C36A4654B0C5A1A100377BA8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77CD2383FCA04DA0BC9A0CE33BD893953">
    <w:name w:val="77CD2383FCA04DA0BC9A0CE33BD893953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A08AFABBF90F4942A677D80CD2CEBBF77">
    <w:name w:val="A08AFABBF90F4942A677D80CD2CEBBF77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DD1C916B9E4E4009993F5E8ECC1E2AF13">
    <w:name w:val="DD1C916B9E4E4009993F5E8ECC1E2AF13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9A38F0CDF0A6457C927D2BC20ABBD7772">
    <w:name w:val="9A38F0CDF0A6457C927D2BC20ABBD7772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410A4D54C36A4654B0C5A1A100377BA81">
    <w:name w:val="410A4D54C36A4654B0C5A1A100377BA81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customStyle="1" w:styleId="0055BA42224741D8953E719930A07D92">
    <w:name w:val="0055BA42224741D8953E719930A07D92"/>
    <w:rsid w:val="00BC0BD9"/>
    <w:pPr>
      <w:spacing w:before="120" w:after="12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2236d5998de6f0a0dbaed55ce2a6d6bc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21ce4da4d6a2a0fea308eaeb6b99274e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iai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iaihora" ma:index="26" nillable="true" ma:displayName="dia i hora" ma:format="DateTime" ma:internalName="diai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4c51a1-d3cd-4d8e-ba71-cae9b97ed822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TaxCatchAll xmlns="188728ef-15fc-4d26-85c3-a1c39defadea" xsi:nil="true"/>
    <diaihora xmlns="f69b56b8-898b-490f-9462-2519a8cd8150" xsi:nil="true"/>
  </documentManagement>
</p:properties>
</file>

<file path=customXml/itemProps1.xml><?xml version="1.0" encoding="utf-8"?>
<ds:datastoreItem xmlns:ds="http://schemas.openxmlformats.org/officeDocument/2006/customXml" ds:itemID="{BB75B942-007F-4DBD-A328-C6C0FA25B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877E0C-CB59-4281-90AA-EAEC8F047D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1A2DB4-524E-4004-ADAF-33F05ADD27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2005F-A4E2-4310-A83C-65E102F3DFA5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Plantilla_agaur_num_pag.dotx</Template>
  <TotalTime>35</TotalTime>
  <Pages>1</Pages>
  <Words>172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Declaració responsable ajuts AEU 2025</vt:lpstr>
    </vt:vector>
  </TitlesOfParts>
  <Company>AGAUR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 responsable ajuts AEU 2025</dc:title>
  <dc:subject>Declaració responsable ajuts AEU 2025</dc:subject>
  <dc:creator>Gemma Gomez</dc:creator>
  <cp:keywords>AEU 2025; declaració responsable</cp:keywords>
  <dc:description/>
  <cp:lastModifiedBy>Gemma Gomez</cp:lastModifiedBy>
  <cp:revision>15</cp:revision>
  <cp:lastPrinted>2012-07-16T22:48:00Z</cp:lastPrinted>
  <dcterms:created xsi:type="dcterms:W3CDTF">2026-07-09T10:20:00Z</dcterms:created>
  <dcterms:modified xsi:type="dcterms:W3CDTF">2026-08-03T08:38:00Z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0x0101004755412E1CB283409421A34478DDDF97</vt:lpwstr>
  </property>
  <property fmtid="{D5CDD505-2E9C-101B-9397-08002B2CF9AE}" pid="3" name="MediaServiceImageTags">
    <vt:lpwstr/>
  </property>
</Properties>
</file>